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B9796"/>
  <w:body>
    <w:p>
      <w:bookmarkStart w:id="0" w:name="_GoBack"/>
      <w:bookmarkEnd w:id="0"/>
      <w:r>
        <mc:AlternateContent>
          <mc:Choice Requires="wps">
            <w:drawing>
              <wp:anchor distT="0" distB="0" distL="114300" distR="114300" simplePos="0" relativeHeight="251883520" behindDoc="0" locked="0" layoutInCell="1" allowOverlap="1">
                <wp:simplePos x="0" y="0"/>
                <wp:positionH relativeFrom="column">
                  <wp:posOffset>2237740</wp:posOffset>
                </wp:positionH>
                <wp:positionV relativeFrom="paragraph">
                  <wp:posOffset>-111125</wp:posOffset>
                </wp:positionV>
                <wp:extent cx="1466215" cy="588010"/>
                <wp:effectExtent l="0" t="0" r="0" b="0"/>
                <wp:wrapNone/>
                <wp:docPr id="106" name="矩形 7"/>
                <wp:cNvGraphicFramePr/>
                <a:graphic xmlns:a="http://schemas.openxmlformats.org/drawingml/2006/main">
                  <a:graphicData uri="http://schemas.microsoft.com/office/word/2010/wordprocessingShape">
                    <wps:wsp>
                      <wps:cNvSpPr/>
                      <wps:spPr>
                        <a:xfrm>
                          <a:off x="0" y="0"/>
                          <a:ext cx="1466215" cy="588010"/>
                        </a:xfrm>
                        <a:prstGeom prst="rect">
                          <a:avLst/>
                        </a:prstGeom>
                        <a:noFill/>
                        <a:ln>
                          <a:noFill/>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720" w:lineRule="exact"/>
                              <w:jc w:val="distribute"/>
                              <w:textAlignment w:val="auto"/>
                              <w:rPr>
                                <w:rFonts w:hint="default" w:ascii="微软雅黑" w:hAnsi="微软雅黑" w:eastAsia="微软雅黑" w:cs="微软雅黑"/>
                                <w:b/>
                                <w:bCs/>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速写</w:t>
                            </w:r>
                          </w:p>
                        </w:txbxContent>
                      </wps:txbx>
                      <wps:bodyPr wrap="square">
                        <a:noAutofit/>
                      </wps:bodyPr>
                    </wps:wsp>
                  </a:graphicData>
                </a:graphic>
              </wp:anchor>
            </w:drawing>
          </mc:Choice>
          <mc:Fallback>
            <w:pict>
              <v:rect id="矩形 7" o:spid="_x0000_s1026" o:spt="1" style="position:absolute;left:0pt;margin-left:176.2pt;margin-top:-8.75pt;height:46.3pt;width:115.45pt;z-index:251883520;mso-width-relative:page;mso-height-relative:page;" filled="f" stroked="f" coordsize="21600,21600" o:gfxdata="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AKGj3bAAAACgEAAA8AAAAAAAAAAQAgAAAAIgAAAGRycy9kb3ducmV2LnhtbFBLAQIU&#10;ABQAAAAIAIdO4kDjvjgntwEAAG0DAAAOAAAAAAAAAAEAIAAAACoBAABkcnMvZTJvRG9jLnhtbFBL&#10;BQYAAAAABgAGAFkBAABTBQAAAAA=&#10;">
                <v:fill on="f" focussize="0,0"/>
                <v:stroke on="f"/>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720" w:lineRule="exact"/>
                        <w:jc w:val="distribute"/>
                        <w:textAlignment w:val="auto"/>
                        <w:rPr>
                          <w:rFonts w:hint="default" w:ascii="微软雅黑" w:hAnsi="微软雅黑" w:eastAsia="微软雅黑" w:cs="微软雅黑"/>
                          <w:b/>
                          <w:bCs/>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速写</w:t>
                      </w:r>
                    </w:p>
                  </w:txbxContent>
                </v:textbox>
              </v:rect>
            </w:pict>
          </mc:Fallback>
        </mc:AlternateContent>
      </w:r>
      <w:r>
        <w:rPr>
          <w:sz w:val="28"/>
        </w:rPr>
        <mc:AlternateContent>
          <mc:Choice Requires="wps">
            <w:drawing>
              <wp:anchor distT="0" distB="0" distL="114300" distR="114300" simplePos="0" relativeHeight="251643904" behindDoc="0" locked="0" layoutInCell="1" allowOverlap="1">
                <wp:simplePos x="0" y="0"/>
                <wp:positionH relativeFrom="column">
                  <wp:posOffset>2533650</wp:posOffset>
                </wp:positionH>
                <wp:positionV relativeFrom="paragraph">
                  <wp:posOffset>-741680</wp:posOffset>
                </wp:positionV>
                <wp:extent cx="808990" cy="2011045"/>
                <wp:effectExtent l="43180" t="5080" r="60325" b="81280"/>
                <wp:wrapNone/>
                <wp:docPr id="8" name="任意多边形 8"/>
                <wp:cNvGraphicFramePr/>
                <a:graphic xmlns:a="http://schemas.openxmlformats.org/drawingml/2006/main">
                  <a:graphicData uri="http://schemas.microsoft.com/office/word/2010/wordprocessingShape">
                    <wps:wsp>
                      <wps:cNvSpPr/>
                      <wps:spPr>
                        <a:xfrm rot="5400000" flipV="1">
                          <a:off x="125095" y="450215"/>
                          <a:ext cx="808990" cy="2011045"/>
                        </a:xfrm>
                        <a:custGeom>
                          <a:avLst/>
                          <a:gdLst>
                            <a:gd name="connsiteX0" fmla="*/ 0 w 1274"/>
                            <a:gd name="connsiteY0" fmla="*/ 0 h 3167"/>
                            <a:gd name="connsiteX1" fmla="*/ 753 w 1274"/>
                            <a:gd name="connsiteY1" fmla="*/ 0 h 3167"/>
                            <a:gd name="connsiteX2" fmla="*/ 1274 w 1274"/>
                            <a:gd name="connsiteY2" fmla="*/ 1612 h 3167"/>
                            <a:gd name="connsiteX3" fmla="*/ 753 w 1274"/>
                            <a:gd name="connsiteY3" fmla="*/ 3167 h 3167"/>
                            <a:gd name="connsiteX4" fmla="*/ 0 w 1274"/>
                            <a:gd name="connsiteY4" fmla="*/ 3167 h 3167"/>
                            <a:gd name="connsiteX5" fmla="*/ 0 w 1274"/>
                            <a:gd name="connsiteY5" fmla="*/ 0 h 3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74" h="3167">
                              <a:moveTo>
                                <a:pt x="0" y="0"/>
                              </a:moveTo>
                              <a:lnTo>
                                <a:pt x="753" y="0"/>
                              </a:lnTo>
                              <a:lnTo>
                                <a:pt x="1274" y="1612"/>
                              </a:lnTo>
                              <a:lnTo>
                                <a:pt x="753" y="3167"/>
                              </a:lnTo>
                              <a:lnTo>
                                <a:pt x="0" y="3167"/>
                              </a:lnTo>
                              <a:lnTo>
                                <a:pt x="0" y="0"/>
                              </a:lnTo>
                              <a:close/>
                            </a:path>
                          </a:pathLst>
                        </a:custGeom>
                        <a:solidFill>
                          <a:srgbClr val="53B0A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flip:y;margin-left:199.5pt;margin-top:-58.4pt;height:158.35pt;width:63.7pt;rotation:-5898240f;z-index:251643904;v-text-anchor:middle;mso-width-relative:page;mso-height-relative:page;" fillcolor="#53B0A6" filled="t" stroked="f" coordsize="1274,3167" o:gfxdata="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DVu6l+3gAAAAwBAAAPAAAAAAAA&#10;AAEAIAAAACIAAABkcnMvZG93bnJldi54bWxQSwECFAAUAAAACACHTuJAr3ePuw0EAACYCgAADgAA&#10;AAAAAAABACAAAAAtAQAAZHJzL2Uyb0RvYy54bWxQSwUGAAAAAAYABgBZAQAArAcAAAAA&#10;" path="m0,0l753,0,1274,1612,753,3167,0,3167,0,0xe">
                <v:path o:connectlocs="0,0;478155,0;808990,1023620;478155,2011045;0,2011045;0,0" o:connectangles="0,0,0,0,0,0"/>
                <v:fill on="t" focussize="0,0"/>
                <v:stroke on="f" weight="2pt"/>
                <v:imagedata o:title=""/>
                <o:lock v:ext="edit" aspectratio="f"/>
                <v:shadow on="t" color="#000000" opacity="26214f" offset="0pt,3pt" origin="0f,-32768f" matrix="65536f,0f,0f,65536f"/>
              </v:shape>
            </w:pict>
          </mc:Fallback>
        </mc:AlternateContent>
      </w:r>
      <w:r>
        <w:rPr>
          <w:sz w:val="21"/>
        </w:rPr>
        <mc:AlternateContent>
          <mc:Choice Requires="wps">
            <w:drawing>
              <wp:anchor distT="0" distB="0" distL="114300" distR="114300" simplePos="0" relativeHeight="252115968" behindDoc="0" locked="0" layoutInCell="1" allowOverlap="1">
                <wp:simplePos x="0" y="0"/>
                <wp:positionH relativeFrom="column">
                  <wp:posOffset>1856740</wp:posOffset>
                </wp:positionH>
                <wp:positionV relativeFrom="page">
                  <wp:posOffset>107315</wp:posOffset>
                </wp:positionV>
                <wp:extent cx="81915" cy="189865"/>
                <wp:effectExtent l="0" t="0" r="13335" b="635"/>
                <wp:wrapNone/>
                <wp:docPr id="75" name="直角三角形 75"/>
                <wp:cNvGraphicFramePr/>
                <a:graphic xmlns:a="http://schemas.openxmlformats.org/drawingml/2006/main">
                  <a:graphicData uri="http://schemas.microsoft.com/office/word/2010/wordprocessingShape">
                    <wps:wsp>
                      <wps:cNvSpPr/>
                      <wps:spPr>
                        <a:xfrm flipH="1">
                          <a:off x="0" y="0"/>
                          <a:ext cx="81915" cy="189865"/>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flip:x;margin-left:146.2pt;margin-top:8.45pt;height:14.95pt;width:6.45pt;mso-position-vertical-relative:page;z-index:252115968;v-text-anchor:middle;mso-width-relative:page;mso-height-relative:page;" fillcolor="#000000 [3213]" filled="t" stroked="f" coordsize="21600,21600" o:gfxdata="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c9FnYAAAACQEAAA8AAAAAAAAAAQAgAAAAIgAAAGRy&#10;cy9kb3ducmV2LnhtbFBLAQIUABQAAAAIAIdO4kAo7eUjdwIAAM0EAAAOAAAAAAAAAAEAIAAAACcB&#10;AABkcnMvZTJvRG9jLnhtbFBLBQYAAAAABgAGAFkBAAAQBgAAAAA=&#10;">
                <v:fill on="t" focussize="0,0"/>
                <v:stroke on="f" weight="2pt"/>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3949700</wp:posOffset>
                </wp:positionH>
                <wp:positionV relativeFrom="page">
                  <wp:posOffset>118745</wp:posOffset>
                </wp:positionV>
                <wp:extent cx="81915" cy="189865"/>
                <wp:effectExtent l="0" t="0" r="13335" b="635"/>
                <wp:wrapNone/>
                <wp:docPr id="74" name="直角三角形 74"/>
                <wp:cNvGraphicFramePr/>
                <a:graphic xmlns:a="http://schemas.openxmlformats.org/drawingml/2006/main">
                  <a:graphicData uri="http://schemas.microsoft.com/office/word/2010/wordprocessingShape">
                    <wps:wsp>
                      <wps:cNvSpPr/>
                      <wps:spPr>
                        <a:xfrm>
                          <a:off x="4685030" y="146685"/>
                          <a:ext cx="81915" cy="189865"/>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11pt;margin-top:9.35pt;height:14.95pt;width:6.45pt;mso-position-vertical-relative:page;z-index:251886592;v-text-anchor:middle;mso-width-relative:page;mso-height-relative:page;" fillcolor="#000000 [3213]" filled="t" stroked="f" coordsize="21600,21600" o:gfxdata="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1m6gvaAAAACQEAAA8AAAAAAAAAAQAgAAAA&#10;IgAAAGRycy9kb3ducmV2LnhtbFBLAQIUABQAAAAIAIdO4kBDUs+fewIAAM4EAAAOAAAAAAAAAAEA&#10;IAAAACkBAABkcnMvZTJvRG9jLnhtbFBLBQYAAAAABgAGAFkBAAAWBgAAAAA=&#10;">
                <v:fill on="t" focussize="0,0"/>
                <v:stroke on="f" weight="2pt"/>
                <v:imagedata o:title=""/>
                <o:lock v:ext="edit" aspectratio="f"/>
              </v:shape>
            </w:pict>
          </mc:Fallback>
        </mc:AlternateContent>
      </w:r>
      <w:r>
        <w:rPr>
          <w:sz w:val="21"/>
        </w:rPr>
        <mc:AlternateContent>
          <mc:Choice Requires="wps">
            <w:drawing>
              <wp:anchor distT="0" distB="0" distL="114300" distR="114300" simplePos="0" relativeHeight="251642880" behindDoc="0" locked="0" layoutInCell="1" allowOverlap="1">
                <wp:simplePos x="0" y="0"/>
                <wp:positionH relativeFrom="column">
                  <wp:posOffset>-457200</wp:posOffset>
                </wp:positionH>
                <wp:positionV relativeFrom="page">
                  <wp:posOffset>309880</wp:posOffset>
                </wp:positionV>
                <wp:extent cx="7003415" cy="1706880"/>
                <wp:effectExtent l="0" t="0" r="6985" b="7620"/>
                <wp:wrapNone/>
                <wp:docPr id="3" name="流程图: 可选过程 3"/>
                <wp:cNvGraphicFramePr/>
                <a:graphic xmlns:a="http://schemas.openxmlformats.org/drawingml/2006/main">
                  <a:graphicData uri="http://schemas.microsoft.com/office/word/2010/wordprocessingShape">
                    <wps:wsp>
                      <wps:cNvSpPr/>
                      <wps:spPr>
                        <a:xfrm>
                          <a:off x="292100" y="281940"/>
                          <a:ext cx="7003415" cy="1706880"/>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6pt;margin-top:24.4pt;height:134.4pt;width:551.45pt;mso-position-vertical-relative:page;z-index:251642880;v-text-anchor:middle;mso-width-relative:page;mso-height-relative:page;" fillcolor="#FFFFFF [3212]" filled="t" stroked="f" coordsize="21600,21600" o:gfxdata="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J1xu12QAAAAsBAAAPAAAAAAAAAAEAIAAAACIAAABkcnMvZG93bnJldi54bWxQSwECFAAUAAAA&#10;CACHTuJATyRG7JgCAADwBAAADgAAAAAAAAABACAAAAAoAQAAZHJzL2Uyb0RvYy54bWxQSwUGAAAA&#10;AAYABgBZAQAAMgYAAAAA&#10;">
                <v:fill on="t" focussize="0,0"/>
                <v:stroke on="f" weight="2pt"/>
                <v:imagedata o:title=""/>
                <o:lock v:ext="edit" aspectratio="f"/>
                <v:textbox>
                  <w:txbxContent>
                    <w:p>
                      <w:pPr>
                        <w:jc w:val="center"/>
                      </w:pPr>
                    </w:p>
                  </w:txbxContent>
                </v:textbox>
              </v:shape>
            </w:pict>
          </mc:Fallback>
        </mc:AlternateContent>
      </w:r>
      <w:r>
        <w:rPr>
          <w:rFonts w:hint="eastAsia"/>
          <w:color w:val="000000"/>
          <w:lang w:val="en-US" w:eastAsia="zh-CN"/>
        </w:rPr>
        <w:t xml:space="preserve"> </w:t>
      </w:r>
      <w:r>
        <w:rPr>
          <w:rFonts w:hint="eastAsia"/>
          <w:color w:val="000000"/>
          <w:sz w:val="84"/>
          <w:szCs w:val="8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3360" w:firstLineChars="1200"/>
        <w:jc w:val="both"/>
        <w:textAlignment w:val="auto"/>
        <w:rPr>
          <w:rFonts w:hint="eastAsia" w:ascii="宋体" w:hAnsi="宋体" w:cs="宋体"/>
          <w:b w:val="0"/>
          <w:bCs w:val="0"/>
          <w:color w:val="000000"/>
          <w:sz w:val="24"/>
          <w:szCs w:val="24"/>
          <w:lang w:val="en-US" w:eastAsia="zh-CN"/>
        </w:rPr>
      </w:pPr>
      <w:r>
        <w:rPr>
          <w:sz w:val="28"/>
        </w:rPr>
        <w:drawing>
          <wp:anchor distT="0" distB="0" distL="114300" distR="114300" simplePos="0" relativeHeight="251882496" behindDoc="0" locked="0" layoutInCell="1" allowOverlap="1">
            <wp:simplePos x="0" y="0"/>
            <wp:positionH relativeFrom="column">
              <wp:posOffset>4601845</wp:posOffset>
            </wp:positionH>
            <wp:positionV relativeFrom="paragraph">
              <wp:posOffset>11430</wp:posOffset>
            </wp:positionV>
            <wp:extent cx="1433830" cy="1433830"/>
            <wp:effectExtent l="12700" t="12700" r="20320" b="20320"/>
            <wp:wrapNone/>
            <wp:docPr id="87" name="图片 8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3"/>
                    <pic:cNvPicPr>
                      <a:picLocks noChangeAspect="1"/>
                    </pic:cNvPicPr>
                  </pic:nvPicPr>
                  <pic:blipFill>
                    <a:blip r:embed="rId4"/>
                    <a:stretch>
                      <a:fillRect/>
                    </a:stretch>
                  </pic:blipFill>
                  <pic:spPr>
                    <a:xfrm>
                      <a:off x="0" y="0"/>
                      <a:ext cx="1433830" cy="1433830"/>
                    </a:xfrm>
                    <a:prstGeom prst="ellipse">
                      <a:avLst/>
                    </a:prstGeom>
                    <a:ln w="12700">
                      <a:solidFill>
                        <a:srgbClr val="376092"/>
                      </a:solidFill>
                    </a:ln>
                  </pic:spPr>
                </pic:pic>
              </a:graphicData>
            </a:graphic>
          </wp:anchor>
        </w:drawing>
      </w:r>
      <w:r>
        <mc:AlternateContent>
          <mc:Choice Requires="wps">
            <w:drawing>
              <wp:anchor distT="0" distB="0" distL="114300" distR="114300" simplePos="0" relativeHeight="251884544" behindDoc="0" locked="0" layoutInCell="1" allowOverlap="1">
                <wp:simplePos x="0" y="0"/>
                <wp:positionH relativeFrom="column">
                  <wp:posOffset>-104775</wp:posOffset>
                </wp:positionH>
                <wp:positionV relativeFrom="paragraph">
                  <wp:posOffset>210820</wp:posOffset>
                </wp:positionV>
                <wp:extent cx="2236470" cy="476250"/>
                <wp:effectExtent l="0" t="0" r="0" b="0"/>
                <wp:wrapNone/>
                <wp:docPr id="9" name="矩形 7"/>
                <wp:cNvGraphicFramePr/>
                <a:graphic xmlns:a="http://schemas.openxmlformats.org/drawingml/2006/main">
                  <a:graphicData uri="http://schemas.microsoft.com/office/word/2010/wordprocessingShape">
                    <wps:wsp>
                      <wps:cNvSpPr/>
                      <wps:spPr>
                        <a:xfrm>
                          <a:off x="0" y="0"/>
                          <a:ext cx="2236470" cy="476250"/>
                        </a:xfrm>
                        <a:prstGeom prst="rect">
                          <a:avLst/>
                        </a:prstGeom>
                        <a:noFill/>
                        <a:ln>
                          <a:noFill/>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Fonts w:hint="eastAsia" w:eastAsia="微软雅黑"/>
                                <w:color w:val="0B9796"/>
                                <w:sz w:val="36"/>
                                <w:szCs w:val="36"/>
                                <w:lang w:val="en-US" w:eastAsia="zh-CN"/>
                              </w:rPr>
                            </w:pPr>
                            <w:r>
                              <w:rPr>
                                <w:rFonts w:hint="eastAsia" w:ascii="微软雅黑" w:hAnsi="微软雅黑" w:eastAsia="微软雅黑" w:cs="Times New Roman"/>
                                <w:b/>
                                <w:bCs/>
                                <w:color w:val="0B9796"/>
                                <w:kern w:val="24"/>
                                <w:sz w:val="36"/>
                                <w:szCs w:val="36"/>
                              </w:rPr>
                              <w:t>求职意向</w:t>
                            </w:r>
                            <w:r>
                              <w:rPr>
                                <w:rFonts w:hint="eastAsia" w:ascii="微软雅黑" w:hAnsi="微软雅黑" w:eastAsia="微软雅黑" w:cs="Times New Roman"/>
                                <w:b/>
                                <w:bCs/>
                                <w:color w:val="0B9796"/>
                                <w:kern w:val="24"/>
                                <w:sz w:val="36"/>
                                <w:szCs w:val="36"/>
                                <w:lang w:eastAsia="zh-CN"/>
                              </w:rPr>
                              <w:t>：财务经理</w:t>
                            </w:r>
                          </w:p>
                        </w:txbxContent>
                      </wps:txbx>
                      <wps:bodyPr vert="horz" wrap="square" anchor="t">
                        <a:noAutofit/>
                      </wps:bodyPr>
                    </wps:wsp>
                  </a:graphicData>
                </a:graphic>
              </wp:anchor>
            </w:drawing>
          </mc:Choice>
          <mc:Fallback>
            <w:pict>
              <v:rect id="矩形 7" o:spid="_x0000_s1026" o:spt="1" style="position:absolute;left:0pt;margin-left:-8.25pt;margin-top:16.6pt;height:37.5pt;width:176.1pt;z-index:251884544;mso-width-relative:page;mso-height-relative:page;" filled="f" stroked="f" coordsize="21600,21600" o:gfxdata="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CMBsjbAAAACgEAAA8AAAAAAAAAAQAgAAAAIgAAAGRycy9k&#10;b3ducmV2LnhtbFBLAQIUABQAAAAIAIdO4kBi6xSexgEAAIIDAAAOAAAAAAAAAAEAIAAAACoBAABk&#10;cnMvZTJvRG9jLnhtbFBLBQYAAAAABgAGAFkBAABiBQAAAAA=&#10;">
                <v:fill on="f" focussize="0,0"/>
                <v:stroke on="f"/>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Fonts w:hint="eastAsia" w:eastAsia="微软雅黑"/>
                          <w:color w:val="0B9796"/>
                          <w:sz w:val="36"/>
                          <w:szCs w:val="36"/>
                          <w:lang w:val="en-US" w:eastAsia="zh-CN"/>
                        </w:rPr>
                      </w:pPr>
                      <w:r>
                        <w:rPr>
                          <w:rFonts w:hint="eastAsia" w:ascii="微软雅黑" w:hAnsi="微软雅黑" w:eastAsia="微软雅黑" w:cs="Times New Roman"/>
                          <w:b/>
                          <w:bCs/>
                          <w:color w:val="0B9796"/>
                          <w:kern w:val="24"/>
                          <w:sz w:val="36"/>
                          <w:szCs w:val="36"/>
                        </w:rPr>
                        <w:t>求职意向</w:t>
                      </w:r>
                      <w:r>
                        <w:rPr>
                          <w:rFonts w:hint="eastAsia" w:ascii="微软雅黑" w:hAnsi="微软雅黑" w:eastAsia="微软雅黑" w:cs="Times New Roman"/>
                          <w:b/>
                          <w:bCs/>
                          <w:color w:val="0B9796"/>
                          <w:kern w:val="24"/>
                          <w:sz w:val="36"/>
                          <w:szCs w:val="36"/>
                          <w:lang w:eastAsia="zh-CN"/>
                        </w:rPr>
                        <w:t>：财务经理</w:t>
                      </w:r>
                    </w:p>
                  </w:txbxContent>
                </v:textbox>
              </v:rect>
            </w:pict>
          </mc:Fallback>
        </mc:AlternateConten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bCs/>
          <w:color w:val="auto"/>
          <w:sz w:val="28"/>
          <w:szCs w:val="28"/>
          <w:highlight w:val="none"/>
          <w:lang w:val="en-US" w:eastAsia="zh-CN"/>
        </w:rPr>
      </w:pPr>
      <w:r>
        <mc:AlternateContent>
          <mc:Choice Requires="wps">
            <w:drawing>
              <wp:anchor distT="0" distB="0" distL="114300" distR="114300" simplePos="0" relativeHeight="251880448" behindDoc="0" locked="0" layoutInCell="1" allowOverlap="1">
                <wp:simplePos x="0" y="0"/>
                <wp:positionH relativeFrom="column">
                  <wp:posOffset>135255</wp:posOffset>
                </wp:positionH>
                <wp:positionV relativeFrom="paragraph">
                  <wp:posOffset>323215</wp:posOffset>
                </wp:positionV>
                <wp:extent cx="4461510" cy="88519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4461510" cy="88519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出生</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日期</w:t>
                            </w:r>
                            <w:r>
                              <w:rPr>
                                <w:rFonts w:hint="eastAsia" w:ascii="微软雅黑" w:hAnsi="微软雅黑" w:eastAsia="微软雅黑" w:cs="微软雅黑"/>
                                <w:b w:val="0"/>
                                <w:bCs w:val="0"/>
                                <w:color w:val="000000" w:themeColor="text1"/>
                                <w:sz w:val="24"/>
                                <w:szCs w:val="24"/>
                                <w14:textFill>
                                  <w14:solidFill>
                                    <w14:schemeClr w14:val="tx1"/>
                                  </w14:solidFill>
                                </w14:textFill>
                              </w:rPr>
                              <w:t>：199</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w:t>
                            </w:r>
                            <w:r>
                              <w:rPr>
                                <w:rFonts w:hint="eastAsia" w:ascii="微软雅黑" w:hAnsi="微软雅黑" w:eastAsia="微软雅黑" w:cs="微软雅黑"/>
                                <w:b w:val="0"/>
                                <w:bCs w:val="0"/>
                                <w:color w:val="000000" w:themeColor="text1"/>
                                <w:sz w:val="24"/>
                                <w:szCs w:val="24"/>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10.4             </w:t>
                            </w:r>
                            <w:r>
                              <w:rPr>
                                <w:rFonts w:hint="eastAsia" w:ascii="微软雅黑" w:hAnsi="微软雅黑" w:eastAsia="微软雅黑" w:cs="微软雅黑"/>
                                <w:b w:val="0"/>
                                <w:bCs w:val="0"/>
                                <w:color w:val="000000" w:themeColor="text1"/>
                                <w:sz w:val="24"/>
                                <w:szCs w:val="24"/>
                                <w14:textFill>
                                  <w14:solidFill>
                                    <w14:schemeClr w14:val="tx1"/>
                                  </w14:solidFill>
                                </w14:textFill>
                              </w:rPr>
                              <w:t>毕业院校：</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稻壳儿</w:t>
                            </w:r>
                            <w:r>
                              <w:rPr>
                                <w:rFonts w:hint="eastAsia" w:ascii="微软雅黑" w:hAnsi="微软雅黑" w:eastAsia="微软雅黑" w:cs="微软雅黑"/>
                                <w:b w:val="0"/>
                                <w:bCs w:val="0"/>
                                <w:color w:val="000000" w:themeColor="text1"/>
                                <w:sz w:val="24"/>
                                <w:szCs w:val="24"/>
                                <w14:textFill>
                                  <w14:solidFill>
                                    <w14:schemeClr w14:val="tx1"/>
                                  </w14:solidFill>
                                </w14:textFill>
                              </w:rPr>
                              <w:t>大学</w:t>
                            </w:r>
                            <w:r>
                              <w:rPr>
                                <w:rFonts w:hint="eastAsia" w:ascii="微软雅黑" w:hAnsi="微软雅黑" w:eastAsia="微软雅黑" w:cs="微软雅黑"/>
                                <w:b w:val="0"/>
                                <w:bCs w:val="0"/>
                                <w:color w:val="000000" w:themeColor="text1"/>
                                <w:sz w:val="24"/>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电话：</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12345678901             政治面貌：中共党员</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邮箱：</w:t>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fldChar w:fldCharType="begin"/>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instrText xml:space="preserve"> HYPERLINK "mailto:123456@163.com" </w:instrText>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fldChar w:fldCharType="separate"/>
                            </w:r>
                            <w:r>
                              <w:rPr>
                                <w:rStyle w:val="5"/>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t>123456</w:t>
                            </w:r>
                            <w:r>
                              <w:rPr>
                                <w:rStyle w:val="5"/>
                                <w:rFonts w:hint="eastAsia" w:ascii="微软雅黑" w:hAnsi="微软雅黑" w:eastAsia="微软雅黑" w:cs="微软雅黑"/>
                                <w:b w:val="0"/>
                                <w:bCs w:val="0"/>
                                <w:color w:val="000000" w:themeColor="text1"/>
                                <w:sz w:val="24"/>
                                <w:szCs w:val="24"/>
                                <w:u w:val="none"/>
                                <w14:textFill>
                                  <w14:solidFill>
                                    <w14:schemeClr w14:val="tx1"/>
                                  </w14:solidFill>
                                </w14:textFill>
                              </w:rPr>
                              <w:t>@</w:t>
                            </w:r>
                            <w:r>
                              <w:rPr>
                                <w:rStyle w:val="5"/>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t>163</w:t>
                            </w:r>
                            <w:r>
                              <w:rPr>
                                <w:rStyle w:val="5"/>
                                <w:rFonts w:hint="eastAsia" w:ascii="微软雅黑" w:hAnsi="微软雅黑" w:eastAsia="微软雅黑" w:cs="微软雅黑"/>
                                <w:b w:val="0"/>
                                <w:bCs w:val="0"/>
                                <w:color w:val="000000" w:themeColor="text1"/>
                                <w:sz w:val="24"/>
                                <w:szCs w:val="24"/>
                                <w:u w:val="none"/>
                                <w14:textFill>
                                  <w14:solidFill>
                                    <w14:schemeClr w14:val="tx1"/>
                                  </w14:solidFill>
                                </w14:textFill>
                              </w:rPr>
                              <w:t>.com</w:t>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fldChar w:fldCharType="end"/>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地址：四川省成都市</w:t>
                            </w:r>
                            <w:r>
                              <w:rPr>
                                <w:rFonts w:hint="eastAsia" w:ascii="微软雅黑" w:hAnsi="微软雅黑" w:eastAsia="微软雅黑" w:cs="微软雅黑"/>
                                <w:b w:val="0"/>
                                <w:bCs w:val="0"/>
                                <w:color w:val="000000" w:themeColor="text1"/>
                                <w:sz w:val="24"/>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p>
                        </w:txbxContent>
                      </wps:txbx>
                      <wps:bodyPr vert="horz" wrap="square" anchor="ctr" upright="1">
                        <a:noAutofit/>
                      </wps:bodyPr>
                    </wps:wsp>
                  </a:graphicData>
                </a:graphic>
              </wp:anchor>
            </w:drawing>
          </mc:Choice>
          <mc:Fallback>
            <w:pict>
              <v:shape id="文本框 2" o:spid="_x0000_s1026" o:spt="202" type="#_x0000_t202" style="position:absolute;left:0pt;margin-left:10.65pt;margin-top:25.45pt;height:69.7pt;width:351.3pt;z-index:251880448;v-text-anchor:middle;mso-width-relative:page;mso-height-relative:page;" filled="f" stroked="f" coordsize="21600,21600" o:gfxdata="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2ugC2AAAAAkBAAAPAAAAAAAAAAEAIAAA&#10;ACIAAABkcnMvZG93bnJldi54bWxQSwECFAAUAAAACACHTuJA3po0StMBAACQAwAADgAAAAAAAAAB&#10;ACAAAAAnAQAAZHJzL2Uyb0RvYy54bWxQSwUGAAAAAAYABgBZAQAAb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出生</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日期</w:t>
                      </w:r>
                      <w:r>
                        <w:rPr>
                          <w:rFonts w:hint="eastAsia" w:ascii="微软雅黑" w:hAnsi="微软雅黑" w:eastAsia="微软雅黑" w:cs="微软雅黑"/>
                          <w:b w:val="0"/>
                          <w:bCs w:val="0"/>
                          <w:color w:val="000000" w:themeColor="text1"/>
                          <w:sz w:val="24"/>
                          <w:szCs w:val="24"/>
                          <w14:textFill>
                            <w14:solidFill>
                              <w14:schemeClr w14:val="tx1"/>
                            </w14:solidFill>
                          </w14:textFill>
                        </w:rPr>
                        <w:t>：199</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w:t>
                      </w:r>
                      <w:r>
                        <w:rPr>
                          <w:rFonts w:hint="eastAsia" w:ascii="微软雅黑" w:hAnsi="微软雅黑" w:eastAsia="微软雅黑" w:cs="微软雅黑"/>
                          <w:b w:val="0"/>
                          <w:bCs w:val="0"/>
                          <w:color w:val="000000" w:themeColor="text1"/>
                          <w:sz w:val="24"/>
                          <w:szCs w:val="24"/>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10.4             </w:t>
                      </w:r>
                      <w:r>
                        <w:rPr>
                          <w:rFonts w:hint="eastAsia" w:ascii="微软雅黑" w:hAnsi="微软雅黑" w:eastAsia="微软雅黑" w:cs="微软雅黑"/>
                          <w:b w:val="0"/>
                          <w:bCs w:val="0"/>
                          <w:color w:val="000000" w:themeColor="text1"/>
                          <w:sz w:val="24"/>
                          <w:szCs w:val="24"/>
                          <w14:textFill>
                            <w14:solidFill>
                              <w14:schemeClr w14:val="tx1"/>
                            </w14:solidFill>
                          </w14:textFill>
                        </w:rPr>
                        <w:t>毕业院校：</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稻壳儿</w:t>
                      </w:r>
                      <w:r>
                        <w:rPr>
                          <w:rFonts w:hint="eastAsia" w:ascii="微软雅黑" w:hAnsi="微软雅黑" w:eastAsia="微软雅黑" w:cs="微软雅黑"/>
                          <w:b w:val="0"/>
                          <w:bCs w:val="0"/>
                          <w:color w:val="000000" w:themeColor="text1"/>
                          <w:sz w:val="24"/>
                          <w:szCs w:val="24"/>
                          <w14:textFill>
                            <w14:solidFill>
                              <w14:schemeClr w14:val="tx1"/>
                            </w14:solidFill>
                          </w14:textFill>
                        </w:rPr>
                        <w:t>大学</w:t>
                      </w:r>
                      <w:r>
                        <w:rPr>
                          <w:rFonts w:hint="eastAsia" w:ascii="微软雅黑" w:hAnsi="微软雅黑" w:eastAsia="微软雅黑" w:cs="微软雅黑"/>
                          <w:b w:val="0"/>
                          <w:bCs w:val="0"/>
                          <w:color w:val="000000" w:themeColor="text1"/>
                          <w:sz w:val="24"/>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电话：</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12345678901             政治面貌：中共党员</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邮箱：</w:t>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fldChar w:fldCharType="begin"/>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instrText xml:space="preserve"> HYPERLINK "mailto:123456@163.com" </w:instrText>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fldChar w:fldCharType="separate"/>
                      </w:r>
                      <w:r>
                        <w:rPr>
                          <w:rStyle w:val="5"/>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t>123456</w:t>
                      </w:r>
                      <w:r>
                        <w:rPr>
                          <w:rStyle w:val="5"/>
                          <w:rFonts w:hint="eastAsia" w:ascii="微软雅黑" w:hAnsi="微软雅黑" w:eastAsia="微软雅黑" w:cs="微软雅黑"/>
                          <w:b w:val="0"/>
                          <w:bCs w:val="0"/>
                          <w:color w:val="000000" w:themeColor="text1"/>
                          <w:sz w:val="24"/>
                          <w:szCs w:val="24"/>
                          <w:u w:val="none"/>
                          <w14:textFill>
                            <w14:solidFill>
                              <w14:schemeClr w14:val="tx1"/>
                            </w14:solidFill>
                          </w14:textFill>
                        </w:rPr>
                        <w:t>@</w:t>
                      </w:r>
                      <w:r>
                        <w:rPr>
                          <w:rStyle w:val="5"/>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t>163</w:t>
                      </w:r>
                      <w:r>
                        <w:rPr>
                          <w:rStyle w:val="5"/>
                          <w:rFonts w:hint="eastAsia" w:ascii="微软雅黑" w:hAnsi="微软雅黑" w:eastAsia="微软雅黑" w:cs="微软雅黑"/>
                          <w:b w:val="0"/>
                          <w:bCs w:val="0"/>
                          <w:color w:val="000000" w:themeColor="text1"/>
                          <w:sz w:val="24"/>
                          <w:szCs w:val="24"/>
                          <w:u w:val="none"/>
                          <w14:textFill>
                            <w14:solidFill>
                              <w14:schemeClr w14:val="tx1"/>
                            </w14:solidFill>
                          </w14:textFill>
                        </w:rPr>
                        <w:t>.com</w:t>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fldChar w:fldCharType="end"/>
                      </w:r>
                      <w:r>
                        <w:rPr>
                          <w:rFonts w:hint="eastAsia" w:ascii="微软雅黑" w:hAnsi="微软雅黑" w:eastAsia="微软雅黑" w:cs="微软雅黑"/>
                          <w:b w:val="0"/>
                          <w:bCs w:val="0"/>
                          <w:color w:val="000000" w:themeColor="text1"/>
                          <w:sz w:val="24"/>
                          <w:szCs w:val="24"/>
                          <w:u w:val="none"/>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地址：四川省成都市</w:t>
                      </w:r>
                      <w:r>
                        <w:rPr>
                          <w:rFonts w:hint="eastAsia" w:ascii="微软雅黑" w:hAnsi="微软雅黑" w:eastAsia="微软雅黑" w:cs="微软雅黑"/>
                          <w:b w:val="0"/>
                          <w:bCs w:val="0"/>
                          <w:color w:val="000000" w:themeColor="text1"/>
                          <w:sz w:val="24"/>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color w:val="000000"/>
          <w:sz w:val="21"/>
          <w:szCs w:val="21"/>
          <w:highlight w:val="none"/>
          <w:lang w:val="en-US" w:eastAsia="zh-CN"/>
        </w:rPr>
      </w:pPr>
      <w:r>
        <w:rPr>
          <w:sz w:val="28"/>
        </w:rPr>
        <mc:AlternateContent>
          <mc:Choice Requires="wps">
            <w:drawing>
              <wp:anchor distT="0" distB="0" distL="114300" distR="114300" simplePos="0" relativeHeight="252576768" behindDoc="0" locked="0" layoutInCell="1" allowOverlap="1">
                <wp:simplePos x="0" y="0"/>
                <wp:positionH relativeFrom="column">
                  <wp:posOffset>6210935</wp:posOffset>
                </wp:positionH>
                <wp:positionV relativeFrom="page">
                  <wp:posOffset>1374140</wp:posOffset>
                </wp:positionV>
                <wp:extent cx="204470" cy="204470"/>
                <wp:effectExtent l="0" t="0" r="5080" b="5080"/>
                <wp:wrapNone/>
                <wp:docPr id="82" name="椭圆 82"/>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9.05pt;margin-top:108.2pt;height:16.1pt;width:16.1pt;mso-position-vertical-relative:page;z-index:252576768;v-text-anchor:middle;mso-width-relative:page;mso-height-relative:page;" fillcolor="#0B9796" filled="t" stroked="f" coordsize="21600,21600" o:gfxdata="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ohXq2gAAAAwBAAAPAAAAAAAAAAEAIAAAACIAAABkcnMvZG93bnJldi54bWxQSwECFAAUAAAA&#10;CACHTuJAoxPhHF4CAAC4BAAADgAAAAAAAAABACAAAAApAQAAZHJzL2Uyb0RvYy54bWxQSwUGAAAA&#10;AAYABgBZAQAA+QU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252116992" behindDoc="0" locked="0" layoutInCell="1" allowOverlap="1">
                <wp:simplePos x="0" y="0"/>
                <wp:positionH relativeFrom="column">
                  <wp:posOffset>-282575</wp:posOffset>
                </wp:positionH>
                <wp:positionV relativeFrom="page">
                  <wp:posOffset>1370965</wp:posOffset>
                </wp:positionV>
                <wp:extent cx="204470" cy="204470"/>
                <wp:effectExtent l="0" t="0" r="5080" b="5080"/>
                <wp:wrapNone/>
                <wp:docPr id="79" name="椭圆 79"/>
                <wp:cNvGraphicFramePr/>
                <a:graphic xmlns:a="http://schemas.openxmlformats.org/drawingml/2006/main">
                  <a:graphicData uri="http://schemas.microsoft.com/office/word/2010/wordprocessingShape">
                    <wps:wsp>
                      <wps:cNvSpPr/>
                      <wps:spPr>
                        <a:xfrm>
                          <a:off x="494030" y="1480185"/>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5pt;margin-top:107.95pt;height:16.1pt;width:16.1pt;mso-position-vertical-relative:page;z-index:252116992;v-text-anchor:middle;mso-width-relative:page;mso-height-relative:page;" fillcolor="#0B9796" filled="t" stroked="f" coordsize="21600,21600" o:gfxdata="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1pJ2NoAAAALAQAADwAAAAAAAAABACAAAAAiAAAAZHJzL2Rvd25yZXYu&#10;eG1sUEsBAhQAFAAAAAgAh07iQESNY8trAgAAwwQAAA4AAAAAAAAAAQAgAAAAKQEAAGRycy9lMm9E&#10;b2MueG1sUEsFBgAAAAAGAAYAWQEAAAYGAAAAAA==&#10;">
                <v:fill on="t" focussize="0,0"/>
                <v:stroke on="f" weight="2pt"/>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r>
        <w:rPr>
          <w:sz w:val="28"/>
        </w:rPr>
        <mc:AlternateContent>
          <mc:Choice Requires="wps">
            <w:drawing>
              <wp:anchor distT="0" distB="0" distL="114300" distR="114300" simplePos="0" relativeHeight="257178624" behindDoc="0" locked="0" layoutInCell="1" allowOverlap="1">
                <wp:simplePos x="0" y="0"/>
                <wp:positionH relativeFrom="column">
                  <wp:posOffset>5918200</wp:posOffset>
                </wp:positionH>
                <wp:positionV relativeFrom="page">
                  <wp:posOffset>1829435</wp:posOffset>
                </wp:positionV>
                <wp:extent cx="784860" cy="83185"/>
                <wp:effectExtent l="0" t="0" r="12065" b="15240"/>
                <wp:wrapNone/>
                <wp:docPr id="130" name="流程图: 终止 130"/>
                <wp:cNvGraphicFramePr/>
                <a:graphic xmlns:a="http://schemas.openxmlformats.org/drawingml/2006/main">
                  <a:graphicData uri="http://schemas.microsoft.com/office/word/2010/wordprocessingShape">
                    <wps:wsp>
                      <wps:cNvSpPr/>
                      <wps:spPr>
                        <a:xfrm rot="5400000" flipV="1">
                          <a:off x="0" y="0"/>
                          <a:ext cx="784860" cy="83185"/>
                        </a:xfrm>
                        <a:prstGeom prst="flowChartTerminator">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flip:y;margin-left:466pt;margin-top:144.05pt;height:6.55pt;width:61.8pt;mso-position-vertical-relative:page;rotation:-5898240f;z-index:257178624;v-text-anchor:middle;mso-width-relative:page;mso-height-relative:page;" fillcolor="#B7DEE8 [1304]" filled="t" stroked="f" coordsize="21600,21600" o:gfxdata="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woVfaAAAADAEAAA8AAAAAAAAAAQAgAAAAIgAAAGRycy9kb3ducmV2Lnht&#10;bFBLAQIUABQAAAAIAIdO4kAHjn5FogIAACEFAAAOAAAAAAAAAAEAIAAAACkBAABkcnMvZTJvRG9j&#10;LnhtbFBLBQYAAAAABgAGAFkBAAA9Bg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254417920" behindDoc="0" locked="0" layoutInCell="1" allowOverlap="1">
                <wp:simplePos x="0" y="0"/>
                <wp:positionH relativeFrom="column">
                  <wp:posOffset>-574675</wp:posOffset>
                </wp:positionH>
                <wp:positionV relativeFrom="page">
                  <wp:posOffset>1826895</wp:posOffset>
                </wp:positionV>
                <wp:extent cx="784860" cy="83185"/>
                <wp:effectExtent l="0" t="0" r="12065" b="15240"/>
                <wp:wrapNone/>
                <wp:docPr id="90" name="流程图: 终止 90"/>
                <wp:cNvGraphicFramePr/>
                <a:graphic xmlns:a="http://schemas.openxmlformats.org/drawingml/2006/main">
                  <a:graphicData uri="http://schemas.microsoft.com/office/word/2010/wordprocessingShape">
                    <wps:wsp>
                      <wps:cNvSpPr/>
                      <wps:spPr>
                        <a:xfrm rot="5400000" flipV="1">
                          <a:off x="534670" y="1452880"/>
                          <a:ext cx="784860" cy="83185"/>
                        </a:xfrm>
                        <a:prstGeom prst="flowChartTerminator">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flip:y;margin-left:-45.25pt;margin-top:143.85pt;height:6.55pt;width:61.8pt;mso-position-vertical-relative:page;rotation:-5898240f;z-index:254417920;v-text-anchor:middle;mso-width-relative:page;mso-height-relative:page;" fillcolor="#B7DEE8 [1304]" filled="t" stroked="f" coordsize="21600,21600" o:gfxdata="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Ua6RtkAAAAKAQAADwAAAAAAAAABACAAAAAiAAAAZHJzL2Rv&#10;d25yZXYueG1sUEsBAhQAFAAAAAgAh07iQHmzjw+rAgAAKgUAAA4AAAAAAAAAAQAgAAAAKAEAAGRy&#10;cy9lMm9Eb2MueG1sUEsFBgAAAAAGAAYAWQEAAEUGAAAAAA==&#10;">
                <v:fill on="t" focussize="0,0"/>
                <v:stroke on="f" weight="2pt"/>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r>
        <w:rPr>
          <w:sz w:val="21"/>
        </w:rPr>
        <mc:AlternateContent>
          <mc:Choice Requires="wps">
            <w:drawing>
              <wp:anchor distT="0" distB="0" distL="114300" distR="114300" simplePos="0" relativeHeight="251641856" behindDoc="0" locked="0" layoutInCell="1" allowOverlap="1">
                <wp:simplePos x="0" y="0"/>
                <wp:positionH relativeFrom="column">
                  <wp:posOffset>-471805</wp:posOffset>
                </wp:positionH>
                <wp:positionV relativeFrom="page">
                  <wp:posOffset>2149475</wp:posOffset>
                </wp:positionV>
                <wp:extent cx="7045325" cy="1638935"/>
                <wp:effectExtent l="0" t="0" r="3175" b="18415"/>
                <wp:wrapNone/>
                <wp:docPr id="133" name="流程图: 可选过程 133"/>
                <wp:cNvGraphicFramePr/>
                <a:graphic xmlns:a="http://schemas.openxmlformats.org/drawingml/2006/main">
                  <a:graphicData uri="http://schemas.microsoft.com/office/word/2010/wordprocessingShape">
                    <wps:wsp>
                      <wps:cNvSpPr/>
                      <wps:spPr>
                        <a:xfrm>
                          <a:off x="0" y="0"/>
                          <a:ext cx="7045325" cy="1638935"/>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7.15pt;margin-top:169.25pt;height:129.05pt;width:554.75pt;mso-position-vertical-relative:page;z-index:251641856;v-text-anchor:middle;mso-width-relative:page;mso-height-relative:page;" fillcolor="#FFFFFF [3212]" filled="t" stroked="f" coordsize="21600,21600" o:gfxdata="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8eLmf9oA&#10;AAAMAQAADwAAAAAAAAABACAAAAAiAAAAZHJzL2Rvd25yZXYueG1sUEsBAhQAFAAAAAgAh07iQEHe&#10;sw+PAgAA6gQAAA4AAAAAAAAAAQAgAAAAKQEAAGRycy9lMm9Eb2MueG1sUEsFBgAAAAAGAAYAWQEA&#10;ACoGAAAAAA==&#10;">
                <v:fill on="t" focussize="0,0"/>
                <v:stroke on="f" weight="2pt"/>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253036544" behindDoc="0" locked="0" layoutInCell="1" allowOverlap="1">
                <wp:simplePos x="0" y="0"/>
                <wp:positionH relativeFrom="column">
                  <wp:posOffset>-280035</wp:posOffset>
                </wp:positionH>
                <wp:positionV relativeFrom="page">
                  <wp:posOffset>2162810</wp:posOffset>
                </wp:positionV>
                <wp:extent cx="204470" cy="204470"/>
                <wp:effectExtent l="0" t="0" r="5080" b="5080"/>
                <wp:wrapNone/>
                <wp:docPr id="84" name="椭圆 84"/>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05pt;margin-top:170.3pt;height:16.1pt;width:16.1pt;mso-position-vertical-relative:page;z-index:253036544;v-text-anchor:middle;mso-width-relative:page;mso-height-relative:page;" fillcolor="#0B9796" filled="t" stroked="f" coordsize="21600,21600" o:gfxdata="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P5YaM2gAAAAsBAAAPAAAAAAAAAAEAIAAAACIAAABkcnMvZG93bnJldi54bWxQSwECFAAUAAAA&#10;CACHTuJAIcb15V4CAAC4BAAADgAAAAAAAAABACAAAAApAQAAZHJzL2Uyb0RvYy54bWxQSwUGAAAA&#10;AAYABgBZAQAA+QU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254416896" behindDoc="0" locked="0" layoutInCell="1" allowOverlap="1">
                <wp:simplePos x="0" y="0"/>
                <wp:positionH relativeFrom="column">
                  <wp:posOffset>6199505</wp:posOffset>
                </wp:positionH>
                <wp:positionV relativeFrom="page">
                  <wp:posOffset>2179320</wp:posOffset>
                </wp:positionV>
                <wp:extent cx="204470" cy="204470"/>
                <wp:effectExtent l="0" t="0" r="5080" b="5080"/>
                <wp:wrapNone/>
                <wp:docPr id="89" name="椭圆 89"/>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8.15pt;margin-top:171.6pt;height:16.1pt;width:16.1pt;mso-position-vertical-relative:page;z-index:254416896;v-text-anchor:middle;mso-width-relative:page;mso-height-relative:page;" fillcolor="#0B9796" filled="t" stroked="f" coordsize="21600,21600" o:gfxdata="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MSsBnbAAAADAEAAA8AAAAAAAAAAQAgAAAAIgAAAGRycy9kb3ducmV2LnhtbFBLAQIUABQA&#10;AAAIAIdO4kDksPtRXwIAALgEAAAOAAAAAAAAAAEAIAAAACoBAABkcnMvZTJvRG9jLnhtbFBLBQYA&#10;AAAABgAGAFkBAAD7BQAAAAA=&#10;">
                <v:fill on="t" focussize="0,0"/>
                <v:stroke on="f" weight="2pt"/>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r>
        <mc:AlternateContent>
          <mc:Choice Requires="wps">
            <w:drawing>
              <wp:anchor distT="0" distB="0" distL="114300" distR="114300" simplePos="0" relativeHeight="251878400" behindDoc="0" locked="0" layoutInCell="1" allowOverlap="1">
                <wp:simplePos x="0" y="0"/>
                <wp:positionH relativeFrom="column">
                  <wp:posOffset>-154305</wp:posOffset>
                </wp:positionH>
                <wp:positionV relativeFrom="paragraph">
                  <wp:posOffset>272415</wp:posOffset>
                </wp:positionV>
                <wp:extent cx="179070" cy="136525"/>
                <wp:effectExtent l="74930" t="31115" r="88900" b="41910"/>
                <wp:wrapNone/>
                <wp:docPr id="124" name="KSO_Shape"/>
                <wp:cNvGraphicFramePr/>
                <a:graphic xmlns:a="http://schemas.openxmlformats.org/drawingml/2006/main">
                  <a:graphicData uri="http://schemas.microsoft.com/office/word/2010/wordprocessingShape">
                    <wps:wsp>
                      <wps:cNvSpPr/>
                      <wps:spPr bwMode="auto">
                        <a:xfrm>
                          <a:off x="0" y="0"/>
                          <a:ext cx="179070" cy="136525"/>
                        </a:xfrm>
                        <a:custGeom>
                          <a:avLst/>
                          <a:gdLst>
                            <a:gd name="T0" fmla="*/ 1905000 w 6649"/>
                            <a:gd name="T1" fmla="*/ 302090 h 3908"/>
                            <a:gd name="T2" fmla="*/ 952357 w 6649"/>
                            <a:gd name="T3" fmla="*/ 0 h 3908"/>
                            <a:gd name="T4" fmla="*/ 0 w 6649"/>
                            <a:gd name="T5" fmla="*/ 302090 h 3908"/>
                            <a:gd name="T6" fmla="*/ 488785 w 6649"/>
                            <a:gd name="T7" fmla="*/ 456861 h 3908"/>
                            <a:gd name="T8" fmla="*/ 400540 w 6649"/>
                            <a:gd name="T9" fmla="*/ 923753 h 3908"/>
                            <a:gd name="T10" fmla="*/ 952357 w 6649"/>
                            <a:gd name="T11" fmla="*/ 1120083 h 3908"/>
                            <a:gd name="T12" fmla="*/ 1504460 w 6649"/>
                            <a:gd name="T13" fmla="*/ 923753 h 3908"/>
                            <a:gd name="T14" fmla="*/ 1416215 w 6649"/>
                            <a:gd name="T15" fmla="*/ 456861 h 3908"/>
                            <a:gd name="T16" fmla="*/ 1905000 w 6649"/>
                            <a:gd name="T17" fmla="*/ 302090 h 39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49" h="3908">
                              <a:moveTo>
                                <a:pt x="6649" y="1054"/>
                              </a:moveTo>
                              <a:lnTo>
                                <a:pt x="3324" y="0"/>
                              </a:lnTo>
                              <a:lnTo>
                                <a:pt x="0" y="1054"/>
                              </a:lnTo>
                              <a:lnTo>
                                <a:pt x="1706" y="1594"/>
                              </a:lnTo>
                              <a:lnTo>
                                <a:pt x="1398" y="3223"/>
                              </a:lnTo>
                              <a:lnTo>
                                <a:pt x="3324" y="3908"/>
                              </a:lnTo>
                              <a:lnTo>
                                <a:pt x="5251" y="3223"/>
                              </a:lnTo>
                              <a:lnTo>
                                <a:pt x="4943" y="1594"/>
                              </a:lnTo>
                              <a:lnTo>
                                <a:pt x="6649" y="1054"/>
                              </a:lnTo>
                              <a:close/>
                            </a:path>
                          </a:pathLst>
                        </a:custGeom>
                        <a:noFill/>
                        <a:ln w="57150" cap="flat" cmpd="sng" algn="ctr">
                          <a:solidFill>
                            <a:srgbClr val="0B9796"/>
                          </a:solidFill>
                          <a:prstDash val="solid"/>
                          <a:miter lim="800000"/>
                        </a:ln>
                        <a:effectLst/>
                      </wps:spPr>
                      <wps:bodyPr rtlCol="0" anchor="ctr"/>
                    </wps:wsp>
                  </a:graphicData>
                </a:graphic>
              </wp:anchor>
            </w:drawing>
          </mc:Choice>
          <mc:Fallback>
            <w:pict>
              <v:shape id="KSO_Shape" o:spid="_x0000_s1026" o:spt="100" style="position:absolute;left:0pt;margin-left:-12.15pt;margin-top:21.45pt;height:10.75pt;width:14.1pt;z-index:251878400;v-text-anchor:middle;mso-width-relative:page;mso-height-relative:page;" filled="f" stroked="t" coordsize="6649,3908" o:gfxdata="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" path="m6649,1054l3324,0,0,1054,1706,1594,1398,3223,3324,3908,5251,3223,4943,1594,6649,1054xe">
                <v:path o:connectlocs="51305211,10553438;25648754,0;0,10553438;13163893,15960324;10787290,32271079;25648754,39129818;40517920,32271079;38141317,15960324;51305211,10553438" o:connectangles="0,0,0,0,0,0,0,0,0"/>
                <v:fill on="f" focussize="0,0"/>
                <v:stroke weight="4.5pt" color="#0B9796" miterlimit="8" joinstyle="miter"/>
                <v:imagedata o:title=""/>
                <o:lock v:ext="edit" aspectratio="f"/>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24765</wp:posOffset>
                </wp:positionH>
                <wp:positionV relativeFrom="paragraph">
                  <wp:posOffset>128270</wp:posOffset>
                </wp:positionV>
                <wp:extent cx="1358900" cy="443230"/>
                <wp:effectExtent l="0" t="0" r="0" b="0"/>
                <wp:wrapNone/>
                <wp:docPr id="125" name="矩形 125"/>
                <wp:cNvGraphicFramePr/>
                <a:graphic xmlns:a="http://schemas.openxmlformats.org/drawingml/2006/main">
                  <a:graphicData uri="http://schemas.microsoft.com/office/word/2010/wordprocessingShape">
                    <wps:wsp>
                      <wps:cNvSpPr/>
                      <wps:spPr>
                        <a:xfrm>
                          <a:off x="0" y="0"/>
                          <a:ext cx="1358900" cy="443230"/>
                        </a:xfrm>
                        <a:prstGeom prst="rect">
                          <a:avLst/>
                        </a:prstGeom>
                        <a:noFill/>
                        <a:ln w="57150" cap="flat" cmpd="sng" algn="ctr">
                          <a:noFill/>
                          <a:prstDash val="solid"/>
                          <a:miter lim="800000"/>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eastAsia="宋体"/>
                                <w:color w:val="0B9796"/>
                                <w:spacing w:val="0"/>
                                <w:sz w:val="32"/>
                                <w:szCs w:val="32"/>
                                <w:lang w:eastAsia="zh-CN"/>
                              </w:rPr>
                            </w:pPr>
                            <w:r>
                              <w:rPr>
                                <w:rFonts w:hint="eastAsia" w:ascii="微软雅黑" w:hAnsi="微软雅黑" w:eastAsia="微软雅黑" w:cs="Times New Roman"/>
                                <w:b/>
                                <w:bCs/>
                                <w:color w:val="0B9796"/>
                                <w:spacing w:val="0"/>
                                <w:kern w:val="24"/>
                                <w:sz w:val="32"/>
                                <w:szCs w:val="32"/>
                                <w:lang w:eastAsia="zh-CN"/>
                              </w:rPr>
                              <w:t>教育背景</w:t>
                            </w:r>
                          </w:p>
                        </w:txbxContent>
                      </wps:txbx>
                      <wps:bodyPr vert="horz" wrap="square" rtlCol="0" anchor="ctr"/>
                    </wps:wsp>
                  </a:graphicData>
                </a:graphic>
              </wp:anchor>
            </w:drawing>
          </mc:Choice>
          <mc:Fallback>
            <w:pict>
              <v:rect id="_x0000_s1026" o:spid="_x0000_s1026" o:spt="1" style="position:absolute;left:0pt;margin-left:1.95pt;margin-top:10.1pt;height:34.9pt;width:107pt;z-index:251879424;v-text-anchor:middle;mso-width-relative:page;mso-height-relative:page;" filled="f" stroked="f" coordsize="21600,21600" o:gfxdata="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VUeF9QAAAAHAQAADwAAAAAAAAABACAAAAAiAAAAZHJzL2Rvd25yZXYueG1sUEsB&#10;AhQAFAAAAAgAh07iQEZkbgz5AQAA1AMAAA4AAAAAAAAAAQAgAAAAIwEAAGRycy9lMm9Eb2MueG1s&#10;UEsFBgAAAAAGAAYAWQEAAI4FAAAAAA==&#10;">
                <v:fill on="f" focussize="0,0"/>
                <v:stroke on="f" weight="4.5pt" miterlimit="8" joinstyle="miter"/>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eastAsia="宋体"/>
                          <w:color w:val="0B9796"/>
                          <w:spacing w:val="0"/>
                          <w:sz w:val="32"/>
                          <w:szCs w:val="32"/>
                          <w:lang w:eastAsia="zh-CN"/>
                        </w:rPr>
                      </w:pPr>
                      <w:r>
                        <w:rPr>
                          <w:rFonts w:hint="eastAsia" w:ascii="微软雅黑" w:hAnsi="微软雅黑" w:eastAsia="微软雅黑" w:cs="Times New Roman"/>
                          <w:b/>
                          <w:bCs/>
                          <w:color w:val="0B9796"/>
                          <w:spacing w:val="0"/>
                          <w:kern w:val="24"/>
                          <w:sz w:val="32"/>
                          <w:szCs w:val="32"/>
                          <w:lang w:eastAsia="zh-CN"/>
                        </w:rPr>
                        <w:t>教育背景</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r>
        <mc:AlternateContent>
          <mc:Choice Requires="wps">
            <w:drawing>
              <wp:anchor distT="0" distB="0" distL="114300" distR="114300" simplePos="0" relativeHeight="251877376" behindDoc="0" locked="0" layoutInCell="1" allowOverlap="1">
                <wp:simplePos x="0" y="0"/>
                <wp:positionH relativeFrom="column">
                  <wp:posOffset>-329565</wp:posOffset>
                </wp:positionH>
                <wp:positionV relativeFrom="paragraph">
                  <wp:posOffset>138430</wp:posOffset>
                </wp:positionV>
                <wp:extent cx="6784340" cy="1234440"/>
                <wp:effectExtent l="0" t="0" r="0" b="0"/>
                <wp:wrapNone/>
                <wp:docPr id="12" name="矩形 24"/>
                <wp:cNvGraphicFramePr/>
                <a:graphic xmlns:a="http://schemas.openxmlformats.org/drawingml/2006/main">
                  <a:graphicData uri="http://schemas.microsoft.com/office/word/2010/wordprocessingShape">
                    <wps:wsp>
                      <wps:cNvSpPr/>
                      <wps:spPr>
                        <a:xfrm>
                          <a:off x="0" y="0"/>
                          <a:ext cx="6784340" cy="123444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color w:val="595959"/>
                                <w:sz w:val="22"/>
                                <w:szCs w:val="22"/>
                              </w:rPr>
                            </w:pPr>
                            <w:r>
                              <w:rPr>
                                <w:rFonts w:hint="eastAsia" w:ascii="微软雅黑" w:hAnsi="微软雅黑" w:eastAsia="微软雅黑" w:cs="微软雅黑"/>
                                <w:b w:val="0"/>
                                <w:bCs w:val="0"/>
                                <w:color w:val="000000"/>
                                <w:sz w:val="22"/>
                                <w:szCs w:val="22"/>
                                <w:highlight w:val="none"/>
                                <w:lang w:val="en-US" w:eastAsia="zh-CN"/>
                              </w:rPr>
                              <w:t>2008年9月1日-2012年6月              稻壳儿大学                 会计学               本科</w:t>
                            </w:r>
                          </w:p>
                        </w:txbxContent>
                      </wps:txbx>
                      <wps:bodyPr vert="horz" wrap="square" anchor="t" upright="1">
                        <a:spAutoFit/>
                      </wps:bodyPr>
                    </wps:wsp>
                  </a:graphicData>
                </a:graphic>
              </wp:anchor>
            </w:drawing>
          </mc:Choice>
          <mc:Fallback>
            <w:pict>
              <v:rect id="矩形 24" o:spid="_x0000_s1026" o:spt="1" style="position:absolute;left:0pt;margin-left:-25.95pt;margin-top:10.9pt;height:97.2pt;width:534.2pt;z-index:251877376;mso-width-relative:page;mso-height-relative:page;" filled="f" stroked="f" coordsize="21600,21600" o:gfxdata="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F6ol2QAAAAsBAAAPAAAAAAAAAAEAIAAAACIAAABkcnMv&#10;ZG93bnJldi54bWxQSwECFAAUAAAACACHTuJAoK8I9skBAACDAwAADgAAAAAAAAABACAAAAAoAQAA&#10;ZHJzL2Uyb0RvYy54bWxQSwUGAAAAAAYABgBZAQAAYw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color w:val="595959"/>
                          <w:sz w:val="22"/>
                          <w:szCs w:val="22"/>
                        </w:rPr>
                      </w:pPr>
                      <w:r>
                        <w:rPr>
                          <w:rFonts w:hint="eastAsia" w:ascii="微软雅黑" w:hAnsi="微软雅黑" w:eastAsia="微软雅黑" w:cs="微软雅黑"/>
                          <w:b w:val="0"/>
                          <w:bCs w:val="0"/>
                          <w:color w:val="000000"/>
                          <w:sz w:val="22"/>
                          <w:szCs w:val="22"/>
                          <w:highlight w:val="none"/>
                          <w:lang w:val="en-US" w:eastAsia="zh-CN"/>
                        </w:rPr>
                        <w:t>2008年9月1日-2012年6月              稻壳儿大学                 会计学               本科</w:t>
                      </w:r>
                    </w:p>
                  </w:txbxContent>
                </v:textbox>
              </v:rect>
            </w:pict>
          </mc:Fallback>
        </mc:AlternateContent>
      </w:r>
      <w:r>
        <w:rPr>
          <w:sz w:val="21"/>
        </w:rPr>
        <mc:AlternateContent>
          <mc:Choice Requires="wps">
            <w:drawing>
              <wp:anchor distT="0" distB="0" distL="114300" distR="114300" simplePos="0" relativeHeight="251639808" behindDoc="0" locked="0" layoutInCell="1" allowOverlap="1">
                <wp:simplePos x="0" y="0"/>
                <wp:positionH relativeFrom="column">
                  <wp:posOffset>-472440</wp:posOffset>
                </wp:positionH>
                <wp:positionV relativeFrom="paragraph">
                  <wp:posOffset>290830</wp:posOffset>
                </wp:positionV>
                <wp:extent cx="7047230" cy="6572250"/>
                <wp:effectExtent l="0" t="0" r="1270" b="0"/>
                <wp:wrapNone/>
                <wp:docPr id="135" name="矩形 135"/>
                <wp:cNvGraphicFramePr/>
                <a:graphic xmlns:a="http://schemas.openxmlformats.org/drawingml/2006/main">
                  <a:graphicData uri="http://schemas.microsoft.com/office/word/2010/wordprocessingShape">
                    <wps:wsp>
                      <wps:cNvSpPr/>
                      <wps:spPr>
                        <a:xfrm>
                          <a:off x="303530" y="2922270"/>
                          <a:ext cx="7047230" cy="6572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2pt;margin-top:22.9pt;height:517.5pt;width:554.9pt;z-index:251639808;v-text-anchor:middle;mso-width-relative:page;mso-height-relative:page;" fillcolor="#FFFFFF [3212]" filled="t" stroked="f" coordsize="21600,21600" o:gfxdata="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RqRrc1gAAAAwBAAAPAAAAAAAAAAEAIAAAACIAAABkcnMvZG93bnJl&#10;di54bWxQSwECFAAUAAAACACHTuJAfwTqoXECAADPBAAADgAAAAAAAAABACAAAAAlAQAAZHJzL2Uy&#10;b0RvYy54bWxQSwUGAAAAAAYABgBZAQAACAYAAAAA&#10;">
                <v:fill on="t" focussize="0,0"/>
                <v:stroke on="f" weight="2pt"/>
                <v:imagedata o:title=""/>
                <o:lock v:ext="edit" aspectratio="f"/>
                <v:textbox>
                  <w:txbxContent>
                    <w:p>
                      <w:pPr>
                        <w:jc w:val="cente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r>
        <mc:AlternateContent>
          <mc:Choice Requires="wps">
            <w:drawing>
              <wp:anchor distT="0" distB="0" distL="114300" distR="114300" simplePos="0" relativeHeight="580633600" behindDoc="0" locked="0" layoutInCell="1" allowOverlap="1">
                <wp:simplePos x="0" y="0"/>
                <wp:positionH relativeFrom="column">
                  <wp:posOffset>-167005</wp:posOffset>
                </wp:positionH>
                <wp:positionV relativeFrom="page">
                  <wp:posOffset>3384550</wp:posOffset>
                </wp:positionV>
                <wp:extent cx="237490" cy="215265"/>
                <wp:effectExtent l="0" t="0" r="0" b="0"/>
                <wp:wrapNone/>
                <wp:docPr id="153" name="KSO_Shape"/>
                <wp:cNvGraphicFramePr/>
                <a:graphic xmlns:a="http://schemas.openxmlformats.org/drawingml/2006/main">
                  <a:graphicData uri="http://schemas.microsoft.com/office/word/2010/wordprocessingShape">
                    <wps:wsp>
                      <wps:cNvSpPr/>
                      <wps:spPr bwMode="auto">
                        <a:xfrm>
                          <a:off x="0" y="0"/>
                          <a:ext cx="237490" cy="215265"/>
                        </a:xfrm>
                        <a:custGeom>
                          <a:avLst/>
                          <a:gdLst>
                            <a:gd name="T0" fmla="*/ 2147483646 w 4477"/>
                            <a:gd name="T1" fmla="*/ 2147483646 h 4133"/>
                            <a:gd name="T2" fmla="*/ 2147483646 w 4477"/>
                            <a:gd name="T3" fmla="*/ 1386867173 h 4133"/>
                            <a:gd name="T4" fmla="*/ 2147483646 w 4477"/>
                            <a:gd name="T5" fmla="*/ 385250906 h 4133"/>
                            <a:gd name="T6" fmla="*/ 2147483646 w 4477"/>
                            <a:gd name="T7" fmla="*/ 0 h 4133"/>
                            <a:gd name="T8" fmla="*/ 2147483646 w 4477"/>
                            <a:gd name="T9" fmla="*/ 231114454 h 4133"/>
                            <a:gd name="T10" fmla="*/ 2147483646 w 4477"/>
                            <a:gd name="T11" fmla="*/ 1001616267 h 4133"/>
                            <a:gd name="T12" fmla="*/ 2147483646 w 4477"/>
                            <a:gd name="T13" fmla="*/ 2147483646 h 4133"/>
                            <a:gd name="T14" fmla="*/ 2147483646 w 4477"/>
                            <a:gd name="T15" fmla="*/ 2147483646 h 4133"/>
                            <a:gd name="T16" fmla="*/ 2147483646 w 4477"/>
                            <a:gd name="T17" fmla="*/ 2147483646 h 4133"/>
                            <a:gd name="T18" fmla="*/ 2147483646 w 4477"/>
                            <a:gd name="T19" fmla="*/ 2147483646 h 4133"/>
                            <a:gd name="T20" fmla="*/ 2147483646 w 4477"/>
                            <a:gd name="T21" fmla="*/ 2147483646 h 4133"/>
                            <a:gd name="T22" fmla="*/ 2147483646 w 4477"/>
                            <a:gd name="T23" fmla="*/ 2147483646 h 4133"/>
                            <a:gd name="T24" fmla="*/ 2147483646 w 4477"/>
                            <a:gd name="T25" fmla="*/ 2147483646 h 4133"/>
                            <a:gd name="T26" fmla="*/ 2147483646 w 4477"/>
                            <a:gd name="T27" fmla="*/ 2147483646 h 4133"/>
                            <a:gd name="T28" fmla="*/ 2147483646 w 4477"/>
                            <a:gd name="T29" fmla="*/ 2147483646 h 4133"/>
                            <a:gd name="T30" fmla="*/ 2147483646 w 4477"/>
                            <a:gd name="T31" fmla="*/ 2147483646 h 4133"/>
                            <a:gd name="T32" fmla="*/ 2147483646 w 4477"/>
                            <a:gd name="T33" fmla="*/ 2147483646 h 4133"/>
                            <a:gd name="T34" fmla="*/ 2147483646 w 4477"/>
                            <a:gd name="T35" fmla="*/ 2147483646 h 4133"/>
                            <a:gd name="T36" fmla="*/ 2147483646 w 4477"/>
                            <a:gd name="T37" fmla="*/ 2147483646 h 4133"/>
                            <a:gd name="T38" fmla="*/ 2147483646 w 4477"/>
                            <a:gd name="T39" fmla="*/ 2147483646 h 4133"/>
                            <a:gd name="T40" fmla="*/ 2147483646 w 4477"/>
                            <a:gd name="T41" fmla="*/ 2147483646 h 4133"/>
                            <a:gd name="T42" fmla="*/ 2147483646 w 4477"/>
                            <a:gd name="T43" fmla="*/ 2147483646 h 4133"/>
                            <a:gd name="T44" fmla="*/ 2147483646 w 4477"/>
                            <a:gd name="T45" fmla="*/ 2147483646 h 4133"/>
                            <a:gd name="T46" fmla="*/ 2147483646 w 4477"/>
                            <a:gd name="T47" fmla="*/ 2147483646 h 4133"/>
                            <a:gd name="T48" fmla="*/ 2147483646 w 4477"/>
                            <a:gd name="T49" fmla="*/ 2147483646 h 4133"/>
                            <a:gd name="T50" fmla="*/ 2147483646 w 4477"/>
                            <a:gd name="T51" fmla="*/ 2147483646 h 4133"/>
                            <a:gd name="T52" fmla="*/ 2147483646 w 4477"/>
                            <a:gd name="T53" fmla="*/ 2147483646 h 4133"/>
                            <a:gd name="T54" fmla="*/ 2147483646 w 4477"/>
                            <a:gd name="T55" fmla="*/ 2147483646 h 4133"/>
                            <a:gd name="T56" fmla="*/ 2147483646 w 4477"/>
                            <a:gd name="T57" fmla="*/ 2147483646 h 4133"/>
                            <a:gd name="T58" fmla="*/ 2147483646 w 4477"/>
                            <a:gd name="T59" fmla="*/ 2147483646 h 4133"/>
                            <a:gd name="T60" fmla="*/ 2147483646 w 4477"/>
                            <a:gd name="T61" fmla="*/ 2147483646 h 4133"/>
                            <a:gd name="T62" fmla="*/ 2147483646 w 4477"/>
                            <a:gd name="T63" fmla="*/ 2147483646 h 4133"/>
                            <a:gd name="T64" fmla="*/ 2147483646 w 4477"/>
                            <a:gd name="T65" fmla="*/ 2147483646 h 4133"/>
                            <a:gd name="T66" fmla="*/ 0 w 4477"/>
                            <a:gd name="T67" fmla="*/ 2147483646 h 4133"/>
                            <a:gd name="T68" fmla="*/ 2147483646 w 4477"/>
                            <a:gd name="T69" fmla="*/ 2147483646 h 4133"/>
                            <a:gd name="T70" fmla="*/ 2147483646 w 4477"/>
                            <a:gd name="T71" fmla="*/ 2147483646 h 4133"/>
                            <a:gd name="T72" fmla="*/ 2147483646 w 4477"/>
                            <a:gd name="T73" fmla="*/ 2147483646 h 4133"/>
                            <a:gd name="T74" fmla="*/ 2147483646 w 4477"/>
                            <a:gd name="T75" fmla="*/ 2147483646 h 4133"/>
                            <a:gd name="T76" fmla="*/ 2147483646 w 4477"/>
                            <a:gd name="T77" fmla="*/ 2147483646 h 4133"/>
                            <a:gd name="T78" fmla="*/ 2147483646 w 4477"/>
                            <a:gd name="T79" fmla="*/ 2147483646 h 4133"/>
                            <a:gd name="T80" fmla="*/ 2147483646 w 4477"/>
                            <a:gd name="T81" fmla="*/ 2147483646 h 4133"/>
                            <a:gd name="T82" fmla="*/ 2147483646 w 4477"/>
                            <a:gd name="T83" fmla="*/ 2147483646 h 4133"/>
                            <a:gd name="T84" fmla="*/ 2147483646 w 4477"/>
                            <a:gd name="T85" fmla="*/ 2147483646 h 4133"/>
                            <a:gd name="T86" fmla="*/ 2147483646 w 4477"/>
                            <a:gd name="T87" fmla="*/ 2147483646 h 4133"/>
                            <a:gd name="T88" fmla="*/ 2147483646 w 4477"/>
                            <a:gd name="T89" fmla="*/ 2147483646 h 4133"/>
                            <a:gd name="T90" fmla="*/ 2147483646 w 4477"/>
                            <a:gd name="T91" fmla="*/ 2147483646 h 4133"/>
                            <a:gd name="T92" fmla="*/ 2147483646 w 4477"/>
                            <a:gd name="T93" fmla="*/ 2147483646 h 4133"/>
                            <a:gd name="T94" fmla="*/ 2147483646 w 4477"/>
                            <a:gd name="T95" fmla="*/ 2147483646 h 4133"/>
                            <a:gd name="T96" fmla="*/ 2147483646 w 4477"/>
                            <a:gd name="T97" fmla="*/ 2147483646 h 4133"/>
                            <a:gd name="T98" fmla="*/ 2147483646 w 4477"/>
                            <a:gd name="T99" fmla="*/ 2147483646 h 4133"/>
                            <a:gd name="T100" fmla="*/ 2147483646 w 4477"/>
                            <a:gd name="T101" fmla="*/ 2147483646 h 4133"/>
                            <a:gd name="T102" fmla="*/ 2147483646 w 4477"/>
                            <a:gd name="T103" fmla="*/ 2147483646 h 4133"/>
                            <a:gd name="T104" fmla="*/ 2147483646 w 4477"/>
                            <a:gd name="T105" fmla="*/ 2147483646 h 4133"/>
                            <a:gd name="T106" fmla="*/ 2147483646 w 4477"/>
                            <a:gd name="T107" fmla="*/ 2147483646 h 413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77" h="4133">
                              <a:moveTo>
                                <a:pt x="3646" y="48"/>
                              </a:moveTo>
                              <a:lnTo>
                                <a:pt x="3646" y="48"/>
                              </a:lnTo>
                              <a:lnTo>
                                <a:pt x="3623" y="39"/>
                              </a:lnTo>
                              <a:lnTo>
                                <a:pt x="3600" y="31"/>
                              </a:lnTo>
                              <a:lnTo>
                                <a:pt x="3578" y="24"/>
                              </a:lnTo>
                              <a:lnTo>
                                <a:pt x="3557" y="18"/>
                              </a:lnTo>
                              <a:lnTo>
                                <a:pt x="3536" y="13"/>
                              </a:lnTo>
                              <a:lnTo>
                                <a:pt x="3515" y="8"/>
                              </a:lnTo>
                              <a:lnTo>
                                <a:pt x="3494" y="5"/>
                              </a:lnTo>
                              <a:lnTo>
                                <a:pt x="3473" y="3"/>
                              </a:lnTo>
                              <a:lnTo>
                                <a:pt x="3454" y="1"/>
                              </a:lnTo>
                              <a:lnTo>
                                <a:pt x="3434" y="0"/>
                              </a:lnTo>
                              <a:lnTo>
                                <a:pt x="3415" y="0"/>
                              </a:lnTo>
                              <a:lnTo>
                                <a:pt x="3395" y="1"/>
                              </a:lnTo>
                              <a:lnTo>
                                <a:pt x="3376" y="3"/>
                              </a:lnTo>
                              <a:lnTo>
                                <a:pt x="3358" y="5"/>
                              </a:lnTo>
                              <a:lnTo>
                                <a:pt x="3339" y="9"/>
                              </a:lnTo>
                              <a:lnTo>
                                <a:pt x="3321" y="13"/>
                              </a:lnTo>
                              <a:lnTo>
                                <a:pt x="3303" y="18"/>
                              </a:lnTo>
                              <a:lnTo>
                                <a:pt x="3285" y="23"/>
                              </a:lnTo>
                              <a:lnTo>
                                <a:pt x="3268" y="30"/>
                              </a:lnTo>
                              <a:lnTo>
                                <a:pt x="3251" y="37"/>
                              </a:lnTo>
                              <a:lnTo>
                                <a:pt x="3235" y="45"/>
                              </a:lnTo>
                              <a:lnTo>
                                <a:pt x="3219" y="54"/>
                              </a:lnTo>
                              <a:lnTo>
                                <a:pt x="3201" y="63"/>
                              </a:lnTo>
                              <a:lnTo>
                                <a:pt x="3186" y="74"/>
                              </a:lnTo>
                              <a:lnTo>
                                <a:pt x="3170" y="85"/>
                              </a:lnTo>
                              <a:lnTo>
                                <a:pt x="3155" y="96"/>
                              </a:lnTo>
                              <a:lnTo>
                                <a:pt x="3139" y="108"/>
                              </a:lnTo>
                              <a:lnTo>
                                <a:pt x="3124" y="121"/>
                              </a:lnTo>
                              <a:lnTo>
                                <a:pt x="3110" y="134"/>
                              </a:lnTo>
                              <a:lnTo>
                                <a:pt x="3094" y="149"/>
                              </a:lnTo>
                              <a:lnTo>
                                <a:pt x="3066" y="179"/>
                              </a:lnTo>
                              <a:lnTo>
                                <a:pt x="3079" y="337"/>
                              </a:lnTo>
                              <a:lnTo>
                                <a:pt x="3094" y="494"/>
                              </a:lnTo>
                              <a:lnTo>
                                <a:pt x="3112" y="649"/>
                              </a:lnTo>
                              <a:lnTo>
                                <a:pt x="3131" y="802"/>
                              </a:lnTo>
                              <a:lnTo>
                                <a:pt x="3151" y="954"/>
                              </a:lnTo>
                              <a:lnTo>
                                <a:pt x="3174" y="1104"/>
                              </a:lnTo>
                              <a:lnTo>
                                <a:pt x="3198" y="1252"/>
                              </a:lnTo>
                              <a:lnTo>
                                <a:pt x="3226" y="1398"/>
                              </a:lnTo>
                              <a:lnTo>
                                <a:pt x="3254" y="1543"/>
                              </a:lnTo>
                              <a:lnTo>
                                <a:pt x="3284" y="1686"/>
                              </a:lnTo>
                              <a:lnTo>
                                <a:pt x="3318" y="1827"/>
                              </a:lnTo>
                              <a:lnTo>
                                <a:pt x="3352" y="1967"/>
                              </a:lnTo>
                              <a:lnTo>
                                <a:pt x="3388" y="2104"/>
                              </a:lnTo>
                              <a:lnTo>
                                <a:pt x="3407" y="2172"/>
                              </a:lnTo>
                              <a:lnTo>
                                <a:pt x="3427" y="2240"/>
                              </a:lnTo>
                              <a:lnTo>
                                <a:pt x="3447" y="2307"/>
                              </a:lnTo>
                              <a:lnTo>
                                <a:pt x="3468" y="2374"/>
                              </a:lnTo>
                              <a:lnTo>
                                <a:pt x="3488" y="2441"/>
                              </a:lnTo>
                              <a:lnTo>
                                <a:pt x="3510" y="2506"/>
                              </a:lnTo>
                              <a:lnTo>
                                <a:pt x="4267" y="2335"/>
                              </a:lnTo>
                              <a:lnTo>
                                <a:pt x="4258" y="2257"/>
                              </a:lnTo>
                              <a:lnTo>
                                <a:pt x="4249" y="2179"/>
                              </a:lnTo>
                              <a:lnTo>
                                <a:pt x="4238" y="2102"/>
                              </a:lnTo>
                              <a:lnTo>
                                <a:pt x="4227" y="2026"/>
                              </a:lnTo>
                              <a:lnTo>
                                <a:pt x="4214" y="1950"/>
                              </a:lnTo>
                              <a:lnTo>
                                <a:pt x="4202" y="1874"/>
                              </a:lnTo>
                              <a:lnTo>
                                <a:pt x="4189" y="1798"/>
                              </a:lnTo>
                              <a:lnTo>
                                <a:pt x="4175" y="1724"/>
                              </a:lnTo>
                              <a:lnTo>
                                <a:pt x="4161" y="1649"/>
                              </a:lnTo>
                              <a:lnTo>
                                <a:pt x="4146" y="1574"/>
                              </a:lnTo>
                              <a:lnTo>
                                <a:pt x="4130" y="1500"/>
                              </a:lnTo>
                              <a:lnTo>
                                <a:pt x="4113" y="1428"/>
                              </a:lnTo>
                              <a:lnTo>
                                <a:pt x="4096" y="1354"/>
                              </a:lnTo>
                              <a:lnTo>
                                <a:pt x="4078" y="1282"/>
                              </a:lnTo>
                              <a:lnTo>
                                <a:pt x="4060" y="1210"/>
                              </a:lnTo>
                              <a:lnTo>
                                <a:pt x="4041" y="1138"/>
                              </a:lnTo>
                              <a:lnTo>
                                <a:pt x="4020" y="1067"/>
                              </a:lnTo>
                              <a:lnTo>
                                <a:pt x="4000" y="995"/>
                              </a:lnTo>
                              <a:lnTo>
                                <a:pt x="3979" y="926"/>
                              </a:lnTo>
                              <a:lnTo>
                                <a:pt x="3957" y="855"/>
                              </a:lnTo>
                              <a:lnTo>
                                <a:pt x="3935" y="785"/>
                              </a:lnTo>
                              <a:lnTo>
                                <a:pt x="3911" y="717"/>
                              </a:lnTo>
                              <a:lnTo>
                                <a:pt x="3888" y="648"/>
                              </a:lnTo>
                              <a:lnTo>
                                <a:pt x="3863" y="579"/>
                              </a:lnTo>
                              <a:lnTo>
                                <a:pt x="3839" y="512"/>
                              </a:lnTo>
                              <a:lnTo>
                                <a:pt x="3812" y="444"/>
                              </a:lnTo>
                              <a:lnTo>
                                <a:pt x="3786" y="377"/>
                              </a:lnTo>
                              <a:lnTo>
                                <a:pt x="3759" y="310"/>
                              </a:lnTo>
                              <a:lnTo>
                                <a:pt x="3732" y="244"/>
                              </a:lnTo>
                              <a:lnTo>
                                <a:pt x="3703" y="179"/>
                              </a:lnTo>
                              <a:lnTo>
                                <a:pt x="3675" y="113"/>
                              </a:lnTo>
                              <a:lnTo>
                                <a:pt x="3646" y="48"/>
                              </a:lnTo>
                              <a:close/>
                              <a:moveTo>
                                <a:pt x="831" y="2804"/>
                              </a:moveTo>
                              <a:lnTo>
                                <a:pt x="2810" y="2804"/>
                              </a:lnTo>
                              <a:lnTo>
                                <a:pt x="2810" y="2949"/>
                              </a:lnTo>
                              <a:lnTo>
                                <a:pt x="831" y="2949"/>
                              </a:lnTo>
                              <a:lnTo>
                                <a:pt x="831" y="2804"/>
                              </a:lnTo>
                              <a:close/>
                              <a:moveTo>
                                <a:pt x="3516" y="3370"/>
                              </a:moveTo>
                              <a:lnTo>
                                <a:pt x="3637" y="3750"/>
                              </a:lnTo>
                              <a:lnTo>
                                <a:pt x="190" y="3750"/>
                              </a:lnTo>
                              <a:lnTo>
                                <a:pt x="0" y="3750"/>
                              </a:lnTo>
                              <a:lnTo>
                                <a:pt x="0" y="3559"/>
                              </a:lnTo>
                              <a:lnTo>
                                <a:pt x="0" y="1320"/>
                              </a:lnTo>
                              <a:lnTo>
                                <a:pt x="0" y="1240"/>
                              </a:lnTo>
                              <a:lnTo>
                                <a:pt x="59" y="1183"/>
                              </a:lnTo>
                              <a:lnTo>
                                <a:pt x="764" y="503"/>
                              </a:lnTo>
                              <a:lnTo>
                                <a:pt x="819" y="449"/>
                              </a:lnTo>
                              <a:lnTo>
                                <a:pt x="895" y="449"/>
                              </a:lnTo>
                              <a:lnTo>
                                <a:pt x="2831" y="449"/>
                              </a:lnTo>
                              <a:lnTo>
                                <a:pt x="2840" y="545"/>
                              </a:lnTo>
                              <a:lnTo>
                                <a:pt x="2849" y="640"/>
                              </a:lnTo>
                              <a:lnTo>
                                <a:pt x="2859" y="735"/>
                              </a:lnTo>
                              <a:lnTo>
                                <a:pt x="2870" y="829"/>
                              </a:lnTo>
                              <a:lnTo>
                                <a:pt x="1084" y="829"/>
                              </a:lnTo>
                              <a:lnTo>
                                <a:pt x="1138" y="1419"/>
                              </a:lnTo>
                              <a:lnTo>
                                <a:pt x="1148" y="1526"/>
                              </a:lnTo>
                              <a:lnTo>
                                <a:pt x="1040" y="1522"/>
                              </a:lnTo>
                              <a:lnTo>
                                <a:pt x="380" y="1497"/>
                              </a:lnTo>
                              <a:lnTo>
                                <a:pt x="380" y="3370"/>
                              </a:lnTo>
                              <a:lnTo>
                                <a:pt x="3516" y="3370"/>
                              </a:lnTo>
                              <a:close/>
                              <a:moveTo>
                                <a:pt x="472" y="1312"/>
                              </a:moveTo>
                              <a:lnTo>
                                <a:pt x="939" y="1329"/>
                              </a:lnTo>
                              <a:lnTo>
                                <a:pt x="900" y="898"/>
                              </a:lnTo>
                              <a:lnTo>
                                <a:pt x="472" y="1312"/>
                              </a:lnTo>
                              <a:close/>
                              <a:moveTo>
                                <a:pt x="2810" y="2206"/>
                              </a:moveTo>
                              <a:lnTo>
                                <a:pt x="831" y="2206"/>
                              </a:lnTo>
                              <a:lnTo>
                                <a:pt x="831" y="2351"/>
                              </a:lnTo>
                              <a:lnTo>
                                <a:pt x="2810" y="2351"/>
                              </a:lnTo>
                              <a:lnTo>
                                <a:pt x="2810" y="2206"/>
                              </a:lnTo>
                              <a:close/>
                              <a:moveTo>
                                <a:pt x="2810" y="1666"/>
                              </a:moveTo>
                              <a:lnTo>
                                <a:pt x="1621" y="1666"/>
                              </a:lnTo>
                              <a:lnTo>
                                <a:pt x="1621" y="1810"/>
                              </a:lnTo>
                              <a:lnTo>
                                <a:pt x="2810" y="1810"/>
                              </a:lnTo>
                              <a:lnTo>
                                <a:pt x="2810" y="1666"/>
                              </a:lnTo>
                              <a:close/>
                              <a:moveTo>
                                <a:pt x="2810" y="1112"/>
                              </a:moveTo>
                              <a:lnTo>
                                <a:pt x="1621" y="1112"/>
                              </a:lnTo>
                              <a:lnTo>
                                <a:pt x="1621" y="1256"/>
                              </a:lnTo>
                              <a:lnTo>
                                <a:pt x="2810" y="1256"/>
                              </a:lnTo>
                              <a:lnTo>
                                <a:pt x="2810" y="1112"/>
                              </a:lnTo>
                              <a:close/>
                              <a:moveTo>
                                <a:pt x="4318" y="3463"/>
                              </a:moveTo>
                              <a:lnTo>
                                <a:pt x="4002" y="3540"/>
                              </a:lnTo>
                              <a:lnTo>
                                <a:pt x="4007" y="3867"/>
                              </a:lnTo>
                              <a:lnTo>
                                <a:pt x="4237" y="4133"/>
                              </a:lnTo>
                              <a:lnTo>
                                <a:pt x="4387" y="4100"/>
                              </a:lnTo>
                              <a:lnTo>
                                <a:pt x="4477" y="3751"/>
                              </a:lnTo>
                              <a:lnTo>
                                <a:pt x="4318" y="3463"/>
                              </a:lnTo>
                              <a:close/>
                              <a:moveTo>
                                <a:pt x="4272" y="2491"/>
                              </a:moveTo>
                              <a:lnTo>
                                <a:pt x="4272" y="2491"/>
                              </a:lnTo>
                              <a:lnTo>
                                <a:pt x="4388" y="3367"/>
                              </a:lnTo>
                              <a:lnTo>
                                <a:pt x="3870" y="3485"/>
                              </a:lnTo>
                              <a:lnTo>
                                <a:pt x="3583" y="2648"/>
                              </a:lnTo>
                              <a:lnTo>
                                <a:pt x="4272" y="2491"/>
                              </a:lnTo>
                              <a:close/>
                            </a:path>
                          </a:pathLst>
                        </a:custGeom>
                        <a:solidFill>
                          <a:srgbClr val="0B9796"/>
                        </a:solidFill>
                        <a:ln>
                          <a:solidFill>
                            <a:srgbClr val="0B9796">
                              <a:alpha val="0"/>
                            </a:srgbClr>
                          </a:solid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13.15pt;margin-top:266.5pt;height:16.95pt;width:18.7pt;mso-position-vertical-relative:page;z-index:580633600;v-text-anchor:middle;mso-width-relative:page;mso-height-relative:page;" fillcolor="#0B9796" filled="t" stroked="t" coordsize="4477,4133" o:gfxdata="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" path="m3646,48l3646,48,3623,39,3600,31,3578,24,3557,18,3536,13,3515,8,3494,5,3473,3,3454,1,3434,0,3415,0,3395,1,3376,3,3358,5,3339,9,3321,13,3303,18,3285,23,3268,30,3251,37,3235,45,3219,54,3201,63,3186,74,3170,85,3155,96,3139,108,3124,121,3110,134,3094,149,3066,179,3079,337,3094,494,3112,649,3131,802,3151,954,3174,1104,3198,1252,3226,1398,3254,1543,3284,1686,3318,1827,3352,1967,3388,2104,3407,2172,3427,2240,3447,2307,3468,2374,3488,2441,3510,2506,4267,2335,4258,2257,4249,2179,4238,2102,4227,2026,4214,1950,4202,1874,4189,1798,4175,1724,4161,1649,4146,1574,4130,1500,4113,1428,4096,1354,4078,1282,4060,1210,4041,1138,4020,1067,4000,995,3979,926,3957,855,3935,785,3911,717,3888,648,3863,579,3839,512,3812,444,3786,377,3759,310,3732,244,3703,179,3675,113,3646,48xm831,2804l2810,2804,2810,2949,831,2949,831,2804xm3516,3370l3637,3750,190,3750,0,3750,0,3559,0,1320,0,1240,59,1183,764,503,819,449,895,449,2831,449,2840,545,2849,640,2859,735,2870,829,1084,829,1138,1419,1148,1526,1040,1522,380,1497,380,3370,3516,3370xm472,1312l939,1329,900,898,472,1312xm2810,2206l831,2206,831,2351,2810,2351,2810,2206xm2810,1666l1621,1666,1621,1810,2810,1810,2810,1666xm2810,1112l1621,1112,1621,1256,2810,1256,2810,1112xm4318,3463l4002,3540,4007,3867,4237,4133,4387,4100,4477,3751,4318,3463xm4272,2491l4272,2491,4388,3367,3870,3485,3583,2648,4272,2491xe">
                <v:path o:connectlocs="@0,@0;@0,@0;@0,@0;@0,0;@0,@0;@0,@0;@0,@0;@0,@0;@0,@0;@0,@0;@0,@0;@0,@0;@0,@0;@0,@0;@0,@0;@0,@0;@0,@0;@0,@0;@0,@0;@0,@0;@0,@0;@0,@0;@0,@0;@0,@0;@0,@0;@0,@0;@0,@0;@0,@0;@0,@0;@0,@0;@0,@0;@0,@0;@0,@0;0,@0;@0,@0;@0,@0;@0,@0;@0,@0;@0,@0;@0,@0;@0,@0;@0,@0;@0,@0;@0,@0;@0,@0;@0,@0;@0,@0;@0,@0;@0,@0;@0,@0;@0,@0;@0,@0;@0,@0;@0,@0" o:connectangles="0,0,0,0,0,0,0,0,0,0,0,0,0,0,0,0,0,0,0,0,0,0,0,0,0,0,0,0,0,0,0,0,0,0,0,0,0,0,0,0,0,0,0,0,0,0,0,0,0,0,0,0,0,0"/>
                <v:fill on="t" focussize="0,0"/>
                <v:stroke color="#0B9796" opacity="0f" joinstyle="round"/>
                <v:imagedata o:title=""/>
                <o:lock v:ext="edit" aspectratio="f"/>
              </v:shape>
            </w:pict>
          </mc:Fallback>
        </mc:AlternateContent>
      </w:r>
      <w:r>
        <w:rPr>
          <w:sz w:val="28"/>
        </w:rPr>
        <mc:AlternateContent>
          <mc:Choice Requires="wps">
            <w:drawing>
              <wp:anchor distT="0" distB="0" distL="114300" distR="114300" simplePos="0" relativeHeight="299508736" behindDoc="0" locked="0" layoutInCell="1" allowOverlap="1">
                <wp:simplePos x="0" y="0"/>
                <wp:positionH relativeFrom="column">
                  <wp:posOffset>6458585</wp:posOffset>
                </wp:positionH>
                <wp:positionV relativeFrom="page">
                  <wp:posOffset>3131820</wp:posOffset>
                </wp:positionV>
                <wp:extent cx="204470" cy="204470"/>
                <wp:effectExtent l="0" t="0" r="5080" b="5080"/>
                <wp:wrapNone/>
                <wp:docPr id="146" name="椭圆 146"/>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8.55pt;margin-top:246.6pt;height:16.1pt;width:16.1pt;mso-position-vertical-relative:page;z-index:299508736;v-text-anchor:middle;mso-width-relative:page;mso-height-relative:page;" fillcolor="#0B9796" filled="t" stroked="f" coordsize="21600,21600" o:gfxdata="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d8mDdoAAAANAQAADwAAAAAAAAABACAAAAAiAAAAZHJzL2Rvd25yZXYueG1sUEsBAhQAFAAA&#10;AAgAh07iQFPI5pJfAgAAugQAAA4AAAAAAAAAAQAgAAAAKQEAAGRycy9lMm9Eb2MueG1sUEsFBgAA&#10;AAAGAAYAWQEAAPoFA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293526528" behindDoc="0" locked="0" layoutInCell="1" allowOverlap="1">
                <wp:simplePos x="0" y="0"/>
                <wp:positionH relativeFrom="column">
                  <wp:posOffset>-347345</wp:posOffset>
                </wp:positionH>
                <wp:positionV relativeFrom="paragraph">
                  <wp:posOffset>203835</wp:posOffset>
                </wp:positionV>
                <wp:extent cx="6868795" cy="3810"/>
                <wp:effectExtent l="0" t="0" r="0" b="0"/>
                <wp:wrapNone/>
                <wp:docPr id="145" name="直接连接符 145"/>
                <wp:cNvGraphicFramePr/>
                <a:graphic xmlns:a="http://schemas.openxmlformats.org/drawingml/2006/main">
                  <a:graphicData uri="http://schemas.microsoft.com/office/word/2010/wordprocessingShape">
                    <wps:wsp>
                      <wps:cNvCnPr>
                        <a:stCxn id="138" idx="6"/>
                      </wps:cNvCnPr>
                      <wps:spPr>
                        <a:xfrm>
                          <a:off x="401955" y="3231515"/>
                          <a:ext cx="6868795" cy="3810"/>
                        </a:xfrm>
                        <a:prstGeom prst="line">
                          <a:avLst/>
                        </a:prstGeom>
                        <a:ln>
                          <a:solidFill>
                            <a:srgbClr val="0B9796"/>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35pt;margin-top:16.05pt;height:0.3pt;width:540.85pt;z-index:293526528;mso-width-relative:page;mso-height-relative:page;" filled="f" stroked="t" coordsize="21600,21600" o:gfxdata="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c3b71gAAAAoBAAAPAAAAAAAAAAEAIAAAACIAAABkcnMvZG93&#10;bnJldi54bWxQSwECFAAUAAAACACHTuJAJ6wB9wICAADWAwAADgAAAAAAAAABACAAAAAlAQAAZHJz&#10;L2Uyb0RvYy54bWxQSwUGAAAAAAYABgBZAQAAmQUAAAAA&#10;">
                <v:fill on="f" focussize="0,0"/>
                <v:stroke color="#0B9796 [3204]" joinstyle="round" dashstyle="dashDot"/>
                <v:imagedata o:title=""/>
                <o:lock v:ext="edit" aspectratio="f"/>
              </v:line>
            </w:pict>
          </mc:Fallback>
        </mc:AlternateContent>
      </w:r>
      <w:r>
        <w:rPr>
          <w:sz w:val="28"/>
        </w:rPr>
        <mc:AlternateContent>
          <mc:Choice Requires="wps">
            <w:drawing>
              <wp:anchor distT="0" distB="0" distL="114300" distR="114300" simplePos="0" relativeHeight="257638400" behindDoc="0" locked="0" layoutInCell="1" allowOverlap="1">
                <wp:simplePos x="0" y="0"/>
                <wp:positionH relativeFrom="column">
                  <wp:posOffset>-551815</wp:posOffset>
                </wp:positionH>
                <wp:positionV relativeFrom="page">
                  <wp:posOffset>3129280</wp:posOffset>
                </wp:positionV>
                <wp:extent cx="204470" cy="204470"/>
                <wp:effectExtent l="0" t="0" r="5080" b="5080"/>
                <wp:wrapNone/>
                <wp:docPr id="138" name="椭圆 138"/>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5pt;margin-top:246.4pt;height:16.1pt;width:16.1pt;mso-position-vertical-relative:page;z-index:257638400;v-text-anchor:middle;mso-width-relative:page;mso-height-relative:page;" fillcolor="#0B9796" filled="t" stroked="f" coordsize="21600,21600" o:gfxdata="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7hPo2gAAAAsBAAAPAAAAAAAAAAEAIAAAACIAAABkcnMvZG93bnJldi54bWxQSwECFAAUAAAA&#10;CACHTuJAV9kg5V4CAAC6BAAADgAAAAAAAAABACAAAAApAQAAZHJzL2Uyb0RvYy54bWxQSwUGAAAA&#10;AAYABgBZAQAA+QUAAAAA&#10;">
                <v:fill on="t" focussize="0,0"/>
                <v:stroke on="f" weight="2pt"/>
                <v:imagedata o:title=""/>
                <o:lock v:ext="edit" aspectratio="f"/>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38100</wp:posOffset>
                </wp:positionH>
                <wp:positionV relativeFrom="paragraph">
                  <wp:posOffset>257810</wp:posOffset>
                </wp:positionV>
                <wp:extent cx="1399540" cy="374015"/>
                <wp:effectExtent l="0" t="0" r="0" b="0"/>
                <wp:wrapNone/>
                <wp:docPr id="73" name="矩形 73"/>
                <wp:cNvGraphicFramePr/>
                <a:graphic xmlns:a="http://schemas.openxmlformats.org/drawingml/2006/main">
                  <a:graphicData uri="http://schemas.microsoft.com/office/word/2010/wordprocessingShape">
                    <wps:wsp>
                      <wps:cNvSpPr/>
                      <wps:spPr>
                        <a:xfrm>
                          <a:off x="0" y="0"/>
                          <a:ext cx="1399540" cy="374015"/>
                        </a:xfrm>
                        <a:prstGeom prst="rect">
                          <a:avLst/>
                        </a:prstGeom>
                        <a:noFill/>
                        <a:ln w="57150" cap="flat" cmpd="sng" algn="ctr">
                          <a:noFill/>
                          <a:prstDash val="solid"/>
                          <a:miter lim="800000"/>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微软雅黑" w:hAnsi="微软雅黑" w:eastAsia="微软雅黑" w:cs="微软雅黑"/>
                                <w:b/>
                                <w:bCs/>
                                <w:color w:val="0B9796"/>
                                <w:spacing w:val="0"/>
                                <w:sz w:val="32"/>
                                <w:szCs w:val="32"/>
                                <w:lang w:eastAsia="zh-CN"/>
                              </w:rPr>
                            </w:pPr>
                            <w:r>
                              <w:rPr>
                                <w:rFonts w:hint="eastAsia" w:ascii="微软雅黑" w:hAnsi="微软雅黑" w:eastAsia="微软雅黑" w:cs="微软雅黑"/>
                                <w:b/>
                                <w:bCs/>
                                <w:color w:val="0B9796"/>
                                <w:spacing w:val="0"/>
                                <w:sz w:val="32"/>
                                <w:szCs w:val="32"/>
                                <w:lang w:eastAsia="zh-CN"/>
                              </w:rPr>
                              <w:t>工作经历</w:t>
                            </w:r>
                          </w:p>
                        </w:txbxContent>
                      </wps:txbx>
                      <wps:bodyPr vert="horz" wrap="square" rtlCol="0" anchor="ctr"/>
                    </wps:wsp>
                  </a:graphicData>
                </a:graphic>
              </wp:anchor>
            </w:drawing>
          </mc:Choice>
          <mc:Fallback>
            <w:pict>
              <v:rect id="_x0000_s1026" o:spid="_x0000_s1026" o:spt="1" style="position:absolute;left:0pt;margin-left:3pt;margin-top:20.3pt;height:29.45pt;width:110.2pt;z-index:251881472;v-text-anchor:middle;mso-width-relative:page;mso-height-relative:page;" filled="f" stroked="f" coordsize="21600,21600" o:gfxdata="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SMf+9YAAAAHAQAADwAAAAAAAAABACAAAAAiAAAAZHJzL2Rvd25yZXYueG1sUEsB&#10;AhQAFAAAAAgAh07iQEzcIgb3AQAA0gMAAA4AAAAAAAAAAQAgAAAAJQEAAGRycy9lMm9Eb2MueG1s&#10;UEsFBgAAAAAGAAYAWQEAAI4FAAAAAA==&#10;">
                <v:fill on="f" focussize="0,0"/>
                <v:stroke on="f" weight="4.5pt" miterlimit="8" joinstyle="miter"/>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微软雅黑" w:hAnsi="微软雅黑" w:eastAsia="微软雅黑" w:cs="微软雅黑"/>
                          <w:b/>
                          <w:bCs/>
                          <w:color w:val="0B9796"/>
                          <w:spacing w:val="0"/>
                          <w:sz w:val="32"/>
                          <w:szCs w:val="32"/>
                          <w:lang w:eastAsia="zh-CN"/>
                        </w:rPr>
                      </w:pPr>
                      <w:r>
                        <w:rPr>
                          <w:rFonts w:hint="eastAsia" w:ascii="微软雅黑" w:hAnsi="微软雅黑" w:eastAsia="微软雅黑" w:cs="微软雅黑"/>
                          <w:b/>
                          <w:bCs/>
                          <w:color w:val="0B9796"/>
                          <w:spacing w:val="0"/>
                          <w:sz w:val="32"/>
                          <w:szCs w:val="32"/>
                          <w:lang w:eastAsia="zh-CN"/>
                        </w:rPr>
                        <w:t>工作经历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r>
        <mc:AlternateContent>
          <mc:Choice Requires="wps">
            <w:drawing>
              <wp:anchor distT="0" distB="0" distL="114300" distR="114300" simplePos="0" relativeHeight="251876352" behindDoc="0" locked="0" layoutInCell="1" allowOverlap="1">
                <wp:simplePos x="0" y="0"/>
                <wp:positionH relativeFrom="column">
                  <wp:posOffset>-335915</wp:posOffset>
                </wp:positionH>
                <wp:positionV relativeFrom="paragraph">
                  <wp:posOffset>180975</wp:posOffset>
                </wp:positionV>
                <wp:extent cx="6913245" cy="3410585"/>
                <wp:effectExtent l="0" t="0" r="0" b="0"/>
                <wp:wrapNone/>
                <wp:docPr id="120" name="矩形 41"/>
                <wp:cNvGraphicFramePr/>
                <a:graphic xmlns:a="http://schemas.openxmlformats.org/drawingml/2006/main">
                  <a:graphicData uri="http://schemas.microsoft.com/office/word/2010/wordprocessingShape">
                    <wps:wsp>
                      <wps:cNvSpPr/>
                      <wps:spPr>
                        <a:xfrm>
                          <a:off x="0" y="0"/>
                          <a:ext cx="6913245" cy="341058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2012.6.30-2015.9.10                       稻壳儿一有限公司                          主办会计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负责公司的全套账务，</w:t>
                            </w:r>
                            <w:r>
                              <w:rPr>
                                <w:rFonts w:hint="eastAsia" w:ascii="微软雅黑" w:hAnsi="微软雅黑" w:eastAsia="微软雅黑" w:cs="微软雅黑"/>
                                <w:sz w:val="22"/>
                                <w:szCs w:val="22"/>
                                <w:lang w:eastAsia="zh-CN"/>
                              </w:rPr>
                              <w:t>协助财务经理</w:t>
                            </w:r>
                            <w:r>
                              <w:rPr>
                                <w:rFonts w:hint="eastAsia" w:ascii="微软雅黑" w:hAnsi="微软雅黑" w:eastAsia="微软雅黑" w:cs="微软雅黑"/>
                                <w:sz w:val="22"/>
                                <w:szCs w:val="22"/>
                              </w:rPr>
                              <w:t>做好账务处理；</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2、负责各种财务报表的编制，财务分析；</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3、税务、资金的管控</w:t>
                            </w:r>
                            <w:r>
                              <w:rPr>
                                <w:rFonts w:hint="eastAsia" w:ascii="微软雅黑" w:hAnsi="微软雅黑" w:eastAsia="微软雅黑" w:cs="微软雅黑"/>
                                <w:sz w:val="22"/>
                                <w:szCs w:val="22"/>
                                <w:lang w:eastAsia="zh-CN"/>
                              </w:rPr>
                              <w:t>及</w:t>
                            </w:r>
                            <w:r>
                              <w:rPr>
                                <w:rFonts w:hint="eastAsia" w:ascii="微软雅黑" w:hAnsi="微软雅黑" w:eastAsia="微软雅黑" w:cs="微软雅黑"/>
                                <w:sz w:val="22"/>
                                <w:szCs w:val="22"/>
                              </w:rPr>
                              <w:t>各种费用的审核等</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w:t>
                            </w:r>
                            <w:r>
                              <w:rPr>
                                <w:rFonts w:hint="eastAsia" w:ascii="微软雅黑" w:hAnsi="微软雅黑" w:eastAsia="微软雅黑" w:cs="微软雅黑"/>
                                <w:sz w:val="22"/>
                                <w:szCs w:val="22"/>
                              </w:rPr>
                              <w:t>监督落实财务制度与流程</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2015.9.20-2021.2.2                        稻壳儿二有限公司                          财务经理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制定并监督落实财务制度与流程，并根据企业发展阶段不断完善；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、及时制作、审核财务报表，并完成财务分析</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对企业的经营做出合理建议；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4</w:t>
                            </w:r>
                            <w:r>
                              <w:rPr>
                                <w:rFonts w:hint="eastAsia" w:ascii="微软雅黑" w:hAnsi="微软雅黑" w:eastAsia="微软雅黑" w:cs="微软雅黑"/>
                                <w:sz w:val="22"/>
                                <w:szCs w:val="22"/>
                              </w:rPr>
                              <w:t>、指导、培训、评估财务人员，帮助下属成长；定期对</w:t>
                            </w:r>
                            <w:r>
                              <w:rPr>
                                <w:rFonts w:hint="eastAsia" w:ascii="微软雅黑" w:hAnsi="微软雅黑" w:eastAsia="微软雅黑" w:cs="微软雅黑"/>
                                <w:sz w:val="22"/>
                                <w:szCs w:val="22"/>
                                <w:lang w:eastAsia="zh-CN"/>
                              </w:rPr>
                              <w:t>公司</w:t>
                            </w:r>
                            <w:r>
                              <w:rPr>
                                <w:rFonts w:hint="eastAsia" w:ascii="微软雅黑" w:hAnsi="微软雅黑" w:eastAsia="微软雅黑" w:cs="微软雅黑"/>
                                <w:sz w:val="22"/>
                                <w:szCs w:val="22"/>
                              </w:rPr>
                              <w:t>的财务</w:t>
                            </w:r>
                            <w:r>
                              <w:rPr>
                                <w:rFonts w:hint="eastAsia" w:ascii="微软雅黑" w:hAnsi="微软雅黑" w:eastAsia="微软雅黑" w:cs="微软雅黑"/>
                                <w:sz w:val="22"/>
                                <w:szCs w:val="22"/>
                                <w:lang w:eastAsia="zh-CN"/>
                              </w:rPr>
                              <w:t>进行</w:t>
                            </w:r>
                            <w:r>
                              <w:rPr>
                                <w:rFonts w:hint="eastAsia" w:ascii="微软雅黑" w:hAnsi="微软雅黑" w:eastAsia="微软雅黑" w:cs="微软雅黑"/>
                                <w:sz w:val="22"/>
                                <w:szCs w:val="22"/>
                              </w:rPr>
                              <w:t>培训；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5、编制并监督落实年度财务预算；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成本预测，合理控制成本；费用审核；每月工资审核；</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7、</w:t>
                            </w:r>
                            <w:r>
                              <w:rPr>
                                <w:rFonts w:hint="eastAsia" w:ascii="微软雅黑" w:hAnsi="微软雅黑" w:eastAsia="微软雅黑" w:cs="微软雅黑"/>
                                <w:sz w:val="22"/>
                                <w:szCs w:val="22"/>
                              </w:rPr>
                              <w:t>指导并协调财务稽核、审计、会计的工作并监督其执行</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txbxContent>
                      </wps:txbx>
                      <wps:bodyPr vert="horz" wrap="square" anchor="t" upright="1"/>
                    </wps:wsp>
                  </a:graphicData>
                </a:graphic>
              </wp:anchor>
            </w:drawing>
          </mc:Choice>
          <mc:Fallback>
            <w:pict>
              <v:rect id="矩形 41" o:spid="_x0000_s1026" o:spt="1" style="position:absolute;left:0pt;margin-left:-26.45pt;margin-top:14.25pt;height:268.55pt;width:544.35pt;z-index:251876352;mso-width-relative:page;mso-height-relative:page;" filled="f" stroked="f" coordsize="21600,21600" o:gfxdata="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KuF/NsAAAALAQAADwAAAAAAAAABACAAAAAiAAAAZHJzL2Rvd25yZXYu&#10;eG1sUEsBAhQAFAAAAAgAh07iQIHDmle/AQAAagMAAA4AAAAAAAAAAQAgAAAAKgEAAGRycy9lMm9E&#10;b2MueG1sUEsFBgAAAAAGAAYAWQEAAFs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2012.6.30-2015.9.10                       稻壳儿一有限公司                          主办会计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负责公司的全套账务，</w:t>
                      </w:r>
                      <w:r>
                        <w:rPr>
                          <w:rFonts w:hint="eastAsia" w:ascii="微软雅黑" w:hAnsi="微软雅黑" w:eastAsia="微软雅黑" w:cs="微软雅黑"/>
                          <w:sz w:val="22"/>
                          <w:szCs w:val="22"/>
                          <w:lang w:eastAsia="zh-CN"/>
                        </w:rPr>
                        <w:t>协助财务经理</w:t>
                      </w:r>
                      <w:r>
                        <w:rPr>
                          <w:rFonts w:hint="eastAsia" w:ascii="微软雅黑" w:hAnsi="微软雅黑" w:eastAsia="微软雅黑" w:cs="微软雅黑"/>
                          <w:sz w:val="22"/>
                          <w:szCs w:val="22"/>
                        </w:rPr>
                        <w:t>做好账务处理；</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2、负责各种财务报表的编制，财务分析；</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3、税务、资金的管控</w:t>
                      </w:r>
                      <w:r>
                        <w:rPr>
                          <w:rFonts w:hint="eastAsia" w:ascii="微软雅黑" w:hAnsi="微软雅黑" w:eastAsia="微软雅黑" w:cs="微软雅黑"/>
                          <w:sz w:val="22"/>
                          <w:szCs w:val="22"/>
                          <w:lang w:eastAsia="zh-CN"/>
                        </w:rPr>
                        <w:t>及</w:t>
                      </w:r>
                      <w:r>
                        <w:rPr>
                          <w:rFonts w:hint="eastAsia" w:ascii="微软雅黑" w:hAnsi="微软雅黑" w:eastAsia="微软雅黑" w:cs="微软雅黑"/>
                          <w:sz w:val="22"/>
                          <w:szCs w:val="22"/>
                        </w:rPr>
                        <w:t>各种费用的审核等</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w:t>
                      </w:r>
                      <w:r>
                        <w:rPr>
                          <w:rFonts w:hint="eastAsia" w:ascii="微软雅黑" w:hAnsi="微软雅黑" w:eastAsia="微软雅黑" w:cs="微软雅黑"/>
                          <w:sz w:val="22"/>
                          <w:szCs w:val="22"/>
                        </w:rPr>
                        <w:t>监督落实财务制度与流程</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2015.9.20-2021.2.2                        稻壳儿二有限公司                          财务经理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制定并监督落实财务制度与流程，并根据企业发展阶段不断完善；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、及时制作、审核财务报表，并完成财务分析</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对企业的经营做出合理建议；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4</w:t>
                      </w:r>
                      <w:r>
                        <w:rPr>
                          <w:rFonts w:hint="eastAsia" w:ascii="微软雅黑" w:hAnsi="微软雅黑" w:eastAsia="微软雅黑" w:cs="微软雅黑"/>
                          <w:sz w:val="22"/>
                          <w:szCs w:val="22"/>
                        </w:rPr>
                        <w:t>、指导、培训、评估财务人员，帮助下属成长；定期对</w:t>
                      </w:r>
                      <w:r>
                        <w:rPr>
                          <w:rFonts w:hint="eastAsia" w:ascii="微软雅黑" w:hAnsi="微软雅黑" w:eastAsia="微软雅黑" w:cs="微软雅黑"/>
                          <w:sz w:val="22"/>
                          <w:szCs w:val="22"/>
                          <w:lang w:eastAsia="zh-CN"/>
                        </w:rPr>
                        <w:t>公司</w:t>
                      </w:r>
                      <w:r>
                        <w:rPr>
                          <w:rFonts w:hint="eastAsia" w:ascii="微软雅黑" w:hAnsi="微软雅黑" w:eastAsia="微软雅黑" w:cs="微软雅黑"/>
                          <w:sz w:val="22"/>
                          <w:szCs w:val="22"/>
                        </w:rPr>
                        <w:t>的财务</w:t>
                      </w:r>
                      <w:r>
                        <w:rPr>
                          <w:rFonts w:hint="eastAsia" w:ascii="微软雅黑" w:hAnsi="微软雅黑" w:eastAsia="微软雅黑" w:cs="微软雅黑"/>
                          <w:sz w:val="22"/>
                          <w:szCs w:val="22"/>
                          <w:lang w:eastAsia="zh-CN"/>
                        </w:rPr>
                        <w:t>进行</w:t>
                      </w:r>
                      <w:r>
                        <w:rPr>
                          <w:rFonts w:hint="eastAsia" w:ascii="微软雅黑" w:hAnsi="微软雅黑" w:eastAsia="微软雅黑" w:cs="微软雅黑"/>
                          <w:sz w:val="22"/>
                          <w:szCs w:val="22"/>
                        </w:rPr>
                        <w:t>培训；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5、编制并监督落实年度财务预算；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成本预测，合理控制成本；费用审核；每月工资审核；</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7、</w:t>
                      </w:r>
                      <w:r>
                        <w:rPr>
                          <w:rFonts w:hint="eastAsia" w:ascii="微软雅黑" w:hAnsi="微软雅黑" w:eastAsia="微软雅黑" w:cs="微软雅黑"/>
                          <w:sz w:val="22"/>
                          <w:szCs w:val="22"/>
                        </w:rPr>
                        <w:t>指导并协调财务稽核、审计、会计的工作并监督其执行</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r>
        <w:rPr>
          <w:sz w:val="28"/>
        </w:rPr>
        <mc:AlternateContent>
          <mc:Choice Requires="wps">
            <w:drawing>
              <wp:anchor distT="0" distB="0" distL="114300" distR="114300" simplePos="0" relativeHeight="305489920" behindDoc="0" locked="0" layoutInCell="1" allowOverlap="1">
                <wp:simplePos x="0" y="0"/>
                <wp:positionH relativeFrom="column">
                  <wp:posOffset>6457950</wp:posOffset>
                </wp:positionH>
                <wp:positionV relativeFrom="page">
                  <wp:posOffset>6915150</wp:posOffset>
                </wp:positionV>
                <wp:extent cx="204470" cy="204470"/>
                <wp:effectExtent l="0" t="0" r="5080" b="5080"/>
                <wp:wrapNone/>
                <wp:docPr id="147" name="椭圆 147"/>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8.5pt;margin-top:544.5pt;height:16.1pt;width:16.1pt;mso-position-vertical-relative:page;z-index:305489920;v-text-anchor:middle;mso-width-relative:page;mso-height-relative:page;" fillcolor="#0B9796" filled="t" stroked="f" coordsize="21600,21600" o:gfxdata="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91972QAAAA8BAAAPAAAAAAAAAAEAIAAAACIAAABkcnMvZG93bnJldi54bWxQSwECFAAUAAAA&#10;CACHTuJAMLYutV8CAAC6BAAADgAAAAAAAAABACAAAAAoAQAAZHJzL2Uyb0RvYy54bWxQSwUGAAAA&#10;AAYABgBZAQAA+QU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281563136" behindDoc="0" locked="0" layoutInCell="1" allowOverlap="1">
                <wp:simplePos x="0" y="0"/>
                <wp:positionH relativeFrom="column">
                  <wp:posOffset>-562610</wp:posOffset>
                </wp:positionH>
                <wp:positionV relativeFrom="page">
                  <wp:posOffset>6901180</wp:posOffset>
                </wp:positionV>
                <wp:extent cx="204470" cy="204470"/>
                <wp:effectExtent l="0" t="0" r="5080" b="5080"/>
                <wp:wrapNone/>
                <wp:docPr id="142" name="椭圆 142"/>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3pt;margin-top:543.4pt;height:16.1pt;width:16.1pt;mso-position-vertical-relative:page;z-index:281563136;v-text-anchor:middle;mso-width-relative:page;mso-height-relative:page;" fillcolor="#0B9796" filled="t" stroked="f" coordsize="21600,21600" o:gfxdata="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xiG742gAAAA0BAAAPAAAAAAAAAAEAIAAAACIAAABkcnMvZG93bnJldi54bWxQSwECFAAUAAAA&#10;CACHTuJA3zHHDV4CAAC6BAAADgAAAAAAAAABACAAAAApAQAAZHJzL2Uyb0RvYy54bWxQSwUGAAAA&#10;AAYABgBZAQAA+QUAAAAA&#10;">
                <v:fill on="t" focussize="0,0"/>
                <v:stroke on="f" weight="2pt"/>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r>
        <mc:AlternateContent>
          <mc:Choice Requires="wps">
            <w:drawing>
              <wp:anchor distT="0" distB="0" distL="114300" distR="114300" simplePos="0" relativeHeight="251875328" behindDoc="0" locked="0" layoutInCell="1" allowOverlap="1">
                <wp:simplePos x="0" y="0"/>
                <wp:positionH relativeFrom="column">
                  <wp:posOffset>9525</wp:posOffset>
                </wp:positionH>
                <wp:positionV relativeFrom="paragraph">
                  <wp:posOffset>60325</wp:posOffset>
                </wp:positionV>
                <wp:extent cx="1532255" cy="388620"/>
                <wp:effectExtent l="0" t="0" r="0" b="0"/>
                <wp:wrapNone/>
                <wp:docPr id="119" name="矩形 119"/>
                <wp:cNvGraphicFramePr/>
                <a:graphic xmlns:a="http://schemas.openxmlformats.org/drawingml/2006/main">
                  <a:graphicData uri="http://schemas.microsoft.com/office/word/2010/wordprocessingShape">
                    <wps:wsp>
                      <wps:cNvSpPr/>
                      <wps:spPr>
                        <a:xfrm>
                          <a:off x="0" y="0"/>
                          <a:ext cx="1532255" cy="388620"/>
                        </a:xfrm>
                        <a:prstGeom prst="rect">
                          <a:avLst/>
                        </a:prstGeom>
                        <a:noFill/>
                        <a:ln w="57150" cap="flat" cmpd="sng" algn="ctr">
                          <a:noFill/>
                          <a:prstDash val="solid"/>
                          <a:miter lim="800000"/>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default" w:eastAsia="宋体"/>
                                <w:color w:val="0B9796"/>
                                <w:spacing w:val="0"/>
                                <w:sz w:val="32"/>
                                <w:szCs w:val="32"/>
                                <w:lang w:val="en-US" w:eastAsia="zh-CN"/>
                              </w:rPr>
                            </w:pPr>
                            <w:r>
                              <w:rPr>
                                <w:rFonts w:hint="eastAsia" w:ascii="微软雅黑" w:hAnsi="微软雅黑" w:eastAsia="微软雅黑" w:cs="Times New Roman"/>
                                <w:b/>
                                <w:bCs/>
                                <w:color w:val="0B9796"/>
                                <w:spacing w:val="0"/>
                                <w:kern w:val="24"/>
                                <w:sz w:val="32"/>
                                <w:szCs w:val="32"/>
                                <w:lang w:val="en-US" w:eastAsia="zh-CN"/>
                              </w:rPr>
                              <w:t>个人能力</w:t>
                            </w:r>
                          </w:p>
                        </w:txbxContent>
                      </wps:txbx>
                      <wps:bodyPr vert="horz" wrap="square" rtlCol="0" anchor="ctr"/>
                    </wps:wsp>
                  </a:graphicData>
                </a:graphic>
              </wp:anchor>
            </w:drawing>
          </mc:Choice>
          <mc:Fallback>
            <w:pict>
              <v:rect id="_x0000_s1026" o:spid="_x0000_s1026" o:spt="1" style="position:absolute;left:0pt;margin-left:0.75pt;margin-top:4.75pt;height:30.6pt;width:120.65pt;z-index:251875328;v-text-anchor:middle;mso-width-relative:page;mso-height-relative:page;" filled="f" stroked="f" coordsize="21600,21600" o:gfxdata="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a7rLUAAAABgEAAA8AAAAAAAAAAQAgAAAAIgAAAGRycy9kb3ducmV2LnhtbFBL&#10;AQIUABQAAAAIAIdO4kDS7a3o+gEAANQDAAAOAAAAAAAAAAEAIAAAACMBAABkcnMvZTJvRG9jLnht&#10;bFBLBQYAAAAABgAGAFkBAACPBQAAAAA=&#10;">
                <v:fill on="f" focussize="0,0"/>
                <v:stroke on="f" weight="4.5pt" miterlimit="8" joinstyle="miter"/>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default" w:eastAsia="宋体"/>
                          <w:color w:val="0B9796"/>
                          <w:spacing w:val="0"/>
                          <w:sz w:val="32"/>
                          <w:szCs w:val="32"/>
                          <w:lang w:val="en-US" w:eastAsia="zh-CN"/>
                        </w:rPr>
                      </w:pPr>
                      <w:r>
                        <w:rPr>
                          <w:rFonts w:hint="eastAsia" w:ascii="微软雅黑" w:hAnsi="微软雅黑" w:eastAsia="微软雅黑" w:cs="Times New Roman"/>
                          <w:b/>
                          <w:bCs/>
                          <w:color w:val="0B9796"/>
                          <w:spacing w:val="0"/>
                          <w:kern w:val="24"/>
                          <w:sz w:val="32"/>
                          <w:szCs w:val="32"/>
                          <w:lang w:val="en-US" w:eastAsia="zh-CN"/>
                        </w:rPr>
                        <w:t>个人能力</w:t>
                      </w:r>
                    </w:p>
                  </w:txbxContent>
                </v:textbox>
              </v:rect>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-198120</wp:posOffset>
                </wp:positionH>
                <wp:positionV relativeFrom="paragraph">
                  <wp:posOffset>141605</wp:posOffset>
                </wp:positionV>
                <wp:extent cx="172085" cy="233045"/>
                <wp:effectExtent l="3810" t="4445" r="14605" b="10160"/>
                <wp:wrapNone/>
                <wp:docPr id="117" name="Freeform 95"/>
                <wp:cNvGraphicFramePr/>
                <a:graphic xmlns:a="http://schemas.openxmlformats.org/drawingml/2006/main">
                  <a:graphicData uri="http://schemas.microsoft.com/office/word/2010/wordprocessingShape">
                    <wps:wsp>
                      <wps:cNvSpPr>
                        <a:spLocks noEditPoints="1"/>
                      </wps:cNvSpPr>
                      <wps:spPr bwMode="auto">
                        <a:xfrm>
                          <a:off x="0" y="0"/>
                          <a:ext cx="172085" cy="23304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2" h="166">
                              <a:moveTo>
                                <a:pt x="59" y="85"/>
                              </a:moveTo>
                              <a:cubicBezTo>
                                <a:pt x="82" y="85"/>
                                <a:pt x="101" y="66"/>
                                <a:pt x="101" y="43"/>
                              </a:cubicBezTo>
                              <a:cubicBezTo>
                                <a:pt x="101" y="19"/>
                                <a:pt x="82" y="0"/>
                                <a:pt x="59" y="0"/>
                              </a:cubicBezTo>
                              <a:cubicBezTo>
                                <a:pt x="36" y="0"/>
                                <a:pt x="17" y="19"/>
                                <a:pt x="17" y="43"/>
                              </a:cubicBezTo>
                              <a:cubicBezTo>
                                <a:pt x="17" y="66"/>
                                <a:pt x="36" y="85"/>
                                <a:pt x="59" y="85"/>
                              </a:cubicBezTo>
                              <a:close/>
                              <a:moveTo>
                                <a:pt x="59" y="6"/>
                              </a:moveTo>
                              <a:cubicBezTo>
                                <a:pt x="79" y="6"/>
                                <a:pt x="95" y="23"/>
                                <a:pt x="95" y="43"/>
                              </a:cubicBezTo>
                              <a:cubicBezTo>
                                <a:pt x="95" y="62"/>
                                <a:pt x="79" y="79"/>
                                <a:pt x="59" y="79"/>
                              </a:cubicBezTo>
                              <a:cubicBezTo>
                                <a:pt x="39" y="79"/>
                                <a:pt x="23" y="62"/>
                                <a:pt x="23" y="43"/>
                              </a:cubicBezTo>
                              <a:cubicBezTo>
                                <a:pt x="23" y="23"/>
                                <a:pt x="39" y="6"/>
                                <a:pt x="59" y="6"/>
                              </a:cubicBezTo>
                              <a:close/>
                              <a:moveTo>
                                <a:pt x="121" y="162"/>
                              </a:moveTo>
                              <a:cubicBezTo>
                                <a:pt x="119" y="150"/>
                                <a:pt x="109" y="116"/>
                                <a:pt x="102" y="107"/>
                              </a:cubicBezTo>
                              <a:cubicBezTo>
                                <a:pt x="91" y="89"/>
                                <a:pt x="68" y="91"/>
                                <a:pt x="68" y="91"/>
                              </a:cubicBezTo>
                              <a:cubicBezTo>
                                <a:pt x="49" y="91"/>
                                <a:pt x="49" y="91"/>
                                <a:pt x="49" y="91"/>
                              </a:cubicBezTo>
                              <a:cubicBezTo>
                                <a:pt x="48" y="91"/>
                                <a:pt x="30" y="90"/>
                                <a:pt x="19" y="106"/>
                              </a:cubicBezTo>
                              <a:cubicBezTo>
                                <a:pt x="13" y="115"/>
                                <a:pt x="4" y="148"/>
                                <a:pt x="1" y="162"/>
                              </a:cubicBezTo>
                              <a:cubicBezTo>
                                <a:pt x="0" y="163"/>
                                <a:pt x="1" y="165"/>
                                <a:pt x="3" y="165"/>
                              </a:cubicBezTo>
                              <a:cubicBezTo>
                                <a:pt x="5" y="166"/>
                                <a:pt x="6" y="165"/>
                                <a:pt x="7" y="163"/>
                              </a:cubicBezTo>
                              <a:cubicBezTo>
                                <a:pt x="10" y="149"/>
                                <a:pt x="19" y="117"/>
                                <a:pt x="24" y="109"/>
                              </a:cubicBezTo>
                              <a:cubicBezTo>
                                <a:pt x="33" y="97"/>
                                <a:pt x="49" y="97"/>
                                <a:pt x="49" y="97"/>
                              </a:cubicBezTo>
                              <a:cubicBezTo>
                                <a:pt x="68" y="97"/>
                                <a:pt x="68" y="97"/>
                                <a:pt x="68" y="97"/>
                              </a:cubicBezTo>
                              <a:cubicBezTo>
                                <a:pt x="68" y="97"/>
                                <a:pt x="88" y="95"/>
                                <a:pt x="97" y="110"/>
                              </a:cubicBezTo>
                              <a:cubicBezTo>
                                <a:pt x="97" y="110"/>
                                <a:pt x="97" y="110"/>
                                <a:pt x="98" y="110"/>
                              </a:cubicBezTo>
                              <a:cubicBezTo>
                                <a:pt x="103" y="117"/>
                                <a:pt x="112" y="148"/>
                                <a:pt x="116" y="163"/>
                              </a:cubicBezTo>
                              <a:cubicBezTo>
                                <a:pt x="116" y="164"/>
                                <a:pt x="117" y="165"/>
                                <a:pt x="118" y="165"/>
                              </a:cubicBezTo>
                              <a:cubicBezTo>
                                <a:pt x="119" y="165"/>
                                <a:pt x="119" y="165"/>
                                <a:pt x="119" y="165"/>
                              </a:cubicBezTo>
                              <a:cubicBezTo>
                                <a:pt x="121" y="165"/>
                                <a:pt x="122" y="163"/>
                                <a:pt x="121" y="162"/>
                              </a:cubicBezTo>
                              <a:close/>
                            </a:path>
                          </a:pathLst>
                        </a:custGeom>
                        <a:solidFill>
                          <a:schemeClr val="bg1"/>
                        </a:solidFill>
                        <a:ln>
                          <a:solidFill>
                            <a:srgbClr val="0B9796"/>
                          </a:solidFill>
                        </a:ln>
                        <a:effectLst/>
                      </wps:spPr>
                      <wps:bodyPr vert="horz" wrap="square" lIns="91440" tIns="45720" rIns="91440" bIns="45720" numCol="1" anchor="t" anchorCtr="0" compatLnSpc="1"/>
                    </wps:wsp>
                  </a:graphicData>
                </a:graphic>
              </wp:anchor>
            </w:drawing>
          </mc:Choice>
          <mc:Fallback>
            <w:pict>
              <v:shape id="Freeform 95" o:spid="_x0000_s1026" o:spt="100" style="position:absolute;left:0pt;margin-left:-15.6pt;margin-top:11.15pt;height:18.35pt;width:13.55pt;z-index:251874304;mso-width-relative:page;mso-height-relative:page;" fillcolor="#FFFFFF [3212]" filled="t" stroked="t" coordsize="122,166" o:gfxdata="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IriCnXaAAAACAEAAA8AAAAAAAAAAQAgAAAAIgAAAGRycy9kb3ducmV2Lnht&#10;bFBLAQIUABQAAAAIAIdO4kD35N97wAUAAHkbAAAOAAAAAAAAAAEAIAAAACkBAABkcnMvZTJvRG9j&#10;LnhtbFBLBQYAAAAABgAGAFkBAABbCQAAAAA=&#10;" path="m59,85c82,85,101,66,101,43c101,19,82,0,59,0c36,0,17,19,17,43c17,66,36,85,59,85xm59,6c79,6,95,23,95,43c95,62,79,79,59,79c39,79,23,62,23,43c23,23,39,6,59,6xm121,162c119,150,109,116,102,107c91,89,68,91,68,91c49,91,49,91,49,91c48,91,30,90,19,106c13,115,4,148,1,162c0,163,1,165,3,165c5,166,6,165,7,163c10,149,19,117,24,109c33,97,49,97,49,97c68,97,68,97,68,97c68,97,88,95,97,110c97,110,97,110,98,110c103,117,112,148,116,163c116,164,117,165,118,165c119,165,119,165,119,165c121,165,122,163,121,162xe">
                <v:path o:connectlocs="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228703" o:connectangles="0,0,0,0,0,0,0,0,0,0,0,0,0,0,0,0,0,0,0,0,0,0,0,0,0,0,0"/>
                <v:fill on="t" focussize="0,0"/>
                <v:stroke color="#0B9796" joinstyle="round"/>
                <v:imagedata o:title=""/>
                <o:lock v:ext="edit" aspectratio="f"/>
              </v:shape>
            </w:pict>
          </mc:Fallback>
        </mc:AlternateContent>
      </w:r>
      <w:r>
        <w:rPr>
          <w:sz w:val="28"/>
        </w:rPr>
        <mc:AlternateContent>
          <mc:Choice Requires="wps">
            <w:drawing>
              <wp:anchor distT="0" distB="0" distL="114300" distR="114300" simplePos="0" relativeHeight="347359232" behindDoc="0" locked="0" layoutInCell="1" allowOverlap="1">
                <wp:simplePos x="0" y="0"/>
                <wp:positionH relativeFrom="column">
                  <wp:posOffset>-412750</wp:posOffset>
                </wp:positionH>
                <wp:positionV relativeFrom="paragraph">
                  <wp:posOffset>13335</wp:posOffset>
                </wp:positionV>
                <wp:extent cx="6868795" cy="3810"/>
                <wp:effectExtent l="0" t="0" r="0" b="0"/>
                <wp:wrapNone/>
                <wp:docPr id="148" name="直接连接符 148"/>
                <wp:cNvGraphicFramePr/>
                <a:graphic xmlns:a="http://schemas.openxmlformats.org/drawingml/2006/main">
                  <a:graphicData uri="http://schemas.microsoft.com/office/word/2010/wordprocessingShape">
                    <wps:wsp>
                      <wps:cNvCnPr/>
                      <wps:spPr>
                        <a:xfrm>
                          <a:off x="0" y="0"/>
                          <a:ext cx="6868795" cy="3810"/>
                        </a:xfrm>
                        <a:prstGeom prst="line">
                          <a:avLst/>
                        </a:prstGeom>
                        <a:ln>
                          <a:solidFill>
                            <a:srgbClr val="0B9796"/>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1.05pt;height:0.3pt;width:540.85pt;z-index:347359232;mso-width-relative:page;mso-height-relative:page;" filled="f" stroked="t" coordsize="21600,21600" o:gfxdata="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jXb9UAAAAIAQAA&#10;DwAAAAAAAAABACAAAAAiAAAAZHJzL2Rvd25yZXYueG1sUEsBAhQAFAAAAAgAh07iQBbdYzDjAQAA&#10;owMAAA4AAAAAAAAAAQAgAAAAJAEAAGRycy9lMm9Eb2MueG1sUEsFBgAAAAAGAAYAWQEAAHkFAAAA&#10;AA==&#10;">
                <v:fill on="f" focussize="0,0"/>
                <v:stroke color="#0B9796 [3204]" joinstyle="round" dashstyle="dashDot"/>
                <v:imagedata o:title=""/>
                <o:lock v:ext="edit" aspectratio="f"/>
              </v:lin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-313055</wp:posOffset>
                </wp:positionH>
                <wp:positionV relativeFrom="paragraph">
                  <wp:posOffset>368300</wp:posOffset>
                </wp:positionV>
                <wp:extent cx="5170805" cy="883920"/>
                <wp:effectExtent l="0" t="0" r="0" b="0"/>
                <wp:wrapNone/>
                <wp:docPr id="115" name="矩形 19"/>
                <wp:cNvGraphicFramePr/>
                <a:graphic xmlns:a="http://schemas.openxmlformats.org/drawingml/2006/main">
                  <a:graphicData uri="http://schemas.microsoft.com/office/word/2010/wordprocessingShape">
                    <wps:wsp>
                      <wps:cNvSpPr/>
                      <wps:spPr>
                        <a:xfrm>
                          <a:off x="0" y="0"/>
                          <a:ext cx="5170805" cy="8839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ind w:right="160" w:rightChars="76"/>
                              <w:textAlignment w:val="auto"/>
                              <w:rPr>
                                <w:rFonts w:hint="eastAsia" w:ascii="微软雅黑" w:hAnsi="微软雅黑" w:eastAsia="微软雅黑" w:cs="微软雅黑"/>
                                <w:color w:val="000000" w:themeColor="text1"/>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1、熟练掌握WPS文档、表格及PPT的制作</w:t>
                            </w:r>
                          </w:p>
                          <w:p>
                            <w:pPr>
                              <w:keepNext w:val="0"/>
                              <w:keepLines w:val="0"/>
                              <w:pageBreakBefore w:val="0"/>
                              <w:widowControl w:val="0"/>
                              <w:kinsoku/>
                              <w:wordWrap/>
                              <w:overflowPunct/>
                              <w:topLinePunct w:val="0"/>
                              <w:autoSpaceDE/>
                              <w:autoSpaceDN/>
                              <w:bidi w:val="0"/>
                              <w:adjustRightInd/>
                              <w:snapToGrid/>
                              <w:spacing w:line="400" w:lineRule="exact"/>
                              <w:ind w:right="160" w:rightChars="76"/>
                              <w:textAlignment w:val="auto"/>
                              <w:rPr>
                                <w:rFonts w:hint="eastAsia" w:ascii="微软雅黑" w:hAnsi="微软雅黑" w:eastAsia="微软雅黑" w:cs="微软雅黑"/>
                                <w:color w:val="000000" w:themeColor="text1"/>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2、熟练运用用友及金蝶财务软件</w:t>
                            </w:r>
                          </w:p>
                          <w:p>
                            <w:pPr>
                              <w:keepNext w:val="0"/>
                              <w:keepLines w:val="0"/>
                              <w:pageBreakBefore w:val="0"/>
                              <w:widowControl w:val="0"/>
                              <w:kinsoku/>
                              <w:wordWrap/>
                              <w:overflowPunct/>
                              <w:topLinePunct w:val="0"/>
                              <w:autoSpaceDE/>
                              <w:autoSpaceDN/>
                              <w:bidi w:val="0"/>
                              <w:adjustRightInd/>
                              <w:snapToGrid/>
                              <w:spacing w:line="400" w:lineRule="exact"/>
                              <w:ind w:right="160" w:rightChars="76"/>
                              <w:textAlignment w:val="auto"/>
                              <w:rPr>
                                <w:rFonts w:hint="eastAsia" w:ascii="微软雅黑" w:hAnsi="微软雅黑" w:eastAsia="微软雅黑" w:cs="微软雅黑"/>
                                <w:color w:val="000000" w:themeColor="text1"/>
                                <w:sz w:val="22"/>
                                <w:szCs w:val="22"/>
                                <w:lang w:val="en-US"/>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3、熟练掌握财务知识，了解最新财务制度及财务法规</w:t>
                            </w:r>
                          </w:p>
                          <w:p>
                            <w:pPr>
                              <w:pStyle w:val="2"/>
                              <w:keepNext w:val="0"/>
                              <w:keepLines w:val="0"/>
                              <w:pageBreakBefore w:val="0"/>
                              <w:tabs>
                                <w:tab w:val="left" w:pos="420"/>
                                <w:tab w:val="left" w:pos="1890"/>
                                <w:tab w:val="left" w:pos="2100"/>
                              </w:tabs>
                              <w:kinsoku/>
                              <w:wordWrap/>
                              <w:overflowPunct/>
                              <w:topLinePunct w:val="0"/>
                              <w:autoSpaceDE/>
                              <w:autoSpaceDN/>
                              <w:bidi w:val="0"/>
                              <w:adjustRightInd/>
                              <w:snapToGrid/>
                              <w:spacing w:before="0" w:beforeAutospacing="0" w:after="0" w:afterAutospacing="0" w:line="400" w:lineRule="exact"/>
                              <w:textAlignment w:val="baseline"/>
                              <w:rPr>
                                <w:rFonts w:hint="eastAsia" w:ascii="微软雅黑" w:hAnsi="微软雅黑" w:eastAsia="微软雅黑" w:cs="微软雅黑"/>
                                <w:color w:val="000000" w:themeColor="text1"/>
                                <w:sz w:val="22"/>
                                <w:szCs w:val="22"/>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00" w:lineRule="exact"/>
                              <w:rPr>
                                <w:rFonts w:hint="eastAsia" w:ascii="微软雅黑" w:hAnsi="微软雅黑" w:eastAsia="微软雅黑" w:cs="微软雅黑"/>
                                <w:sz w:val="22"/>
                                <w:szCs w:val="22"/>
                              </w:rPr>
                            </w:pPr>
                          </w:p>
                        </w:txbxContent>
                      </wps:txbx>
                      <wps:bodyPr vert="horz" wrap="square" anchor="t" upright="1"/>
                    </wps:wsp>
                  </a:graphicData>
                </a:graphic>
              </wp:anchor>
            </w:drawing>
          </mc:Choice>
          <mc:Fallback>
            <w:pict>
              <v:rect id="矩形 19" o:spid="_x0000_s1026" o:spt="1" style="position:absolute;left:0pt;margin-left:-24.65pt;margin-top:29pt;height:69.6pt;width:407.15pt;z-index:251873280;mso-width-relative:page;mso-height-relative:page;" filled="f" stroked="f" coordsize="21600,21600" o:gfxdata="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dtQiTbAAAACgEAAA8AAAAAAAAAAQAgAAAAIgAAAGRycy9kb3ducmV2Lnht&#10;bFBLAQIUABQAAAAIAIdO4kCy7vb+vQEAAGkDAAAOAAAAAAAAAAEAIAAAACoBAABkcnMvZTJvRG9j&#10;LnhtbFBLBQYAAAAABgAGAFkBAABZ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right="160" w:rightChars="76"/>
                        <w:textAlignment w:val="auto"/>
                        <w:rPr>
                          <w:rFonts w:hint="eastAsia" w:ascii="微软雅黑" w:hAnsi="微软雅黑" w:eastAsia="微软雅黑" w:cs="微软雅黑"/>
                          <w:color w:val="000000" w:themeColor="text1"/>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1、熟练掌握WPS文档、表格及PPT的制作</w:t>
                      </w:r>
                    </w:p>
                    <w:p>
                      <w:pPr>
                        <w:keepNext w:val="0"/>
                        <w:keepLines w:val="0"/>
                        <w:pageBreakBefore w:val="0"/>
                        <w:widowControl w:val="0"/>
                        <w:kinsoku/>
                        <w:wordWrap/>
                        <w:overflowPunct/>
                        <w:topLinePunct w:val="0"/>
                        <w:autoSpaceDE/>
                        <w:autoSpaceDN/>
                        <w:bidi w:val="0"/>
                        <w:adjustRightInd/>
                        <w:snapToGrid/>
                        <w:spacing w:line="400" w:lineRule="exact"/>
                        <w:ind w:right="160" w:rightChars="76"/>
                        <w:textAlignment w:val="auto"/>
                        <w:rPr>
                          <w:rFonts w:hint="eastAsia" w:ascii="微软雅黑" w:hAnsi="微软雅黑" w:eastAsia="微软雅黑" w:cs="微软雅黑"/>
                          <w:color w:val="000000" w:themeColor="text1"/>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2、熟练运用用友及金蝶财务软件</w:t>
                      </w:r>
                    </w:p>
                    <w:p>
                      <w:pPr>
                        <w:keepNext w:val="0"/>
                        <w:keepLines w:val="0"/>
                        <w:pageBreakBefore w:val="0"/>
                        <w:widowControl w:val="0"/>
                        <w:kinsoku/>
                        <w:wordWrap/>
                        <w:overflowPunct/>
                        <w:topLinePunct w:val="0"/>
                        <w:autoSpaceDE/>
                        <w:autoSpaceDN/>
                        <w:bidi w:val="0"/>
                        <w:adjustRightInd/>
                        <w:snapToGrid/>
                        <w:spacing w:line="400" w:lineRule="exact"/>
                        <w:ind w:right="160" w:rightChars="76"/>
                        <w:textAlignment w:val="auto"/>
                        <w:rPr>
                          <w:rFonts w:hint="eastAsia" w:ascii="微软雅黑" w:hAnsi="微软雅黑" w:eastAsia="微软雅黑" w:cs="微软雅黑"/>
                          <w:color w:val="000000" w:themeColor="text1"/>
                          <w:sz w:val="22"/>
                          <w:szCs w:val="22"/>
                          <w:lang w:val="en-US"/>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3、熟练掌握财务知识，了解最新财务制度及财务法规</w:t>
                      </w:r>
                    </w:p>
                    <w:p>
                      <w:pPr>
                        <w:pStyle w:val="2"/>
                        <w:keepNext w:val="0"/>
                        <w:keepLines w:val="0"/>
                        <w:pageBreakBefore w:val="0"/>
                        <w:tabs>
                          <w:tab w:val="left" w:pos="420"/>
                          <w:tab w:val="left" w:pos="1890"/>
                          <w:tab w:val="left" w:pos="2100"/>
                        </w:tabs>
                        <w:kinsoku/>
                        <w:wordWrap/>
                        <w:overflowPunct/>
                        <w:topLinePunct w:val="0"/>
                        <w:autoSpaceDE/>
                        <w:autoSpaceDN/>
                        <w:bidi w:val="0"/>
                        <w:adjustRightInd/>
                        <w:snapToGrid/>
                        <w:spacing w:before="0" w:beforeAutospacing="0" w:after="0" w:afterAutospacing="0" w:line="400" w:lineRule="exact"/>
                        <w:textAlignment w:val="baseline"/>
                        <w:rPr>
                          <w:rFonts w:hint="eastAsia" w:ascii="微软雅黑" w:hAnsi="微软雅黑" w:eastAsia="微软雅黑" w:cs="微软雅黑"/>
                          <w:color w:val="000000" w:themeColor="text1"/>
                          <w:sz w:val="22"/>
                          <w:szCs w:val="22"/>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00" w:lineRule="exact"/>
                        <w:rPr>
                          <w:rFonts w:hint="eastAsia" w:ascii="微软雅黑" w:hAnsi="微软雅黑" w:eastAsia="微软雅黑" w:cs="微软雅黑"/>
                          <w:sz w:val="22"/>
                          <w:szCs w:val="22"/>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8"/>
          <w:szCs w:val="28"/>
          <w:highlight w:val="none"/>
          <w:lang w:val="en-US" w:eastAsia="zh-CN"/>
        </w:rPr>
      </w:pPr>
      <w:r>
        <w:rPr>
          <w:sz w:val="28"/>
        </w:rPr>
        <mc:AlternateContent>
          <mc:Choice Requires="wps">
            <w:drawing>
              <wp:anchor distT="0" distB="0" distL="114300" distR="114300" simplePos="0" relativeHeight="484930560" behindDoc="0" locked="0" layoutInCell="1" allowOverlap="1">
                <wp:simplePos x="0" y="0"/>
                <wp:positionH relativeFrom="column">
                  <wp:posOffset>6447155</wp:posOffset>
                </wp:positionH>
                <wp:positionV relativeFrom="page">
                  <wp:posOffset>8129270</wp:posOffset>
                </wp:positionV>
                <wp:extent cx="204470" cy="204470"/>
                <wp:effectExtent l="0" t="0" r="5080" b="5080"/>
                <wp:wrapNone/>
                <wp:docPr id="151" name="椭圆 151"/>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7.65pt;margin-top:640.1pt;height:16.1pt;width:16.1pt;mso-position-vertical-relative:page;z-index:484930560;v-text-anchor:middle;mso-width-relative:page;mso-height-relative:page;" fillcolor="#0B9796" filled="t" stroked="f" coordsize="21600,21600" o:gfxdata="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7psX2wAAAA8BAAAPAAAAAAAAAAEAIAAAACIAAABkcnMvZG93bnJldi54bWxQSwECFAAUAAAA&#10;CACHTuJA5ksDsV0CAAC6BAAADgAAAAAAAAABACAAAAAqAQAAZHJzL2Uyb0RvYy54bWxQSwUGAAAA&#10;AAYABgBZAQAA+QU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287544320" behindDoc="0" locked="0" layoutInCell="1" allowOverlap="1">
                <wp:simplePos x="0" y="0"/>
                <wp:positionH relativeFrom="column">
                  <wp:posOffset>-549275</wp:posOffset>
                </wp:positionH>
                <wp:positionV relativeFrom="page">
                  <wp:posOffset>8112125</wp:posOffset>
                </wp:positionV>
                <wp:extent cx="204470" cy="204470"/>
                <wp:effectExtent l="0" t="0" r="5080" b="5080"/>
                <wp:wrapNone/>
                <wp:docPr id="143" name="椭圆 143"/>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25pt;margin-top:638.75pt;height:16.1pt;width:16.1pt;mso-position-vertical-relative:page;z-index:287544320;v-text-anchor:middle;mso-width-relative:page;mso-height-relative:page;" fillcolor="#0B9796" filled="t" stroked="f" coordsize="21600,21600" o:gfxdata="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lLpf3AAAAA0BAAAPAAAAAAAAAAEAIAAAACIAAABkcnMvZG93bnJldi54bWxQSwECFAAU&#10;AAAACACHTuJAvE8PKl8CAAC6BAAADgAAAAAAAAABACAAAAArAQAAZHJzL2Uyb0RvYy54bWxQSwUG&#10;AAAAAAYABgBZAQAA/AUAAAAA&#10;">
                <v:fill on="t" focussize="0,0"/>
                <v:stroke on="f" weight="2pt"/>
                <v:imagedata o:title=""/>
                <o:lock v:ext="edit" aspectratio="f"/>
              </v:shape>
            </w:pict>
          </mc:Fallback>
        </mc:AlternateContent>
      </w:r>
      <w:r>
        <w:rPr>
          <w:rFonts w:hint="eastAsia"/>
          <w:b/>
          <w:bCs/>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color w:val="auto"/>
          <w:sz w:val="28"/>
          <w:szCs w:val="28"/>
          <w:highlight w:val="none"/>
          <w:lang w:eastAsia="zh-CN"/>
        </w:rPr>
      </w:pPr>
      <w:r>
        <w:rPr>
          <w:sz w:val="28"/>
        </w:rPr>
        <mc:AlternateContent>
          <mc:Choice Requires="wps">
            <w:drawing>
              <wp:anchor distT="0" distB="0" distL="114300" distR="114300" simplePos="0" relativeHeight="389228544" behindDoc="0" locked="0" layoutInCell="1" allowOverlap="1">
                <wp:simplePos x="0" y="0"/>
                <wp:positionH relativeFrom="column">
                  <wp:posOffset>-317500</wp:posOffset>
                </wp:positionH>
                <wp:positionV relativeFrom="paragraph">
                  <wp:posOffset>35560</wp:posOffset>
                </wp:positionV>
                <wp:extent cx="6868795" cy="3810"/>
                <wp:effectExtent l="0" t="0" r="0" b="0"/>
                <wp:wrapNone/>
                <wp:docPr id="149" name="直接连接符 149"/>
                <wp:cNvGraphicFramePr/>
                <a:graphic xmlns:a="http://schemas.openxmlformats.org/drawingml/2006/main">
                  <a:graphicData uri="http://schemas.microsoft.com/office/word/2010/wordprocessingShape">
                    <wps:wsp>
                      <wps:cNvCnPr/>
                      <wps:spPr>
                        <a:xfrm>
                          <a:off x="0" y="0"/>
                          <a:ext cx="6868795" cy="3810"/>
                        </a:xfrm>
                        <a:prstGeom prst="line">
                          <a:avLst/>
                        </a:prstGeom>
                        <a:ln>
                          <a:solidFill>
                            <a:srgbClr val="0B9796"/>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pt;margin-top:2.8pt;height:0.3pt;width:540.85pt;z-index:389228544;mso-width-relative:page;mso-height-relative:page;" filled="f" stroked="t" coordsize="21600,21600" o:gfxdata="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388b1gAAAAgB&#10;AAAPAAAAAAAAAAEAIAAAACIAAABkcnMvZG93bnJldi54bWxQSwECFAAUAAAACACHTuJAUzRAb+QB&#10;AACjAwAADgAAAAAAAAABACAAAAAlAQAAZHJzL2Uyb0RvYy54bWxQSwUGAAAAAAYABgBZAQAAewUA&#10;AAAA&#10;">
                <v:fill on="f" focussize="0,0"/>
                <v:stroke color="#0B9796 [3204]" joinstyle="round" dashstyle="dashDot"/>
                <v:imagedata o:title=""/>
                <o:lock v:ext="edit" aspectratio="f"/>
              </v:lin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-227965</wp:posOffset>
                </wp:positionH>
                <wp:positionV relativeFrom="paragraph">
                  <wp:posOffset>173355</wp:posOffset>
                </wp:positionV>
                <wp:extent cx="232410" cy="223520"/>
                <wp:effectExtent l="4445" t="4445" r="10795" b="19685"/>
                <wp:wrapNone/>
                <wp:docPr id="126" name="KSO_Shape"/>
                <wp:cNvGraphicFramePr/>
                <a:graphic xmlns:a="http://schemas.openxmlformats.org/drawingml/2006/main">
                  <a:graphicData uri="http://schemas.microsoft.com/office/word/2010/wordprocessingShape">
                    <wps:wsp>
                      <wps:cNvSpPr/>
                      <wps:spPr bwMode="auto">
                        <a:xfrm>
                          <a:off x="0" y="0"/>
                          <a:ext cx="232410" cy="223520"/>
                        </a:xfrm>
                        <a:custGeom>
                          <a:avLst/>
                          <a:gdLst>
                            <a:gd name="T0" fmla="*/ 838518 w 3856038"/>
                            <a:gd name="T1" fmla="*/ 3035936 h 3319463"/>
                            <a:gd name="T2" fmla="*/ 807086 w 3856038"/>
                            <a:gd name="T3" fmla="*/ 3078481 h 3319463"/>
                            <a:gd name="T4" fmla="*/ 345758 w 3856038"/>
                            <a:gd name="T5" fmla="*/ 3083244 h 3319463"/>
                            <a:gd name="T6" fmla="*/ 306705 w 3856038"/>
                            <a:gd name="T7" fmla="*/ 3047684 h 3319463"/>
                            <a:gd name="T8" fmla="*/ 1938189 w 3856038"/>
                            <a:gd name="T9" fmla="*/ 1874411 h 3319463"/>
                            <a:gd name="T10" fmla="*/ 2032113 w 3856038"/>
                            <a:gd name="T11" fmla="*/ 1927728 h 3319463"/>
                            <a:gd name="T12" fmla="*/ 2127625 w 3856038"/>
                            <a:gd name="T13" fmla="*/ 1936931 h 3319463"/>
                            <a:gd name="T14" fmla="*/ 2209174 w 3856038"/>
                            <a:gd name="T15" fmla="*/ 1913446 h 3319463"/>
                            <a:gd name="T16" fmla="*/ 2208222 w 3856038"/>
                            <a:gd name="T17" fmla="*/ 3063251 h 3319463"/>
                            <a:gd name="T18" fmla="*/ 2159673 w 3856038"/>
                            <a:gd name="T19" fmla="*/ 3086101 h 3319463"/>
                            <a:gd name="T20" fmla="*/ 1703060 w 3856038"/>
                            <a:gd name="T21" fmla="*/ 3067694 h 3319463"/>
                            <a:gd name="T22" fmla="*/ 1684338 w 3856038"/>
                            <a:gd name="T23" fmla="*/ 1620838 h 3319463"/>
                            <a:gd name="T24" fmla="*/ 1517659 w 3856038"/>
                            <a:gd name="T25" fmla="*/ 3063249 h 3319463"/>
                            <a:gd name="T26" fmla="*/ 1469110 w 3856038"/>
                            <a:gd name="T27" fmla="*/ 3086100 h 3319463"/>
                            <a:gd name="T28" fmla="*/ 1012179 w 3856038"/>
                            <a:gd name="T29" fmla="*/ 3067693 h 3319463"/>
                            <a:gd name="T30" fmla="*/ 993775 w 3856038"/>
                            <a:gd name="T31" fmla="*/ 2030516 h 3319463"/>
                            <a:gd name="T32" fmla="*/ 2903512 w 3856038"/>
                            <a:gd name="T33" fmla="*/ 3058483 h 3319463"/>
                            <a:gd name="T34" fmla="*/ 2858002 w 3856038"/>
                            <a:gd name="T35" fmla="*/ 3085784 h 3319463"/>
                            <a:gd name="T36" fmla="*/ 2397814 w 3856038"/>
                            <a:gd name="T37" fmla="*/ 3071816 h 3319463"/>
                            <a:gd name="T38" fmla="*/ 2374900 w 3856038"/>
                            <a:gd name="T39" fmla="*/ 3023247 h 3319463"/>
                            <a:gd name="T40" fmla="*/ 3393565 w 3856038"/>
                            <a:gd name="T41" fmla="*/ 829618 h 3319463"/>
                            <a:gd name="T42" fmla="*/ 3441797 w 3856038"/>
                            <a:gd name="T43" fmla="*/ 916284 h 3319463"/>
                            <a:gd name="T44" fmla="*/ 3518904 w 3856038"/>
                            <a:gd name="T45" fmla="*/ 976601 h 3319463"/>
                            <a:gd name="T46" fmla="*/ 3605213 w 3856038"/>
                            <a:gd name="T47" fmla="*/ 3023244 h 3319463"/>
                            <a:gd name="T48" fmla="*/ 3582367 w 3856038"/>
                            <a:gd name="T49" fmla="*/ 3071815 h 3319463"/>
                            <a:gd name="T50" fmla="*/ 3123532 w 3856038"/>
                            <a:gd name="T51" fmla="*/ 3085783 h 3319463"/>
                            <a:gd name="T52" fmla="*/ 3077839 w 3856038"/>
                            <a:gd name="T53" fmla="*/ 3058481 h 3319463"/>
                            <a:gd name="T54" fmla="*/ 3032368 w 3856038"/>
                            <a:gd name="T55" fmla="*/ 0 h 3319463"/>
                            <a:gd name="T56" fmla="*/ 3669057 w 3856038"/>
                            <a:gd name="T57" fmla="*/ 6984 h 3319463"/>
                            <a:gd name="T58" fmla="*/ 3714445 w 3856038"/>
                            <a:gd name="T59" fmla="*/ 35552 h 3319463"/>
                            <a:gd name="T60" fmla="*/ 3742692 w 3856038"/>
                            <a:gd name="T61" fmla="*/ 80308 h 3319463"/>
                            <a:gd name="T62" fmla="*/ 3749358 w 3856038"/>
                            <a:gd name="T63" fmla="*/ 717377 h 3319463"/>
                            <a:gd name="T64" fmla="*/ 3735075 w 3856038"/>
                            <a:gd name="T65" fmla="*/ 769117 h 3319463"/>
                            <a:gd name="T66" fmla="*/ 3700797 w 3856038"/>
                            <a:gd name="T67" fmla="*/ 808795 h 3319463"/>
                            <a:gd name="T68" fmla="*/ 3652870 w 3856038"/>
                            <a:gd name="T69" fmla="*/ 830698 h 3319463"/>
                            <a:gd name="T70" fmla="*/ 3597644 w 3856038"/>
                            <a:gd name="T71" fmla="*/ 829110 h 3319463"/>
                            <a:gd name="T72" fmla="*/ 3550670 w 3856038"/>
                            <a:gd name="T73" fmla="*/ 804986 h 3319463"/>
                            <a:gd name="T74" fmla="*/ 3518296 w 3856038"/>
                            <a:gd name="T75" fmla="*/ 764039 h 3319463"/>
                            <a:gd name="T76" fmla="*/ 3506552 w 3856038"/>
                            <a:gd name="T77" fmla="*/ 711346 h 3319463"/>
                            <a:gd name="T78" fmla="*/ 2155095 w 3856038"/>
                            <a:gd name="T79" fmla="*/ 1756621 h 3319463"/>
                            <a:gd name="T80" fmla="*/ 2103678 w 3856038"/>
                            <a:gd name="T81" fmla="*/ 1768049 h 3319463"/>
                            <a:gd name="T82" fmla="*/ 2052577 w 3856038"/>
                            <a:gd name="T83" fmla="*/ 1756621 h 3319463"/>
                            <a:gd name="T84" fmla="*/ 207257 w 3856038"/>
                            <a:gd name="T85" fmla="*/ 2594619 h 3319463"/>
                            <a:gd name="T86" fmla="*/ 161553 w 3856038"/>
                            <a:gd name="T87" fmla="*/ 2623505 h 3319463"/>
                            <a:gd name="T88" fmla="*/ 109818 w 3856038"/>
                            <a:gd name="T89" fmla="*/ 2629853 h 3319463"/>
                            <a:gd name="T90" fmla="*/ 59670 w 3856038"/>
                            <a:gd name="T91" fmla="*/ 2613665 h 3319463"/>
                            <a:gd name="T92" fmla="*/ 19996 w 3856038"/>
                            <a:gd name="T93" fmla="*/ 2575574 h 3319463"/>
                            <a:gd name="T94" fmla="*/ 952 w 3856038"/>
                            <a:gd name="T95" fmla="*/ 2526056 h 3319463"/>
                            <a:gd name="T96" fmla="*/ 5078 w 3856038"/>
                            <a:gd name="T97" fmla="*/ 2473998 h 3319463"/>
                            <a:gd name="T98" fmla="*/ 31105 w 3856038"/>
                            <a:gd name="T99" fmla="*/ 2427337 h 3319463"/>
                            <a:gd name="T100" fmla="*/ 1492697 w 3856038"/>
                            <a:gd name="T101" fmla="*/ 975760 h 3319463"/>
                            <a:gd name="T102" fmla="*/ 1543797 w 3856038"/>
                            <a:gd name="T103" fmla="*/ 964333 h 3319463"/>
                            <a:gd name="T104" fmla="*/ 1595215 w 3856038"/>
                            <a:gd name="T105" fmla="*/ 975760 h 3319463"/>
                            <a:gd name="T106" fmla="*/ 3334526 w 3856038"/>
                            <a:gd name="T107" fmla="*/ 243464 h 3319463"/>
                            <a:gd name="T108" fmla="*/ 2991107 w 3856038"/>
                            <a:gd name="T109" fmla="*/ 233624 h 3319463"/>
                            <a:gd name="T110" fmla="*/ 2948576 w 3856038"/>
                            <a:gd name="T111" fmla="*/ 203151 h 3319463"/>
                            <a:gd name="T112" fmla="*/ 2922550 w 3856038"/>
                            <a:gd name="T113" fmla="*/ 157760 h 3319463"/>
                            <a:gd name="T114" fmla="*/ 2918424 w 3856038"/>
                            <a:gd name="T115" fmla="*/ 102845 h 3319463"/>
                            <a:gd name="T116" fmla="*/ 2937468 w 3856038"/>
                            <a:gd name="T117" fmla="*/ 53645 h 3319463"/>
                            <a:gd name="T118" fmla="*/ 2975555 w 3856038"/>
                            <a:gd name="T119" fmla="*/ 17459 h 3319463"/>
                            <a:gd name="T120" fmla="*/ 3026338 w 3856038"/>
                            <a:gd name="T121" fmla="*/ 318 h 3319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56038" h="3319463">
                              <a:moveTo>
                                <a:pt x="50800" y="3187700"/>
                              </a:moveTo>
                              <a:lnTo>
                                <a:pt x="3856038" y="3187700"/>
                              </a:lnTo>
                              <a:lnTo>
                                <a:pt x="3856038" y="3319463"/>
                              </a:lnTo>
                              <a:lnTo>
                                <a:pt x="50800" y="3319463"/>
                              </a:lnTo>
                              <a:lnTo>
                                <a:pt x="50800" y="3187700"/>
                              </a:lnTo>
                              <a:close/>
                              <a:moveTo>
                                <a:pt x="839788" y="2182813"/>
                              </a:moveTo>
                              <a:lnTo>
                                <a:pt x="839788" y="3023236"/>
                              </a:lnTo>
                              <a:lnTo>
                                <a:pt x="839471" y="3029586"/>
                              </a:lnTo>
                              <a:lnTo>
                                <a:pt x="838518" y="3035936"/>
                              </a:lnTo>
                              <a:lnTo>
                                <a:pt x="837248" y="3041969"/>
                              </a:lnTo>
                              <a:lnTo>
                                <a:pt x="834708" y="3047684"/>
                              </a:lnTo>
                              <a:lnTo>
                                <a:pt x="832486" y="3053399"/>
                              </a:lnTo>
                              <a:lnTo>
                                <a:pt x="829311" y="3058479"/>
                              </a:lnTo>
                              <a:lnTo>
                                <a:pt x="825501" y="3063241"/>
                              </a:lnTo>
                              <a:lnTo>
                                <a:pt x="821373" y="3067686"/>
                              </a:lnTo>
                              <a:lnTo>
                                <a:pt x="816928" y="3071814"/>
                              </a:lnTo>
                              <a:lnTo>
                                <a:pt x="812166" y="3075306"/>
                              </a:lnTo>
                              <a:lnTo>
                                <a:pt x="807086" y="3078481"/>
                              </a:lnTo>
                              <a:lnTo>
                                <a:pt x="801688" y="3081339"/>
                              </a:lnTo>
                              <a:lnTo>
                                <a:pt x="795656" y="3083244"/>
                              </a:lnTo>
                              <a:lnTo>
                                <a:pt x="789623" y="3084831"/>
                              </a:lnTo>
                              <a:lnTo>
                                <a:pt x="783591" y="3085784"/>
                              </a:lnTo>
                              <a:lnTo>
                                <a:pt x="777241" y="3086101"/>
                              </a:lnTo>
                              <a:lnTo>
                                <a:pt x="364173" y="3086101"/>
                              </a:lnTo>
                              <a:lnTo>
                                <a:pt x="357823" y="3085784"/>
                              </a:lnTo>
                              <a:lnTo>
                                <a:pt x="351473" y="3084831"/>
                              </a:lnTo>
                              <a:lnTo>
                                <a:pt x="345758" y="3083244"/>
                              </a:lnTo>
                              <a:lnTo>
                                <a:pt x="339725" y="3081339"/>
                              </a:lnTo>
                              <a:lnTo>
                                <a:pt x="334328" y="3078481"/>
                              </a:lnTo>
                              <a:lnTo>
                                <a:pt x="329248" y="3075306"/>
                              </a:lnTo>
                              <a:lnTo>
                                <a:pt x="324485" y="3071814"/>
                              </a:lnTo>
                              <a:lnTo>
                                <a:pt x="320040" y="3067686"/>
                              </a:lnTo>
                              <a:lnTo>
                                <a:pt x="315595" y="3063241"/>
                              </a:lnTo>
                              <a:lnTo>
                                <a:pt x="312103" y="3058479"/>
                              </a:lnTo>
                              <a:lnTo>
                                <a:pt x="308928" y="3053399"/>
                              </a:lnTo>
                              <a:lnTo>
                                <a:pt x="306705" y="3047684"/>
                              </a:lnTo>
                              <a:lnTo>
                                <a:pt x="304165" y="3041969"/>
                              </a:lnTo>
                              <a:lnTo>
                                <a:pt x="302578" y="3035936"/>
                              </a:lnTo>
                              <a:lnTo>
                                <a:pt x="301943" y="3029586"/>
                              </a:lnTo>
                              <a:lnTo>
                                <a:pt x="301625" y="3023236"/>
                              </a:lnTo>
                              <a:lnTo>
                                <a:pt x="301625" y="2721293"/>
                              </a:lnTo>
                              <a:lnTo>
                                <a:pt x="839788" y="2182813"/>
                              </a:lnTo>
                              <a:close/>
                              <a:moveTo>
                                <a:pt x="1684338" y="1620838"/>
                              </a:moveTo>
                              <a:lnTo>
                                <a:pt x="1929304" y="1865842"/>
                              </a:lnTo>
                              <a:lnTo>
                                <a:pt x="1938189" y="1874411"/>
                              </a:lnTo>
                              <a:lnTo>
                                <a:pt x="1947708" y="1882345"/>
                              </a:lnTo>
                              <a:lnTo>
                                <a:pt x="1957227" y="1889644"/>
                              </a:lnTo>
                              <a:lnTo>
                                <a:pt x="1967064" y="1896944"/>
                              </a:lnTo>
                              <a:lnTo>
                                <a:pt x="1977218" y="1903291"/>
                              </a:lnTo>
                              <a:lnTo>
                                <a:pt x="1987690" y="1909003"/>
                              </a:lnTo>
                              <a:lnTo>
                                <a:pt x="1998478" y="1914716"/>
                              </a:lnTo>
                              <a:lnTo>
                                <a:pt x="2009267" y="1919476"/>
                              </a:lnTo>
                              <a:lnTo>
                                <a:pt x="2020690" y="1923602"/>
                              </a:lnTo>
                              <a:lnTo>
                                <a:pt x="2032113" y="1927728"/>
                              </a:lnTo>
                              <a:lnTo>
                                <a:pt x="2043537" y="1930901"/>
                              </a:lnTo>
                              <a:lnTo>
                                <a:pt x="2055277" y="1933440"/>
                              </a:lnTo>
                              <a:lnTo>
                                <a:pt x="2067335" y="1935344"/>
                              </a:lnTo>
                              <a:lnTo>
                                <a:pt x="2079393" y="1936931"/>
                              </a:lnTo>
                              <a:lnTo>
                                <a:pt x="2091768" y="1937883"/>
                              </a:lnTo>
                              <a:lnTo>
                                <a:pt x="2103826" y="1938201"/>
                              </a:lnTo>
                              <a:lnTo>
                                <a:pt x="2111759" y="1937883"/>
                              </a:lnTo>
                              <a:lnTo>
                                <a:pt x="2119692" y="1937566"/>
                              </a:lnTo>
                              <a:lnTo>
                                <a:pt x="2127625" y="1936931"/>
                              </a:lnTo>
                              <a:lnTo>
                                <a:pt x="2135240" y="1935979"/>
                              </a:lnTo>
                              <a:lnTo>
                                <a:pt x="2142856" y="1934710"/>
                              </a:lnTo>
                              <a:lnTo>
                                <a:pt x="2150788" y="1933440"/>
                              </a:lnTo>
                              <a:lnTo>
                                <a:pt x="2158404" y="1931536"/>
                              </a:lnTo>
                              <a:lnTo>
                                <a:pt x="2165702" y="1929949"/>
                              </a:lnTo>
                              <a:lnTo>
                                <a:pt x="2173318" y="1927728"/>
                              </a:lnTo>
                              <a:lnTo>
                                <a:pt x="2180299" y="1925189"/>
                              </a:lnTo>
                              <a:lnTo>
                                <a:pt x="2194895" y="1919794"/>
                              </a:lnTo>
                              <a:lnTo>
                                <a:pt x="2209174" y="1913446"/>
                              </a:lnTo>
                              <a:lnTo>
                                <a:pt x="2222501" y="1906782"/>
                              </a:lnTo>
                              <a:lnTo>
                                <a:pt x="2222501" y="3023263"/>
                              </a:lnTo>
                              <a:lnTo>
                                <a:pt x="2222501" y="3029611"/>
                              </a:lnTo>
                              <a:lnTo>
                                <a:pt x="2221232" y="3035958"/>
                              </a:lnTo>
                              <a:lnTo>
                                <a:pt x="2219645" y="3041988"/>
                              </a:lnTo>
                              <a:lnTo>
                                <a:pt x="2217742" y="3047700"/>
                              </a:lnTo>
                              <a:lnTo>
                                <a:pt x="2214886" y="3053413"/>
                              </a:lnTo>
                              <a:lnTo>
                                <a:pt x="2211713" y="3058491"/>
                              </a:lnTo>
                              <a:lnTo>
                                <a:pt x="2208222" y="3063251"/>
                              </a:lnTo>
                              <a:lnTo>
                                <a:pt x="2204414" y="3067694"/>
                              </a:lnTo>
                              <a:lnTo>
                                <a:pt x="2199655" y="3071820"/>
                              </a:lnTo>
                              <a:lnTo>
                                <a:pt x="2194895" y="3075311"/>
                              </a:lnTo>
                              <a:lnTo>
                                <a:pt x="2189818" y="3078484"/>
                              </a:lnTo>
                              <a:lnTo>
                                <a:pt x="2184424" y="3081341"/>
                              </a:lnTo>
                              <a:lnTo>
                                <a:pt x="2178712" y="3083245"/>
                              </a:lnTo>
                              <a:lnTo>
                                <a:pt x="2172366" y="3084832"/>
                              </a:lnTo>
                              <a:lnTo>
                                <a:pt x="2166654" y="3085784"/>
                              </a:lnTo>
                              <a:lnTo>
                                <a:pt x="2159673" y="3086101"/>
                              </a:lnTo>
                              <a:lnTo>
                                <a:pt x="1747166" y="3086101"/>
                              </a:lnTo>
                              <a:lnTo>
                                <a:pt x="1740820" y="3085784"/>
                              </a:lnTo>
                              <a:lnTo>
                                <a:pt x="1734474" y="3084832"/>
                              </a:lnTo>
                              <a:lnTo>
                                <a:pt x="1728445" y="3083245"/>
                              </a:lnTo>
                              <a:lnTo>
                                <a:pt x="1723050" y="3081341"/>
                              </a:lnTo>
                              <a:lnTo>
                                <a:pt x="1717656" y="3078484"/>
                              </a:lnTo>
                              <a:lnTo>
                                <a:pt x="1712579" y="3075311"/>
                              </a:lnTo>
                              <a:lnTo>
                                <a:pt x="1707185" y="3071820"/>
                              </a:lnTo>
                              <a:lnTo>
                                <a:pt x="1703060" y="3067694"/>
                              </a:lnTo>
                              <a:lnTo>
                                <a:pt x="1698935" y="3063251"/>
                              </a:lnTo>
                              <a:lnTo>
                                <a:pt x="1695444" y="3058491"/>
                              </a:lnTo>
                              <a:lnTo>
                                <a:pt x="1692271" y="3053413"/>
                              </a:lnTo>
                              <a:lnTo>
                                <a:pt x="1689415" y="3047700"/>
                              </a:lnTo>
                              <a:lnTo>
                                <a:pt x="1687511" y="3041988"/>
                              </a:lnTo>
                              <a:lnTo>
                                <a:pt x="1685925" y="3035958"/>
                              </a:lnTo>
                              <a:lnTo>
                                <a:pt x="1684973" y="3029611"/>
                              </a:lnTo>
                              <a:lnTo>
                                <a:pt x="1684338" y="3023263"/>
                              </a:lnTo>
                              <a:lnTo>
                                <a:pt x="1684338" y="1620838"/>
                              </a:lnTo>
                              <a:close/>
                              <a:moveTo>
                                <a:pt x="1531938" y="1492251"/>
                              </a:moveTo>
                              <a:lnTo>
                                <a:pt x="1531938" y="3023260"/>
                              </a:lnTo>
                              <a:lnTo>
                                <a:pt x="1531304" y="3029608"/>
                              </a:lnTo>
                              <a:lnTo>
                                <a:pt x="1530669" y="3035955"/>
                              </a:lnTo>
                              <a:lnTo>
                                <a:pt x="1529082" y="3041985"/>
                              </a:lnTo>
                              <a:lnTo>
                                <a:pt x="1527178" y="3047698"/>
                              </a:lnTo>
                              <a:lnTo>
                                <a:pt x="1524323" y="3053411"/>
                              </a:lnTo>
                              <a:lnTo>
                                <a:pt x="1521150" y="3058489"/>
                              </a:lnTo>
                              <a:lnTo>
                                <a:pt x="1517659" y="3063249"/>
                              </a:lnTo>
                              <a:lnTo>
                                <a:pt x="1513217" y="3067693"/>
                              </a:lnTo>
                              <a:lnTo>
                                <a:pt x="1509092" y="3071818"/>
                              </a:lnTo>
                              <a:lnTo>
                                <a:pt x="1504332" y="3075309"/>
                              </a:lnTo>
                              <a:lnTo>
                                <a:pt x="1498938" y="3078483"/>
                              </a:lnTo>
                              <a:lnTo>
                                <a:pt x="1493543" y="3081340"/>
                              </a:lnTo>
                              <a:lnTo>
                                <a:pt x="1487514" y="3083244"/>
                              </a:lnTo>
                              <a:lnTo>
                                <a:pt x="1481803" y="3084831"/>
                              </a:lnTo>
                              <a:lnTo>
                                <a:pt x="1475456" y="3085783"/>
                              </a:lnTo>
                              <a:lnTo>
                                <a:pt x="1469110" y="3086100"/>
                              </a:lnTo>
                              <a:lnTo>
                                <a:pt x="1056286" y="3086100"/>
                              </a:lnTo>
                              <a:lnTo>
                                <a:pt x="1050257" y="3085783"/>
                              </a:lnTo>
                              <a:lnTo>
                                <a:pt x="1043911" y="3084831"/>
                              </a:lnTo>
                              <a:lnTo>
                                <a:pt x="1037882" y="3083244"/>
                              </a:lnTo>
                              <a:lnTo>
                                <a:pt x="1031853" y="3081340"/>
                              </a:lnTo>
                              <a:lnTo>
                                <a:pt x="1026776" y="3078483"/>
                              </a:lnTo>
                              <a:lnTo>
                                <a:pt x="1021381" y="3075309"/>
                              </a:lnTo>
                              <a:lnTo>
                                <a:pt x="1016622" y="3071818"/>
                              </a:lnTo>
                              <a:lnTo>
                                <a:pt x="1012179" y="3067693"/>
                              </a:lnTo>
                              <a:lnTo>
                                <a:pt x="1008372" y="3063249"/>
                              </a:lnTo>
                              <a:lnTo>
                                <a:pt x="1004246" y="3058489"/>
                              </a:lnTo>
                              <a:lnTo>
                                <a:pt x="1001391" y="3053411"/>
                              </a:lnTo>
                              <a:lnTo>
                                <a:pt x="998852" y="3047698"/>
                              </a:lnTo>
                              <a:lnTo>
                                <a:pt x="996631" y="3041985"/>
                              </a:lnTo>
                              <a:lnTo>
                                <a:pt x="995044" y="3035955"/>
                              </a:lnTo>
                              <a:lnTo>
                                <a:pt x="994092" y="3029608"/>
                              </a:lnTo>
                              <a:lnTo>
                                <a:pt x="993775" y="3023260"/>
                              </a:lnTo>
                              <a:lnTo>
                                <a:pt x="993775" y="2030516"/>
                              </a:lnTo>
                              <a:lnTo>
                                <a:pt x="1531938" y="1492251"/>
                              </a:lnTo>
                              <a:close/>
                              <a:moveTo>
                                <a:pt x="2914650" y="1230313"/>
                              </a:moveTo>
                              <a:lnTo>
                                <a:pt x="2914650" y="3023247"/>
                              </a:lnTo>
                              <a:lnTo>
                                <a:pt x="2914014" y="3029596"/>
                              </a:lnTo>
                              <a:lnTo>
                                <a:pt x="2913059" y="3035945"/>
                              </a:lnTo>
                              <a:lnTo>
                                <a:pt x="2911468" y="3041976"/>
                              </a:lnTo>
                              <a:lnTo>
                                <a:pt x="2909240" y="3047690"/>
                              </a:lnTo>
                              <a:lnTo>
                                <a:pt x="2906694" y="3053404"/>
                              </a:lnTo>
                              <a:lnTo>
                                <a:pt x="2903512" y="3058483"/>
                              </a:lnTo>
                              <a:lnTo>
                                <a:pt x="2900011" y="3063245"/>
                              </a:lnTo>
                              <a:lnTo>
                                <a:pt x="2895874" y="3067689"/>
                              </a:lnTo>
                              <a:lnTo>
                                <a:pt x="2891736" y="3071816"/>
                              </a:lnTo>
                              <a:lnTo>
                                <a:pt x="2886326" y="3075308"/>
                              </a:lnTo>
                              <a:lnTo>
                                <a:pt x="2881234" y="3078482"/>
                              </a:lnTo>
                              <a:lnTo>
                                <a:pt x="2875824" y="3081340"/>
                              </a:lnTo>
                              <a:lnTo>
                                <a:pt x="2870414" y="3083244"/>
                              </a:lnTo>
                              <a:lnTo>
                                <a:pt x="2864367" y="3084831"/>
                              </a:lnTo>
                              <a:lnTo>
                                <a:pt x="2858002" y="3085784"/>
                              </a:lnTo>
                              <a:lnTo>
                                <a:pt x="2851637" y="3086101"/>
                              </a:lnTo>
                              <a:lnTo>
                                <a:pt x="2437914" y="3086101"/>
                              </a:lnTo>
                              <a:lnTo>
                                <a:pt x="2430912" y="3085784"/>
                              </a:lnTo>
                              <a:lnTo>
                                <a:pt x="2425184" y="3084831"/>
                              </a:lnTo>
                              <a:lnTo>
                                <a:pt x="2418819" y="3083244"/>
                              </a:lnTo>
                              <a:lnTo>
                                <a:pt x="2413090" y="3081340"/>
                              </a:lnTo>
                              <a:lnTo>
                                <a:pt x="2407680" y="3078482"/>
                              </a:lnTo>
                              <a:lnTo>
                                <a:pt x="2402588" y="3075308"/>
                              </a:lnTo>
                              <a:lnTo>
                                <a:pt x="2397814" y="3071816"/>
                              </a:lnTo>
                              <a:lnTo>
                                <a:pt x="2393040" y="3067689"/>
                              </a:lnTo>
                              <a:lnTo>
                                <a:pt x="2389221" y="3063245"/>
                              </a:lnTo>
                              <a:lnTo>
                                <a:pt x="2385721" y="3058483"/>
                              </a:lnTo>
                              <a:lnTo>
                                <a:pt x="2382538" y="3053404"/>
                              </a:lnTo>
                              <a:lnTo>
                                <a:pt x="2379674" y="3047690"/>
                              </a:lnTo>
                              <a:lnTo>
                                <a:pt x="2377764" y="3041976"/>
                              </a:lnTo>
                              <a:lnTo>
                                <a:pt x="2376173" y="3035945"/>
                              </a:lnTo>
                              <a:lnTo>
                                <a:pt x="2374900" y="3029596"/>
                              </a:lnTo>
                              <a:lnTo>
                                <a:pt x="2374900" y="3023247"/>
                              </a:lnTo>
                              <a:lnTo>
                                <a:pt x="2374900" y="1768701"/>
                              </a:lnTo>
                              <a:lnTo>
                                <a:pt x="2914650" y="1230313"/>
                              </a:lnTo>
                              <a:close/>
                              <a:moveTo>
                                <a:pt x="3382142" y="762000"/>
                              </a:moveTo>
                              <a:lnTo>
                                <a:pt x="3382777" y="774063"/>
                              </a:lnTo>
                              <a:lnTo>
                                <a:pt x="3384046" y="785492"/>
                              </a:lnTo>
                              <a:lnTo>
                                <a:pt x="3385633" y="796920"/>
                              </a:lnTo>
                              <a:lnTo>
                                <a:pt x="3387536" y="808031"/>
                              </a:lnTo>
                              <a:lnTo>
                                <a:pt x="3390392" y="818825"/>
                              </a:lnTo>
                              <a:lnTo>
                                <a:pt x="3393565" y="829618"/>
                              </a:lnTo>
                              <a:lnTo>
                                <a:pt x="3397056" y="840094"/>
                              </a:lnTo>
                              <a:lnTo>
                                <a:pt x="3401181" y="850888"/>
                              </a:lnTo>
                              <a:lnTo>
                                <a:pt x="3405623" y="860729"/>
                              </a:lnTo>
                              <a:lnTo>
                                <a:pt x="3410383" y="870570"/>
                              </a:lnTo>
                              <a:lnTo>
                                <a:pt x="3416095" y="880411"/>
                              </a:lnTo>
                              <a:lnTo>
                                <a:pt x="3421806" y="889935"/>
                              </a:lnTo>
                              <a:lnTo>
                                <a:pt x="3427835" y="899141"/>
                              </a:lnTo>
                              <a:lnTo>
                                <a:pt x="3434499" y="907713"/>
                              </a:lnTo>
                              <a:lnTo>
                                <a:pt x="3441797" y="916284"/>
                              </a:lnTo>
                              <a:lnTo>
                                <a:pt x="3448778" y="924220"/>
                              </a:lnTo>
                              <a:lnTo>
                                <a:pt x="3456711" y="932157"/>
                              </a:lnTo>
                              <a:lnTo>
                                <a:pt x="3464644" y="939776"/>
                              </a:lnTo>
                              <a:lnTo>
                                <a:pt x="3472894" y="946760"/>
                              </a:lnTo>
                              <a:lnTo>
                                <a:pt x="3481461" y="953426"/>
                              </a:lnTo>
                              <a:lnTo>
                                <a:pt x="3490663" y="960093"/>
                              </a:lnTo>
                              <a:lnTo>
                                <a:pt x="3499548" y="966125"/>
                              </a:lnTo>
                              <a:lnTo>
                                <a:pt x="3509067" y="971521"/>
                              </a:lnTo>
                              <a:lnTo>
                                <a:pt x="3518904" y="976601"/>
                              </a:lnTo>
                              <a:lnTo>
                                <a:pt x="3529058" y="981363"/>
                              </a:lnTo>
                              <a:lnTo>
                                <a:pt x="3539529" y="985807"/>
                              </a:lnTo>
                              <a:lnTo>
                                <a:pt x="3549683" y="989616"/>
                              </a:lnTo>
                              <a:lnTo>
                                <a:pt x="3560155" y="992791"/>
                              </a:lnTo>
                              <a:lnTo>
                                <a:pt x="3571261" y="995966"/>
                              </a:lnTo>
                              <a:lnTo>
                                <a:pt x="3582367" y="998505"/>
                              </a:lnTo>
                              <a:lnTo>
                                <a:pt x="3593790" y="1000093"/>
                              </a:lnTo>
                              <a:lnTo>
                                <a:pt x="3605213" y="1001680"/>
                              </a:lnTo>
                              <a:lnTo>
                                <a:pt x="3605213" y="3023244"/>
                              </a:lnTo>
                              <a:lnTo>
                                <a:pt x="3604896" y="3029593"/>
                              </a:lnTo>
                              <a:lnTo>
                                <a:pt x="3603944" y="3035942"/>
                              </a:lnTo>
                              <a:lnTo>
                                <a:pt x="3602357" y="3041974"/>
                              </a:lnTo>
                              <a:lnTo>
                                <a:pt x="3600136" y="3047688"/>
                              </a:lnTo>
                              <a:lnTo>
                                <a:pt x="3597598" y="3053402"/>
                              </a:lnTo>
                              <a:lnTo>
                                <a:pt x="3594425" y="3058481"/>
                              </a:lnTo>
                              <a:lnTo>
                                <a:pt x="3590617" y="3063243"/>
                              </a:lnTo>
                              <a:lnTo>
                                <a:pt x="3586809" y="3067688"/>
                              </a:lnTo>
                              <a:lnTo>
                                <a:pt x="3582367" y="3071815"/>
                              </a:lnTo>
                              <a:lnTo>
                                <a:pt x="3577607" y="3075307"/>
                              </a:lnTo>
                              <a:lnTo>
                                <a:pt x="3572213" y="3078481"/>
                              </a:lnTo>
                              <a:lnTo>
                                <a:pt x="3567136" y="3081338"/>
                              </a:lnTo>
                              <a:lnTo>
                                <a:pt x="3561107" y="3083243"/>
                              </a:lnTo>
                              <a:lnTo>
                                <a:pt x="3555078" y="3084830"/>
                              </a:lnTo>
                              <a:lnTo>
                                <a:pt x="3548732" y="3085783"/>
                              </a:lnTo>
                              <a:lnTo>
                                <a:pt x="3542703" y="3086100"/>
                              </a:lnTo>
                              <a:lnTo>
                                <a:pt x="3129878" y="3086100"/>
                              </a:lnTo>
                              <a:lnTo>
                                <a:pt x="3123532" y="3085783"/>
                              </a:lnTo>
                              <a:lnTo>
                                <a:pt x="3117186" y="3084830"/>
                              </a:lnTo>
                              <a:lnTo>
                                <a:pt x="3111474" y="3083243"/>
                              </a:lnTo>
                              <a:lnTo>
                                <a:pt x="3105445" y="3081338"/>
                              </a:lnTo>
                              <a:lnTo>
                                <a:pt x="3099733" y="3078481"/>
                              </a:lnTo>
                              <a:lnTo>
                                <a:pt x="3094656" y="3075307"/>
                              </a:lnTo>
                              <a:lnTo>
                                <a:pt x="3089897" y="3071815"/>
                              </a:lnTo>
                              <a:lnTo>
                                <a:pt x="3085454" y="3067688"/>
                              </a:lnTo>
                              <a:lnTo>
                                <a:pt x="3081329" y="3063243"/>
                              </a:lnTo>
                              <a:lnTo>
                                <a:pt x="3077839" y="3058481"/>
                              </a:lnTo>
                              <a:lnTo>
                                <a:pt x="3074666" y="3053402"/>
                              </a:lnTo>
                              <a:lnTo>
                                <a:pt x="3071810" y="3047688"/>
                              </a:lnTo>
                              <a:lnTo>
                                <a:pt x="3069906" y="3041974"/>
                              </a:lnTo>
                              <a:lnTo>
                                <a:pt x="3068320" y="3035942"/>
                              </a:lnTo>
                              <a:lnTo>
                                <a:pt x="3067685" y="3029593"/>
                              </a:lnTo>
                              <a:lnTo>
                                <a:pt x="3067050" y="3023244"/>
                              </a:lnTo>
                              <a:lnTo>
                                <a:pt x="3067050" y="1077552"/>
                              </a:lnTo>
                              <a:lnTo>
                                <a:pt x="3382142" y="762000"/>
                              </a:lnTo>
                              <a:close/>
                              <a:moveTo>
                                <a:pt x="3032368" y="0"/>
                              </a:moveTo>
                              <a:lnTo>
                                <a:pt x="3038399" y="0"/>
                              </a:lnTo>
                              <a:lnTo>
                                <a:pt x="3628114" y="0"/>
                              </a:lnTo>
                              <a:lnTo>
                                <a:pt x="3634144" y="0"/>
                              </a:lnTo>
                              <a:lnTo>
                                <a:pt x="3640175" y="318"/>
                              </a:lnTo>
                              <a:lnTo>
                                <a:pt x="3646205" y="1270"/>
                              </a:lnTo>
                              <a:lnTo>
                                <a:pt x="3651918" y="2222"/>
                              </a:lnTo>
                              <a:lnTo>
                                <a:pt x="3657631" y="3492"/>
                              </a:lnTo>
                              <a:lnTo>
                                <a:pt x="3663344" y="5079"/>
                              </a:lnTo>
                              <a:lnTo>
                                <a:pt x="3669057" y="6984"/>
                              </a:lnTo>
                              <a:lnTo>
                                <a:pt x="3674453" y="9206"/>
                              </a:lnTo>
                              <a:lnTo>
                                <a:pt x="3680166" y="11428"/>
                              </a:lnTo>
                              <a:lnTo>
                                <a:pt x="3685562" y="14284"/>
                              </a:lnTo>
                              <a:lnTo>
                                <a:pt x="3690640" y="17459"/>
                              </a:lnTo>
                              <a:lnTo>
                                <a:pt x="3695718" y="20633"/>
                              </a:lnTo>
                              <a:lnTo>
                                <a:pt x="3700479" y="23807"/>
                              </a:lnTo>
                              <a:lnTo>
                                <a:pt x="3705240" y="27616"/>
                              </a:lnTo>
                              <a:lnTo>
                                <a:pt x="3710001" y="31425"/>
                              </a:lnTo>
                              <a:lnTo>
                                <a:pt x="3714445" y="35552"/>
                              </a:lnTo>
                              <a:lnTo>
                                <a:pt x="3718253" y="39678"/>
                              </a:lnTo>
                              <a:lnTo>
                                <a:pt x="3722062" y="44440"/>
                              </a:lnTo>
                              <a:lnTo>
                                <a:pt x="3725871" y="49201"/>
                              </a:lnTo>
                              <a:lnTo>
                                <a:pt x="3729362" y="53962"/>
                              </a:lnTo>
                              <a:lnTo>
                                <a:pt x="3732536" y="59041"/>
                              </a:lnTo>
                              <a:lnTo>
                                <a:pt x="3735075" y="64437"/>
                              </a:lnTo>
                              <a:lnTo>
                                <a:pt x="3737932" y="69516"/>
                              </a:lnTo>
                              <a:lnTo>
                                <a:pt x="3740471" y="74912"/>
                              </a:lnTo>
                              <a:lnTo>
                                <a:pt x="3742692" y="80308"/>
                              </a:lnTo>
                              <a:lnTo>
                                <a:pt x="3744279" y="86339"/>
                              </a:lnTo>
                              <a:lnTo>
                                <a:pt x="3745866" y="91736"/>
                              </a:lnTo>
                              <a:lnTo>
                                <a:pt x="3747453" y="97767"/>
                              </a:lnTo>
                              <a:lnTo>
                                <a:pt x="3748088" y="103798"/>
                              </a:lnTo>
                              <a:lnTo>
                                <a:pt x="3749040" y="109511"/>
                              </a:lnTo>
                              <a:lnTo>
                                <a:pt x="3749358" y="115542"/>
                              </a:lnTo>
                              <a:lnTo>
                                <a:pt x="3749675" y="121573"/>
                              </a:lnTo>
                              <a:lnTo>
                                <a:pt x="3749675" y="711346"/>
                              </a:lnTo>
                              <a:lnTo>
                                <a:pt x="3749358" y="717377"/>
                              </a:lnTo>
                              <a:lnTo>
                                <a:pt x="3749040" y="723726"/>
                              </a:lnTo>
                              <a:lnTo>
                                <a:pt x="3748088" y="729757"/>
                              </a:lnTo>
                              <a:lnTo>
                                <a:pt x="3747453" y="735788"/>
                              </a:lnTo>
                              <a:lnTo>
                                <a:pt x="3745866" y="741819"/>
                              </a:lnTo>
                              <a:lnTo>
                                <a:pt x="3744279" y="747215"/>
                              </a:lnTo>
                              <a:lnTo>
                                <a:pt x="3742375" y="753246"/>
                              </a:lnTo>
                              <a:lnTo>
                                <a:pt x="3740471" y="758642"/>
                              </a:lnTo>
                              <a:lnTo>
                                <a:pt x="3737614" y="764039"/>
                              </a:lnTo>
                              <a:lnTo>
                                <a:pt x="3735075" y="769117"/>
                              </a:lnTo>
                              <a:lnTo>
                                <a:pt x="3732219" y="774196"/>
                              </a:lnTo>
                              <a:lnTo>
                                <a:pt x="3729045" y="779275"/>
                              </a:lnTo>
                              <a:lnTo>
                                <a:pt x="3725871" y="784036"/>
                              </a:lnTo>
                              <a:lnTo>
                                <a:pt x="3721745" y="788798"/>
                              </a:lnTo>
                              <a:lnTo>
                                <a:pt x="3718253" y="793242"/>
                              </a:lnTo>
                              <a:lnTo>
                                <a:pt x="3714445" y="797368"/>
                              </a:lnTo>
                              <a:lnTo>
                                <a:pt x="3710001" y="801495"/>
                              </a:lnTo>
                              <a:lnTo>
                                <a:pt x="3705558" y="804986"/>
                              </a:lnTo>
                              <a:lnTo>
                                <a:pt x="3700797" y="808795"/>
                              </a:lnTo>
                              <a:lnTo>
                                <a:pt x="3696036" y="811970"/>
                              </a:lnTo>
                              <a:lnTo>
                                <a:pt x="3690958" y="815144"/>
                              </a:lnTo>
                              <a:lnTo>
                                <a:pt x="3685879" y="818318"/>
                              </a:lnTo>
                              <a:lnTo>
                                <a:pt x="3680801" y="820857"/>
                              </a:lnTo>
                              <a:lnTo>
                                <a:pt x="3675405" y="823397"/>
                              </a:lnTo>
                              <a:lnTo>
                                <a:pt x="3669692" y="825301"/>
                              </a:lnTo>
                              <a:lnTo>
                                <a:pt x="3664297" y="827523"/>
                              </a:lnTo>
                              <a:lnTo>
                                <a:pt x="3658583" y="829110"/>
                              </a:lnTo>
                              <a:lnTo>
                                <a:pt x="3652870" y="830698"/>
                              </a:lnTo>
                              <a:lnTo>
                                <a:pt x="3646523" y="831332"/>
                              </a:lnTo>
                              <a:lnTo>
                                <a:pt x="3640492" y="832285"/>
                              </a:lnTo>
                              <a:lnTo>
                                <a:pt x="3634144" y="832919"/>
                              </a:lnTo>
                              <a:lnTo>
                                <a:pt x="3628114" y="832919"/>
                              </a:lnTo>
                              <a:lnTo>
                                <a:pt x="3622083" y="832919"/>
                              </a:lnTo>
                              <a:lnTo>
                                <a:pt x="3615735" y="832285"/>
                              </a:lnTo>
                              <a:lnTo>
                                <a:pt x="3609705" y="831332"/>
                              </a:lnTo>
                              <a:lnTo>
                                <a:pt x="3603675" y="830698"/>
                              </a:lnTo>
                              <a:lnTo>
                                <a:pt x="3597644" y="829110"/>
                              </a:lnTo>
                              <a:lnTo>
                                <a:pt x="3592248" y="827523"/>
                              </a:lnTo>
                              <a:lnTo>
                                <a:pt x="3586218" y="825301"/>
                              </a:lnTo>
                              <a:lnTo>
                                <a:pt x="3580822" y="823397"/>
                              </a:lnTo>
                              <a:lnTo>
                                <a:pt x="3575427" y="820857"/>
                              </a:lnTo>
                              <a:lnTo>
                                <a:pt x="3570031" y="818318"/>
                              </a:lnTo>
                              <a:lnTo>
                                <a:pt x="3565270" y="815144"/>
                              </a:lnTo>
                              <a:lnTo>
                                <a:pt x="3560192" y="811970"/>
                              </a:lnTo>
                              <a:lnTo>
                                <a:pt x="3555431" y="808795"/>
                              </a:lnTo>
                              <a:lnTo>
                                <a:pt x="3550670" y="804986"/>
                              </a:lnTo>
                              <a:lnTo>
                                <a:pt x="3546227" y="801495"/>
                              </a:lnTo>
                              <a:lnTo>
                                <a:pt x="3542100" y="797368"/>
                              </a:lnTo>
                              <a:lnTo>
                                <a:pt x="3537974" y="793242"/>
                              </a:lnTo>
                              <a:lnTo>
                                <a:pt x="3534166" y="788798"/>
                              </a:lnTo>
                              <a:lnTo>
                                <a:pt x="3530674" y="784036"/>
                              </a:lnTo>
                              <a:lnTo>
                                <a:pt x="3527500" y="779275"/>
                              </a:lnTo>
                              <a:lnTo>
                                <a:pt x="3524326" y="774196"/>
                              </a:lnTo>
                              <a:lnTo>
                                <a:pt x="3521153" y="769117"/>
                              </a:lnTo>
                              <a:lnTo>
                                <a:pt x="3518296" y="764039"/>
                              </a:lnTo>
                              <a:lnTo>
                                <a:pt x="3516074" y="758642"/>
                              </a:lnTo>
                              <a:lnTo>
                                <a:pt x="3514170" y="753246"/>
                              </a:lnTo>
                              <a:lnTo>
                                <a:pt x="3511948" y="747215"/>
                              </a:lnTo>
                              <a:lnTo>
                                <a:pt x="3510361" y="741819"/>
                              </a:lnTo>
                              <a:lnTo>
                                <a:pt x="3508774" y="735788"/>
                              </a:lnTo>
                              <a:lnTo>
                                <a:pt x="3508139" y="729757"/>
                              </a:lnTo>
                              <a:lnTo>
                                <a:pt x="3507187" y="723726"/>
                              </a:lnTo>
                              <a:lnTo>
                                <a:pt x="3506552" y="717377"/>
                              </a:lnTo>
                              <a:lnTo>
                                <a:pt x="3506552" y="711346"/>
                              </a:lnTo>
                              <a:lnTo>
                                <a:pt x="3506552" y="415190"/>
                              </a:lnTo>
                              <a:lnTo>
                                <a:pt x="2189691" y="1732180"/>
                              </a:lnTo>
                              <a:lnTo>
                                <a:pt x="2185247" y="1736624"/>
                              </a:lnTo>
                              <a:lnTo>
                                <a:pt x="2180487" y="1740433"/>
                              </a:lnTo>
                              <a:lnTo>
                                <a:pt x="2175726" y="1744242"/>
                              </a:lnTo>
                              <a:lnTo>
                                <a:pt x="2170647" y="1748051"/>
                              </a:lnTo>
                              <a:lnTo>
                                <a:pt x="2165569" y="1750908"/>
                              </a:lnTo>
                              <a:lnTo>
                                <a:pt x="2160491" y="1753765"/>
                              </a:lnTo>
                              <a:lnTo>
                                <a:pt x="2155095" y="1756621"/>
                              </a:lnTo>
                              <a:lnTo>
                                <a:pt x="2149382" y="1758843"/>
                              </a:lnTo>
                              <a:lnTo>
                                <a:pt x="2143986" y="1761065"/>
                              </a:lnTo>
                              <a:lnTo>
                                <a:pt x="2138273" y="1762970"/>
                              </a:lnTo>
                              <a:lnTo>
                                <a:pt x="2132878" y="1764557"/>
                              </a:lnTo>
                              <a:lnTo>
                                <a:pt x="2126847" y="1765509"/>
                              </a:lnTo>
                              <a:lnTo>
                                <a:pt x="2121452" y="1766461"/>
                              </a:lnTo>
                              <a:lnTo>
                                <a:pt x="2115421" y="1767096"/>
                              </a:lnTo>
                              <a:lnTo>
                                <a:pt x="2109708" y="1767731"/>
                              </a:lnTo>
                              <a:lnTo>
                                <a:pt x="2103678" y="1768049"/>
                              </a:lnTo>
                              <a:lnTo>
                                <a:pt x="2098282" y="1767731"/>
                              </a:lnTo>
                              <a:lnTo>
                                <a:pt x="2092252" y="1767096"/>
                              </a:lnTo>
                              <a:lnTo>
                                <a:pt x="2086221" y="1766461"/>
                              </a:lnTo>
                              <a:lnTo>
                                <a:pt x="2080508" y="1765509"/>
                              </a:lnTo>
                              <a:lnTo>
                                <a:pt x="2074795" y="1764557"/>
                              </a:lnTo>
                              <a:lnTo>
                                <a:pt x="2069399" y="1762970"/>
                              </a:lnTo>
                              <a:lnTo>
                                <a:pt x="2063369" y="1761065"/>
                              </a:lnTo>
                              <a:lnTo>
                                <a:pt x="2057973" y="1758843"/>
                              </a:lnTo>
                              <a:lnTo>
                                <a:pt x="2052577" y="1756621"/>
                              </a:lnTo>
                              <a:lnTo>
                                <a:pt x="2047182" y="1753765"/>
                              </a:lnTo>
                              <a:lnTo>
                                <a:pt x="2042104" y="1750908"/>
                              </a:lnTo>
                              <a:lnTo>
                                <a:pt x="2037025" y="1748051"/>
                              </a:lnTo>
                              <a:lnTo>
                                <a:pt x="2031947" y="1744242"/>
                              </a:lnTo>
                              <a:lnTo>
                                <a:pt x="2027186" y="1740433"/>
                              </a:lnTo>
                              <a:lnTo>
                                <a:pt x="2022425" y="1736624"/>
                              </a:lnTo>
                              <a:lnTo>
                                <a:pt x="2017664" y="1732180"/>
                              </a:lnTo>
                              <a:lnTo>
                                <a:pt x="1543797" y="1257949"/>
                              </a:lnTo>
                              <a:lnTo>
                                <a:pt x="207257" y="2594619"/>
                              </a:lnTo>
                              <a:lnTo>
                                <a:pt x="202814" y="2599063"/>
                              </a:lnTo>
                              <a:lnTo>
                                <a:pt x="198053" y="2602872"/>
                              </a:lnTo>
                              <a:lnTo>
                                <a:pt x="193292" y="2606999"/>
                              </a:lnTo>
                              <a:lnTo>
                                <a:pt x="188214" y="2610490"/>
                              </a:lnTo>
                              <a:lnTo>
                                <a:pt x="183136" y="2613665"/>
                              </a:lnTo>
                              <a:lnTo>
                                <a:pt x="178057" y="2616204"/>
                              </a:lnTo>
                              <a:lnTo>
                                <a:pt x="172662" y="2619061"/>
                              </a:lnTo>
                              <a:lnTo>
                                <a:pt x="166949" y="2621600"/>
                              </a:lnTo>
                              <a:lnTo>
                                <a:pt x="161553" y="2623505"/>
                              </a:lnTo>
                              <a:lnTo>
                                <a:pt x="155840" y="2625409"/>
                              </a:lnTo>
                              <a:lnTo>
                                <a:pt x="150444" y="2626996"/>
                              </a:lnTo>
                              <a:lnTo>
                                <a:pt x="144414" y="2628266"/>
                              </a:lnTo>
                              <a:lnTo>
                                <a:pt x="139018" y="2628901"/>
                              </a:lnTo>
                              <a:lnTo>
                                <a:pt x="132988" y="2629853"/>
                              </a:lnTo>
                              <a:lnTo>
                                <a:pt x="127275" y="2630171"/>
                              </a:lnTo>
                              <a:lnTo>
                                <a:pt x="121244" y="2630488"/>
                              </a:lnTo>
                              <a:lnTo>
                                <a:pt x="115214" y="2630171"/>
                              </a:lnTo>
                              <a:lnTo>
                                <a:pt x="109818" y="2629853"/>
                              </a:lnTo>
                              <a:lnTo>
                                <a:pt x="103787" y="2628901"/>
                              </a:lnTo>
                              <a:lnTo>
                                <a:pt x="98074" y="2628266"/>
                              </a:lnTo>
                              <a:lnTo>
                                <a:pt x="92361" y="2626996"/>
                              </a:lnTo>
                              <a:lnTo>
                                <a:pt x="86648" y="2625409"/>
                              </a:lnTo>
                              <a:lnTo>
                                <a:pt x="80935" y="2623505"/>
                              </a:lnTo>
                              <a:lnTo>
                                <a:pt x="75540" y="2621600"/>
                              </a:lnTo>
                              <a:lnTo>
                                <a:pt x="70144" y="2619061"/>
                              </a:lnTo>
                              <a:lnTo>
                                <a:pt x="64748" y="2616204"/>
                              </a:lnTo>
                              <a:lnTo>
                                <a:pt x="59670" y="2613665"/>
                              </a:lnTo>
                              <a:lnTo>
                                <a:pt x="54592" y="2610490"/>
                              </a:lnTo>
                              <a:lnTo>
                                <a:pt x="49513" y="2606999"/>
                              </a:lnTo>
                              <a:lnTo>
                                <a:pt x="44752" y="2602872"/>
                              </a:lnTo>
                              <a:lnTo>
                                <a:pt x="39992" y="2599063"/>
                              </a:lnTo>
                              <a:lnTo>
                                <a:pt x="35231" y="2594619"/>
                              </a:lnTo>
                              <a:lnTo>
                                <a:pt x="31105" y="2590175"/>
                              </a:lnTo>
                              <a:lnTo>
                                <a:pt x="26978" y="2585731"/>
                              </a:lnTo>
                              <a:lnTo>
                                <a:pt x="23170" y="2580335"/>
                              </a:lnTo>
                              <a:lnTo>
                                <a:pt x="19996" y="2575574"/>
                              </a:lnTo>
                              <a:lnTo>
                                <a:pt x="16822" y="2570495"/>
                              </a:lnTo>
                              <a:lnTo>
                                <a:pt x="13648" y="2565099"/>
                              </a:lnTo>
                              <a:lnTo>
                                <a:pt x="10791" y="2560020"/>
                              </a:lnTo>
                              <a:lnTo>
                                <a:pt x="8570" y="2554307"/>
                              </a:lnTo>
                              <a:lnTo>
                                <a:pt x="6665" y="2548910"/>
                              </a:lnTo>
                              <a:lnTo>
                                <a:pt x="5078" y="2543514"/>
                              </a:lnTo>
                              <a:lnTo>
                                <a:pt x="3491" y="2537483"/>
                              </a:lnTo>
                              <a:lnTo>
                                <a:pt x="2222" y="2532087"/>
                              </a:lnTo>
                              <a:lnTo>
                                <a:pt x="952" y="2526056"/>
                              </a:lnTo>
                              <a:lnTo>
                                <a:pt x="318" y="2520660"/>
                              </a:lnTo>
                              <a:lnTo>
                                <a:pt x="0" y="2514629"/>
                              </a:lnTo>
                              <a:lnTo>
                                <a:pt x="0" y="2508598"/>
                              </a:lnTo>
                              <a:lnTo>
                                <a:pt x="0" y="2502884"/>
                              </a:lnTo>
                              <a:lnTo>
                                <a:pt x="318" y="2497170"/>
                              </a:lnTo>
                              <a:lnTo>
                                <a:pt x="952" y="2491457"/>
                              </a:lnTo>
                              <a:lnTo>
                                <a:pt x="2222" y="2485426"/>
                              </a:lnTo>
                              <a:lnTo>
                                <a:pt x="3491" y="2480029"/>
                              </a:lnTo>
                              <a:lnTo>
                                <a:pt x="5078" y="2473998"/>
                              </a:lnTo>
                              <a:lnTo>
                                <a:pt x="6665" y="2468285"/>
                              </a:lnTo>
                              <a:lnTo>
                                <a:pt x="8570" y="2462889"/>
                              </a:lnTo>
                              <a:lnTo>
                                <a:pt x="10791" y="2457492"/>
                              </a:lnTo>
                              <a:lnTo>
                                <a:pt x="13648" y="2452414"/>
                              </a:lnTo>
                              <a:lnTo>
                                <a:pt x="16822" y="2446700"/>
                              </a:lnTo>
                              <a:lnTo>
                                <a:pt x="19996" y="2441621"/>
                              </a:lnTo>
                              <a:lnTo>
                                <a:pt x="23487" y="2436860"/>
                              </a:lnTo>
                              <a:lnTo>
                                <a:pt x="26978" y="2431781"/>
                              </a:lnTo>
                              <a:lnTo>
                                <a:pt x="31105" y="2427337"/>
                              </a:lnTo>
                              <a:lnTo>
                                <a:pt x="35231" y="2422576"/>
                              </a:lnTo>
                              <a:lnTo>
                                <a:pt x="1457784" y="1000202"/>
                              </a:lnTo>
                              <a:lnTo>
                                <a:pt x="1462227" y="995758"/>
                              </a:lnTo>
                              <a:lnTo>
                                <a:pt x="1466988" y="991631"/>
                              </a:lnTo>
                              <a:lnTo>
                                <a:pt x="1471749" y="987822"/>
                              </a:lnTo>
                              <a:lnTo>
                                <a:pt x="1476827" y="984330"/>
                              </a:lnTo>
                              <a:lnTo>
                                <a:pt x="1481906" y="981156"/>
                              </a:lnTo>
                              <a:lnTo>
                                <a:pt x="1486984" y="978617"/>
                              </a:lnTo>
                              <a:lnTo>
                                <a:pt x="1492697" y="975760"/>
                              </a:lnTo>
                              <a:lnTo>
                                <a:pt x="1498093" y="973221"/>
                              </a:lnTo>
                              <a:lnTo>
                                <a:pt x="1503488" y="971316"/>
                              </a:lnTo>
                              <a:lnTo>
                                <a:pt x="1509202" y="969411"/>
                              </a:lnTo>
                              <a:lnTo>
                                <a:pt x="1514597" y="967824"/>
                              </a:lnTo>
                              <a:lnTo>
                                <a:pt x="1520628" y="966555"/>
                              </a:lnTo>
                              <a:lnTo>
                                <a:pt x="1526023" y="965602"/>
                              </a:lnTo>
                              <a:lnTo>
                                <a:pt x="1532054" y="964968"/>
                              </a:lnTo>
                              <a:lnTo>
                                <a:pt x="1537767" y="964650"/>
                              </a:lnTo>
                              <a:lnTo>
                                <a:pt x="1543797" y="964333"/>
                              </a:lnTo>
                              <a:lnTo>
                                <a:pt x="1549828" y="964650"/>
                              </a:lnTo>
                              <a:lnTo>
                                <a:pt x="1555223" y="964968"/>
                              </a:lnTo>
                              <a:lnTo>
                                <a:pt x="1561254" y="965602"/>
                              </a:lnTo>
                              <a:lnTo>
                                <a:pt x="1566967" y="966555"/>
                              </a:lnTo>
                              <a:lnTo>
                                <a:pt x="1572680" y="967824"/>
                              </a:lnTo>
                              <a:lnTo>
                                <a:pt x="1578393" y="969411"/>
                              </a:lnTo>
                              <a:lnTo>
                                <a:pt x="1584106" y="971316"/>
                              </a:lnTo>
                              <a:lnTo>
                                <a:pt x="1589502" y="973221"/>
                              </a:lnTo>
                              <a:lnTo>
                                <a:pt x="1595215" y="975760"/>
                              </a:lnTo>
                              <a:lnTo>
                                <a:pt x="1600293" y="978617"/>
                              </a:lnTo>
                              <a:lnTo>
                                <a:pt x="1605371" y="981156"/>
                              </a:lnTo>
                              <a:lnTo>
                                <a:pt x="1610450" y="984330"/>
                              </a:lnTo>
                              <a:lnTo>
                                <a:pt x="1615528" y="987822"/>
                              </a:lnTo>
                              <a:lnTo>
                                <a:pt x="1620289" y="991631"/>
                              </a:lnTo>
                              <a:lnTo>
                                <a:pt x="1625050" y="995758"/>
                              </a:lnTo>
                              <a:lnTo>
                                <a:pt x="1629811" y="1000202"/>
                              </a:lnTo>
                              <a:lnTo>
                                <a:pt x="2103678" y="1474115"/>
                              </a:lnTo>
                              <a:lnTo>
                                <a:pt x="3334526" y="243464"/>
                              </a:lnTo>
                              <a:lnTo>
                                <a:pt x="3038399" y="243464"/>
                              </a:lnTo>
                              <a:lnTo>
                                <a:pt x="3032368" y="242829"/>
                              </a:lnTo>
                              <a:lnTo>
                                <a:pt x="3026338" y="242512"/>
                              </a:lnTo>
                              <a:lnTo>
                                <a:pt x="3019990" y="241877"/>
                              </a:lnTo>
                              <a:lnTo>
                                <a:pt x="3013959" y="240607"/>
                              </a:lnTo>
                              <a:lnTo>
                                <a:pt x="3008246" y="239338"/>
                              </a:lnTo>
                              <a:lnTo>
                                <a:pt x="3002216" y="237750"/>
                              </a:lnTo>
                              <a:lnTo>
                                <a:pt x="2996820" y="235846"/>
                              </a:lnTo>
                              <a:lnTo>
                                <a:pt x="2991107" y="233624"/>
                              </a:lnTo>
                              <a:lnTo>
                                <a:pt x="2985711" y="231085"/>
                              </a:lnTo>
                              <a:lnTo>
                                <a:pt x="2980633" y="228228"/>
                              </a:lnTo>
                              <a:lnTo>
                                <a:pt x="2975555" y="225688"/>
                              </a:lnTo>
                              <a:lnTo>
                                <a:pt x="2970794" y="222514"/>
                              </a:lnTo>
                              <a:lnTo>
                                <a:pt x="2966033" y="219022"/>
                              </a:lnTo>
                              <a:lnTo>
                                <a:pt x="2961272" y="215213"/>
                              </a:lnTo>
                              <a:lnTo>
                                <a:pt x="2956829" y="211404"/>
                              </a:lnTo>
                              <a:lnTo>
                                <a:pt x="2952703" y="207595"/>
                              </a:lnTo>
                              <a:lnTo>
                                <a:pt x="2948576" y="203151"/>
                              </a:lnTo>
                              <a:lnTo>
                                <a:pt x="2944768" y="198707"/>
                              </a:lnTo>
                              <a:lnTo>
                                <a:pt x="2941276" y="194581"/>
                              </a:lnTo>
                              <a:lnTo>
                                <a:pt x="2937468" y="189820"/>
                              </a:lnTo>
                              <a:lnTo>
                                <a:pt x="2934294" y="184423"/>
                              </a:lnTo>
                              <a:lnTo>
                                <a:pt x="2931755" y="179345"/>
                              </a:lnTo>
                              <a:lnTo>
                                <a:pt x="2928898" y="174266"/>
                              </a:lnTo>
                              <a:lnTo>
                                <a:pt x="2926676" y="168870"/>
                              </a:lnTo>
                              <a:lnTo>
                                <a:pt x="2924137" y="163156"/>
                              </a:lnTo>
                              <a:lnTo>
                                <a:pt x="2922550" y="157760"/>
                              </a:lnTo>
                              <a:lnTo>
                                <a:pt x="2920646" y="151729"/>
                              </a:lnTo>
                              <a:lnTo>
                                <a:pt x="2919376" y="146015"/>
                              </a:lnTo>
                              <a:lnTo>
                                <a:pt x="2918424" y="139984"/>
                              </a:lnTo>
                              <a:lnTo>
                                <a:pt x="2917472" y="133953"/>
                              </a:lnTo>
                              <a:lnTo>
                                <a:pt x="2917155" y="127922"/>
                              </a:lnTo>
                              <a:lnTo>
                                <a:pt x="2917155" y="121573"/>
                              </a:lnTo>
                              <a:lnTo>
                                <a:pt x="2917155" y="115225"/>
                              </a:lnTo>
                              <a:lnTo>
                                <a:pt x="2917472" y="109194"/>
                              </a:lnTo>
                              <a:lnTo>
                                <a:pt x="2918424" y="102845"/>
                              </a:lnTo>
                              <a:lnTo>
                                <a:pt x="2919376" y="97132"/>
                              </a:lnTo>
                              <a:lnTo>
                                <a:pt x="2920646" y="91101"/>
                              </a:lnTo>
                              <a:lnTo>
                                <a:pt x="2922550" y="85070"/>
                              </a:lnTo>
                              <a:lnTo>
                                <a:pt x="2924137" y="79674"/>
                              </a:lnTo>
                              <a:lnTo>
                                <a:pt x="2926676" y="74277"/>
                              </a:lnTo>
                              <a:lnTo>
                                <a:pt x="2928898" y="68564"/>
                              </a:lnTo>
                              <a:lnTo>
                                <a:pt x="2931755" y="63485"/>
                              </a:lnTo>
                              <a:lnTo>
                                <a:pt x="2934294" y="58406"/>
                              </a:lnTo>
                              <a:lnTo>
                                <a:pt x="2937468" y="53645"/>
                              </a:lnTo>
                              <a:lnTo>
                                <a:pt x="2941276" y="48883"/>
                              </a:lnTo>
                              <a:lnTo>
                                <a:pt x="2944768" y="44122"/>
                              </a:lnTo>
                              <a:lnTo>
                                <a:pt x="2948576" y="39678"/>
                              </a:lnTo>
                              <a:lnTo>
                                <a:pt x="2952703" y="35552"/>
                              </a:lnTo>
                              <a:lnTo>
                                <a:pt x="2956829" y="31425"/>
                              </a:lnTo>
                              <a:lnTo>
                                <a:pt x="2961272" y="27616"/>
                              </a:lnTo>
                              <a:lnTo>
                                <a:pt x="2966033" y="24124"/>
                              </a:lnTo>
                              <a:lnTo>
                                <a:pt x="2970794" y="20633"/>
                              </a:lnTo>
                              <a:lnTo>
                                <a:pt x="2975555" y="17459"/>
                              </a:lnTo>
                              <a:lnTo>
                                <a:pt x="2980633" y="14602"/>
                              </a:lnTo>
                              <a:lnTo>
                                <a:pt x="2985711" y="11745"/>
                              </a:lnTo>
                              <a:lnTo>
                                <a:pt x="2991107" y="9523"/>
                              </a:lnTo>
                              <a:lnTo>
                                <a:pt x="2996820" y="6984"/>
                              </a:lnTo>
                              <a:lnTo>
                                <a:pt x="3002216" y="5397"/>
                              </a:lnTo>
                              <a:lnTo>
                                <a:pt x="3008246" y="3492"/>
                              </a:lnTo>
                              <a:lnTo>
                                <a:pt x="3013959" y="2222"/>
                              </a:lnTo>
                              <a:lnTo>
                                <a:pt x="3019990" y="1270"/>
                              </a:lnTo>
                              <a:lnTo>
                                <a:pt x="3026338" y="318"/>
                              </a:lnTo>
                              <a:lnTo>
                                <a:pt x="3032368" y="0"/>
                              </a:lnTo>
                              <a:close/>
                            </a:path>
                          </a:pathLst>
                        </a:custGeom>
                        <a:noFill/>
                        <a:ln>
                          <a:solidFill>
                            <a:srgbClr val="0B9796"/>
                          </a:solid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17.95pt;margin-top:13.65pt;height:17.6pt;width:18.3pt;z-index:251871232;v-text-anchor:middle;mso-width-relative:page;mso-height-relative:page;" filled="f" stroked="t" coordsize="3856038,3319463" o:gfxdata="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" path="m50800,3187700l3856038,3187700,3856038,3319463,50800,3319463,50800,3187700xm839788,2182813l839788,3023236,839471,3029586,838518,3035936,837248,3041969,834708,3047684,832486,3053399,829311,3058479,825501,3063241,821373,3067686,816928,3071814,812166,3075306,807086,3078481,801688,3081339,795656,3083244,789623,3084831,783591,3085784,777241,3086101,364173,3086101,357823,3085784,351473,3084831,345758,3083244,339725,3081339,334328,3078481,329248,3075306,324485,3071814,320040,3067686,315595,3063241,312103,3058479,308928,3053399,306705,3047684,304165,3041969,302578,3035936,301943,3029586,301625,3023236,301625,2721293,839788,2182813xm1684338,1620838l1929304,1865842,1938189,1874411,1947708,1882345,1957227,1889644,1967064,1896944,1977218,1903291,1987690,1909003,1998478,1914716,2009267,1919476,2020690,1923602,2032113,1927728,2043537,1930901,2055277,1933440,2067335,1935344,2079393,1936931,2091768,1937883,2103826,1938201,2111759,1937883,2119692,1937566,2127625,1936931,2135240,1935979,2142856,1934710,2150788,1933440,2158404,1931536,2165702,1929949,2173318,1927728,2180299,1925189,2194895,1919794,2209174,1913446,2222501,1906782,2222501,3023263,2222501,3029611,2221232,3035958,2219645,3041988,2217742,3047700,2214886,3053413,2211713,3058491,2208222,3063251,2204414,3067694,2199655,3071820,2194895,3075311,2189818,3078484,2184424,3081341,2178712,3083245,2172366,3084832,2166654,3085784,2159673,3086101,1747166,3086101,1740820,3085784,1734474,3084832,1728445,3083245,1723050,3081341,1717656,3078484,1712579,3075311,1707185,3071820,1703060,3067694,1698935,3063251,1695444,3058491,1692271,3053413,1689415,3047700,1687511,3041988,1685925,3035958,1684973,3029611,1684338,3023263,1684338,1620838xm1531938,1492251l1531938,3023260,1531304,3029608,1530669,3035955,1529082,3041985,1527178,3047698,1524323,3053411,1521150,3058489,1517659,3063249,1513217,3067693,1509092,3071818,1504332,3075309,1498938,3078483,1493543,3081340,1487514,3083244,1481803,3084831,1475456,3085783,1469110,3086100,1056286,3086100,1050257,3085783,1043911,3084831,1037882,3083244,1031853,3081340,1026776,3078483,1021381,3075309,1016622,3071818,1012179,3067693,1008372,3063249,1004246,3058489,1001391,3053411,998852,3047698,996631,3041985,995044,3035955,994092,3029608,993775,3023260,993775,2030516,1531938,1492251xm2914650,1230313l2914650,3023247,2914014,3029596,2913059,3035945,2911468,3041976,2909240,3047690,2906694,3053404,2903512,3058483,2900011,3063245,2895874,3067689,2891736,3071816,2886326,3075308,2881234,3078482,2875824,3081340,2870414,3083244,2864367,3084831,2858002,3085784,2851637,3086101,2437914,3086101,2430912,3085784,2425184,3084831,2418819,3083244,2413090,3081340,2407680,3078482,2402588,3075308,2397814,3071816,2393040,3067689,2389221,3063245,2385721,3058483,2382538,3053404,2379674,3047690,2377764,3041976,2376173,3035945,2374900,3029596,2374900,3023247,2374900,1768701,2914650,1230313xm3382142,762000l3382777,774063,3384046,785492,3385633,796920,3387536,808031,3390392,818825,3393565,829618,3397056,840094,3401181,850888,3405623,860729,3410383,870570,3416095,880411,3421806,889935,3427835,899141,3434499,907713,3441797,916284,3448778,924220,3456711,932157,3464644,939776,3472894,946760,3481461,953426,3490663,960093,3499548,966125,3509067,971521,3518904,976601,3529058,981363,3539529,985807,3549683,989616,3560155,992791,3571261,995966,3582367,998505,3593790,1000093,3605213,1001680,3605213,3023244,3604896,3029593,3603944,3035942,3602357,3041974,3600136,3047688,3597598,3053402,3594425,3058481,3590617,3063243,3586809,3067688,3582367,3071815,3577607,3075307,3572213,3078481,3567136,3081338,3561107,3083243,3555078,3084830,3548732,3085783,3542703,3086100,3129878,3086100,3123532,3085783,3117186,3084830,3111474,3083243,3105445,3081338,3099733,3078481,3094656,3075307,3089897,3071815,3085454,3067688,3081329,3063243,3077839,3058481,3074666,3053402,3071810,3047688,3069906,3041974,3068320,3035942,3067685,3029593,3067050,3023244,3067050,1077552,3382142,762000xm3032368,0l3038399,0,3628114,0,3634144,0,3640175,318,3646205,1270,3651918,2222,3657631,3492,3663344,5079,3669057,6984,3674453,9206,3680166,11428,3685562,14284,3690640,17459,3695718,20633,3700479,23807,3705240,27616,3710001,31425,3714445,35552,3718253,39678,3722062,44440,3725871,49201,3729362,53962,3732536,59041,3735075,64437,3737932,69516,3740471,74912,3742692,80308,3744279,86339,3745866,91736,3747453,97767,3748088,103798,3749040,109511,3749358,115542,3749675,121573,3749675,711346,3749358,717377,3749040,723726,3748088,729757,3747453,735788,3745866,741819,3744279,747215,3742375,753246,3740471,758642,3737614,764039,3735075,769117,3732219,774196,3729045,779275,3725871,784036,3721745,788798,3718253,793242,3714445,797368,3710001,801495,3705558,804986,3700797,808795,3696036,811970,3690958,815144,3685879,818318,3680801,820857,3675405,823397,3669692,825301,3664297,827523,3658583,829110,3652870,830698,3646523,831332,3640492,832285,3634144,832919,3628114,832919,3622083,832919,3615735,832285,3609705,831332,3603675,830698,3597644,829110,3592248,827523,3586218,825301,3580822,823397,3575427,820857,3570031,818318,3565270,815144,3560192,811970,3555431,808795,3550670,804986,3546227,801495,3542100,797368,3537974,793242,3534166,788798,3530674,784036,3527500,779275,3524326,774196,3521153,769117,3518296,764039,3516074,758642,3514170,753246,3511948,747215,3510361,741819,3508774,735788,3508139,729757,3507187,723726,3506552,717377,3506552,711346,3506552,415190,2189691,1732180,2185247,1736624,2180487,1740433,2175726,1744242,2170647,1748051,2165569,1750908,2160491,1753765,2155095,1756621,2149382,1758843,2143986,1761065,2138273,1762970,2132878,1764557,2126847,1765509,2121452,1766461,2115421,1767096,2109708,1767731,2103678,1768049,2098282,1767731,2092252,1767096,2086221,1766461,2080508,1765509,2074795,1764557,2069399,1762970,2063369,1761065,2057973,1758843,2052577,1756621,2047182,1753765,2042104,1750908,2037025,1748051,2031947,1744242,2027186,1740433,2022425,1736624,2017664,1732180,1543797,1257949,207257,2594619,202814,2599063,198053,2602872,193292,2606999,188214,2610490,183136,2613665,178057,2616204,172662,2619061,166949,2621600,161553,2623505,155840,2625409,150444,2626996,144414,2628266,139018,2628901,132988,2629853,127275,2630171,121244,2630488,115214,2630171,109818,2629853,103787,2628901,98074,2628266,92361,2626996,86648,2625409,80935,2623505,75540,2621600,70144,2619061,64748,2616204,59670,2613665,54592,2610490,49513,2606999,44752,2602872,39992,2599063,35231,2594619,31105,2590175,26978,2585731,23170,2580335,19996,2575574,16822,2570495,13648,2565099,10791,2560020,8570,2554307,6665,2548910,5078,2543514,3491,2537483,2222,2532087,952,2526056,318,2520660,0,2514629,0,2508598,0,2502884,318,2497170,952,2491457,2222,2485426,3491,2480029,5078,2473998,6665,2468285,8570,2462889,10791,2457492,13648,2452414,16822,2446700,19996,2441621,23487,2436860,26978,2431781,31105,2427337,35231,2422576,1457784,1000202,1462227,995758,1466988,991631,1471749,987822,1476827,984330,1481906,981156,1486984,978617,1492697,975760,1498093,973221,1503488,971316,1509202,969411,1514597,967824,1520628,966555,1526023,965602,1532054,964968,1537767,964650,1543797,964333,1549828,964650,1555223,964968,1561254,965602,1566967,966555,1572680,967824,1578393,969411,1584106,971316,1589502,973221,1595215,975760,1600293,978617,1605371,981156,1610450,984330,1615528,987822,1620289,991631,1625050,995758,1629811,1000202,2103678,1474115,3334526,243464,3038399,243464,3032368,242829,3026338,242512,3019990,241877,3013959,240607,3008246,239338,3002216,237750,2996820,235846,2991107,233624,2985711,231085,2980633,228228,2975555,225688,2970794,222514,2966033,219022,2961272,215213,2956829,211404,2952703,207595,2948576,203151,2944768,198707,2941276,194581,2937468,189820,2934294,184423,2931755,179345,2928898,174266,2926676,168870,2924137,163156,2922550,157760,2920646,151729,2919376,146015,2918424,139984,2917472,133953,2917155,127922,2917155,121573,2917155,115225,2917472,109194,2918424,102845,2919376,97132,2920646,91101,2922550,85070,2924137,79674,2926676,74277,2928898,68564,2931755,63485,2934294,58406,2937468,53645,2941276,48883,2944768,44122,2948576,39678,2952703,35552,2956829,31425,2961272,27616,2966033,24124,2970794,20633,2975555,17459,2980633,14602,2985711,11745,2991107,9523,2996820,6984,3002216,5397,3008246,3492,3013959,2222,3019990,1270,3026338,318,3032368,0xe">
                <v:path o:connectlocs="50538,204428;48644,207293;20839,207613;18485,205219;116817,126215;122478,129805;128235,130425;133150,128844;133093,206267;130167,207806;102646,206566;101517,109141;91471,206267;88545,207806;61005,206566;59896,136727;174999,205946;172256,207784;144520,206844;143139,203573;204535,55863;207442,61699;212090,65760;217292,203573;215915,206844;188260,207784;185506,205946;182766,0;221140,470;223875,2393;225578,5407;225980,48305;225119,51789;223053,54461;220164,55936;216836,55829;214004,54204;212053,51447;211345,47899;129891,118284;126792,119053;123712,118284;12491,174711;9737,176656;6618,177084;3596,175994;1205,173429;57,170094;306,166589;1874,163447;89967,65703;93047,64934;96146,65703;200977,16393;180279,15731;177715,13679;176147,10622;175898,6925;177046,3612;179341,1175;182402,21" o:connectangles="0,0,0,0,0,0,0,0,0,0,0,0,0,0,0,0,0,0,0,0,0,0,0,0,0,0,0,0,0,0,0,0,0,0,0,0,0,0,0,0,0,0,0,0,0,0,0,0,0,0,0,0,0,0,0,0,0,0,0,0,0"/>
                <v:fill on="f" focussize="0,0"/>
                <v:stroke color="#0B9796" joinstyle="round"/>
                <v:imagedata o:title=""/>
                <o:lock v:ext="edit" aspectratio="f"/>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37465</wp:posOffset>
                </wp:positionH>
                <wp:positionV relativeFrom="paragraph">
                  <wp:posOffset>88265</wp:posOffset>
                </wp:positionV>
                <wp:extent cx="1388745" cy="443230"/>
                <wp:effectExtent l="0" t="0" r="0" b="0"/>
                <wp:wrapNone/>
                <wp:docPr id="113" name="矩形 113"/>
                <wp:cNvGraphicFramePr/>
                <a:graphic xmlns:a="http://schemas.openxmlformats.org/drawingml/2006/main">
                  <a:graphicData uri="http://schemas.microsoft.com/office/word/2010/wordprocessingShape">
                    <wps:wsp>
                      <wps:cNvSpPr/>
                      <wps:spPr>
                        <a:xfrm>
                          <a:off x="0" y="0"/>
                          <a:ext cx="1388745" cy="443230"/>
                        </a:xfrm>
                        <a:prstGeom prst="rect">
                          <a:avLst/>
                        </a:prstGeom>
                        <a:noFill/>
                        <a:ln w="57150" cap="flat" cmpd="sng" algn="ctr">
                          <a:noFill/>
                          <a:prstDash val="solid"/>
                          <a:miter lim="800000"/>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default" w:eastAsia="宋体"/>
                                <w:color w:val="0B9796"/>
                                <w:spacing w:val="0"/>
                                <w:sz w:val="32"/>
                                <w:szCs w:val="32"/>
                                <w:lang w:val="en-US" w:eastAsia="zh-CN"/>
                              </w:rPr>
                            </w:pPr>
                            <w:r>
                              <w:rPr>
                                <w:rFonts w:hint="eastAsia" w:ascii="微软雅黑" w:hAnsi="微软雅黑" w:eastAsia="微软雅黑" w:cs="Times New Roman"/>
                                <w:b/>
                                <w:bCs/>
                                <w:color w:val="0B9796"/>
                                <w:spacing w:val="0"/>
                                <w:kern w:val="24"/>
                                <w:sz w:val="32"/>
                                <w:szCs w:val="32"/>
                                <w:lang w:val="en-US" w:eastAsia="zh-CN"/>
                              </w:rPr>
                              <w:t>自我评价</w:t>
                            </w:r>
                          </w:p>
                        </w:txbxContent>
                      </wps:txbx>
                      <wps:bodyPr vert="horz" wrap="square" rtlCol="0" anchor="ctr"/>
                    </wps:wsp>
                  </a:graphicData>
                </a:graphic>
              </wp:anchor>
            </w:drawing>
          </mc:Choice>
          <mc:Fallback>
            <w:pict>
              <v:rect id="_x0000_s1026" o:spid="_x0000_s1026" o:spt="1" style="position:absolute;left:0pt;margin-left:2.95pt;margin-top:6.95pt;height:34.9pt;width:109.35pt;z-index:251872256;v-text-anchor:middle;mso-width-relative:page;mso-height-relative:page;" filled="f" stroked="f" coordsize="21600,21600" o:gfxdata="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5I2m1gAAAAcBAAAPAAAAAAAAAAEAIAAAACIAAABkcnMvZG93bnJldi54bWxQ&#10;SwECFAAUAAAACACHTuJAarFuH/kBAADUAwAADgAAAAAAAAABACAAAAAlAQAAZHJzL2Uyb0RvYy54&#10;bWxQSwUGAAAAAAYABgBZAQAAkAUAAAAA&#10;">
                <v:fill on="f" focussize="0,0"/>
                <v:stroke on="f" weight="4.5pt" miterlimit="8" joinstyle="miter"/>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default" w:eastAsia="宋体"/>
                          <w:color w:val="0B9796"/>
                          <w:spacing w:val="0"/>
                          <w:sz w:val="32"/>
                          <w:szCs w:val="32"/>
                          <w:lang w:val="en-US" w:eastAsia="zh-CN"/>
                        </w:rPr>
                      </w:pPr>
                      <w:r>
                        <w:rPr>
                          <w:rFonts w:hint="eastAsia" w:ascii="微软雅黑" w:hAnsi="微软雅黑" w:eastAsia="微软雅黑" w:cs="Times New Roman"/>
                          <w:b/>
                          <w:bCs/>
                          <w:color w:val="0B9796"/>
                          <w:spacing w:val="0"/>
                          <w:kern w:val="24"/>
                          <w:sz w:val="32"/>
                          <w:szCs w:val="32"/>
                          <w:lang w:val="en-US" w:eastAsia="zh-CN"/>
                        </w:rPr>
                        <w:t>自我评价</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18"/>
          <w:szCs w:val="18"/>
          <w:highlight w:val="none"/>
          <w:lang w:val="en-US" w:eastAsia="zh-CN"/>
        </w:rPr>
      </w:pPr>
      <w:r>
        <w:rPr>
          <w:sz w:val="21"/>
        </w:rPr>
        <mc:AlternateContent>
          <mc:Choice Requires="wps">
            <w:drawing>
              <wp:anchor distT="0" distB="0" distL="114300" distR="114300" simplePos="0" relativeHeight="251640832" behindDoc="0" locked="0" layoutInCell="1" allowOverlap="1">
                <wp:simplePos x="0" y="0"/>
                <wp:positionH relativeFrom="column">
                  <wp:posOffset>-473075</wp:posOffset>
                </wp:positionH>
                <wp:positionV relativeFrom="page">
                  <wp:posOffset>8778240</wp:posOffset>
                </wp:positionV>
                <wp:extent cx="7048500" cy="1706880"/>
                <wp:effectExtent l="0" t="0" r="0" b="7620"/>
                <wp:wrapNone/>
                <wp:docPr id="134" name="流程图: 可选过程 134"/>
                <wp:cNvGraphicFramePr/>
                <a:graphic xmlns:a="http://schemas.openxmlformats.org/drawingml/2006/main">
                  <a:graphicData uri="http://schemas.microsoft.com/office/word/2010/wordprocessingShape">
                    <wps:wsp>
                      <wps:cNvSpPr/>
                      <wps:spPr>
                        <a:xfrm>
                          <a:off x="0" y="0"/>
                          <a:ext cx="7048500" cy="1706880"/>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7.25pt;margin-top:691.2pt;height:134.4pt;width:555pt;mso-position-vertical-relative:page;z-index:251640832;v-text-anchor:middle;mso-width-relative:page;mso-height-relative:page;" fillcolor="#FFFFFF [3212]" filled="t" stroked="f" coordsize="21600,21600" o:gfxdata="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69PxXb&#10;AAAADgEAAA8AAAAAAAAAAQAgAAAAIgAAAGRycy9kb3ducmV2LnhtbFBLAQIUABQAAAAIAIdO4kCk&#10;bBnjjwIAAOoEAAAOAAAAAAAAAAEAIAAAACoBAABkcnMvZTJvRG9jLnhtbFBLBQYAAAAABgAGAFkB&#10;AAArBgAAAAA=&#10;">
                <v:fill on="t" focussize="0,0"/>
                <v:stroke on="f" weight="2pt"/>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-326390</wp:posOffset>
                </wp:positionH>
                <wp:positionV relativeFrom="paragraph">
                  <wp:posOffset>54610</wp:posOffset>
                </wp:positionV>
                <wp:extent cx="6701155" cy="578485"/>
                <wp:effectExtent l="0" t="0" r="0" b="0"/>
                <wp:wrapNone/>
                <wp:docPr id="112" name="矩形 112"/>
                <wp:cNvGraphicFramePr/>
                <a:graphic xmlns:a="http://schemas.openxmlformats.org/drawingml/2006/main">
                  <a:graphicData uri="http://schemas.microsoft.com/office/word/2010/wordprocessingShape">
                    <wps:wsp>
                      <wps:cNvSpPr/>
                      <wps:spPr>
                        <a:xfrm>
                          <a:off x="0" y="0"/>
                          <a:ext cx="6701155" cy="578485"/>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八年的工作经验，性格开朗，沟通能力强，工作谨慎认真，能吃苦耐劳，有拼搏精神，能承受较大的工作压力。专业知识丰富，注重团队精神。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txbxContent>
                      </wps:txbx>
                      <wps:bodyPr vert="horz" wrap="square" anchor="t">
                        <a:noAutofit/>
                      </wps:bodyPr>
                    </wps:wsp>
                  </a:graphicData>
                </a:graphic>
              </wp:anchor>
            </w:drawing>
          </mc:Choice>
          <mc:Fallback>
            <w:pict>
              <v:rect id="_x0000_s1026" o:spid="_x0000_s1026" o:spt="1" style="position:absolute;left:0pt;margin-left:-25.7pt;margin-top:4.3pt;height:45.55pt;width:527.65pt;z-index:251870208;mso-width-relative:page;mso-height-relative:page;" filled="f" stroked="f" coordsize="21600,21600" o:gfxdata="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gugn2wAAAAkBAAAPAAAAAAAAAAEAIAAAACIAAABkcnMv&#10;ZG93bnJldi54bWxQSwECFAAUAAAACACHTuJAQN5jFccBAACGAwAADgAAAAAAAAABACAAAAAqAQAA&#10;ZHJzL2Uyb0RvYy54bWxQSwUGAAAAAAYABgBZAQAAY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八年的工作经验，性格开朗，沟通能力强，工作谨慎认真，能吃苦耐劳，有拼搏精神，能承受较大的工作压力。专业知识丰富，注重团队精神。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txbxContent>
                </v:textbox>
              </v:rect>
            </w:pict>
          </mc:Fallback>
        </mc:AlternateContent>
      </w:r>
    </w:p>
    <w:p>
      <w:pPr>
        <w:keepNext w:val="0"/>
        <w:keepLines w:val="0"/>
        <w:pageBreakBefore w:val="0"/>
        <w:kinsoku/>
        <w:wordWrap/>
        <w:overflowPunct/>
        <w:topLinePunct w:val="0"/>
        <w:autoSpaceDE/>
        <w:autoSpaceDN/>
        <w:bidi w:val="0"/>
        <w:adjustRightInd/>
        <w:snapToGrid/>
        <w:spacing w:line="360" w:lineRule="auto"/>
        <w:ind w:firstLine="1960" w:firstLineChars="700"/>
        <w:jc w:val="both"/>
        <w:textAlignment w:val="auto"/>
        <w:rPr>
          <w:rFonts w:hint="eastAsia" w:ascii="宋体" w:hAnsi="宋体" w:cs="宋体"/>
          <w:b/>
          <w:bCs/>
          <w:i w:val="0"/>
          <w:caps w:val="0"/>
          <w:color w:val="333333"/>
          <w:spacing w:val="0"/>
          <w:sz w:val="44"/>
          <w:szCs w:val="44"/>
          <w:shd w:val="clear" w:color="auto" w:fill="FFFFFF"/>
          <w:lang w:eastAsia="zh-CN"/>
        </w:rPr>
      </w:pPr>
      <w:r>
        <w:rPr>
          <w:sz w:val="28"/>
        </w:rPr>
        <mc:AlternateContent>
          <mc:Choice Requires="wps">
            <w:drawing>
              <wp:anchor distT="0" distB="0" distL="114300" distR="114300" simplePos="0" relativeHeight="293525504" behindDoc="0" locked="0" layoutInCell="1" allowOverlap="1">
                <wp:simplePos x="0" y="0"/>
                <wp:positionH relativeFrom="column">
                  <wp:posOffset>-535940</wp:posOffset>
                </wp:positionH>
                <wp:positionV relativeFrom="page">
                  <wp:posOffset>9187180</wp:posOffset>
                </wp:positionV>
                <wp:extent cx="204470" cy="204470"/>
                <wp:effectExtent l="0" t="0" r="5080" b="5080"/>
                <wp:wrapNone/>
                <wp:docPr id="144" name="椭圆 144"/>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2pt;margin-top:723.4pt;height:16.1pt;width:16.1pt;mso-position-vertical-relative:page;z-index:293525504;v-text-anchor:middle;mso-width-relative:page;mso-height-relative:page;" fillcolor="#0B9796" filled="t" stroked="f" coordsize="21600,21600" o:gfxdata="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qAET2wAAAA0BAAAPAAAAAAAAAAEAIAAAACIAAABkcnMvZG93bnJldi54bWxQSwECFAAUAAAA&#10;CACHTuJAlTR23V0CAAC6BAAADgAAAAAAAAABACAAAAAqAQAAZHJzL2Uyb0RvYy54bWxQSwUGAAAA&#10;AAYABgBZAQAA+QUAAAAA&#10;">
                <v:fill on="t" focussize="0,0"/>
                <v:stroke on="f" weight="2pt"/>
                <v:imagedata o:title=""/>
                <o:lock v:ext="edit" aspectratio="f"/>
              </v:shape>
            </w:pict>
          </mc:Fallback>
        </mc:AlternateContent>
      </w:r>
      <w:r>
        <w:rPr>
          <w:sz w:val="28"/>
        </w:rPr>
        <mc:AlternateContent>
          <mc:Choice Requires="wps">
            <w:drawing>
              <wp:anchor distT="0" distB="0" distL="114300" distR="114300" simplePos="0" relativeHeight="431097856" behindDoc="0" locked="0" layoutInCell="1" allowOverlap="1">
                <wp:simplePos x="0" y="0"/>
                <wp:positionH relativeFrom="column">
                  <wp:posOffset>-426085</wp:posOffset>
                </wp:positionH>
                <wp:positionV relativeFrom="paragraph">
                  <wp:posOffset>389890</wp:posOffset>
                </wp:positionV>
                <wp:extent cx="6868795" cy="3810"/>
                <wp:effectExtent l="0" t="0" r="0" b="0"/>
                <wp:wrapNone/>
                <wp:docPr id="150" name="直接连接符 150"/>
                <wp:cNvGraphicFramePr/>
                <a:graphic xmlns:a="http://schemas.openxmlformats.org/drawingml/2006/main">
                  <a:graphicData uri="http://schemas.microsoft.com/office/word/2010/wordprocessingShape">
                    <wps:wsp>
                      <wps:cNvCnPr/>
                      <wps:spPr>
                        <a:xfrm>
                          <a:off x="0" y="0"/>
                          <a:ext cx="6868795" cy="3810"/>
                        </a:xfrm>
                        <a:prstGeom prst="line">
                          <a:avLst/>
                        </a:prstGeom>
                        <a:ln>
                          <a:solidFill>
                            <a:srgbClr val="0B9796"/>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55pt;margin-top:30.7pt;height:0.3pt;width:540.85pt;z-index:431097856;mso-width-relative:page;mso-height-relative:page;" filled="f" stroked="t" coordsize="21600,21600" o:gfxdata="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pgNG/WAAAACgEA&#10;AA8AAAAAAAAAAQAgAAAAIgAAAGRycy9kb3ducmV2LnhtbFBLAQIUABQAAAAIAIdO4kALCwai4wEA&#10;AKMDAAAOAAAAAAAAAAEAIAAAACUBAABkcnMvZTJvRG9jLnhtbFBLBQYAAAAABgAGAFkBAAB6BQAA&#10;AAA=&#10;">
                <v:fill on="f" focussize="0,0"/>
                <v:stroke color="#0B9796 [3204]" joinstyle="round" dashstyle="dashDot"/>
                <v:imagedata o:title=""/>
                <o:lock v:ext="edit" aspectratio="f"/>
              </v:line>
            </w:pict>
          </mc:Fallback>
        </mc:AlternateContent>
      </w:r>
      <w:r>
        <w:rPr>
          <w:sz w:val="28"/>
        </w:rPr>
        <mc:AlternateContent>
          <mc:Choice Requires="wps">
            <w:drawing>
              <wp:anchor distT="0" distB="0" distL="114300" distR="114300" simplePos="0" relativeHeight="538763264" behindDoc="0" locked="0" layoutInCell="1" allowOverlap="1">
                <wp:simplePos x="0" y="0"/>
                <wp:positionH relativeFrom="column">
                  <wp:posOffset>6447155</wp:posOffset>
                </wp:positionH>
                <wp:positionV relativeFrom="page">
                  <wp:posOffset>9177020</wp:posOffset>
                </wp:positionV>
                <wp:extent cx="204470" cy="204470"/>
                <wp:effectExtent l="0" t="0" r="5080" b="5080"/>
                <wp:wrapNone/>
                <wp:docPr id="152" name="椭圆 152"/>
                <wp:cNvGraphicFramePr/>
                <a:graphic xmlns:a="http://schemas.openxmlformats.org/drawingml/2006/main">
                  <a:graphicData uri="http://schemas.microsoft.com/office/word/2010/wordprocessingShape">
                    <wps:wsp>
                      <wps:cNvSpPr/>
                      <wps:spPr>
                        <a:xfrm>
                          <a:off x="0" y="0"/>
                          <a:ext cx="204470" cy="204470"/>
                        </a:xfrm>
                        <a:prstGeom prst="ellipse">
                          <a:avLst/>
                        </a:prstGeom>
                        <a:solidFill>
                          <a:srgbClr val="0B97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7.65pt;margin-top:722.6pt;height:16.1pt;width:16.1pt;mso-position-vertical-relative:page;z-index:538763264;v-text-anchor:middle;mso-width-relative:page;mso-height-relative:page;" fillcolor="#0B9796" filled="t" stroked="f" coordsize="21600,21600" o:gfxdata="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EIOb3AAAAA8BAAAPAAAAAAAAAAEAIAAAACIAAABkcnMvZG93bnJldi54bWxQSwECFAAU&#10;AAAACACHTuJAQ8lb2V8CAAC6BAAADgAAAAAAAAABACAAAAArAQAAZHJzL2Uyb0RvYy54bWxQSwUG&#10;AAAAAAYABgBZAQAA/AUAAAAA&#10;">
                <v:fill on="t" focussize="0,0"/>
                <v:stroke on="f" weight="2pt"/>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ind w:firstLine="1470" w:firstLineChars="700"/>
        <w:jc w:val="both"/>
        <w:textAlignment w:val="auto"/>
        <w:rPr>
          <w:rFonts w:hint="eastAsia" w:ascii="宋体" w:hAnsi="宋体" w:cs="宋体"/>
          <w:b/>
          <w:bCs/>
          <w:i w:val="0"/>
          <w:caps w:val="0"/>
          <w:color w:val="333333"/>
          <w:spacing w:val="0"/>
          <w:sz w:val="44"/>
          <w:szCs w:val="44"/>
          <w:shd w:val="clear" w:color="auto" w:fill="FFFFFF"/>
          <w:lang w:eastAsia="zh-CN"/>
        </w:rPr>
      </w:pPr>
      <w:r>
        <mc:AlternateContent>
          <mc:Choice Requires="wps">
            <w:drawing>
              <wp:anchor distT="0" distB="0" distL="114300" distR="114300" simplePos="0" relativeHeight="251869184" behindDoc="0" locked="0" layoutInCell="1" allowOverlap="1">
                <wp:simplePos x="0" y="0"/>
                <wp:positionH relativeFrom="column">
                  <wp:posOffset>-241935</wp:posOffset>
                </wp:positionH>
                <wp:positionV relativeFrom="paragraph">
                  <wp:posOffset>166370</wp:posOffset>
                </wp:positionV>
                <wp:extent cx="233045" cy="194310"/>
                <wp:effectExtent l="38735" t="18415" r="52070" b="73025"/>
                <wp:wrapNone/>
                <wp:docPr id="118" name="KSO_Shape"/>
                <wp:cNvGraphicFramePr/>
                <a:graphic xmlns:a="http://schemas.openxmlformats.org/drawingml/2006/main">
                  <a:graphicData uri="http://schemas.microsoft.com/office/word/2010/wordprocessingShape">
                    <wps:wsp>
                      <wps:cNvSpPr/>
                      <wps:spPr bwMode="auto">
                        <a:xfrm>
                          <a:off x="0" y="0"/>
                          <a:ext cx="233045" cy="194310"/>
                        </a:xfrm>
                        <a:custGeom>
                          <a:avLst/>
                          <a:gdLst>
                            <a:gd name="T0" fmla="*/ 660065 w 1938337"/>
                            <a:gd name="T1" fmla="*/ 1785471 h 2097088"/>
                            <a:gd name="T2" fmla="*/ 1074391 w 1938337"/>
                            <a:gd name="T3" fmla="*/ 1807357 h 2097088"/>
                            <a:gd name="T4" fmla="*/ 1090030 w 1938337"/>
                            <a:gd name="T5" fmla="*/ 1648866 h 2097088"/>
                            <a:gd name="T6" fmla="*/ 997074 w 1938337"/>
                            <a:gd name="T7" fmla="*/ 1410363 h 2097088"/>
                            <a:gd name="T8" fmla="*/ 740470 w 1938337"/>
                            <a:gd name="T9" fmla="*/ 1441863 h 2097088"/>
                            <a:gd name="T10" fmla="*/ 1158685 w 1938337"/>
                            <a:gd name="T11" fmla="*/ 241681 h 2097088"/>
                            <a:gd name="T12" fmla="*/ 1062016 w 1938337"/>
                            <a:gd name="T13" fmla="*/ 582817 h 2097088"/>
                            <a:gd name="T14" fmla="*/ 959576 w 1938337"/>
                            <a:gd name="T15" fmla="*/ 747370 h 2097088"/>
                            <a:gd name="T16" fmla="*/ 1009593 w 1938337"/>
                            <a:gd name="T17" fmla="*/ 758196 h 2097088"/>
                            <a:gd name="T18" fmla="*/ 1186819 w 1938337"/>
                            <a:gd name="T19" fmla="*/ 425240 h 2097088"/>
                            <a:gd name="T20" fmla="*/ 1208221 w 1938337"/>
                            <a:gd name="T21" fmla="*/ 203430 h 2097088"/>
                            <a:gd name="T22" fmla="*/ 1278919 w 1938337"/>
                            <a:gd name="T23" fmla="*/ 476964 h 2097088"/>
                            <a:gd name="T24" fmla="*/ 1150989 w 1938337"/>
                            <a:gd name="T25" fmla="*/ 722592 h 2097088"/>
                            <a:gd name="T26" fmla="*/ 1014162 w 1938337"/>
                            <a:gd name="T27" fmla="*/ 909759 h 2097088"/>
                            <a:gd name="T28" fmla="*/ 967751 w 1938337"/>
                            <a:gd name="T29" fmla="*/ 1018980 h 2097088"/>
                            <a:gd name="T30" fmla="*/ 942502 w 1938337"/>
                            <a:gd name="T31" fmla="*/ 1340628 h 2097088"/>
                            <a:gd name="T32" fmla="*/ 793651 w 1938337"/>
                            <a:gd name="T33" fmla="*/ 1348326 h 2097088"/>
                            <a:gd name="T34" fmla="*/ 816977 w 1938337"/>
                            <a:gd name="T35" fmla="*/ 1049292 h 2097088"/>
                            <a:gd name="T36" fmla="*/ 791487 w 1938337"/>
                            <a:gd name="T37" fmla="*/ 975676 h 2097088"/>
                            <a:gd name="T38" fmla="*/ 746519 w 1938337"/>
                            <a:gd name="T39" fmla="*/ 909759 h 2097088"/>
                            <a:gd name="T40" fmla="*/ 605604 w 1938337"/>
                            <a:gd name="T41" fmla="*/ 718020 h 2097088"/>
                            <a:gd name="T42" fmla="*/ 481762 w 1938337"/>
                            <a:gd name="T43" fmla="*/ 476964 h 2097088"/>
                            <a:gd name="T44" fmla="*/ 249769 w 1938337"/>
                            <a:gd name="T45" fmla="*/ 79798 h 2097088"/>
                            <a:gd name="T46" fmla="*/ 371772 w 1938337"/>
                            <a:gd name="T47" fmla="*/ 184379 h 2097088"/>
                            <a:gd name="T48" fmla="*/ 406596 w 1938337"/>
                            <a:gd name="T49" fmla="*/ 324302 h 2097088"/>
                            <a:gd name="T50" fmla="*/ 340070 w 1938337"/>
                            <a:gd name="T51" fmla="*/ 315887 h 2097088"/>
                            <a:gd name="T52" fmla="*/ 270423 w 1938337"/>
                            <a:gd name="T53" fmla="*/ 183417 h 2097088"/>
                            <a:gd name="T54" fmla="*/ 154905 w 1938337"/>
                            <a:gd name="T55" fmla="*/ 160097 h 2097088"/>
                            <a:gd name="T56" fmla="*/ 86699 w 1938337"/>
                            <a:gd name="T57" fmla="*/ 247368 h 2097088"/>
                            <a:gd name="T58" fmla="*/ 88140 w 1938337"/>
                            <a:gd name="T59" fmla="*/ 389454 h 2097088"/>
                            <a:gd name="T60" fmla="*/ 182524 w 1938337"/>
                            <a:gd name="T61" fmla="*/ 522885 h 2097088"/>
                            <a:gd name="T62" fmla="*/ 498577 w 1938337"/>
                            <a:gd name="T63" fmla="*/ 686368 h 2097088"/>
                            <a:gd name="T64" fmla="*/ 627064 w 1938337"/>
                            <a:gd name="T65" fmla="*/ 797921 h 2097088"/>
                            <a:gd name="T66" fmla="*/ 589359 w 1938337"/>
                            <a:gd name="T67" fmla="*/ 895530 h 2097088"/>
                            <a:gd name="T68" fmla="*/ 492814 w 1938337"/>
                            <a:gd name="T69" fmla="*/ 916446 h 2097088"/>
                            <a:gd name="T70" fmla="*/ 499057 w 1938337"/>
                            <a:gd name="T71" fmla="*/ 846965 h 2097088"/>
                            <a:gd name="T72" fmla="*/ 548771 w 1938337"/>
                            <a:gd name="T73" fmla="*/ 804171 h 2097088"/>
                            <a:gd name="T74" fmla="*/ 311251 w 1938337"/>
                            <a:gd name="T75" fmla="*/ 700312 h 2097088"/>
                            <a:gd name="T76" fmla="*/ 62683 w 1938337"/>
                            <a:gd name="T77" fmla="*/ 508700 h 2097088"/>
                            <a:gd name="T78" fmla="*/ 0 w 1938337"/>
                            <a:gd name="T79" fmla="*/ 316127 h 2097088"/>
                            <a:gd name="T80" fmla="*/ 51155 w 1938337"/>
                            <a:gd name="T81" fmla="*/ 141104 h 2097088"/>
                            <a:gd name="T82" fmla="*/ 183004 w 1938337"/>
                            <a:gd name="T83" fmla="*/ 72345 h 2097088"/>
                            <a:gd name="T84" fmla="*/ 1687503 w 1938337"/>
                            <a:gd name="T85" fmla="*/ 115139 h 2097088"/>
                            <a:gd name="T86" fmla="*/ 1761162 w 1938337"/>
                            <a:gd name="T87" fmla="*/ 288719 h 2097088"/>
                            <a:gd name="T88" fmla="*/ 1723130 w 1938337"/>
                            <a:gd name="T89" fmla="*/ 471917 h 2097088"/>
                            <a:gd name="T90" fmla="*/ 1567869 w 1938337"/>
                            <a:gd name="T91" fmla="*/ 633476 h 2097088"/>
                            <a:gd name="T92" fmla="*/ 1225813 w 1938337"/>
                            <a:gd name="T93" fmla="*/ 785419 h 2097088"/>
                            <a:gd name="T94" fmla="*/ 1227979 w 1938337"/>
                            <a:gd name="T95" fmla="*/ 836387 h 2097088"/>
                            <a:gd name="T96" fmla="*/ 1282863 w 1938337"/>
                            <a:gd name="T97" fmla="*/ 893847 h 2097088"/>
                            <a:gd name="T98" fmla="*/ 1204630 w 1938337"/>
                            <a:gd name="T99" fmla="*/ 915003 h 2097088"/>
                            <a:gd name="T100" fmla="*/ 1135064 w 1938337"/>
                            <a:gd name="T101" fmla="*/ 835907 h 2097088"/>
                            <a:gd name="T102" fmla="*/ 1184410 w 1938337"/>
                            <a:gd name="T103" fmla="*/ 715458 h 2097088"/>
                            <a:gd name="T104" fmla="*/ 1474712 w 1938337"/>
                            <a:gd name="T105" fmla="*/ 596452 h 2097088"/>
                            <a:gd name="T106" fmla="*/ 1659100 w 1938337"/>
                            <a:gd name="T107" fmla="*/ 424074 h 2097088"/>
                            <a:gd name="T108" fmla="*/ 1681004 w 1938337"/>
                            <a:gd name="T109" fmla="*/ 274295 h 2097088"/>
                            <a:gd name="T110" fmla="*/ 1601569 w 1938337"/>
                            <a:gd name="T111" fmla="*/ 158654 h 2097088"/>
                            <a:gd name="T112" fmla="*/ 1482896 w 1938337"/>
                            <a:gd name="T113" fmla="*/ 191350 h 2097088"/>
                            <a:gd name="T114" fmla="*/ 1415256 w 1938337"/>
                            <a:gd name="T115" fmla="*/ 325743 h 2097088"/>
                            <a:gd name="T116" fmla="*/ 1349299 w 1938337"/>
                            <a:gd name="T117" fmla="*/ 313963 h 2097088"/>
                            <a:gd name="T118" fmla="*/ 1407793 w 1938337"/>
                            <a:gd name="T119" fmla="*/ 156971 h 2097088"/>
                            <a:gd name="T120" fmla="*/ 1549333 w 1938337"/>
                            <a:gd name="T121" fmla="*/ 72585 h 209708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938337" h="2097088">
                              <a:moveTo>
                                <a:pt x="754655" y="1781504"/>
                              </a:moveTo>
                              <a:lnTo>
                                <a:pt x="755185" y="1787064"/>
                              </a:lnTo>
                              <a:lnTo>
                                <a:pt x="755185" y="1789976"/>
                              </a:lnTo>
                              <a:lnTo>
                                <a:pt x="754655" y="1793153"/>
                              </a:lnTo>
                              <a:lnTo>
                                <a:pt x="753861" y="1796065"/>
                              </a:lnTo>
                              <a:lnTo>
                                <a:pt x="753067" y="1798713"/>
                              </a:lnTo>
                              <a:lnTo>
                                <a:pt x="752009" y="1801360"/>
                              </a:lnTo>
                              <a:lnTo>
                                <a:pt x="750156" y="1803743"/>
                              </a:lnTo>
                              <a:lnTo>
                                <a:pt x="748568" y="1806391"/>
                              </a:lnTo>
                              <a:lnTo>
                                <a:pt x="746980" y="1808244"/>
                              </a:lnTo>
                              <a:lnTo>
                                <a:pt x="744598" y="1810362"/>
                              </a:lnTo>
                              <a:lnTo>
                                <a:pt x="742481" y="1812215"/>
                              </a:lnTo>
                              <a:lnTo>
                                <a:pt x="740099" y="1813804"/>
                              </a:lnTo>
                              <a:lnTo>
                                <a:pt x="737452" y="1815127"/>
                              </a:lnTo>
                              <a:lnTo>
                                <a:pt x="734805" y="1815922"/>
                              </a:lnTo>
                              <a:lnTo>
                                <a:pt x="731894" y="1816716"/>
                              </a:lnTo>
                              <a:lnTo>
                                <a:pt x="729247" y="1817245"/>
                              </a:lnTo>
                              <a:lnTo>
                                <a:pt x="726071" y="1817245"/>
                              </a:lnTo>
                              <a:lnTo>
                                <a:pt x="724483" y="1816981"/>
                              </a:lnTo>
                              <a:lnTo>
                                <a:pt x="724483" y="1965507"/>
                              </a:lnTo>
                              <a:lnTo>
                                <a:pt x="726071" y="1965507"/>
                              </a:lnTo>
                              <a:lnTo>
                                <a:pt x="729247" y="1965507"/>
                              </a:lnTo>
                              <a:lnTo>
                                <a:pt x="731894" y="1966036"/>
                              </a:lnTo>
                              <a:lnTo>
                                <a:pt x="734805" y="1966566"/>
                              </a:lnTo>
                              <a:lnTo>
                                <a:pt x="737452" y="1967625"/>
                              </a:lnTo>
                              <a:lnTo>
                                <a:pt x="740099" y="1969213"/>
                              </a:lnTo>
                              <a:lnTo>
                                <a:pt x="742481" y="1970537"/>
                              </a:lnTo>
                              <a:lnTo>
                                <a:pt x="744598" y="1972125"/>
                              </a:lnTo>
                              <a:lnTo>
                                <a:pt x="746980" y="1974243"/>
                              </a:lnTo>
                              <a:lnTo>
                                <a:pt x="748568" y="1976361"/>
                              </a:lnTo>
                              <a:lnTo>
                                <a:pt x="750156" y="1978744"/>
                              </a:lnTo>
                              <a:lnTo>
                                <a:pt x="752009" y="1981127"/>
                              </a:lnTo>
                              <a:lnTo>
                                <a:pt x="753067" y="1984039"/>
                              </a:lnTo>
                              <a:lnTo>
                                <a:pt x="753861" y="1986687"/>
                              </a:lnTo>
                              <a:lnTo>
                                <a:pt x="754655" y="1989599"/>
                              </a:lnTo>
                              <a:lnTo>
                                <a:pt x="755185" y="1992776"/>
                              </a:lnTo>
                              <a:lnTo>
                                <a:pt x="755185" y="1995688"/>
                              </a:lnTo>
                              <a:lnTo>
                                <a:pt x="755185" y="1996747"/>
                              </a:lnTo>
                              <a:lnTo>
                                <a:pt x="1181565" y="1996747"/>
                              </a:lnTo>
                              <a:lnTo>
                                <a:pt x="1181301" y="1995688"/>
                              </a:lnTo>
                              <a:lnTo>
                                <a:pt x="1181565" y="1992776"/>
                              </a:lnTo>
                              <a:lnTo>
                                <a:pt x="1181830" y="1989599"/>
                              </a:lnTo>
                              <a:lnTo>
                                <a:pt x="1182624" y="1986687"/>
                              </a:lnTo>
                              <a:lnTo>
                                <a:pt x="1183683" y="1984039"/>
                              </a:lnTo>
                              <a:lnTo>
                                <a:pt x="1184741" y="1981127"/>
                              </a:lnTo>
                              <a:lnTo>
                                <a:pt x="1186329" y="1978744"/>
                              </a:lnTo>
                              <a:lnTo>
                                <a:pt x="1187917" y="1976361"/>
                              </a:lnTo>
                              <a:lnTo>
                                <a:pt x="1189770" y="1974243"/>
                              </a:lnTo>
                              <a:lnTo>
                                <a:pt x="1191887" y="1972125"/>
                              </a:lnTo>
                              <a:lnTo>
                                <a:pt x="1194005" y="1970537"/>
                              </a:lnTo>
                              <a:lnTo>
                                <a:pt x="1196651" y="1969213"/>
                              </a:lnTo>
                              <a:lnTo>
                                <a:pt x="1199033" y="1967625"/>
                              </a:lnTo>
                              <a:lnTo>
                                <a:pt x="1201680" y="1966566"/>
                              </a:lnTo>
                              <a:lnTo>
                                <a:pt x="1204591" y="1966036"/>
                              </a:lnTo>
                              <a:lnTo>
                                <a:pt x="1207238" y="1965507"/>
                              </a:lnTo>
                              <a:lnTo>
                                <a:pt x="1210414" y="1965507"/>
                              </a:lnTo>
                              <a:lnTo>
                                <a:pt x="1212002" y="1965507"/>
                              </a:lnTo>
                              <a:lnTo>
                                <a:pt x="1212002" y="1816981"/>
                              </a:lnTo>
                              <a:lnTo>
                                <a:pt x="1210414" y="1817245"/>
                              </a:lnTo>
                              <a:lnTo>
                                <a:pt x="1207238" y="1817245"/>
                              </a:lnTo>
                              <a:lnTo>
                                <a:pt x="1204591" y="1816716"/>
                              </a:lnTo>
                              <a:lnTo>
                                <a:pt x="1201680" y="1815922"/>
                              </a:lnTo>
                              <a:lnTo>
                                <a:pt x="1199033" y="1815127"/>
                              </a:lnTo>
                              <a:lnTo>
                                <a:pt x="1196651" y="1813804"/>
                              </a:lnTo>
                              <a:lnTo>
                                <a:pt x="1194005" y="1812215"/>
                              </a:lnTo>
                              <a:lnTo>
                                <a:pt x="1191887" y="1810362"/>
                              </a:lnTo>
                              <a:lnTo>
                                <a:pt x="1189770" y="1808244"/>
                              </a:lnTo>
                              <a:lnTo>
                                <a:pt x="1187917" y="1806391"/>
                              </a:lnTo>
                              <a:lnTo>
                                <a:pt x="1186329" y="1803743"/>
                              </a:lnTo>
                              <a:lnTo>
                                <a:pt x="1184741" y="1801360"/>
                              </a:lnTo>
                              <a:lnTo>
                                <a:pt x="1183683" y="1798713"/>
                              </a:lnTo>
                              <a:lnTo>
                                <a:pt x="1182624" y="1796065"/>
                              </a:lnTo>
                              <a:lnTo>
                                <a:pt x="1181830" y="1793153"/>
                              </a:lnTo>
                              <a:lnTo>
                                <a:pt x="1181565" y="1789976"/>
                              </a:lnTo>
                              <a:lnTo>
                                <a:pt x="1181301" y="1787064"/>
                              </a:lnTo>
                              <a:lnTo>
                                <a:pt x="1182095" y="1781504"/>
                              </a:lnTo>
                              <a:lnTo>
                                <a:pt x="754655" y="1781504"/>
                              </a:lnTo>
                              <a:close/>
                              <a:moveTo>
                                <a:pt x="555625" y="1681163"/>
                              </a:moveTo>
                              <a:lnTo>
                                <a:pt x="1381125" y="1681163"/>
                              </a:lnTo>
                              <a:lnTo>
                                <a:pt x="1381125" y="2097088"/>
                              </a:lnTo>
                              <a:lnTo>
                                <a:pt x="555625" y="2097088"/>
                              </a:lnTo>
                              <a:lnTo>
                                <a:pt x="555625" y="1681163"/>
                              </a:lnTo>
                              <a:close/>
                              <a:moveTo>
                                <a:pt x="846057" y="1552575"/>
                              </a:moveTo>
                              <a:lnTo>
                                <a:pt x="1096781" y="1552575"/>
                              </a:lnTo>
                              <a:lnTo>
                                <a:pt x="1104997" y="1562178"/>
                              </a:lnTo>
                              <a:lnTo>
                                <a:pt x="1112683" y="1571246"/>
                              </a:lnTo>
                              <a:lnTo>
                                <a:pt x="1120634" y="1579515"/>
                              </a:lnTo>
                              <a:lnTo>
                                <a:pt x="1128320" y="1587517"/>
                              </a:lnTo>
                              <a:lnTo>
                                <a:pt x="1135741" y="1594986"/>
                              </a:lnTo>
                              <a:lnTo>
                                <a:pt x="1143162" y="1602188"/>
                              </a:lnTo>
                              <a:lnTo>
                                <a:pt x="1150583" y="1608856"/>
                              </a:lnTo>
                              <a:lnTo>
                                <a:pt x="1157474" y="1614991"/>
                              </a:lnTo>
                              <a:lnTo>
                                <a:pt x="1170726" y="1626461"/>
                              </a:lnTo>
                              <a:lnTo>
                                <a:pt x="1182917" y="1636063"/>
                              </a:lnTo>
                              <a:lnTo>
                                <a:pt x="1193784" y="1644065"/>
                              </a:lnTo>
                              <a:lnTo>
                                <a:pt x="1203325" y="1651000"/>
                              </a:lnTo>
                              <a:lnTo>
                                <a:pt x="738187" y="1651000"/>
                              </a:lnTo>
                              <a:lnTo>
                                <a:pt x="747993" y="1644065"/>
                              </a:lnTo>
                              <a:lnTo>
                                <a:pt x="759125" y="1635796"/>
                              </a:lnTo>
                              <a:lnTo>
                                <a:pt x="771582" y="1626194"/>
                              </a:lnTo>
                              <a:lnTo>
                                <a:pt x="785098" y="1614724"/>
                              </a:lnTo>
                              <a:lnTo>
                                <a:pt x="792254" y="1608589"/>
                              </a:lnTo>
                              <a:lnTo>
                                <a:pt x="799675" y="1601921"/>
                              </a:lnTo>
                              <a:lnTo>
                                <a:pt x="807096" y="1594986"/>
                              </a:lnTo>
                              <a:lnTo>
                                <a:pt x="814517" y="1587251"/>
                              </a:lnTo>
                              <a:lnTo>
                                <a:pt x="822468" y="1579249"/>
                              </a:lnTo>
                              <a:lnTo>
                                <a:pt x="830419" y="1570980"/>
                              </a:lnTo>
                              <a:lnTo>
                                <a:pt x="838106" y="1562178"/>
                              </a:lnTo>
                              <a:lnTo>
                                <a:pt x="846057" y="1552575"/>
                              </a:lnTo>
                              <a:close/>
                              <a:moveTo>
                                <a:pt x="1307617" y="216793"/>
                              </a:moveTo>
                              <a:lnTo>
                                <a:pt x="1304708" y="217057"/>
                              </a:lnTo>
                              <a:lnTo>
                                <a:pt x="1301269" y="217587"/>
                              </a:lnTo>
                              <a:lnTo>
                                <a:pt x="1298095" y="218646"/>
                              </a:lnTo>
                              <a:lnTo>
                                <a:pt x="1295449" y="219971"/>
                              </a:lnTo>
                              <a:lnTo>
                                <a:pt x="1292540" y="221295"/>
                              </a:lnTo>
                              <a:lnTo>
                                <a:pt x="1289630" y="223149"/>
                              </a:lnTo>
                              <a:lnTo>
                                <a:pt x="1287514" y="225002"/>
                              </a:lnTo>
                              <a:lnTo>
                                <a:pt x="1285133" y="227121"/>
                              </a:lnTo>
                              <a:lnTo>
                                <a:pt x="1283017" y="229505"/>
                              </a:lnTo>
                              <a:lnTo>
                                <a:pt x="1281166" y="232153"/>
                              </a:lnTo>
                              <a:lnTo>
                                <a:pt x="1279578" y="234801"/>
                              </a:lnTo>
                              <a:lnTo>
                                <a:pt x="1278256" y="237714"/>
                              </a:lnTo>
                              <a:lnTo>
                                <a:pt x="1277462" y="240892"/>
                              </a:lnTo>
                              <a:lnTo>
                                <a:pt x="1276404" y="243805"/>
                              </a:lnTo>
                              <a:lnTo>
                                <a:pt x="1276140" y="247248"/>
                              </a:lnTo>
                              <a:lnTo>
                                <a:pt x="1274553" y="266051"/>
                              </a:lnTo>
                              <a:lnTo>
                                <a:pt x="1272965" y="284590"/>
                              </a:lnTo>
                              <a:lnTo>
                                <a:pt x="1270585" y="303128"/>
                              </a:lnTo>
                              <a:lnTo>
                                <a:pt x="1268204" y="321931"/>
                              </a:lnTo>
                              <a:lnTo>
                                <a:pt x="1265295" y="340470"/>
                              </a:lnTo>
                              <a:lnTo>
                                <a:pt x="1262385" y="359008"/>
                              </a:lnTo>
                              <a:lnTo>
                                <a:pt x="1258946" y="377546"/>
                              </a:lnTo>
                              <a:lnTo>
                                <a:pt x="1255243" y="396349"/>
                              </a:lnTo>
                              <a:lnTo>
                                <a:pt x="1251275" y="414888"/>
                              </a:lnTo>
                              <a:lnTo>
                                <a:pt x="1246778" y="433161"/>
                              </a:lnTo>
                              <a:lnTo>
                                <a:pt x="1242282" y="451435"/>
                              </a:lnTo>
                              <a:lnTo>
                                <a:pt x="1237256" y="469443"/>
                              </a:lnTo>
                              <a:lnTo>
                                <a:pt x="1231965" y="487187"/>
                              </a:lnTo>
                              <a:lnTo>
                                <a:pt x="1225882" y="505196"/>
                              </a:lnTo>
                              <a:lnTo>
                                <a:pt x="1220062" y="522940"/>
                              </a:lnTo>
                              <a:lnTo>
                                <a:pt x="1213714" y="540418"/>
                              </a:lnTo>
                              <a:lnTo>
                                <a:pt x="1206836" y="557897"/>
                              </a:lnTo>
                              <a:lnTo>
                                <a:pt x="1199959" y="575112"/>
                              </a:lnTo>
                              <a:lnTo>
                                <a:pt x="1192552" y="591796"/>
                              </a:lnTo>
                              <a:lnTo>
                                <a:pt x="1184617" y="608745"/>
                              </a:lnTo>
                              <a:lnTo>
                                <a:pt x="1176681" y="625430"/>
                              </a:lnTo>
                              <a:lnTo>
                                <a:pt x="1168217" y="641585"/>
                              </a:lnTo>
                              <a:lnTo>
                                <a:pt x="1159223" y="658004"/>
                              </a:lnTo>
                              <a:lnTo>
                                <a:pt x="1150230" y="673629"/>
                              </a:lnTo>
                              <a:lnTo>
                                <a:pt x="1140443" y="689255"/>
                              </a:lnTo>
                              <a:lnTo>
                                <a:pt x="1130391" y="704615"/>
                              </a:lnTo>
                              <a:lnTo>
                                <a:pt x="1120075" y="719445"/>
                              </a:lnTo>
                              <a:lnTo>
                                <a:pt x="1109494" y="734276"/>
                              </a:lnTo>
                              <a:lnTo>
                                <a:pt x="1098385" y="748842"/>
                              </a:lnTo>
                              <a:lnTo>
                                <a:pt x="1087010" y="762878"/>
                              </a:lnTo>
                              <a:lnTo>
                                <a:pt x="1075107" y="776650"/>
                              </a:lnTo>
                              <a:lnTo>
                                <a:pt x="1062939" y="789891"/>
                              </a:lnTo>
                              <a:lnTo>
                                <a:pt x="1060559" y="792275"/>
                              </a:lnTo>
                              <a:lnTo>
                                <a:pt x="1058971" y="795188"/>
                              </a:lnTo>
                              <a:lnTo>
                                <a:pt x="1057120" y="797836"/>
                              </a:lnTo>
                              <a:lnTo>
                                <a:pt x="1056062" y="801014"/>
                              </a:lnTo>
                              <a:lnTo>
                                <a:pt x="1055004" y="803927"/>
                              </a:lnTo>
                              <a:lnTo>
                                <a:pt x="1054475" y="806840"/>
                              </a:lnTo>
                              <a:lnTo>
                                <a:pt x="1054210" y="810283"/>
                              </a:lnTo>
                              <a:lnTo>
                                <a:pt x="1054210" y="813461"/>
                              </a:lnTo>
                              <a:lnTo>
                                <a:pt x="1054210" y="816374"/>
                              </a:lnTo>
                              <a:lnTo>
                                <a:pt x="1054739" y="819552"/>
                              </a:lnTo>
                              <a:lnTo>
                                <a:pt x="1055533" y="822730"/>
                              </a:lnTo>
                              <a:lnTo>
                                <a:pt x="1056591" y="825379"/>
                              </a:lnTo>
                              <a:lnTo>
                                <a:pt x="1058178" y="828292"/>
                              </a:lnTo>
                              <a:lnTo>
                                <a:pt x="1060030" y="831205"/>
                              </a:lnTo>
                              <a:lnTo>
                                <a:pt x="1061881" y="833588"/>
                              </a:lnTo>
                              <a:lnTo>
                                <a:pt x="1064262" y="836237"/>
                              </a:lnTo>
                              <a:lnTo>
                                <a:pt x="1066907" y="838355"/>
                              </a:lnTo>
                              <a:lnTo>
                                <a:pt x="1069552" y="840209"/>
                              </a:lnTo>
                              <a:lnTo>
                                <a:pt x="1072462" y="841798"/>
                              </a:lnTo>
                              <a:lnTo>
                                <a:pt x="1075107" y="842858"/>
                              </a:lnTo>
                              <a:lnTo>
                                <a:pt x="1078281" y="843917"/>
                              </a:lnTo>
                              <a:lnTo>
                                <a:pt x="1081455" y="844712"/>
                              </a:lnTo>
                              <a:lnTo>
                                <a:pt x="1084365" y="844976"/>
                              </a:lnTo>
                              <a:lnTo>
                                <a:pt x="1087539" y="845241"/>
                              </a:lnTo>
                              <a:lnTo>
                                <a:pt x="1090978" y="844976"/>
                              </a:lnTo>
                              <a:lnTo>
                                <a:pt x="1093888" y="844447"/>
                              </a:lnTo>
                              <a:lnTo>
                                <a:pt x="1096797" y="843387"/>
                              </a:lnTo>
                              <a:lnTo>
                                <a:pt x="1099972" y="842328"/>
                              </a:lnTo>
                              <a:lnTo>
                                <a:pt x="1102617" y="841004"/>
                              </a:lnTo>
                              <a:lnTo>
                                <a:pt x="1105526" y="838885"/>
                              </a:lnTo>
                              <a:lnTo>
                                <a:pt x="1108172" y="837031"/>
                              </a:lnTo>
                              <a:lnTo>
                                <a:pt x="1110552" y="834648"/>
                              </a:lnTo>
                              <a:lnTo>
                                <a:pt x="1124043" y="819817"/>
                              </a:lnTo>
                              <a:lnTo>
                                <a:pt x="1137004" y="804722"/>
                              </a:lnTo>
                              <a:lnTo>
                                <a:pt x="1149701" y="789097"/>
                              </a:lnTo>
                              <a:lnTo>
                                <a:pt x="1161604" y="773471"/>
                              </a:lnTo>
                              <a:lnTo>
                                <a:pt x="1173507" y="757581"/>
                              </a:lnTo>
                              <a:lnTo>
                                <a:pt x="1184617" y="740897"/>
                              </a:lnTo>
                              <a:lnTo>
                                <a:pt x="1195727" y="724213"/>
                              </a:lnTo>
                              <a:lnTo>
                                <a:pt x="1206043" y="707528"/>
                              </a:lnTo>
                              <a:lnTo>
                                <a:pt x="1216094" y="690049"/>
                              </a:lnTo>
                              <a:lnTo>
                                <a:pt x="1225617" y="672570"/>
                              </a:lnTo>
                              <a:lnTo>
                                <a:pt x="1234875" y="654826"/>
                              </a:lnTo>
                              <a:lnTo>
                                <a:pt x="1243604" y="637082"/>
                              </a:lnTo>
                              <a:lnTo>
                                <a:pt x="1252069" y="618809"/>
                              </a:lnTo>
                              <a:lnTo>
                                <a:pt x="1260269" y="600536"/>
                              </a:lnTo>
                              <a:lnTo>
                                <a:pt x="1267940" y="581997"/>
                              </a:lnTo>
                              <a:lnTo>
                                <a:pt x="1274817" y="563459"/>
                              </a:lnTo>
                              <a:lnTo>
                                <a:pt x="1281959" y="544656"/>
                              </a:lnTo>
                              <a:lnTo>
                                <a:pt x="1288307" y="525853"/>
                              </a:lnTo>
                              <a:lnTo>
                                <a:pt x="1294127" y="506785"/>
                              </a:lnTo>
                              <a:lnTo>
                                <a:pt x="1300211" y="487187"/>
                              </a:lnTo>
                              <a:lnTo>
                                <a:pt x="1305501" y="468119"/>
                              </a:lnTo>
                              <a:lnTo>
                                <a:pt x="1310262" y="448786"/>
                              </a:lnTo>
                              <a:lnTo>
                                <a:pt x="1315024" y="429188"/>
                              </a:lnTo>
                              <a:lnTo>
                                <a:pt x="1319256" y="409591"/>
                              </a:lnTo>
                              <a:lnTo>
                                <a:pt x="1323224" y="389993"/>
                              </a:lnTo>
                              <a:lnTo>
                                <a:pt x="1326662" y="370396"/>
                              </a:lnTo>
                              <a:lnTo>
                                <a:pt x="1330101" y="350798"/>
                              </a:lnTo>
                              <a:lnTo>
                                <a:pt x="1333011" y="330936"/>
                              </a:lnTo>
                              <a:lnTo>
                                <a:pt x="1335391" y="311338"/>
                              </a:lnTo>
                              <a:lnTo>
                                <a:pt x="1337772" y="291475"/>
                              </a:lnTo>
                              <a:lnTo>
                                <a:pt x="1339624" y="271613"/>
                              </a:lnTo>
                              <a:lnTo>
                                <a:pt x="1341475" y="252015"/>
                              </a:lnTo>
                              <a:lnTo>
                                <a:pt x="1341475" y="248572"/>
                              </a:lnTo>
                              <a:lnTo>
                                <a:pt x="1341211" y="245659"/>
                              </a:lnTo>
                              <a:lnTo>
                                <a:pt x="1340417" y="242216"/>
                              </a:lnTo>
                              <a:lnTo>
                                <a:pt x="1339624" y="239039"/>
                              </a:lnTo>
                              <a:lnTo>
                                <a:pt x="1338566" y="236390"/>
                              </a:lnTo>
                              <a:lnTo>
                                <a:pt x="1337243" y="233477"/>
                              </a:lnTo>
                              <a:lnTo>
                                <a:pt x="1335391" y="230829"/>
                              </a:lnTo>
                              <a:lnTo>
                                <a:pt x="1333540" y="228445"/>
                              </a:lnTo>
                              <a:lnTo>
                                <a:pt x="1331159" y="226062"/>
                              </a:lnTo>
                              <a:lnTo>
                                <a:pt x="1329043" y="223943"/>
                              </a:lnTo>
                              <a:lnTo>
                                <a:pt x="1326398" y="222089"/>
                              </a:lnTo>
                              <a:lnTo>
                                <a:pt x="1323753" y="220500"/>
                              </a:lnTo>
                              <a:lnTo>
                                <a:pt x="1320579" y="219176"/>
                              </a:lnTo>
                              <a:lnTo>
                                <a:pt x="1317669" y="218382"/>
                              </a:lnTo>
                              <a:lnTo>
                                <a:pt x="1314495" y="217322"/>
                              </a:lnTo>
                              <a:lnTo>
                                <a:pt x="1311056" y="217057"/>
                              </a:lnTo>
                              <a:lnTo>
                                <a:pt x="1307617" y="216793"/>
                              </a:lnTo>
                              <a:close/>
                              <a:moveTo>
                                <a:pt x="442912" y="112713"/>
                              </a:moveTo>
                              <a:lnTo>
                                <a:pt x="1493837" y="112713"/>
                              </a:lnTo>
                              <a:lnTo>
                                <a:pt x="1485637" y="163826"/>
                              </a:lnTo>
                              <a:lnTo>
                                <a:pt x="1477172" y="211761"/>
                              </a:lnTo>
                              <a:lnTo>
                                <a:pt x="1468708" y="257312"/>
                              </a:lnTo>
                              <a:lnTo>
                                <a:pt x="1460508" y="299685"/>
                              </a:lnTo>
                              <a:lnTo>
                                <a:pt x="1452308" y="339145"/>
                              </a:lnTo>
                              <a:lnTo>
                                <a:pt x="1444372" y="375427"/>
                              </a:lnTo>
                              <a:lnTo>
                                <a:pt x="1436437" y="408532"/>
                              </a:lnTo>
                              <a:lnTo>
                                <a:pt x="1429559" y="438723"/>
                              </a:lnTo>
                              <a:lnTo>
                                <a:pt x="1422682" y="465471"/>
                              </a:lnTo>
                              <a:lnTo>
                                <a:pt x="1416598" y="488776"/>
                              </a:lnTo>
                              <a:lnTo>
                                <a:pt x="1411308" y="508638"/>
                              </a:lnTo>
                              <a:lnTo>
                                <a:pt x="1406811" y="525058"/>
                              </a:lnTo>
                              <a:lnTo>
                                <a:pt x="1399934" y="547304"/>
                              </a:lnTo>
                              <a:lnTo>
                                <a:pt x="1397817" y="554719"/>
                              </a:lnTo>
                              <a:lnTo>
                                <a:pt x="1394114" y="564518"/>
                              </a:lnTo>
                              <a:lnTo>
                                <a:pt x="1390146" y="574847"/>
                              </a:lnTo>
                              <a:lnTo>
                                <a:pt x="1385914" y="585440"/>
                              </a:lnTo>
                              <a:lnTo>
                                <a:pt x="1380888" y="596563"/>
                              </a:lnTo>
                              <a:lnTo>
                                <a:pt x="1375863" y="608216"/>
                              </a:lnTo>
                              <a:lnTo>
                                <a:pt x="1370308" y="620398"/>
                              </a:lnTo>
                              <a:lnTo>
                                <a:pt x="1364224" y="632580"/>
                              </a:lnTo>
                              <a:lnTo>
                                <a:pt x="1357875" y="645027"/>
                              </a:lnTo>
                              <a:lnTo>
                                <a:pt x="1351263" y="658004"/>
                              </a:lnTo>
                              <a:lnTo>
                                <a:pt x="1343856" y="671246"/>
                              </a:lnTo>
                              <a:lnTo>
                                <a:pt x="1336714" y="684488"/>
                              </a:lnTo>
                              <a:lnTo>
                                <a:pt x="1328779" y="698259"/>
                              </a:lnTo>
                              <a:lnTo>
                                <a:pt x="1320579" y="711501"/>
                              </a:lnTo>
                              <a:lnTo>
                                <a:pt x="1312379" y="725537"/>
                              </a:lnTo>
                              <a:lnTo>
                                <a:pt x="1303649" y="739573"/>
                              </a:lnTo>
                              <a:lnTo>
                                <a:pt x="1294656" y="753609"/>
                              </a:lnTo>
                              <a:lnTo>
                                <a:pt x="1285133" y="767645"/>
                              </a:lnTo>
                              <a:lnTo>
                                <a:pt x="1275875" y="781416"/>
                              </a:lnTo>
                              <a:lnTo>
                                <a:pt x="1266088" y="795453"/>
                              </a:lnTo>
                              <a:lnTo>
                                <a:pt x="1256036" y="809489"/>
                              </a:lnTo>
                              <a:lnTo>
                                <a:pt x="1245720" y="823260"/>
                              </a:lnTo>
                              <a:lnTo>
                                <a:pt x="1235140" y="836767"/>
                              </a:lnTo>
                              <a:lnTo>
                                <a:pt x="1224559" y="850273"/>
                              </a:lnTo>
                              <a:lnTo>
                                <a:pt x="1213714" y="863779"/>
                              </a:lnTo>
                              <a:lnTo>
                                <a:pt x="1202340" y="877021"/>
                              </a:lnTo>
                              <a:lnTo>
                                <a:pt x="1191230" y="889468"/>
                              </a:lnTo>
                              <a:lnTo>
                                <a:pt x="1179591" y="902180"/>
                              </a:lnTo>
                              <a:lnTo>
                                <a:pt x="1167952" y="914627"/>
                              </a:lnTo>
                              <a:lnTo>
                                <a:pt x="1156049" y="926280"/>
                              </a:lnTo>
                              <a:lnTo>
                                <a:pt x="1144146" y="937933"/>
                              </a:lnTo>
                              <a:lnTo>
                                <a:pt x="1132243" y="949056"/>
                              </a:lnTo>
                              <a:lnTo>
                                <a:pt x="1119810" y="959914"/>
                              </a:lnTo>
                              <a:lnTo>
                                <a:pt x="1119810" y="992753"/>
                              </a:lnTo>
                              <a:lnTo>
                                <a:pt x="1119810" y="993548"/>
                              </a:lnTo>
                              <a:lnTo>
                                <a:pt x="1119546" y="994872"/>
                              </a:lnTo>
                              <a:lnTo>
                                <a:pt x="1119546" y="995666"/>
                              </a:lnTo>
                              <a:lnTo>
                                <a:pt x="1119546" y="996196"/>
                              </a:lnTo>
                              <a:lnTo>
                                <a:pt x="1119281" y="995931"/>
                              </a:lnTo>
                              <a:lnTo>
                                <a:pt x="1117694" y="998579"/>
                              </a:lnTo>
                              <a:lnTo>
                                <a:pt x="1115578" y="1001493"/>
                              </a:lnTo>
                              <a:lnTo>
                                <a:pt x="1112668" y="1004671"/>
                              </a:lnTo>
                              <a:lnTo>
                                <a:pt x="1109230" y="1007849"/>
                              </a:lnTo>
                              <a:lnTo>
                                <a:pt x="1101294" y="1015529"/>
                              </a:lnTo>
                              <a:lnTo>
                                <a:pt x="1096797" y="1020031"/>
                              </a:lnTo>
                              <a:lnTo>
                                <a:pt x="1092301" y="1024798"/>
                              </a:lnTo>
                              <a:lnTo>
                                <a:pt x="1087804" y="1030095"/>
                              </a:lnTo>
                              <a:lnTo>
                                <a:pt x="1083307" y="1035921"/>
                              </a:lnTo>
                              <a:lnTo>
                                <a:pt x="1079075" y="1042807"/>
                              </a:lnTo>
                              <a:lnTo>
                                <a:pt x="1074843" y="1050222"/>
                              </a:lnTo>
                              <a:lnTo>
                                <a:pt x="1073255" y="1053930"/>
                              </a:lnTo>
                              <a:lnTo>
                                <a:pt x="1071668" y="1057902"/>
                              </a:lnTo>
                              <a:lnTo>
                                <a:pt x="1069817" y="1062404"/>
                              </a:lnTo>
                              <a:lnTo>
                                <a:pt x="1068230" y="1066906"/>
                              </a:lnTo>
                              <a:lnTo>
                                <a:pt x="1066907" y="1071673"/>
                              </a:lnTo>
                              <a:lnTo>
                                <a:pt x="1065584" y="1076440"/>
                              </a:lnTo>
                              <a:lnTo>
                                <a:pt x="1064526" y="1081737"/>
                              </a:lnTo>
                              <a:lnTo>
                                <a:pt x="1063733" y="1087298"/>
                              </a:lnTo>
                              <a:lnTo>
                                <a:pt x="1064526" y="1089152"/>
                              </a:lnTo>
                              <a:lnTo>
                                <a:pt x="1064262" y="1120932"/>
                              </a:lnTo>
                              <a:lnTo>
                                <a:pt x="1064262" y="1121727"/>
                              </a:lnTo>
                              <a:lnTo>
                                <a:pt x="1064526" y="1121727"/>
                              </a:lnTo>
                              <a:lnTo>
                                <a:pt x="1063468" y="1124640"/>
                              </a:lnTo>
                              <a:lnTo>
                                <a:pt x="1062675" y="1127023"/>
                              </a:lnTo>
                              <a:lnTo>
                                <a:pt x="1060823" y="1130466"/>
                              </a:lnTo>
                              <a:lnTo>
                                <a:pt x="1058707" y="1134704"/>
                              </a:lnTo>
                              <a:lnTo>
                                <a:pt x="1055268" y="1139735"/>
                              </a:lnTo>
                              <a:lnTo>
                                <a:pt x="1053681" y="1142119"/>
                              </a:lnTo>
                              <a:lnTo>
                                <a:pt x="1051829" y="1144238"/>
                              </a:lnTo>
                              <a:lnTo>
                                <a:pt x="1048655" y="1147945"/>
                              </a:lnTo>
                              <a:lnTo>
                                <a:pt x="1044952" y="1150858"/>
                              </a:lnTo>
                              <a:lnTo>
                                <a:pt x="1041513" y="1153242"/>
                              </a:lnTo>
                              <a:lnTo>
                                <a:pt x="1036488" y="1156420"/>
                              </a:lnTo>
                              <a:lnTo>
                                <a:pt x="1035165" y="1157214"/>
                              </a:lnTo>
                              <a:lnTo>
                                <a:pt x="1034107" y="1157744"/>
                              </a:lnTo>
                              <a:lnTo>
                                <a:pt x="1030933" y="1159333"/>
                              </a:lnTo>
                              <a:lnTo>
                                <a:pt x="1026436" y="1161187"/>
                              </a:lnTo>
                              <a:lnTo>
                                <a:pt x="1017971" y="1163570"/>
                              </a:lnTo>
                              <a:lnTo>
                                <a:pt x="1016120" y="1168337"/>
                              </a:lnTo>
                              <a:lnTo>
                                <a:pt x="1016120" y="1454092"/>
                              </a:lnTo>
                              <a:lnTo>
                                <a:pt x="1015855" y="1473160"/>
                              </a:lnTo>
                              <a:lnTo>
                                <a:pt x="1030404" y="1474749"/>
                              </a:lnTo>
                              <a:lnTo>
                                <a:pt x="1036752" y="1475808"/>
                              </a:lnTo>
                              <a:lnTo>
                                <a:pt x="1042571" y="1476868"/>
                              </a:lnTo>
                              <a:lnTo>
                                <a:pt x="1043365" y="1477133"/>
                              </a:lnTo>
                              <a:lnTo>
                                <a:pt x="1046275" y="1477662"/>
                              </a:lnTo>
                              <a:lnTo>
                                <a:pt x="1054210" y="1479516"/>
                              </a:lnTo>
                              <a:lnTo>
                                <a:pt x="1057120" y="1480840"/>
                              </a:lnTo>
                              <a:lnTo>
                                <a:pt x="1060030" y="1481635"/>
                              </a:lnTo>
                              <a:lnTo>
                                <a:pt x="1062410" y="1482959"/>
                              </a:lnTo>
                              <a:lnTo>
                                <a:pt x="1063733" y="1484018"/>
                              </a:lnTo>
                              <a:lnTo>
                                <a:pt x="1064791" y="1485342"/>
                              </a:lnTo>
                              <a:lnTo>
                                <a:pt x="1065055" y="1486667"/>
                              </a:lnTo>
                              <a:lnTo>
                                <a:pt x="1065320" y="1486667"/>
                              </a:lnTo>
                              <a:lnTo>
                                <a:pt x="1065320" y="1507588"/>
                              </a:lnTo>
                              <a:lnTo>
                                <a:pt x="1065320" y="1513944"/>
                              </a:lnTo>
                              <a:lnTo>
                                <a:pt x="1067436" y="1516063"/>
                              </a:lnTo>
                              <a:lnTo>
                                <a:pt x="871958" y="1516063"/>
                              </a:lnTo>
                              <a:lnTo>
                                <a:pt x="871958" y="1514739"/>
                              </a:lnTo>
                              <a:lnTo>
                                <a:pt x="871958" y="1507588"/>
                              </a:lnTo>
                              <a:lnTo>
                                <a:pt x="871958" y="1486667"/>
                              </a:lnTo>
                              <a:lnTo>
                                <a:pt x="872223" y="1486667"/>
                              </a:lnTo>
                              <a:lnTo>
                                <a:pt x="872487" y="1485607"/>
                              </a:lnTo>
                              <a:lnTo>
                                <a:pt x="873016" y="1484283"/>
                              </a:lnTo>
                              <a:lnTo>
                                <a:pt x="874074" y="1483489"/>
                              </a:lnTo>
                              <a:lnTo>
                                <a:pt x="875926" y="1482429"/>
                              </a:lnTo>
                              <a:lnTo>
                                <a:pt x="877778" y="1481635"/>
                              </a:lnTo>
                              <a:lnTo>
                                <a:pt x="880158" y="1480575"/>
                              </a:lnTo>
                              <a:lnTo>
                                <a:pt x="885978" y="1478722"/>
                              </a:lnTo>
                              <a:lnTo>
                                <a:pt x="892855" y="1477133"/>
                              </a:lnTo>
                              <a:lnTo>
                                <a:pt x="901319" y="1475808"/>
                              </a:lnTo>
                              <a:lnTo>
                                <a:pt x="910842" y="1474219"/>
                              </a:lnTo>
                              <a:lnTo>
                                <a:pt x="921423" y="1473160"/>
                              </a:lnTo>
                              <a:lnTo>
                                <a:pt x="921423" y="1454092"/>
                              </a:lnTo>
                              <a:lnTo>
                                <a:pt x="921423" y="1170721"/>
                              </a:lnTo>
                              <a:lnTo>
                                <a:pt x="920894" y="1170721"/>
                              </a:lnTo>
                              <a:lnTo>
                                <a:pt x="920894" y="1168602"/>
                              </a:lnTo>
                              <a:lnTo>
                                <a:pt x="920365" y="1167013"/>
                              </a:lnTo>
                              <a:lnTo>
                                <a:pt x="919836" y="1163835"/>
                              </a:lnTo>
                              <a:lnTo>
                                <a:pt x="913752" y="1161981"/>
                              </a:lnTo>
                              <a:lnTo>
                                <a:pt x="908197" y="1160128"/>
                              </a:lnTo>
                              <a:lnTo>
                                <a:pt x="902642" y="1157744"/>
                              </a:lnTo>
                              <a:lnTo>
                                <a:pt x="901849" y="1157214"/>
                              </a:lnTo>
                              <a:lnTo>
                                <a:pt x="900526" y="1156420"/>
                              </a:lnTo>
                              <a:lnTo>
                                <a:pt x="898674" y="1155096"/>
                              </a:lnTo>
                              <a:lnTo>
                                <a:pt x="895765" y="1153772"/>
                              </a:lnTo>
                              <a:lnTo>
                                <a:pt x="892590" y="1151653"/>
                              </a:lnTo>
                              <a:lnTo>
                                <a:pt x="889152" y="1148475"/>
                              </a:lnTo>
                              <a:lnTo>
                                <a:pt x="885449" y="1144502"/>
                              </a:lnTo>
                              <a:lnTo>
                                <a:pt x="881481" y="1139735"/>
                              </a:lnTo>
                              <a:lnTo>
                                <a:pt x="877778" y="1134439"/>
                              </a:lnTo>
                              <a:lnTo>
                                <a:pt x="876984" y="1133115"/>
                              </a:lnTo>
                              <a:lnTo>
                                <a:pt x="875397" y="1130201"/>
                              </a:lnTo>
                              <a:lnTo>
                                <a:pt x="874603" y="1129142"/>
                              </a:lnTo>
                              <a:lnTo>
                                <a:pt x="873545" y="1126759"/>
                              </a:lnTo>
                              <a:lnTo>
                                <a:pt x="873281" y="1125964"/>
                              </a:lnTo>
                              <a:lnTo>
                                <a:pt x="872752" y="1124110"/>
                              </a:lnTo>
                              <a:lnTo>
                                <a:pt x="872487" y="1124110"/>
                              </a:lnTo>
                              <a:lnTo>
                                <a:pt x="872487" y="1121992"/>
                              </a:lnTo>
                              <a:lnTo>
                                <a:pt x="872487" y="1121727"/>
                              </a:lnTo>
                              <a:lnTo>
                                <a:pt x="872487" y="1121197"/>
                              </a:lnTo>
                              <a:lnTo>
                                <a:pt x="872487" y="1120932"/>
                              </a:lnTo>
                              <a:lnTo>
                                <a:pt x="872487" y="1087034"/>
                              </a:lnTo>
                              <a:lnTo>
                                <a:pt x="872752" y="1087034"/>
                              </a:lnTo>
                              <a:lnTo>
                                <a:pt x="871694" y="1080413"/>
                              </a:lnTo>
                              <a:lnTo>
                                <a:pt x="870636" y="1074057"/>
                              </a:lnTo>
                              <a:lnTo>
                                <a:pt x="868784" y="1067966"/>
                              </a:lnTo>
                              <a:lnTo>
                                <a:pt x="866932" y="1062404"/>
                              </a:lnTo>
                              <a:lnTo>
                                <a:pt x="864816" y="1057108"/>
                              </a:lnTo>
                              <a:lnTo>
                                <a:pt x="862700" y="1052076"/>
                              </a:lnTo>
                              <a:lnTo>
                                <a:pt x="860319" y="1047574"/>
                              </a:lnTo>
                              <a:lnTo>
                                <a:pt x="857939" y="1043071"/>
                              </a:lnTo>
                              <a:lnTo>
                                <a:pt x="853707" y="1036980"/>
                              </a:lnTo>
                              <a:lnTo>
                                <a:pt x="853442" y="1035921"/>
                              </a:lnTo>
                              <a:lnTo>
                                <a:pt x="849474" y="1030889"/>
                              </a:lnTo>
                              <a:lnTo>
                                <a:pt x="848681" y="1029830"/>
                              </a:lnTo>
                              <a:lnTo>
                                <a:pt x="844977" y="1025328"/>
                              </a:lnTo>
                              <a:lnTo>
                                <a:pt x="844184" y="1024533"/>
                              </a:lnTo>
                              <a:lnTo>
                                <a:pt x="840216" y="1020296"/>
                              </a:lnTo>
                              <a:lnTo>
                                <a:pt x="839423" y="1019501"/>
                              </a:lnTo>
                              <a:lnTo>
                                <a:pt x="835719" y="1015794"/>
                              </a:lnTo>
                              <a:lnTo>
                                <a:pt x="834661" y="1014734"/>
                              </a:lnTo>
                              <a:lnTo>
                                <a:pt x="831487" y="1011556"/>
                              </a:lnTo>
                              <a:lnTo>
                                <a:pt x="827519" y="1008113"/>
                              </a:lnTo>
                              <a:lnTo>
                                <a:pt x="827255" y="1007849"/>
                              </a:lnTo>
                              <a:lnTo>
                                <a:pt x="823816" y="1004671"/>
                              </a:lnTo>
                              <a:lnTo>
                                <a:pt x="821171" y="1001493"/>
                              </a:lnTo>
                              <a:lnTo>
                                <a:pt x="818790" y="998579"/>
                              </a:lnTo>
                              <a:lnTo>
                                <a:pt x="817468" y="995931"/>
                              </a:lnTo>
                              <a:lnTo>
                                <a:pt x="817203" y="996196"/>
                              </a:lnTo>
                              <a:lnTo>
                                <a:pt x="816939" y="996196"/>
                              </a:lnTo>
                              <a:lnTo>
                                <a:pt x="816674" y="992753"/>
                              </a:lnTo>
                              <a:lnTo>
                                <a:pt x="816674" y="959649"/>
                              </a:lnTo>
                              <a:lnTo>
                                <a:pt x="807945" y="951969"/>
                              </a:lnTo>
                              <a:lnTo>
                                <a:pt x="798952" y="944024"/>
                              </a:lnTo>
                              <a:lnTo>
                                <a:pt x="790222" y="935549"/>
                              </a:lnTo>
                              <a:lnTo>
                                <a:pt x="781493" y="927339"/>
                              </a:lnTo>
                              <a:lnTo>
                                <a:pt x="772764" y="918865"/>
                              </a:lnTo>
                              <a:lnTo>
                                <a:pt x="762713" y="908007"/>
                              </a:lnTo>
                              <a:lnTo>
                                <a:pt x="754777" y="900062"/>
                              </a:lnTo>
                              <a:lnTo>
                                <a:pt x="747371" y="891587"/>
                              </a:lnTo>
                              <a:lnTo>
                                <a:pt x="736790" y="879934"/>
                              </a:lnTo>
                              <a:lnTo>
                                <a:pt x="722242" y="862985"/>
                              </a:lnTo>
                              <a:lnTo>
                                <a:pt x="712190" y="850803"/>
                              </a:lnTo>
                              <a:lnTo>
                                <a:pt x="697906" y="833059"/>
                              </a:lnTo>
                              <a:lnTo>
                                <a:pt x="688648" y="820612"/>
                              </a:lnTo>
                              <a:lnTo>
                                <a:pt x="674629" y="801809"/>
                              </a:lnTo>
                              <a:lnTo>
                                <a:pt x="666164" y="790421"/>
                              </a:lnTo>
                              <a:lnTo>
                                <a:pt x="652145" y="769764"/>
                              </a:lnTo>
                              <a:lnTo>
                                <a:pt x="644739" y="759435"/>
                              </a:lnTo>
                              <a:lnTo>
                                <a:pt x="636538" y="746723"/>
                              </a:lnTo>
                              <a:lnTo>
                                <a:pt x="628603" y="734011"/>
                              </a:lnTo>
                              <a:lnTo>
                                <a:pt x="625429" y="729244"/>
                              </a:lnTo>
                              <a:lnTo>
                                <a:pt x="615377" y="713089"/>
                              </a:lnTo>
                              <a:lnTo>
                                <a:pt x="605855" y="696670"/>
                              </a:lnTo>
                              <a:lnTo>
                                <a:pt x="596861" y="681045"/>
                              </a:lnTo>
                              <a:lnTo>
                                <a:pt x="588132" y="665420"/>
                              </a:lnTo>
                              <a:lnTo>
                                <a:pt x="589719" y="669127"/>
                              </a:lnTo>
                              <a:lnTo>
                                <a:pt x="574906" y="639996"/>
                              </a:lnTo>
                              <a:lnTo>
                                <a:pt x="569087" y="627813"/>
                              </a:lnTo>
                              <a:lnTo>
                                <a:pt x="563267" y="616425"/>
                              </a:lnTo>
                              <a:lnTo>
                                <a:pt x="558242" y="605038"/>
                              </a:lnTo>
                              <a:lnTo>
                                <a:pt x="553480" y="594180"/>
                              </a:lnTo>
                              <a:lnTo>
                                <a:pt x="548983" y="583321"/>
                              </a:lnTo>
                              <a:lnTo>
                                <a:pt x="545280" y="573258"/>
                              </a:lnTo>
                              <a:lnTo>
                                <a:pt x="541842" y="563724"/>
                              </a:lnTo>
                              <a:lnTo>
                                <a:pt x="538932" y="554719"/>
                              </a:lnTo>
                              <a:lnTo>
                                <a:pt x="536287" y="547304"/>
                              </a:lnTo>
                              <a:lnTo>
                                <a:pt x="529938" y="525058"/>
                              </a:lnTo>
                              <a:lnTo>
                                <a:pt x="525441" y="508638"/>
                              </a:lnTo>
                              <a:lnTo>
                                <a:pt x="520151" y="488776"/>
                              </a:lnTo>
                              <a:lnTo>
                                <a:pt x="514067" y="465471"/>
                              </a:lnTo>
                              <a:lnTo>
                                <a:pt x="507190" y="438723"/>
                              </a:lnTo>
                              <a:lnTo>
                                <a:pt x="500312" y="408532"/>
                              </a:lnTo>
                              <a:lnTo>
                                <a:pt x="492377" y="375427"/>
                              </a:lnTo>
                              <a:lnTo>
                                <a:pt x="484441" y="339145"/>
                              </a:lnTo>
                              <a:lnTo>
                                <a:pt x="476241" y="299685"/>
                              </a:lnTo>
                              <a:lnTo>
                                <a:pt x="467777" y="257312"/>
                              </a:lnTo>
                              <a:lnTo>
                                <a:pt x="459577" y="211761"/>
                              </a:lnTo>
                              <a:lnTo>
                                <a:pt x="451112" y="163826"/>
                              </a:lnTo>
                              <a:lnTo>
                                <a:pt x="442912" y="112713"/>
                              </a:lnTo>
                              <a:close/>
                              <a:moveTo>
                                <a:pt x="208966" y="79375"/>
                              </a:moveTo>
                              <a:lnTo>
                                <a:pt x="216098" y="79375"/>
                              </a:lnTo>
                              <a:lnTo>
                                <a:pt x="224816" y="79375"/>
                              </a:lnTo>
                              <a:lnTo>
                                <a:pt x="233534" y="79904"/>
                              </a:lnTo>
                              <a:lnTo>
                                <a:pt x="242252" y="80698"/>
                              </a:lnTo>
                              <a:lnTo>
                                <a:pt x="250706" y="82286"/>
                              </a:lnTo>
                              <a:lnTo>
                                <a:pt x="258895" y="83874"/>
                              </a:lnTo>
                              <a:lnTo>
                                <a:pt x="266821" y="85462"/>
                              </a:lnTo>
                              <a:lnTo>
                                <a:pt x="274746" y="87844"/>
                              </a:lnTo>
                              <a:lnTo>
                                <a:pt x="282407" y="90226"/>
                              </a:lnTo>
                              <a:lnTo>
                                <a:pt x="289804" y="93137"/>
                              </a:lnTo>
                              <a:lnTo>
                                <a:pt x="297201" y="96313"/>
                              </a:lnTo>
                              <a:lnTo>
                                <a:pt x="304070" y="99489"/>
                              </a:lnTo>
                              <a:lnTo>
                                <a:pt x="311203" y="103194"/>
                              </a:lnTo>
                              <a:lnTo>
                                <a:pt x="318071" y="106900"/>
                              </a:lnTo>
                              <a:lnTo>
                                <a:pt x="324412" y="111134"/>
                              </a:lnTo>
                              <a:lnTo>
                                <a:pt x="330752" y="115369"/>
                              </a:lnTo>
                              <a:lnTo>
                                <a:pt x="336828" y="119603"/>
                              </a:lnTo>
                              <a:lnTo>
                                <a:pt x="342640" y="124102"/>
                              </a:lnTo>
                              <a:lnTo>
                                <a:pt x="348188" y="128866"/>
                              </a:lnTo>
                              <a:lnTo>
                                <a:pt x="353735" y="133630"/>
                              </a:lnTo>
                              <a:lnTo>
                                <a:pt x="359283" y="138659"/>
                              </a:lnTo>
                              <a:lnTo>
                                <a:pt x="364303" y="143687"/>
                              </a:lnTo>
                              <a:lnTo>
                                <a:pt x="369322" y="148716"/>
                              </a:lnTo>
                              <a:lnTo>
                                <a:pt x="374077" y="154009"/>
                              </a:lnTo>
                              <a:lnTo>
                                <a:pt x="378568" y="159567"/>
                              </a:lnTo>
                              <a:lnTo>
                                <a:pt x="387022" y="170153"/>
                              </a:lnTo>
                              <a:lnTo>
                                <a:pt x="394947" y="181004"/>
                              </a:lnTo>
                              <a:lnTo>
                                <a:pt x="402344" y="192119"/>
                              </a:lnTo>
                              <a:lnTo>
                                <a:pt x="408949" y="202971"/>
                              </a:lnTo>
                              <a:lnTo>
                                <a:pt x="415289" y="213821"/>
                              </a:lnTo>
                              <a:lnTo>
                                <a:pt x="420837" y="224672"/>
                              </a:lnTo>
                              <a:lnTo>
                                <a:pt x="425856" y="235259"/>
                              </a:lnTo>
                              <a:lnTo>
                                <a:pt x="430611" y="245316"/>
                              </a:lnTo>
                              <a:lnTo>
                                <a:pt x="434838" y="255637"/>
                              </a:lnTo>
                              <a:lnTo>
                                <a:pt x="438537" y="264900"/>
                              </a:lnTo>
                              <a:lnTo>
                                <a:pt x="441971" y="273899"/>
                              </a:lnTo>
                              <a:lnTo>
                                <a:pt x="444613" y="282103"/>
                              </a:lnTo>
                              <a:lnTo>
                                <a:pt x="449368" y="296924"/>
                              </a:lnTo>
                              <a:lnTo>
                                <a:pt x="452538" y="308304"/>
                              </a:lnTo>
                              <a:lnTo>
                                <a:pt x="454388" y="315980"/>
                              </a:lnTo>
                              <a:lnTo>
                                <a:pt x="455444" y="319420"/>
                              </a:lnTo>
                              <a:lnTo>
                                <a:pt x="455973" y="323655"/>
                              </a:lnTo>
                              <a:lnTo>
                                <a:pt x="456237" y="328154"/>
                              </a:lnTo>
                              <a:lnTo>
                                <a:pt x="456237" y="332653"/>
                              </a:lnTo>
                              <a:lnTo>
                                <a:pt x="455708" y="337152"/>
                              </a:lnTo>
                              <a:lnTo>
                                <a:pt x="454652" y="341387"/>
                              </a:lnTo>
                              <a:lnTo>
                                <a:pt x="453331" y="345621"/>
                              </a:lnTo>
                              <a:lnTo>
                                <a:pt x="451746" y="349591"/>
                              </a:lnTo>
                              <a:lnTo>
                                <a:pt x="449368" y="353296"/>
                              </a:lnTo>
                              <a:lnTo>
                                <a:pt x="447255" y="357002"/>
                              </a:lnTo>
                              <a:lnTo>
                                <a:pt x="444349" y="359913"/>
                              </a:lnTo>
                              <a:lnTo>
                                <a:pt x="441707" y="363089"/>
                              </a:lnTo>
                              <a:lnTo>
                                <a:pt x="438273" y="366000"/>
                              </a:lnTo>
                              <a:lnTo>
                                <a:pt x="434574" y="368117"/>
                              </a:lnTo>
                              <a:lnTo>
                                <a:pt x="430876" y="370234"/>
                              </a:lnTo>
                              <a:lnTo>
                                <a:pt x="426913" y="371822"/>
                              </a:lnTo>
                              <a:lnTo>
                                <a:pt x="422422" y="372881"/>
                              </a:lnTo>
                              <a:lnTo>
                                <a:pt x="418459" y="373675"/>
                              </a:lnTo>
                              <a:lnTo>
                                <a:pt x="414232" y="373940"/>
                              </a:lnTo>
                              <a:lnTo>
                                <a:pt x="409741" y="373940"/>
                              </a:lnTo>
                              <a:lnTo>
                                <a:pt x="405779" y="373410"/>
                              </a:lnTo>
                              <a:lnTo>
                                <a:pt x="401552" y="372352"/>
                              </a:lnTo>
                              <a:lnTo>
                                <a:pt x="397589" y="371028"/>
                              </a:lnTo>
                              <a:lnTo>
                                <a:pt x="393891" y="369176"/>
                              </a:lnTo>
                              <a:lnTo>
                                <a:pt x="390192" y="367059"/>
                              </a:lnTo>
                              <a:lnTo>
                                <a:pt x="387022" y="364412"/>
                              </a:lnTo>
                              <a:lnTo>
                                <a:pt x="383852" y="361765"/>
                              </a:lnTo>
                              <a:lnTo>
                                <a:pt x="380946" y="358589"/>
                              </a:lnTo>
                              <a:lnTo>
                                <a:pt x="378304" y="355149"/>
                              </a:lnTo>
                              <a:lnTo>
                                <a:pt x="375926" y="351708"/>
                              </a:lnTo>
                              <a:lnTo>
                                <a:pt x="374077" y="347739"/>
                              </a:lnTo>
                              <a:lnTo>
                                <a:pt x="372492" y="343504"/>
                              </a:lnTo>
                              <a:lnTo>
                                <a:pt x="371435" y="339005"/>
                              </a:lnTo>
                              <a:lnTo>
                                <a:pt x="371171" y="338476"/>
                              </a:lnTo>
                              <a:lnTo>
                                <a:pt x="370643" y="335299"/>
                              </a:lnTo>
                              <a:lnTo>
                                <a:pt x="367209" y="323390"/>
                              </a:lnTo>
                              <a:lnTo>
                                <a:pt x="364831" y="315186"/>
                              </a:lnTo>
                              <a:lnTo>
                                <a:pt x="361397" y="305393"/>
                              </a:lnTo>
                              <a:lnTo>
                                <a:pt x="357170" y="294542"/>
                              </a:lnTo>
                              <a:lnTo>
                                <a:pt x="352415" y="283162"/>
                              </a:lnTo>
                              <a:lnTo>
                                <a:pt x="346867" y="270988"/>
                              </a:lnTo>
                              <a:lnTo>
                                <a:pt x="340527" y="258549"/>
                              </a:lnTo>
                              <a:lnTo>
                                <a:pt x="337092" y="252462"/>
                              </a:lnTo>
                              <a:lnTo>
                                <a:pt x="333394" y="246374"/>
                              </a:lnTo>
                              <a:lnTo>
                                <a:pt x="329431" y="240023"/>
                              </a:lnTo>
                              <a:lnTo>
                                <a:pt x="325468" y="234200"/>
                              </a:lnTo>
                              <a:lnTo>
                                <a:pt x="321241" y="228378"/>
                              </a:lnTo>
                              <a:lnTo>
                                <a:pt x="316750" y="222555"/>
                              </a:lnTo>
                              <a:lnTo>
                                <a:pt x="312259" y="216997"/>
                              </a:lnTo>
                              <a:lnTo>
                                <a:pt x="307504" y="211704"/>
                              </a:lnTo>
                              <a:lnTo>
                                <a:pt x="302749" y="206676"/>
                              </a:lnTo>
                              <a:lnTo>
                                <a:pt x="297465" y="201912"/>
                              </a:lnTo>
                              <a:lnTo>
                                <a:pt x="292446" y="197148"/>
                              </a:lnTo>
                              <a:lnTo>
                                <a:pt x="286898" y="192913"/>
                              </a:lnTo>
                              <a:lnTo>
                                <a:pt x="279501" y="187885"/>
                              </a:lnTo>
                              <a:lnTo>
                                <a:pt x="271576" y="183386"/>
                              </a:lnTo>
                              <a:lnTo>
                                <a:pt x="267877" y="181004"/>
                              </a:lnTo>
                              <a:lnTo>
                                <a:pt x="263651" y="179151"/>
                              </a:lnTo>
                              <a:lnTo>
                                <a:pt x="259424" y="177299"/>
                              </a:lnTo>
                              <a:lnTo>
                                <a:pt x="255197" y="175711"/>
                              </a:lnTo>
                              <a:lnTo>
                                <a:pt x="250706" y="174387"/>
                              </a:lnTo>
                              <a:lnTo>
                                <a:pt x="246215" y="173329"/>
                              </a:lnTo>
                              <a:lnTo>
                                <a:pt x="241460" y="172006"/>
                              </a:lnTo>
                              <a:lnTo>
                                <a:pt x="236704" y="170947"/>
                              </a:lnTo>
                              <a:lnTo>
                                <a:pt x="231949" y="170418"/>
                              </a:lnTo>
                              <a:lnTo>
                                <a:pt x="226930" y="169888"/>
                              </a:lnTo>
                              <a:lnTo>
                                <a:pt x="221382" y="169624"/>
                              </a:lnTo>
                              <a:lnTo>
                                <a:pt x="216098" y="169359"/>
                              </a:lnTo>
                              <a:lnTo>
                                <a:pt x="206852" y="169624"/>
                              </a:lnTo>
                              <a:lnTo>
                                <a:pt x="197078" y="170682"/>
                              </a:lnTo>
                              <a:lnTo>
                                <a:pt x="187039" y="172270"/>
                              </a:lnTo>
                              <a:lnTo>
                                <a:pt x="175943" y="174652"/>
                              </a:lnTo>
                              <a:lnTo>
                                <a:pt x="170395" y="176240"/>
                              </a:lnTo>
                              <a:lnTo>
                                <a:pt x="165112" y="178357"/>
                              </a:lnTo>
                              <a:lnTo>
                                <a:pt x="160093" y="180475"/>
                              </a:lnTo>
                              <a:lnTo>
                                <a:pt x="155337" y="182856"/>
                              </a:lnTo>
                              <a:lnTo>
                                <a:pt x="150846" y="185503"/>
                              </a:lnTo>
                              <a:lnTo>
                                <a:pt x="146355" y="188679"/>
                              </a:lnTo>
                              <a:lnTo>
                                <a:pt x="142128" y="191855"/>
                              </a:lnTo>
                              <a:lnTo>
                                <a:pt x="137901" y="195295"/>
                              </a:lnTo>
                              <a:lnTo>
                                <a:pt x="133939" y="199001"/>
                              </a:lnTo>
                              <a:lnTo>
                                <a:pt x="129976" y="203235"/>
                              </a:lnTo>
                              <a:lnTo>
                                <a:pt x="126542" y="207470"/>
                              </a:lnTo>
                              <a:lnTo>
                                <a:pt x="122843" y="212234"/>
                              </a:lnTo>
                              <a:lnTo>
                                <a:pt x="119409" y="216997"/>
                              </a:lnTo>
                              <a:lnTo>
                                <a:pt x="115975" y="222291"/>
                              </a:lnTo>
                              <a:lnTo>
                                <a:pt x="113069" y="227584"/>
                              </a:lnTo>
                              <a:lnTo>
                                <a:pt x="109899" y="233406"/>
                              </a:lnTo>
                              <a:lnTo>
                                <a:pt x="106993" y="239493"/>
                              </a:lnTo>
                              <a:lnTo>
                                <a:pt x="104351" y="245580"/>
                              </a:lnTo>
                              <a:lnTo>
                                <a:pt x="101709" y="251932"/>
                              </a:lnTo>
                              <a:lnTo>
                                <a:pt x="99596" y="258549"/>
                              </a:lnTo>
                              <a:lnTo>
                                <a:pt x="97218" y="265430"/>
                              </a:lnTo>
                              <a:lnTo>
                                <a:pt x="95369" y="272311"/>
                              </a:lnTo>
                              <a:lnTo>
                                <a:pt x="93519" y="279721"/>
                              </a:lnTo>
                              <a:lnTo>
                                <a:pt x="91934" y="286867"/>
                              </a:lnTo>
                              <a:lnTo>
                                <a:pt x="90614" y="294278"/>
                              </a:lnTo>
                              <a:lnTo>
                                <a:pt x="89293" y="301953"/>
                              </a:lnTo>
                              <a:lnTo>
                                <a:pt x="88236" y="309363"/>
                              </a:lnTo>
                              <a:lnTo>
                                <a:pt x="87443" y="317038"/>
                              </a:lnTo>
                              <a:lnTo>
                                <a:pt x="86915" y="324713"/>
                              </a:lnTo>
                              <a:lnTo>
                                <a:pt x="86387" y="332388"/>
                              </a:lnTo>
                              <a:lnTo>
                                <a:pt x="86122" y="340063"/>
                              </a:lnTo>
                              <a:lnTo>
                                <a:pt x="86122" y="348003"/>
                              </a:lnTo>
                              <a:lnTo>
                                <a:pt x="86122" y="355678"/>
                              </a:lnTo>
                              <a:lnTo>
                                <a:pt x="86387" y="363618"/>
                              </a:lnTo>
                              <a:lnTo>
                                <a:pt x="86915" y="371558"/>
                              </a:lnTo>
                              <a:lnTo>
                                <a:pt x="87443" y="379497"/>
                              </a:lnTo>
                              <a:lnTo>
                                <a:pt x="88236" y="386908"/>
                              </a:lnTo>
                              <a:lnTo>
                                <a:pt x="89293" y="394318"/>
                              </a:lnTo>
                              <a:lnTo>
                                <a:pt x="90614" y="401729"/>
                              </a:lnTo>
                              <a:lnTo>
                                <a:pt x="91934" y="408874"/>
                              </a:lnTo>
                              <a:lnTo>
                                <a:pt x="93519" y="416020"/>
                              </a:lnTo>
                              <a:lnTo>
                                <a:pt x="95105" y="422372"/>
                              </a:lnTo>
                              <a:lnTo>
                                <a:pt x="96954" y="428724"/>
                              </a:lnTo>
                              <a:lnTo>
                                <a:pt x="99067" y="435076"/>
                              </a:lnTo>
                              <a:lnTo>
                                <a:pt x="100916" y="440898"/>
                              </a:lnTo>
                              <a:lnTo>
                                <a:pt x="103030" y="446456"/>
                              </a:lnTo>
                              <a:lnTo>
                                <a:pt x="105408" y="452014"/>
                              </a:lnTo>
                              <a:lnTo>
                                <a:pt x="107521" y="456778"/>
                              </a:lnTo>
                              <a:lnTo>
                                <a:pt x="112012" y="464982"/>
                              </a:lnTo>
                              <a:lnTo>
                                <a:pt x="116503" y="473186"/>
                              </a:lnTo>
                              <a:lnTo>
                                <a:pt x="121258" y="481391"/>
                              </a:lnTo>
                              <a:lnTo>
                                <a:pt x="126542" y="489331"/>
                              </a:lnTo>
                              <a:lnTo>
                                <a:pt x="131561" y="497006"/>
                              </a:lnTo>
                              <a:lnTo>
                                <a:pt x="137109" y="504945"/>
                              </a:lnTo>
                              <a:lnTo>
                                <a:pt x="142657" y="512620"/>
                              </a:lnTo>
                              <a:lnTo>
                                <a:pt x="148204" y="519766"/>
                              </a:lnTo>
                              <a:lnTo>
                                <a:pt x="154545" y="527441"/>
                              </a:lnTo>
                              <a:lnTo>
                                <a:pt x="160357" y="534587"/>
                              </a:lnTo>
                              <a:lnTo>
                                <a:pt x="166697" y="541733"/>
                              </a:lnTo>
                              <a:lnTo>
                                <a:pt x="173301" y="548614"/>
                              </a:lnTo>
                              <a:lnTo>
                                <a:pt x="179906" y="555495"/>
                              </a:lnTo>
                              <a:lnTo>
                                <a:pt x="186775" y="562376"/>
                              </a:lnTo>
                              <a:lnTo>
                                <a:pt x="193643" y="568993"/>
                              </a:lnTo>
                              <a:lnTo>
                                <a:pt x="200776" y="575609"/>
                              </a:lnTo>
                              <a:lnTo>
                                <a:pt x="207909" y="581696"/>
                              </a:lnTo>
                              <a:lnTo>
                                <a:pt x="215306" y="588048"/>
                              </a:lnTo>
                              <a:lnTo>
                                <a:pt x="230364" y="600222"/>
                              </a:lnTo>
                              <a:lnTo>
                                <a:pt x="246215" y="612132"/>
                              </a:lnTo>
                              <a:lnTo>
                                <a:pt x="261801" y="623248"/>
                              </a:lnTo>
                              <a:lnTo>
                                <a:pt x="278180" y="634098"/>
                              </a:lnTo>
                              <a:lnTo>
                                <a:pt x="294559" y="644420"/>
                              </a:lnTo>
                              <a:lnTo>
                                <a:pt x="311467" y="654477"/>
                              </a:lnTo>
                              <a:lnTo>
                                <a:pt x="328374" y="663740"/>
                              </a:lnTo>
                              <a:lnTo>
                                <a:pt x="345546" y="673003"/>
                              </a:lnTo>
                              <a:lnTo>
                                <a:pt x="362453" y="681472"/>
                              </a:lnTo>
                              <a:lnTo>
                                <a:pt x="379361" y="689677"/>
                              </a:lnTo>
                              <a:lnTo>
                                <a:pt x="396532" y="697352"/>
                              </a:lnTo>
                              <a:lnTo>
                                <a:pt x="412911" y="705027"/>
                              </a:lnTo>
                              <a:lnTo>
                                <a:pt x="429819" y="711643"/>
                              </a:lnTo>
                              <a:lnTo>
                                <a:pt x="446198" y="718525"/>
                              </a:lnTo>
                              <a:lnTo>
                                <a:pt x="462049" y="724612"/>
                              </a:lnTo>
                              <a:lnTo>
                                <a:pt x="477899" y="730963"/>
                              </a:lnTo>
                              <a:lnTo>
                                <a:pt x="492958" y="736257"/>
                              </a:lnTo>
                              <a:lnTo>
                                <a:pt x="521753" y="746578"/>
                              </a:lnTo>
                              <a:lnTo>
                                <a:pt x="548435" y="755577"/>
                              </a:lnTo>
                              <a:lnTo>
                                <a:pt x="572211" y="763516"/>
                              </a:lnTo>
                              <a:lnTo>
                                <a:pt x="595987" y="771456"/>
                              </a:lnTo>
                              <a:lnTo>
                                <a:pt x="606290" y="775161"/>
                              </a:lnTo>
                              <a:lnTo>
                                <a:pt x="615536" y="778602"/>
                              </a:lnTo>
                              <a:lnTo>
                                <a:pt x="624783" y="782572"/>
                              </a:lnTo>
                              <a:lnTo>
                                <a:pt x="629274" y="784954"/>
                              </a:lnTo>
                              <a:lnTo>
                                <a:pt x="634029" y="787600"/>
                              </a:lnTo>
                              <a:lnTo>
                                <a:pt x="640633" y="792099"/>
                              </a:lnTo>
                              <a:lnTo>
                                <a:pt x="646974" y="796863"/>
                              </a:lnTo>
                              <a:lnTo>
                                <a:pt x="652786" y="802156"/>
                              </a:lnTo>
                              <a:lnTo>
                                <a:pt x="658069" y="807714"/>
                              </a:lnTo>
                              <a:lnTo>
                                <a:pt x="663088" y="813801"/>
                              </a:lnTo>
                              <a:lnTo>
                                <a:pt x="667579" y="819888"/>
                              </a:lnTo>
                              <a:lnTo>
                                <a:pt x="671806" y="826240"/>
                              </a:lnTo>
                              <a:lnTo>
                                <a:pt x="675505" y="833121"/>
                              </a:lnTo>
                              <a:lnTo>
                                <a:pt x="679203" y="840003"/>
                              </a:lnTo>
                              <a:lnTo>
                                <a:pt x="681845" y="847413"/>
                              </a:lnTo>
                              <a:lnTo>
                                <a:pt x="684487" y="854823"/>
                              </a:lnTo>
                              <a:lnTo>
                                <a:pt x="686600" y="862498"/>
                              </a:lnTo>
                              <a:lnTo>
                                <a:pt x="688450" y="870174"/>
                              </a:lnTo>
                              <a:lnTo>
                                <a:pt x="689770" y="878378"/>
                              </a:lnTo>
                              <a:lnTo>
                                <a:pt x="690299" y="886318"/>
                              </a:lnTo>
                              <a:lnTo>
                                <a:pt x="690563" y="894522"/>
                              </a:lnTo>
                              <a:lnTo>
                                <a:pt x="690563" y="899551"/>
                              </a:lnTo>
                              <a:lnTo>
                                <a:pt x="690299" y="904844"/>
                              </a:lnTo>
                              <a:lnTo>
                                <a:pt x="689770" y="909872"/>
                              </a:lnTo>
                              <a:lnTo>
                                <a:pt x="688978" y="915165"/>
                              </a:lnTo>
                              <a:lnTo>
                                <a:pt x="688185" y="920194"/>
                              </a:lnTo>
                              <a:lnTo>
                                <a:pt x="686865" y="925487"/>
                              </a:lnTo>
                              <a:lnTo>
                                <a:pt x="685279" y="930516"/>
                              </a:lnTo>
                              <a:lnTo>
                                <a:pt x="683694" y="935544"/>
                              </a:lnTo>
                              <a:lnTo>
                                <a:pt x="681581" y="941102"/>
                              </a:lnTo>
                              <a:lnTo>
                                <a:pt x="679467" y="945866"/>
                              </a:lnTo>
                              <a:lnTo>
                                <a:pt x="677090" y="950894"/>
                              </a:lnTo>
                              <a:lnTo>
                                <a:pt x="674448" y="955658"/>
                              </a:lnTo>
                              <a:lnTo>
                                <a:pt x="671278" y="960422"/>
                              </a:lnTo>
                              <a:lnTo>
                                <a:pt x="668108" y="965186"/>
                              </a:lnTo>
                              <a:lnTo>
                                <a:pt x="664409" y="969685"/>
                              </a:lnTo>
                              <a:lnTo>
                                <a:pt x="660975" y="973920"/>
                              </a:lnTo>
                              <a:lnTo>
                                <a:pt x="657012" y="978154"/>
                              </a:lnTo>
                              <a:lnTo>
                                <a:pt x="652786" y="982389"/>
                              </a:lnTo>
                              <a:lnTo>
                                <a:pt x="648295" y="985829"/>
                              </a:lnTo>
                              <a:lnTo>
                                <a:pt x="643539" y="989534"/>
                              </a:lnTo>
                              <a:lnTo>
                                <a:pt x="638784" y="992975"/>
                              </a:lnTo>
                              <a:lnTo>
                                <a:pt x="633765" y="996415"/>
                              </a:lnTo>
                              <a:lnTo>
                                <a:pt x="628745" y="999327"/>
                              </a:lnTo>
                              <a:lnTo>
                                <a:pt x="623198" y="1002238"/>
                              </a:lnTo>
                              <a:lnTo>
                                <a:pt x="617650" y="1004620"/>
                              </a:lnTo>
                              <a:lnTo>
                                <a:pt x="611838" y="1007266"/>
                              </a:lnTo>
                              <a:lnTo>
                                <a:pt x="606026" y="1009119"/>
                              </a:lnTo>
                              <a:lnTo>
                                <a:pt x="599950" y="1011501"/>
                              </a:lnTo>
                              <a:lnTo>
                                <a:pt x="593610" y="1013089"/>
                              </a:lnTo>
                              <a:lnTo>
                                <a:pt x="587005" y="1014942"/>
                              </a:lnTo>
                              <a:lnTo>
                                <a:pt x="580665" y="1016000"/>
                              </a:lnTo>
                              <a:lnTo>
                                <a:pt x="574060" y="1017323"/>
                              </a:lnTo>
                              <a:lnTo>
                                <a:pt x="569834" y="1017588"/>
                              </a:lnTo>
                              <a:lnTo>
                                <a:pt x="565343" y="1017588"/>
                              </a:lnTo>
                              <a:lnTo>
                                <a:pt x="561116" y="1017059"/>
                              </a:lnTo>
                              <a:lnTo>
                                <a:pt x="556889" y="1016265"/>
                              </a:lnTo>
                              <a:lnTo>
                                <a:pt x="552926" y="1015206"/>
                              </a:lnTo>
                              <a:lnTo>
                                <a:pt x="549228" y="1013354"/>
                              </a:lnTo>
                              <a:lnTo>
                                <a:pt x="545529" y="1011236"/>
                              </a:lnTo>
                              <a:lnTo>
                                <a:pt x="542095" y="1008854"/>
                              </a:lnTo>
                              <a:lnTo>
                                <a:pt x="538925" y="1006208"/>
                              </a:lnTo>
                              <a:lnTo>
                                <a:pt x="535755" y="1003032"/>
                              </a:lnTo>
                              <a:lnTo>
                                <a:pt x="533377" y="999591"/>
                              </a:lnTo>
                              <a:lnTo>
                                <a:pt x="530999" y="996415"/>
                              </a:lnTo>
                              <a:lnTo>
                                <a:pt x="528886" y="992446"/>
                              </a:lnTo>
                              <a:lnTo>
                                <a:pt x="527301" y="988211"/>
                              </a:lnTo>
                              <a:lnTo>
                                <a:pt x="525980" y="983977"/>
                              </a:lnTo>
                              <a:lnTo>
                                <a:pt x="525187" y="979477"/>
                              </a:lnTo>
                              <a:lnTo>
                                <a:pt x="524659" y="974713"/>
                              </a:lnTo>
                              <a:lnTo>
                                <a:pt x="524659" y="970214"/>
                              </a:lnTo>
                              <a:lnTo>
                                <a:pt x="525187" y="965980"/>
                              </a:lnTo>
                              <a:lnTo>
                                <a:pt x="525980" y="961481"/>
                              </a:lnTo>
                              <a:lnTo>
                                <a:pt x="527037" y="957246"/>
                              </a:lnTo>
                              <a:lnTo>
                                <a:pt x="528886" y="953276"/>
                              </a:lnTo>
                              <a:lnTo>
                                <a:pt x="530735" y="949306"/>
                              </a:lnTo>
                              <a:lnTo>
                                <a:pt x="533113" y="946130"/>
                              </a:lnTo>
                              <a:lnTo>
                                <a:pt x="535490" y="942690"/>
                              </a:lnTo>
                              <a:lnTo>
                                <a:pt x="538660" y="939514"/>
                              </a:lnTo>
                              <a:lnTo>
                                <a:pt x="541831" y="936867"/>
                              </a:lnTo>
                              <a:lnTo>
                                <a:pt x="545001" y="934221"/>
                              </a:lnTo>
                              <a:lnTo>
                                <a:pt x="548963" y="932368"/>
                              </a:lnTo>
                              <a:lnTo>
                                <a:pt x="552926" y="930251"/>
                              </a:lnTo>
                              <a:lnTo>
                                <a:pt x="556889" y="929192"/>
                              </a:lnTo>
                              <a:lnTo>
                                <a:pt x="561380" y="928134"/>
                              </a:lnTo>
                              <a:lnTo>
                                <a:pt x="569041" y="926546"/>
                              </a:lnTo>
                              <a:lnTo>
                                <a:pt x="575646" y="924958"/>
                              </a:lnTo>
                              <a:lnTo>
                                <a:pt x="581457" y="923105"/>
                              </a:lnTo>
                              <a:lnTo>
                                <a:pt x="586213" y="920723"/>
                              </a:lnTo>
                              <a:lnTo>
                                <a:pt x="590440" y="918606"/>
                              </a:lnTo>
                              <a:lnTo>
                                <a:pt x="593610" y="916224"/>
                              </a:lnTo>
                              <a:lnTo>
                                <a:pt x="596516" y="914107"/>
                              </a:lnTo>
                              <a:lnTo>
                                <a:pt x="598365" y="911990"/>
                              </a:lnTo>
                              <a:lnTo>
                                <a:pt x="599950" y="910137"/>
                              </a:lnTo>
                              <a:lnTo>
                                <a:pt x="601535" y="908020"/>
                              </a:lnTo>
                              <a:lnTo>
                                <a:pt x="602328" y="906167"/>
                              </a:lnTo>
                              <a:lnTo>
                                <a:pt x="603120" y="904050"/>
                              </a:lnTo>
                              <a:lnTo>
                                <a:pt x="603913" y="901932"/>
                              </a:lnTo>
                              <a:lnTo>
                                <a:pt x="604177" y="899551"/>
                              </a:lnTo>
                              <a:lnTo>
                                <a:pt x="604441" y="897169"/>
                              </a:lnTo>
                              <a:lnTo>
                                <a:pt x="604705" y="894522"/>
                              </a:lnTo>
                              <a:lnTo>
                                <a:pt x="604441" y="890023"/>
                              </a:lnTo>
                              <a:lnTo>
                                <a:pt x="603648" y="885259"/>
                              </a:lnTo>
                              <a:lnTo>
                                <a:pt x="602063" y="880760"/>
                              </a:lnTo>
                              <a:lnTo>
                                <a:pt x="599950" y="876261"/>
                              </a:lnTo>
                              <a:lnTo>
                                <a:pt x="597837" y="872555"/>
                              </a:lnTo>
                              <a:lnTo>
                                <a:pt x="595195" y="869380"/>
                              </a:lnTo>
                              <a:lnTo>
                                <a:pt x="593081" y="866998"/>
                              </a:lnTo>
                              <a:lnTo>
                                <a:pt x="590704" y="865410"/>
                              </a:lnTo>
                              <a:lnTo>
                                <a:pt x="590175" y="865145"/>
                              </a:lnTo>
                              <a:lnTo>
                                <a:pt x="587798" y="864086"/>
                              </a:lnTo>
                              <a:lnTo>
                                <a:pt x="577231" y="859852"/>
                              </a:lnTo>
                              <a:lnTo>
                                <a:pt x="561908" y="854559"/>
                              </a:lnTo>
                              <a:lnTo>
                                <a:pt x="542887" y="848207"/>
                              </a:lnTo>
                              <a:lnTo>
                                <a:pt x="520696" y="840796"/>
                              </a:lnTo>
                              <a:lnTo>
                                <a:pt x="495599" y="832327"/>
                              </a:lnTo>
                              <a:lnTo>
                                <a:pt x="468125" y="822800"/>
                              </a:lnTo>
                              <a:lnTo>
                                <a:pt x="438801" y="811684"/>
                              </a:lnTo>
                              <a:lnTo>
                                <a:pt x="423479" y="805862"/>
                              </a:lnTo>
                              <a:lnTo>
                                <a:pt x="407628" y="799774"/>
                              </a:lnTo>
                              <a:lnTo>
                                <a:pt x="391777" y="792893"/>
                              </a:lnTo>
                              <a:lnTo>
                                <a:pt x="375398" y="786012"/>
                              </a:lnTo>
                              <a:lnTo>
                                <a:pt x="358755" y="778602"/>
                              </a:lnTo>
                              <a:lnTo>
                                <a:pt x="342376" y="770927"/>
                              </a:lnTo>
                              <a:lnTo>
                                <a:pt x="325468" y="762987"/>
                              </a:lnTo>
                              <a:lnTo>
                                <a:pt x="308297" y="754253"/>
                              </a:lnTo>
                              <a:lnTo>
                                <a:pt x="291653" y="745255"/>
                              </a:lnTo>
                              <a:lnTo>
                                <a:pt x="274482" y="735992"/>
                              </a:lnTo>
                              <a:lnTo>
                                <a:pt x="257574" y="725670"/>
                              </a:lnTo>
                              <a:lnTo>
                                <a:pt x="240667" y="715613"/>
                              </a:lnTo>
                              <a:lnTo>
                                <a:pt x="224024" y="704762"/>
                              </a:lnTo>
                              <a:lnTo>
                                <a:pt x="207380" y="693382"/>
                              </a:lnTo>
                              <a:lnTo>
                                <a:pt x="191001" y="681472"/>
                              </a:lnTo>
                              <a:lnTo>
                                <a:pt x="174887" y="669033"/>
                              </a:lnTo>
                              <a:lnTo>
                                <a:pt x="164319" y="660564"/>
                              </a:lnTo>
                              <a:lnTo>
                                <a:pt x="154016" y="651566"/>
                              </a:lnTo>
                              <a:lnTo>
                                <a:pt x="143449" y="642568"/>
                              </a:lnTo>
                              <a:lnTo>
                                <a:pt x="133410" y="633305"/>
                              </a:lnTo>
                              <a:lnTo>
                                <a:pt x="123636" y="623512"/>
                              </a:lnTo>
                              <a:lnTo>
                                <a:pt x="113861" y="613720"/>
                              </a:lnTo>
                              <a:lnTo>
                                <a:pt x="104351" y="603663"/>
                              </a:lnTo>
                              <a:lnTo>
                                <a:pt x="95105" y="593076"/>
                              </a:lnTo>
                              <a:lnTo>
                                <a:pt x="86122" y="582225"/>
                              </a:lnTo>
                              <a:lnTo>
                                <a:pt x="77405" y="571374"/>
                              </a:lnTo>
                              <a:lnTo>
                                <a:pt x="68951" y="559994"/>
                              </a:lnTo>
                              <a:lnTo>
                                <a:pt x="60761" y="548349"/>
                              </a:lnTo>
                              <a:lnTo>
                                <a:pt x="52836" y="536440"/>
                              </a:lnTo>
                              <a:lnTo>
                                <a:pt x="45439" y="524001"/>
                              </a:lnTo>
                              <a:lnTo>
                                <a:pt x="38306" y="511562"/>
                              </a:lnTo>
                              <a:lnTo>
                                <a:pt x="31702" y="498594"/>
                              </a:lnTo>
                              <a:lnTo>
                                <a:pt x="27739" y="490389"/>
                              </a:lnTo>
                              <a:lnTo>
                                <a:pt x="24041" y="482185"/>
                              </a:lnTo>
                              <a:lnTo>
                                <a:pt x="20606" y="473451"/>
                              </a:lnTo>
                              <a:lnTo>
                                <a:pt x="17700" y="464717"/>
                              </a:lnTo>
                              <a:lnTo>
                                <a:pt x="14794" y="455719"/>
                              </a:lnTo>
                              <a:lnTo>
                                <a:pt x="12417" y="446456"/>
                              </a:lnTo>
                              <a:lnTo>
                                <a:pt x="10039" y="437193"/>
                              </a:lnTo>
                              <a:lnTo>
                                <a:pt x="7926" y="427665"/>
                              </a:lnTo>
                              <a:lnTo>
                                <a:pt x="6076" y="418137"/>
                              </a:lnTo>
                              <a:lnTo>
                                <a:pt x="4491" y="408345"/>
                              </a:lnTo>
                              <a:lnTo>
                                <a:pt x="3170" y="398553"/>
                              </a:lnTo>
                              <a:lnTo>
                                <a:pt x="1850" y="388761"/>
                              </a:lnTo>
                              <a:lnTo>
                                <a:pt x="1057" y="378439"/>
                              </a:lnTo>
                              <a:lnTo>
                                <a:pt x="529" y="368382"/>
                              </a:lnTo>
                              <a:lnTo>
                                <a:pt x="264" y="358060"/>
                              </a:lnTo>
                              <a:lnTo>
                                <a:pt x="0" y="348003"/>
                              </a:lnTo>
                              <a:lnTo>
                                <a:pt x="264" y="332653"/>
                              </a:lnTo>
                              <a:lnTo>
                                <a:pt x="1057" y="317832"/>
                              </a:lnTo>
                              <a:lnTo>
                                <a:pt x="2378" y="302747"/>
                              </a:lnTo>
                              <a:lnTo>
                                <a:pt x="4491" y="287926"/>
                              </a:lnTo>
                              <a:lnTo>
                                <a:pt x="6869" y="272840"/>
                              </a:lnTo>
                              <a:lnTo>
                                <a:pt x="10039" y="258019"/>
                              </a:lnTo>
                              <a:lnTo>
                                <a:pt x="11888" y="250874"/>
                              </a:lnTo>
                              <a:lnTo>
                                <a:pt x="14002" y="243463"/>
                              </a:lnTo>
                              <a:lnTo>
                                <a:pt x="15851" y="236053"/>
                              </a:lnTo>
                              <a:lnTo>
                                <a:pt x="18493" y="228907"/>
                              </a:lnTo>
                              <a:lnTo>
                                <a:pt x="20606" y="221761"/>
                              </a:lnTo>
                              <a:lnTo>
                                <a:pt x="23512" y="214880"/>
                              </a:lnTo>
                              <a:lnTo>
                                <a:pt x="26418" y="207734"/>
                              </a:lnTo>
                              <a:lnTo>
                                <a:pt x="29324" y="200853"/>
                              </a:lnTo>
                              <a:lnTo>
                                <a:pt x="32494" y="193972"/>
                              </a:lnTo>
                              <a:lnTo>
                                <a:pt x="36193" y="187356"/>
                              </a:lnTo>
                              <a:lnTo>
                                <a:pt x="39363" y="180475"/>
                              </a:lnTo>
                              <a:lnTo>
                                <a:pt x="43326" y="174123"/>
                              </a:lnTo>
                              <a:lnTo>
                                <a:pt x="47552" y="167506"/>
                              </a:lnTo>
                              <a:lnTo>
                                <a:pt x="51779" y="161155"/>
                              </a:lnTo>
                              <a:lnTo>
                                <a:pt x="56270" y="155332"/>
                              </a:lnTo>
                              <a:lnTo>
                                <a:pt x="60761" y="148980"/>
                              </a:lnTo>
                              <a:lnTo>
                                <a:pt x="65781" y="143422"/>
                              </a:lnTo>
                              <a:lnTo>
                                <a:pt x="70800" y="137865"/>
                              </a:lnTo>
                              <a:lnTo>
                                <a:pt x="76348" y="132307"/>
                              </a:lnTo>
                              <a:lnTo>
                                <a:pt x="81896" y="126749"/>
                              </a:lnTo>
                              <a:lnTo>
                                <a:pt x="89557" y="120397"/>
                              </a:lnTo>
                              <a:lnTo>
                                <a:pt x="98011" y="114045"/>
                              </a:lnTo>
                              <a:lnTo>
                                <a:pt x="106728" y="108223"/>
                              </a:lnTo>
                              <a:lnTo>
                                <a:pt x="115710" y="102930"/>
                              </a:lnTo>
                              <a:lnTo>
                                <a:pt x="124957" y="98166"/>
                              </a:lnTo>
                              <a:lnTo>
                                <a:pt x="134731" y="93931"/>
                              </a:lnTo>
                              <a:lnTo>
                                <a:pt x="139751" y="92079"/>
                              </a:lnTo>
                              <a:lnTo>
                                <a:pt x="145034" y="90226"/>
                              </a:lnTo>
                              <a:lnTo>
                                <a:pt x="150318" y="88638"/>
                              </a:lnTo>
                              <a:lnTo>
                                <a:pt x="155601" y="87315"/>
                              </a:lnTo>
                              <a:lnTo>
                                <a:pt x="163527" y="85198"/>
                              </a:lnTo>
                              <a:lnTo>
                                <a:pt x="170924" y="83874"/>
                              </a:lnTo>
                              <a:lnTo>
                                <a:pt x="178849" y="82551"/>
                              </a:lnTo>
                              <a:lnTo>
                                <a:pt x="186510" y="81228"/>
                              </a:lnTo>
                              <a:lnTo>
                                <a:pt x="193907" y="80434"/>
                              </a:lnTo>
                              <a:lnTo>
                                <a:pt x="201304" y="79640"/>
                              </a:lnTo>
                              <a:lnTo>
                                <a:pt x="208966" y="79375"/>
                              </a:lnTo>
                              <a:close/>
                              <a:moveTo>
                                <a:pt x="1713004" y="79375"/>
                              </a:moveTo>
                              <a:lnTo>
                                <a:pt x="1722007" y="79375"/>
                              </a:lnTo>
                              <a:lnTo>
                                <a:pt x="1729156" y="79375"/>
                              </a:lnTo>
                              <a:lnTo>
                                <a:pt x="1736570" y="79640"/>
                              </a:lnTo>
                              <a:lnTo>
                                <a:pt x="1743984" y="80434"/>
                              </a:lnTo>
                              <a:lnTo>
                                <a:pt x="1751398" y="81228"/>
                              </a:lnTo>
                              <a:lnTo>
                                <a:pt x="1759077" y="82551"/>
                              </a:lnTo>
                              <a:lnTo>
                                <a:pt x="1767021" y="83874"/>
                              </a:lnTo>
                              <a:lnTo>
                                <a:pt x="1774699" y="85198"/>
                              </a:lnTo>
                              <a:lnTo>
                                <a:pt x="1782643" y="87315"/>
                              </a:lnTo>
                              <a:lnTo>
                                <a:pt x="1787674" y="88638"/>
                              </a:lnTo>
                              <a:lnTo>
                                <a:pt x="1792970" y="90226"/>
                              </a:lnTo>
                              <a:lnTo>
                                <a:pt x="1798001" y="92079"/>
                              </a:lnTo>
                              <a:lnTo>
                                <a:pt x="1803031" y="93931"/>
                              </a:lnTo>
                              <a:lnTo>
                                <a:pt x="1813093" y="98166"/>
                              </a:lnTo>
                              <a:lnTo>
                                <a:pt x="1822626" y="102930"/>
                              </a:lnTo>
                              <a:lnTo>
                                <a:pt x="1831628" y="108223"/>
                              </a:lnTo>
                              <a:lnTo>
                                <a:pt x="1840366" y="114045"/>
                              </a:lnTo>
                              <a:lnTo>
                                <a:pt x="1848310" y="120397"/>
                              </a:lnTo>
                              <a:lnTo>
                                <a:pt x="1856253" y="126749"/>
                              </a:lnTo>
                              <a:lnTo>
                                <a:pt x="1863667" y="134159"/>
                              </a:lnTo>
                              <a:lnTo>
                                <a:pt x="1870817" y="141570"/>
                              </a:lnTo>
                              <a:lnTo>
                                <a:pt x="1877436" y="148980"/>
                              </a:lnTo>
                              <a:lnTo>
                                <a:pt x="1883526" y="157185"/>
                              </a:lnTo>
                              <a:lnTo>
                                <a:pt x="1889352" y="165389"/>
                              </a:lnTo>
                              <a:lnTo>
                                <a:pt x="1894912" y="174123"/>
                              </a:lnTo>
                              <a:lnTo>
                                <a:pt x="1899943" y="182856"/>
                              </a:lnTo>
                              <a:lnTo>
                                <a:pt x="1904709" y="191855"/>
                              </a:lnTo>
                              <a:lnTo>
                                <a:pt x="1908946" y="200853"/>
                              </a:lnTo>
                              <a:lnTo>
                                <a:pt x="1913182" y="210116"/>
                              </a:lnTo>
                              <a:lnTo>
                                <a:pt x="1916625" y="219379"/>
                              </a:lnTo>
                              <a:lnTo>
                                <a:pt x="1920067" y="228907"/>
                              </a:lnTo>
                              <a:lnTo>
                                <a:pt x="1923244" y="238435"/>
                              </a:lnTo>
                              <a:lnTo>
                                <a:pt x="1925627" y="248227"/>
                              </a:lnTo>
                              <a:lnTo>
                                <a:pt x="1928275" y="258019"/>
                              </a:lnTo>
                              <a:lnTo>
                                <a:pt x="1930393" y="267812"/>
                              </a:lnTo>
                              <a:lnTo>
                                <a:pt x="1932512" y="277604"/>
                              </a:lnTo>
                              <a:lnTo>
                                <a:pt x="1933836" y="287926"/>
                              </a:lnTo>
                              <a:lnTo>
                                <a:pt x="1935160" y="297983"/>
                              </a:lnTo>
                              <a:lnTo>
                                <a:pt x="1936483" y="307775"/>
                              </a:lnTo>
                              <a:lnTo>
                                <a:pt x="1937278" y="317832"/>
                              </a:lnTo>
                              <a:lnTo>
                                <a:pt x="1937807" y="327889"/>
                              </a:lnTo>
                              <a:lnTo>
                                <a:pt x="1938337" y="337946"/>
                              </a:lnTo>
                              <a:lnTo>
                                <a:pt x="1938337" y="348003"/>
                              </a:lnTo>
                              <a:lnTo>
                                <a:pt x="1938337" y="358060"/>
                              </a:lnTo>
                              <a:lnTo>
                                <a:pt x="1937807" y="368382"/>
                              </a:lnTo>
                              <a:lnTo>
                                <a:pt x="1937278" y="378439"/>
                              </a:lnTo>
                              <a:lnTo>
                                <a:pt x="1936483" y="388760"/>
                              </a:lnTo>
                              <a:lnTo>
                                <a:pt x="1935160" y="398553"/>
                              </a:lnTo>
                              <a:lnTo>
                                <a:pt x="1933836" y="408345"/>
                              </a:lnTo>
                              <a:lnTo>
                                <a:pt x="1932512" y="418137"/>
                              </a:lnTo>
                              <a:lnTo>
                                <a:pt x="1930393" y="427665"/>
                              </a:lnTo>
                              <a:lnTo>
                                <a:pt x="1928540" y="437193"/>
                              </a:lnTo>
                              <a:lnTo>
                                <a:pt x="1925892" y="446456"/>
                              </a:lnTo>
                              <a:lnTo>
                                <a:pt x="1923509" y="455719"/>
                              </a:lnTo>
                              <a:lnTo>
                                <a:pt x="1920596" y="464717"/>
                              </a:lnTo>
                              <a:lnTo>
                                <a:pt x="1917684" y="473451"/>
                              </a:lnTo>
                              <a:lnTo>
                                <a:pt x="1914241" y="482185"/>
                              </a:lnTo>
                              <a:lnTo>
                                <a:pt x="1910535" y="490389"/>
                              </a:lnTo>
                              <a:lnTo>
                                <a:pt x="1906563" y="498593"/>
                              </a:lnTo>
                              <a:lnTo>
                                <a:pt x="1901267" y="509180"/>
                              </a:lnTo>
                              <a:lnTo>
                                <a:pt x="1895442" y="519502"/>
                              </a:lnTo>
                              <a:lnTo>
                                <a:pt x="1889352" y="529823"/>
                              </a:lnTo>
                              <a:lnTo>
                                <a:pt x="1883262" y="539616"/>
                              </a:lnTo>
                              <a:lnTo>
                                <a:pt x="1876907" y="549143"/>
                              </a:lnTo>
                              <a:lnTo>
                                <a:pt x="1870287" y="558671"/>
                              </a:lnTo>
                              <a:lnTo>
                                <a:pt x="1863403" y="567934"/>
                              </a:lnTo>
                              <a:lnTo>
                                <a:pt x="1856253" y="576932"/>
                              </a:lnTo>
                              <a:lnTo>
                                <a:pt x="1849369" y="585931"/>
                              </a:lnTo>
                              <a:lnTo>
                                <a:pt x="1841955" y="594664"/>
                              </a:lnTo>
                              <a:lnTo>
                                <a:pt x="1834276" y="603133"/>
                              </a:lnTo>
                              <a:lnTo>
                                <a:pt x="1826597" y="611338"/>
                              </a:lnTo>
                              <a:lnTo>
                                <a:pt x="1818654" y="619542"/>
                              </a:lnTo>
                              <a:lnTo>
                                <a:pt x="1810710" y="627482"/>
                              </a:lnTo>
                              <a:lnTo>
                                <a:pt x="1802502" y="635422"/>
                              </a:lnTo>
                              <a:lnTo>
                                <a:pt x="1794294" y="642832"/>
                              </a:lnTo>
                              <a:lnTo>
                                <a:pt x="1786085" y="650243"/>
                              </a:lnTo>
                              <a:lnTo>
                                <a:pt x="1777612" y="657653"/>
                              </a:lnTo>
                              <a:lnTo>
                                <a:pt x="1768874" y="664534"/>
                              </a:lnTo>
                              <a:lnTo>
                                <a:pt x="1760136" y="671680"/>
                              </a:lnTo>
                              <a:lnTo>
                                <a:pt x="1751398" y="678296"/>
                              </a:lnTo>
                              <a:lnTo>
                                <a:pt x="1742660" y="684648"/>
                              </a:lnTo>
                              <a:lnTo>
                                <a:pt x="1724655" y="697352"/>
                              </a:lnTo>
                              <a:lnTo>
                                <a:pt x="1706385" y="709526"/>
                              </a:lnTo>
                              <a:lnTo>
                                <a:pt x="1688114" y="720906"/>
                              </a:lnTo>
                              <a:lnTo>
                                <a:pt x="1669844" y="732022"/>
                              </a:lnTo>
                              <a:lnTo>
                                <a:pt x="1651309" y="742344"/>
                              </a:lnTo>
                              <a:lnTo>
                                <a:pt x="1632774" y="752136"/>
                              </a:lnTo>
                              <a:lnTo>
                                <a:pt x="1614504" y="761664"/>
                              </a:lnTo>
                              <a:lnTo>
                                <a:pt x="1596234" y="770397"/>
                              </a:lnTo>
                              <a:lnTo>
                                <a:pt x="1577964" y="778866"/>
                              </a:lnTo>
                              <a:lnTo>
                                <a:pt x="1559958" y="786806"/>
                              </a:lnTo>
                              <a:lnTo>
                                <a:pt x="1542217" y="794217"/>
                              </a:lnTo>
                              <a:lnTo>
                                <a:pt x="1525271" y="801362"/>
                              </a:lnTo>
                              <a:lnTo>
                                <a:pt x="1508060" y="807979"/>
                              </a:lnTo>
                              <a:lnTo>
                                <a:pt x="1491379" y="814331"/>
                              </a:lnTo>
                              <a:lnTo>
                                <a:pt x="1475756" y="820153"/>
                              </a:lnTo>
                              <a:lnTo>
                                <a:pt x="1445306" y="830739"/>
                              </a:lnTo>
                              <a:lnTo>
                                <a:pt x="1417768" y="840532"/>
                              </a:lnTo>
                              <a:lnTo>
                                <a:pt x="1393673" y="848207"/>
                              </a:lnTo>
                              <a:lnTo>
                                <a:pt x="1370636" y="856147"/>
                              </a:lnTo>
                              <a:lnTo>
                                <a:pt x="1361369" y="859323"/>
                              </a:lnTo>
                              <a:lnTo>
                                <a:pt x="1353955" y="861969"/>
                              </a:lnTo>
                              <a:lnTo>
                                <a:pt x="1348394" y="864616"/>
                              </a:lnTo>
                              <a:lnTo>
                                <a:pt x="1346276" y="865674"/>
                              </a:lnTo>
                              <a:lnTo>
                                <a:pt x="1343893" y="866998"/>
                              </a:lnTo>
                              <a:lnTo>
                                <a:pt x="1341775" y="869380"/>
                              </a:lnTo>
                              <a:lnTo>
                                <a:pt x="1339127" y="872555"/>
                              </a:lnTo>
                              <a:lnTo>
                                <a:pt x="1337009" y="876261"/>
                              </a:lnTo>
                              <a:lnTo>
                                <a:pt x="1334890" y="880760"/>
                              </a:lnTo>
                              <a:lnTo>
                                <a:pt x="1333566" y="885259"/>
                              </a:lnTo>
                              <a:lnTo>
                                <a:pt x="1332507" y="890023"/>
                              </a:lnTo>
                              <a:lnTo>
                                <a:pt x="1332242" y="894522"/>
                              </a:lnTo>
                              <a:lnTo>
                                <a:pt x="1332507" y="897169"/>
                              </a:lnTo>
                              <a:lnTo>
                                <a:pt x="1332772" y="899551"/>
                              </a:lnTo>
                              <a:lnTo>
                                <a:pt x="1333302" y="901932"/>
                              </a:lnTo>
                              <a:lnTo>
                                <a:pt x="1333831" y="904050"/>
                              </a:lnTo>
                              <a:lnTo>
                                <a:pt x="1334625" y="906167"/>
                              </a:lnTo>
                              <a:lnTo>
                                <a:pt x="1335685" y="908020"/>
                              </a:lnTo>
                              <a:lnTo>
                                <a:pt x="1337273" y="910137"/>
                              </a:lnTo>
                              <a:lnTo>
                                <a:pt x="1338597" y="911990"/>
                              </a:lnTo>
                              <a:lnTo>
                                <a:pt x="1340716" y="914107"/>
                              </a:lnTo>
                              <a:lnTo>
                                <a:pt x="1343363" y="916224"/>
                              </a:lnTo>
                              <a:lnTo>
                                <a:pt x="1346806" y="918606"/>
                              </a:lnTo>
                              <a:lnTo>
                                <a:pt x="1350777" y="920723"/>
                              </a:lnTo>
                              <a:lnTo>
                                <a:pt x="1355544" y="923105"/>
                              </a:lnTo>
                              <a:lnTo>
                                <a:pt x="1361369" y="924958"/>
                              </a:lnTo>
                              <a:lnTo>
                                <a:pt x="1367988" y="926546"/>
                              </a:lnTo>
                              <a:lnTo>
                                <a:pt x="1375932" y="928134"/>
                              </a:lnTo>
                              <a:lnTo>
                                <a:pt x="1380169" y="929192"/>
                              </a:lnTo>
                              <a:lnTo>
                                <a:pt x="1384405" y="930251"/>
                              </a:lnTo>
                              <a:lnTo>
                                <a:pt x="1388377" y="932368"/>
                              </a:lnTo>
                              <a:lnTo>
                                <a:pt x="1392084" y="934221"/>
                              </a:lnTo>
                              <a:lnTo>
                                <a:pt x="1395261" y="936867"/>
                              </a:lnTo>
                              <a:lnTo>
                                <a:pt x="1398704" y="939514"/>
                              </a:lnTo>
                              <a:lnTo>
                                <a:pt x="1401616" y="942690"/>
                              </a:lnTo>
                              <a:lnTo>
                                <a:pt x="1403999" y="946130"/>
                              </a:lnTo>
                              <a:lnTo>
                                <a:pt x="1406382" y="949306"/>
                              </a:lnTo>
                              <a:lnTo>
                                <a:pt x="1408236" y="953276"/>
                              </a:lnTo>
                              <a:lnTo>
                                <a:pt x="1410089" y="957246"/>
                              </a:lnTo>
                              <a:lnTo>
                                <a:pt x="1411149" y="961481"/>
                              </a:lnTo>
                              <a:lnTo>
                                <a:pt x="1411943" y="965980"/>
                              </a:lnTo>
                              <a:lnTo>
                                <a:pt x="1412472" y="970214"/>
                              </a:lnTo>
                              <a:lnTo>
                                <a:pt x="1412472" y="974713"/>
                              </a:lnTo>
                              <a:lnTo>
                                <a:pt x="1411943" y="979477"/>
                              </a:lnTo>
                              <a:lnTo>
                                <a:pt x="1411149" y="983977"/>
                              </a:lnTo>
                              <a:lnTo>
                                <a:pt x="1410089" y="988211"/>
                              </a:lnTo>
                              <a:lnTo>
                                <a:pt x="1408236" y="992446"/>
                              </a:lnTo>
                              <a:lnTo>
                                <a:pt x="1406382" y="996415"/>
                              </a:lnTo>
                              <a:lnTo>
                                <a:pt x="1403735" y="999591"/>
                              </a:lnTo>
                              <a:lnTo>
                                <a:pt x="1401351" y="1003032"/>
                              </a:lnTo>
                              <a:lnTo>
                                <a:pt x="1398439" y="1006208"/>
                              </a:lnTo>
                              <a:lnTo>
                                <a:pt x="1394997" y="1008854"/>
                              </a:lnTo>
                              <a:lnTo>
                                <a:pt x="1391819" y="1011236"/>
                              </a:lnTo>
                              <a:lnTo>
                                <a:pt x="1388112" y="1013354"/>
                              </a:lnTo>
                              <a:lnTo>
                                <a:pt x="1384140" y="1015206"/>
                              </a:lnTo>
                              <a:lnTo>
                                <a:pt x="1380169" y="1016265"/>
                              </a:lnTo>
                              <a:lnTo>
                                <a:pt x="1375932" y="1017059"/>
                              </a:lnTo>
                              <a:lnTo>
                                <a:pt x="1371695" y="1017588"/>
                              </a:lnTo>
                              <a:lnTo>
                                <a:pt x="1367459" y="1017588"/>
                              </a:lnTo>
                              <a:lnTo>
                                <a:pt x="1362958" y="1017323"/>
                              </a:lnTo>
                              <a:lnTo>
                                <a:pt x="1356338" y="1016000"/>
                              </a:lnTo>
                              <a:lnTo>
                                <a:pt x="1349718" y="1014942"/>
                              </a:lnTo>
                              <a:lnTo>
                                <a:pt x="1343363" y="1013089"/>
                              </a:lnTo>
                              <a:lnTo>
                                <a:pt x="1337273" y="1011501"/>
                              </a:lnTo>
                              <a:lnTo>
                                <a:pt x="1330918" y="1009119"/>
                              </a:lnTo>
                              <a:lnTo>
                                <a:pt x="1325093" y="1007266"/>
                              </a:lnTo>
                              <a:lnTo>
                                <a:pt x="1319533" y="1004620"/>
                              </a:lnTo>
                              <a:lnTo>
                                <a:pt x="1313972" y="1002238"/>
                              </a:lnTo>
                              <a:lnTo>
                                <a:pt x="1308147" y="999327"/>
                              </a:lnTo>
                              <a:lnTo>
                                <a:pt x="1303116" y="996415"/>
                              </a:lnTo>
                              <a:lnTo>
                                <a:pt x="1298085" y="992975"/>
                              </a:lnTo>
                              <a:lnTo>
                                <a:pt x="1293319" y="989534"/>
                              </a:lnTo>
                              <a:lnTo>
                                <a:pt x="1288553" y="985829"/>
                              </a:lnTo>
                              <a:lnTo>
                                <a:pt x="1284316" y="982389"/>
                              </a:lnTo>
                              <a:lnTo>
                                <a:pt x="1280080" y="978154"/>
                              </a:lnTo>
                              <a:lnTo>
                                <a:pt x="1276108" y="973920"/>
                              </a:lnTo>
                              <a:lnTo>
                                <a:pt x="1272136" y="969685"/>
                              </a:lnTo>
                              <a:lnTo>
                                <a:pt x="1268959" y="965186"/>
                              </a:lnTo>
                              <a:lnTo>
                                <a:pt x="1265516" y="960422"/>
                              </a:lnTo>
                              <a:lnTo>
                                <a:pt x="1262604" y="955658"/>
                              </a:lnTo>
                              <a:lnTo>
                                <a:pt x="1259956" y="950894"/>
                              </a:lnTo>
                              <a:lnTo>
                                <a:pt x="1257308" y="945866"/>
                              </a:lnTo>
                              <a:lnTo>
                                <a:pt x="1255190" y="941102"/>
                              </a:lnTo>
                              <a:lnTo>
                                <a:pt x="1253071" y="935544"/>
                              </a:lnTo>
                              <a:lnTo>
                                <a:pt x="1251483" y="930516"/>
                              </a:lnTo>
                              <a:lnTo>
                                <a:pt x="1250159" y="925487"/>
                              </a:lnTo>
                              <a:lnTo>
                                <a:pt x="1248570" y="920194"/>
                              </a:lnTo>
                              <a:lnTo>
                                <a:pt x="1247776" y="915165"/>
                              </a:lnTo>
                              <a:lnTo>
                                <a:pt x="1246981" y="909872"/>
                              </a:lnTo>
                              <a:lnTo>
                                <a:pt x="1246452" y="904844"/>
                              </a:lnTo>
                              <a:lnTo>
                                <a:pt x="1246187" y="899551"/>
                              </a:lnTo>
                              <a:lnTo>
                                <a:pt x="1246187" y="894522"/>
                              </a:lnTo>
                              <a:lnTo>
                                <a:pt x="1246452" y="886318"/>
                              </a:lnTo>
                              <a:lnTo>
                                <a:pt x="1247246" y="878378"/>
                              </a:lnTo>
                              <a:lnTo>
                                <a:pt x="1248305" y="870174"/>
                              </a:lnTo>
                              <a:lnTo>
                                <a:pt x="1250159" y="862498"/>
                              </a:lnTo>
                              <a:lnTo>
                                <a:pt x="1252277" y="854823"/>
                              </a:lnTo>
                              <a:lnTo>
                                <a:pt x="1254925" y="847413"/>
                              </a:lnTo>
                              <a:lnTo>
                                <a:pt x="1257838" y="840003"/>
                              </a:lnTo>
                              <a:lnTo>
                                <a:pt x="1261280" y="833121"/>
                              </a:lnTo>
                              <a:lnTo>
                                <a:pt x="1264987" y="826240"/>
                              </a:lnTo>
                              <a:lnTo>
                                <a:pt x="1269223" y="819888"/>
                              </a:lnTo>
                              <a:lnTo>
                                <a:pt x="1273990" y="813801"/>
                              </a:lnTo>
                              <a:lnTo>
                                <a:pt x="1278756" y="807714"/>
                              </a:lnTo>
                              <a:lnTo>
                                <a:pt x="1284051" y="802156"/>
                              </a:lnTo>
                              <a:lnTo>
                                <a:pt x="1289877" y="796863"/>
                              </a:lnTo>
                              <a:lnTo>
                                <a:pt x="1296232" y="792099"/>
                              </a:lnTo>
                              <a:lnTo>
                                <a:pt x="1302851" y="787600"/>
                              </a:lnTo>
                              <a:lnTo>
                                <a:pt x="1306558" y="785748"/>
                              </a:lnTo>
                              <a:lnTo>
                                <a:pt x="1310000" y="783630"/>
                              </a:lnTo>
                              <a:lnTo>
                                <a:pt x="1316620" y="780454"/>
                              </a:lnTo>
                              <a:lnTo>
                                <a:pt x="1324034" y="777808"/>
                              </a:lnTo>
                              <a:lnTo>
                                <a:pt x="1331448" y="774897"/>
                              </a:lnTo>
                              <a:lnTo>
                                <a:pt x="1348394" y="768809"/>
                              </a:lnTo>
                              <a:lnTo>
                                <a:pt x="1367988" y="762193"/>
                              </a:lnTo>
                              <a:lnTo>
                                <a:pt x="1390230" y="755047"/>
                              </a:lnTo>
                              <a:lnTo>
                                <a:pt x="1414856" y="746578"/>
                              </a:lnTo>
                              <a:lnTo>
                                <a:pt x="1441069" y="737580"/>
                              </a:lnTo>
                              <a:lnTo>
                                <a:pt x="1469137" y="727258"/>
                              </a:lnTo>
                              <a:lnTo>
                                <a:pt x="1483965" y="721700"/>
                              </a:lnTo>
                              <a:lnTo>
                                <a:pt x="1498528" y="715613"/>
                              </a:lnTo>
                              <a:lnTo>
                                <a:pt x="1513621" y="709526"/>
                              </a:lnTo>
                              <a:lnTo>
                                <a:pt x="1528978" y="702645"/>
                              </a:lnTo>
                              <a:lnTo>
                                <a:pt x="1544336" y="696028"/>
                              </a:lnTo>
                              <a:lnTo>
                                <a:pt x="1559958" y="688618"/>
                              </a:lnTo>
                              <a:lnTo>
                                <a:pt x="1575581" y="681472"/>
                              </a:lnTo>
                              <a:lnTo>
                                <a:pt x="1591203" y="673532"/>
                              </a:lnTo>
                              <a:lnTo>
                                <a:pt x="1606825" y="665063"/>
                              </a:lnTo>
                              <a:lnTo>
                                <a:pt x="1622183" y="656594"/>
                              </a:lnTo>
                              <a:lnTo>
                                <a:pt x="1637540" y="647596"/>
                              </a:lnTo>
                              <a:lnTo>
                                <a:pt x="1652898" y="638333"/>
                              </a:lnTo>
                              <a:lnTo>
                                <a:pt x="1667726" y="628541"/>
                              </a:lnTo>
                              <a:lnTo>
                                <a:pt x="1682554" y="618748"/>
                              </a:lnTo>
                              <a:lnTo>
                                <a:pt x="1696852" y="608162"/>
                              </a:lnTo>
                              <a:lnTo>
                                <a:pt x="1711151" y="597311"/>
                              </a:lnTo>
                              <a:lnTo>
                                <a:pt x="1720154" y="589901"/>
                              </a:lnTo>
                              <a:lnTo>
                                <a:pt x="1729421" y="582225"/>
                              </a:lnTo>
                              <a:lnTo>
                                <a:pt x="1738159" y="574286"/>
                              </a:lnTo>
                              <a:lnTo>
                                <a:pt x="1746897" y="566611"/>
                              </a:lnTo>
                              <a:lnTo>
                                <a:pt x="1755370" y="558406"/>
                              </a:lnTo>
                              <a:lnTo>
                                <a:pt x="1763578" y="549937"/>
                              </a:lnTo>
                              <a:lnTo>
                                <a:pt x="1771522" y="541468"/>
                              </a:lnTo>
                              <a:lnTo>
                                <a:pt x="1778936" y="532734"/>
                              </a:lnTo>
                              <a:lnTo>
                                <a:pt x="1786615" y="523736"/>
                              </a:lnTo>
                              <a:lnTo>
                                <a:pt x="1793499" y="514738"/>
                              </a:lnTo>
                              <a:lnTo>
                                <a:pt x="1800648" y="505475"/>
                              </a:lnTo>
                              <a:lnTo>
                                <a:pt x="1807003" y="496212"/>
                              </a:lnTo>
                              <a:lnTo>
                                <a:pt x="1813623" y="486684"/>
                              </a:lnTo>
                              <a:lnTo>
                                <a:pt x="1819448" y="476892"/>
                              </a:lnTo>
                              <a:lnTo>
                                <a:pt x="1825009" y="466835"/>
                              </a:lnTo>
                              <a:lnTo>
                                <a:pt x="1830304" y="456778"/>
                              </a:lnTo>
                              <a:lnTo>
                                <a:pt x="1832952" y="452014"/>
                              </a:lnTo>
                              <a:lnTo>
                                <a:pt x="1835335" y="446456"/>
                              </a:lnTo>
                              <a:lnTo>
                                <a:pt x="1837189" y="440898"/>
                              </a:lnTo>
                              <a:lnTo>
                                <a:pt x="1839307" y="435076"/>
                              </a:lnTo>
                              <a:lnTo>
                                <a:pt x="1841161" y="428724"/>
                              </a:lnTo>
                              <a:lnTo>
                                <a:pt x="1843014" y="422372"/>
                              </a:lnTo>
                              <a:lnTo>
                                <a:pt x="1844868" y="416020"/>
                              </a:lnTo>
                              <a:lnTo>
                                <a:pt x="1846192" y="408874"/>
                              </a:lnTo>
                              <a:lnTo>
                                <a:pt x="1847515" y="401729"/>
                              </a:lnTo>
                              <a:lnTo>
                                <a:pt x="1848575" y="394318"/>
                              </a:lnTo>
                              <a:lnTo>
                                <a:pt x="1849899" y="386908"/>
                              </a:lnTo>
                              <a:lnTo>
                                <a:pt x="1850693" y="379497"/>
                              </a:lnTo>
                              <a:lnTo>
                                <a:pt x="1851487" y="371558"/>
                              </a:lnTo>
                              <a:lnTo>
                                <a:pt x="1851752" y="363618"/>
                              </a:lnTo>
                              <a:lnTo>
                                <a:pt x="1852017" y="355678"/>
                              </a:lnTo>
                              <a:lnTo>
                                <a:pt x="1852282" y="348003"/>
                              </a:lnTo>
                              <a:lnTo>
                                <a:pt x="1852017" y="336093"/>
                              </a:lnTo>
                              <a:lnTo>
                                <a:pt x="1851487" y="324713"/>
                              </a:lnTo>
                              <a:lnTo>
                                <a:pt x="1850428" y="313068"/>
                              </a:lnTo>
                              <a:lnTo>
                                <a:pt x="1849104" y="301953"/>
                              </a:lnTo>
                              <a:lnTo>
                                <a:pt x="1846986" y="290572"/>
                              </a:lnTo>
                              <a:lnTo>
                                <a:pt x="1844603" y="279721"/>
                              </a:lnTo>
                              <a:lnTo>
                                <a:pt x="1841955" y="269135"/>
                              </a:lnTo>
                              <a:lnTo>
                                <a:pt x="1838513" y="258549"/>
                              </a:lnTo>
                              <a:lnTo>
                                <a:pt x="1835335" y="248756"/>
                              </a:lnTo>
                              <a:lnTo>
                                <a:pt x="1831364" y="239493"/>
                              </a:lnTo>
                              <a:lnTo>
                                <a:pt x="1826862" y="230495"/>
                              </a:lnTo>
                              <a:lnTo>
                                <a:pt x="1822361" y="222290"/>
                              </a:lnTo>
                              <a:lnTo>
                                <a:pt x="1817330" y="214615"/>
                              </a:lnTo>
                              <a:lnTo>
                                <a:pt x="1811769" y="207470"/>
                              </a:lnTo>
                              <a:lnTo>
                                <a:pt x="1806209" y="201118"/>
                              </a:lnTo>
                              <a:lnTo>
                                <a:pt x="1803031" y="198207"/>
                              </a:lnTo>
                              <a:lnTo>
                                <a:pt x="1800384" y="195295"/>
                              </a:lnTo>
                              <a:lnTo>
                                <a:pt x="1796147" y="191855"/>
                              </a:lnTo>
                              <a:lnTo>
                                <a:pt x="1791646" y="188679"/>
                              </a:lnTo>
                              <a:lnTo>
                                <a:pt x="1787409" y="185503"/>
                              </a:lnTo>
                              <a:lnTo>
                                <a:pt x="1782643" y="182856"/>
                              </a:lnTo>
                              <a:lnTo>
                                <a:pt x="1777877" y="180474"/>
                              </a:lnTo>
                              <a:lnTo>
                                <a:pt x="1772846" y="178357"/>
                              </a:lnTo>
                              <a:lnTo>
                                <a:pt x="1767550" y="176240"/>
                              </a:lnTo>
                              <a:lnTo>
                                <a:pt x="1761725" y="174652"/>
                              </a:lnTo>
                              <a:lnTo>
                                <a:pt x="1751133" y="172270"/>
                              </a:lnTo>
                              <a:lnTo>
                                <a:pt x="1740807" y="170682"/>
                              </a:lnTo>
                              <a:lnTo>
                                <a:pt x="1731010" y="169623"/>
                              </a:lnTo>
                              <a:lnTo>
                                <a:pt x="1722007" y="169359"/>
                              </a:lnTo>
                              <a:lnTo>
                                <a:pt x="1716711" y="169623"/>
                              </a:lnTo>
                              <a:lnTo>
                                <a:pt x="1711151" y="169888"/>
                              </a:lnTo>
                              <a:lnTo>
                                <a:pt x="1706120" y="170417"/>
                              </a:lnTo>
                              <a:lnTo>
                                <a:pt x="1701354" y="170947"/>
                              </a:lnTo>
                              <a:lnTo>
                                <a:pt x="1696588" y="171741"/>
                              </a:lnTo>
                              <a:lnTo>
                                <a:pt x="1692086" y="172799"/>
                              </a:lnTo>
                              <a:lnTo>
                                <a:pt x="1687585" y="174387"/>
                              </a:lnTo>
                              <a:lnTo>
                                <a:pt x="1683084" y="175711"/>
                              </a:lnTo>
                              <a:lnTo>
                                <a:pt x="1678847" y="177034"/>
                              </a:lnTo>
                              <a:lnTo>
                                <a:pt x="1674610" y="178886"/>
                              </a:lnTo>
                              <a:lnTo>
                                <a:pt x="1670903" y="180739"/>
                              </a:lnTo>
                              <a:lnTo>
                                <a:pt x="1666932" y="182856"/>
                              </a:lnTo>
                              <a:lnTo>
                                <a:pt x="1659253" y="187356"/>
                              </a:lnTo>
                              <a:lnTo>
                                <a:pt x="1651574" y="192384"/>
                              </a:lnTo>
                              <a:lnTo>
                                <a:pt x="1644690" y="197942"/>
                              </a:lnTo>
                              <a:lnTo>
                                <a:pt x="1637805" y="203764"/>
                              </a:lnTo>
                              <a:lnTo>
                                <a:pt x="1631185" y="210645"/>
                              </a:lnTo>
                              <a:lnTo>
                                <a:pt x="1625095" y="217262"/>
                              </a:lnTo>
                              <a:lnTo>
                                <a:pt x="1619005" y="224937"/>
                              </a:lnTo>
                              <a:lnTo>
                                <a:pt x="1613445" y="232612"/>
                              </a:lnTo>
                              <a:lnTo>
                                <a:pt x="1608149" y="240287"/>
                              </a:lnTo>
                              <a:lnTo>
                                <a:pt x="1603118" y="248227"/>
                              </a:lnTo>
                              <a:lnTo>
                                <a:pt x="1598352" y="256431"/>
                              </a:lnTo>
                              <a:lnTo>
                                <a:pt x="1594115" y="264636"/>
                              </a:lnTo>
                              <a:lnTo>
                                <a:pt x="1589879" y="272575"/>
                              </a:lnTo>
                              <a:lnTo>
                                <a:pt x="1586172" y="280515"/>
                              </a:lnTo>
                              <a:lnTo>
                                <a:pt x="1582730" y="288455"/>
                              </a:lnTo>
                              <a:lnTo>
                                <a:pt x="1580082" y="295601"/>
                              </a:lnTo>
                              <a:lnTo>
                                <a:pt x="1574786" y="309628"/>
                              </a:lnTo>
                              <a:lnTo>
                                <a:pt x="1571079" y="321537"/>
                              </a:lnTo>
                              <a:lnTo>
                                <a:pt x="1568167" y="330800"/>
                              </a:lnTo>
                              <a:lnTo>
                                <a:pt x="1566578" y="336623"/>
                              </a:lnTo>
                              <a:lnTo>
                                <a:pt x="1566313" y="339005"/>
                              </a:lnTo>
                              <a:lnTo>
                                <a:pt x="1564724" y="343504"/>
                              </a:lnTo>
                              <a:lnTo>
                                <a:pt x="1563400" y="347738"/>
                              </a:lnTo>
                              <a:lnTo>
                                <a:pt x="1561547" y="351708"/>
                              </a:lnTo>
                              <a:lnTo>
                                <a:pt x="1559164" y="355149"/>
                              </a:lnTo>
                              <a:lnTo>
                                <a:pt x="1556781" y="358589"/>
                              </a:lnTo>
                              <a:lnTo>
                                <a:pt x="1553603" y="361765"/>
                              </a:lnTo>
                              <a:lnTo>
                                <a:pt x="1550426" y="364412"/>
                              </a:lnTo>
                              <a:lnTo>
                                <a:pt x="1547248" y="367058"/>
                              </a:lnTo>
                              <a:lnTo>
                                <a:pt x="1543806" y="369176"/>
                              </a:lnTo>
                              <a:lnTo>
                                <a:pt x="1539834" y="371028"/>
                              </a:lnTo>
                              <a:lnTo>
                                <a:pt x="1535863" y="372352"/>
                              </a:lnTo>
                              <a:lnTo>
                                <a:pt x="1531891" y="373410"/>
                              </a:lnTo>
                              <a:lnTo>
                                <a:pt x="1527654" y="373940"/>
                              </a:lnTo>
                              <a:lnTo>
                                <a:pt x="1523418" y="373940"/>
                              </a:lnTo>
                              <a:lnTo>
                                <a:pt x="1518916" y="373675"/>
                              </a:lnTo>
                              <a:lnTo>
                                <a:pt x="1514680" y="372881"/>
                              </a:lnTo>
                              <a:lnTo>
                                <a:pt x="1510708" y="371822"/>
                              </a:lnTo>
                              <a:lnTo>
                                <a:pt x="1506736" y="370234"/>
                              </a:lnTo>
                              <a:lnTo>
                                <a:pt x="1502764" y="368117"/>
                              </a:lnTo>
                              <a:lnTo>
                                <a:pt x="1499057" y="366000"/>
                              </a:lnTo>
                              <a:lnTo>
                                <a:pt x="1495880" y="363089"/>
                              </a:lnTo>
                              <a:lnTo>
                                <a:pt x="1492967" y="359913"/>
                              </a:lnTo>
                              <a:lnTo>
                                <a:pt x="1490055" y="357001"/>
                              </a:lnTo>
                              <a:lnTo>
                                <a:pt x="1487936" y="353296"/>
                              </a:lnTo>
                              <a:lnTo>
                                <a:pt x="1485818" y="349591"/>
                              </a:lnTo>
                              <a:lnTo>
                                <a:pt x="1484229" y="345621"/>
                              </a:lnTo>
                              <a:lnTo>
                                <a:pt x="1482641" y="341387"/>
                              </a:lnTo>
                              <a:lnTo>
                                <a:pt x="1481582" y="337152"/>
                              </a:lnTo>
                              <a:lnTo>
                                <a:pt x="1481052" y="332653"/>
                              </a:lnTo>
                              <a:lnTo>
                                <a:pt x="1481052" y="328154"/>
                              </a:lnTo>
                              <a:lnTo>
                                <a:pt x="1481317" y="323654"/>
                              </a:lnTo>
                              <a:lnTo>
                                <a:pt x="1482111" y="319420"/>
                              </a:lnTo>
                              <a:lnTo>
                                <a:pt x="1483700" y="312539"/>
                              </a:lnTo>
                              <a:lnTo>
                                <a:pt x="1485553" y="305922"/>
                              </a:lnTo>
                              <a:lnTo>
                                <a:pt x="1488201" y="296924"/>
                              </a:lnTo>
                              <a:lnTo>
                                <a:pt x="1491379" y="286073"/>
                              </a:lnTo>
                              <a:lnTo>
                                <a:pt x="1495615" y="273899"/>
                              </a:lnTo>
                              <a:lnTo>
                                <a:pt x="1500646" y="260401"/>
                              </a:lnTo>
                              <a:lnTo>
                                <a:pt x="1507001" y="245316"/>
                              </a:lnTo>
                              <a:lnTo>
                                <a:pt x="1513885" y="229966"/>
                              </a:lnTo>
                              <a:lnTo>
                                <a:pt x="1517857" y="222026"/>
                              </a:lnTo>
                              <a:lnTo>
                                <a:pt x="1522094" y="213821"/>
                              </a:lnTo>
                              <a:lnTo>
                                <a:pt x="1526860" y="205882"/>
                              </a:lnTo>
                              <a:lnTo>
                                <a:pt x="1531626" y="197677"/>
                              </a:lnTo>
                              <a:lnTo>
                                <a:pt x="1536922" y="189208"/>
                              </a:lnTo>
                              <a:lnTo>
                                <a:pt x="1542747" y="181004"/>
                              </a:lnTo>
                              <a:lnTo>
                                <a:pt x="1548572" y="172799"/>
                              </a:lnTo>
                              <a:lnTo>
                                <a:pt x="1554662" y="164860"/>
                              </a:lnTo>
                              <a:lnTo>
                                <a:pt x="1561547" y="156655"/>
                              </a:lnTo>
                              <a:lnTo>
                                <a:pt x="1568431" y="148715"/>
                              </a:lnTo>
                              <a:lnTo>
                                <a:pt x="1575845" y="141305"/>
                              </a:lnTo>
                              <a:lnTo>
                                <a:pt x="1583789" y="133630"/>
                              </a:lnTo>
                              <a:lnTo>
                                <a:pt x="1591997" y="126484"/>
                              </a:lnTo>
                              <a:lnTo>
                                <a:pt x="1600735" y="119603"/>
                              </a:lnTo>
                              <a:lnTo>
                                <a:pt x="1607090" y="115369"/>
                              </a:lnTo>
                              <a:lnTo>
                                <a:pt x="1613180" y="111134"/>
                              </a:lnTo>
                              <a:lnTo>
                                <a:pt x="1619535" y="106899"/>
                              </a:lnTo>
                              <a:lnTo>
                                <a:pt x="1626419" y="103194"/>
                              </a:lnTo>
                              <a:lnTo>
                                <a:pt x="1633304" y="99489"/>
                              </a:lnTo>
                              <a:lnTo>
                                <a:pt x="1640453" y="96313"/>
                              </a:lnTo>
                              <a:lnTo>
                                <a:pt x="1647867" y="93137"/>
                              </a:lnTo>
                              <a:lnTo>
                                <a:pt x="1655281" y="90226"/>
                              </a:lnTo>
                              <a:lnTo>
                                <a:pt x="1663225" y="87844"/>
                              </a:lnTo>
                              <a:lnTo>
                                <a:pt x="1671168" y="85462"/>
                              </a:lnTo>
                              <a:lnTo>
                                <a:pt x="1678847" y="83874"/>
                              </a:lnTo>
                              <a:lnTo>
                                <a:pt x="1687320" y="82286"/>
                              </a:lnTo>
                              <a:lnTo>
                                <a:pt x="1695793" y="80698"/>
                              </a:lnTo>
                              <a:lnTo>
                                <a:pt x="1704266" y="79904"/>
                              </a:lnTo>
                              <a:lnTo>
                                <a:pt x="1713004" y="79375"/>
                              </a:lnTo>
                              <a:close/>
                              <a:moveTo>
                                <a:pt x="409575" y="0"/>
                              </a:moveTo>
                              <a:lnTo>
                                <a:pt x="1528763" y="0"/>
                              </a:lnTo>
                              <a:lnTo>
                                <a:pt x="1528763" y="95250"/>
                              </a:lnTo>
                              <a:lnTo>
                                <a:pt x="409575" y="95250"/>
                              </a:lnTo>
                              <a:lnTo>
                                <a:pt x="409575" y="0"/>
                              </a:lnTo>
                              <a:close/>
                            </a:path>
                          </a:pathLst>
                        </a:custGeom>
                        <a:noFill/>
                        <a:ln>
                          <a:solidFill>
                            <a:srgbClr val="0B9796"/>
                          </a:solidFill>
                        </a:ln>
                      </wps:spPr>
                      <wps:style>
                        <a:lnRef idx="1">
                          <a:schemeClr val="dk1"/>
                        </a:lnRef>
                        <a:fillRef idx="2">
                          <a:schemeClr val="dk1"/>
                        </a:fillRef>
                        <a:effectRef idx="1">
                          <a:schemeClr val="dk1"/>
                        </a:effectRef>
                        <a:fontRef idx="minor">
                          <a:schemeClr val="dk1"/>
                        </a:fontRef>
                      </wps:style>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19.05pt;margin-top:13.1pt;height:15.3pt;width:18.35pt;z-index:251869184;v-text-anchor:middle;mso-width-relative:page;mso-height-relative:page;" filled="f" stroked="t" coordsize="1938337,2097088" o:gfxdata="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" path="m754655,1781504l755185,1787064,755185,1789976,754655,1793153,753861,1796065,753067,1798713,752009,1801360,750156,1803743,748568,1806391,746980,1808244,744598,1810362,742481,1812215,740099,1813804,737452,1815127,734805,1815922,731894,1816716,729247,1817245,726071,1817245,724483,1816981,724483,1965507,726071,1965507,729247,1965507,731894,1966036,734805,1966566,737452,1967625,740099,1969213,742481,1970537,744598,1972125,746980,1974243,748568,1976361,750156,1978744,752009,1981127,753067,1984039,753861,1986687,754655,1989599,755185,1992776,755185,1995688,755185,1996747,1181565,1996747,1181301,1995688,1181565,1992776,1181830,1989599,1182624,1986687,1183683,1984039,1184741,1981127,1186329,1978744,1187917,1976361,1189770,1974243,1191887,1972125,1194005,1970537,1196651,1969213,1199033,1967625,1201680,1966566,1204591,1966036,1207238,1965507,1210414,1965507,1212002,1965507,1212002,1816981,1210414,1817245,1207238,1817245,1204591,1816716,1201680,1815922,1199033,1815127,1196651,1813804,1194005,1812215,1191887,1810362,1189770,1808244,1187917,1806391,1186329,1803743,1184741,1801360,1183683,1798713,1182624,1796065,1181830,1793153,1181565,1789976,1181301,1787064,1182095,1781504,754655,1781504xm555625,1681163l1381125,1681163,1381125,2097088,555625,2097088,555625,1681163xm846057,1552575l1096781,1552575,1104997,1562178,1112683,1571246,1120634,1579515,1128320,1587517,1135741,1594986,1143162,1602188,1150583,1608856,1157474,1614991,1170726,1626461,1182917,1636063,1193784,1644065,1203325,1651000,738187,1651000,747993,1644065,759125,1635796,771582,1626194,785098,1614724,792254,1608589,799675,1601921,807096,1594986,814517,1587251,822468,1579249,830419,1570980,838106,1562178,846057,1552575xm1307617,216793l1304708,217057,1301269,217587,1298095,218646,1295449,219971,1292540,221295,1289630,223149,1287514,225002,1285133,227121,1283017,229505,1281166,232153,1279578,234801,1278256,237714,1277462,240892,1276404,243805,1276140,247248,1274553,266051,1272965,284590,1270585,303128,1268204,321931,1265295,340470,1262385,359008,1258946,377546,1255243,396349,1251275,414888,1246778,433161,1242282,451435,1237256,469443,1231965,487187,1225882,505196,1220062,522940,1213714,540418,1206836,557897,1199959,575112,1192552,591796,1184617,608745,1176681,625430,1168217,641585,1159223,658004,1150230,673629,1140443,689255,1130391,704615,1120075,719445,1109494,734276,1098385,748842,1087010,762878,1075107,776650,1062939,789891,1060559,792275,1058971,795188,1057120,797836,1056062,801014,1055004,803927,1054475,806840,1054210,810283,1054210,813461,1054210,816374,1054739,819552,1055533,822730,1056591,825379,1058178,828292,1060030,831205,1061881,833588,1064262,836237,1066907,838355,1069552,840209,1072462,841798,1075107,842858,1078281,843917,1081455,844712,1084365,844976,1087539,845241,1090978,844976,1093888,844447,1096797,843387,1099972,842328,1102617,841004,1105526,838885,1108172,837031,1110552,834648,1124043,819817,1137004,804722,1149701,789097,1161604,773471,1173507,757581,1184617,740897,1195727,724213,1206043,707528,1216094,690049,1225617,672570,1234875,654826,1243604,637082,1252069,618809,1260269,600536,1267940,581997,1274817,563459,1281959,544656,1288307,525853,1294127,506785,1300211,487187,1305501,468119,1310262,448786,1315024,429188,1319256,409591,1323224,389993,1326662,370396,1330101,350798,1333011,330936,1335391,311338,1337772,291475,1339624,271613,1341475,252015,1341475,248572,1341211,245659,1340417,242216,1339624,239039,1338566,236390,1337243,233477,1335391,230829,1333540,228445,1331159,226062,1329043,223943,1326398,222089,1323753,220500,1320579,219176,1317669,218382,1314495,217322,1311056,217057,1307617,216793xm442912,112713l1493837,112713,1485637,163826,1477172,211761,1468708,257312,1460508,299685,1452308,339145,1444372,375427,1436437,408532,1429559,438723,1422682,465471,1416598,488776,1411308,508638,1406811,525058,1399934,547304,1397817,554719,1394114,564518,1390146,574847,1385914,585440,1380888,596563,1375863,608216,1370308,620398,1364224,632580,1357875,645027,1351263,658004,1343856,671246,1336714,684488,1328779,698259,1320579,711501,1312379,725537,1303649,739573,1294656,753609,1285133,767645,1275875,781416,1266088,795453,1256036,809489,1245720,823260,1235140,836767,1224559,850273,1213714,863779,1202340,877021,1191230,889468,1179591,902180,1167952,914627,1156049,926280,1144146,937933,1132243,949056,1119810,959914,1119810,992753,1119810,993548,1119546,994872,1119546,995666,1119546,996196,1119281,995931,1117694,998579,1115578,1001493,1112668,1004671,1109230,1007849,1101294,1015529,1096797,1020031,1092301,1024798,1087804,1030095,1083307,1035921,1079075,1042807,1074843,1050222,1073255,1053930,1071668,1057902,1069817,1062404,1068230,1066906,1066907,1071673,1065584,1076440,1064526,1081737,1063733,1087298,1064526,1089152,1064262,1120932,1064262,1121727,1064526,1121727,1063468,1124640,1062675,1127023,1060823,1130466,1058707,1134704,1055268,1139735,1053681,1142119,1051829,1144238,1048655,1147945,1044952,1150858,1041513,1153242,1036488,1156420,1035165,1157214,1034107,1157744,1030933,1159333,1026436,1161187,1017971,1163570,1016120,1168337,1016120,1454092,1015855,1473160,1030404,1474749,1036752,1475808,1042571,1476868,1043365,1477133,1046275,1477662,1054210,1479516,1057120,1480840,1060030,1481635,1062410,1482959,1063733,1484018,1064791,1485342,1065055,1486667,1065320,1486667,1065320,1507588,1065320,1513944,1067436,1516063,871958,1516063,871958,1514739,871958,1507588,871958,1486667,872223,1486667,872487,1485607,873016,1484283,874074,1483489,875926,1482429,877778,1481635,880158,1480575,885978,1478722,892855,1477133,901319,1475808,910842,1474219,921423,1473160,921423,1454092,921423,1170721,920894,1170721,920894,1168602,920365,1167013,919836,1163835,913752,1161981,908197,1160128,902642,1157744,901849,1157214,900526,1156420,898674,1155096,895765,1153772,892590,1151653,889152,1148475,885449,1144502,881481,1139735,877778,1134439,876984,1133115,875397,1130201,874603,1129142,873545,1126759,873281,1125964,872752,1124110,872487,1124110,872487,1121992,872487,1121727,872487,1121197,872487,1120932,872487,1087034,872752,1087034,871694,1080413,870636,1074057,868784,1067966,866932,1062404,864816,1057108,862700,1052076,860319,1047574,857939,1043071,853707,1036980,853442,1035921,849474,1030889,848681,1029830,844977,1025328,844184,1024533,840216,1020296,839423,1019501,835719,1015794,834661,1014734,831487,1011556,827519,1008113,827255,1007849,823816,1004671,821171,1001493,818790,998579,817468,995931,817203,996196,816939,996196,816674,992753,816674,959649,807945,951969,798952,944024,790222,935549,781493,927339,772764,918865,762713,908007,754777,900062,747371,891587,736790,879934,722242,862985,712190,850803,697906,833059,688648,820612,674629,801809,666164,790421,652145,769764,644739,759435,636538,746723,628603,734011,625429,729244,615377,713089,605855,696670,596861,681045,588132,665420,589719,669127,574906,639996,569087,627813,563267,616425,558242,605038,553480,594180,548983,583321,545280,573258,541842,563724,538932,554719,536287,547304,529938,525058,525441,508638,520151,488776,514067,465471,507190,438723,500312,408532,492377,375427,484441,339145,476241,299685,467777,257312,459577,211761,451112,163826,442912,112713xm208966,79375l216098,79375,224816,79375,233534,79904,242252,80698,250706,82286,258895,83874,266821,85462,274746,87844,282407,90226,289804,93137,297201,96313,304070,99489,311203,103194,318071,106900,324412,111134,330752,115369,336828,119603,342640,124102,348188,128866,353735,133630,359283,138659,364303,143687,369322,148716,374077,154009,378568,159567,387022,170153,394947,181004,402344,192119,408949,202971,415289,213821,420837,224672,425856,235259,430611,245316,434838,255637,438537,264900,441971,273899,444613,282103,449368,296924,452538,308304,454388,315980,455444,319420,455973,323655,456237,328154,456237,332653,455708,337152,454652,341387,453331,345621,451746,349591,449368,353296,447255,357002,444349,359913,441707,363089,438273,366000,434574,368117,430876,370234,426913,371822,422422,372881,418459,373675,414232,373940,409741,373940,405779,373410,401552,372352,397589,371028,393891,369176,390192,367059,387022,364412,383852,361765,380946,358589,378304,355149,375926,351708,374077,347739,372492,343504,371435,339005,371171,338476,370643,335299,367209,323390,364831,315186,361397,305393,357170,294542,352415,283162,346867,270988,340527,258549,337092,252462,333394,246374,329431,240023,325468,234200,321241,228378,316750,222555,312259,216997,307504,211704,302749,206676,297465,201912,292446,197148,286898,192913,279501,187885,271576,183386,267877,181004,263651,179151,259424,177299,255197,175711,250706,174387,246215,173329,241460,172006,236704,170947,231949,170418,226930,169888,221382,169624,216098,169359,206852,169624,197078,170682,187039,172270,175943,174652,170395,176240,165112,178357,160093,180475,155337,182856,150846,185503,146355,188679,142128,191855,137901,195295,133939,199001,129976,203235,126542,207470,122843,212234,119409,216997,115975,222291,113069,227584,109899,233406,106993,239493,104351,245580,101709,251932,99596,258549,97218,265430,95369,272311,93519,279721,91934,286867,90614,294278,89293,301953,88236,309363,87443,317038,86915,324713,86387,332388,86122,340063,86122,348003,86122,355678,86387,363618,86915,371558,87443,379497,88236,386908,89293,394318,90614,401729,91934,408874,93519,416020,95105,422372,96954,428724,99067,435076,100916,440898,103030,446456,105408,452014,107521,456778,112012,464982,116503,473186,121258,481391,126542,489331,131561,497006,137109,504945,142657,512620,148204,519766,154545,527441,160357,534587,166697,541733,173301,548614,179906,555495,186775,562376,193643,568993,200776,575609,207909,581696,215306,588048,230364,600222,246215,612132,261801,623248,278180,634098,294559,644420,311467,654477,328374,663740,345546,673003,362453,681472,379361,689677,396532,697352,412911,705027,429819,711643,446198,718525,462049,724612,477899,730963,492958,736257,521753,746578,548435,755577,572211,763516,595987,771456,606290,775161,615536,778602,624783,782572,629274,784954,634029,787600,640633,792099,646974,796863,652786,802156,658069,807714,663088,813801,667579,819888,671806,826240,675505,833121,679203,840003,681845,847413,684487,854823,686600,862498,688450,870174,689770,878378,690299,886318,690563,894522,690563,899551,690299,904844,689770,909872,688978,915165,688185,920194,686865,925487,685279,930516,683694,935544,681581,941102,679467,945866,677090,950894,674448,955658,671278,960422,668108,965186,664409,969685,660975,973920,657012,978154,652786,982389,648295,985829,643539,989534,638784,992975,633765,996415,628745,999327,623198,1002238,617650,1004620,611838,1007266,606026,1009119,599950,1011501,593610,1013089,587005,1014942,580665,1016000,574060,1017323,569834,1017588,565343,1017588,561116,1017059,556889,1016265,552926,1015206,549228,1013354,545529,1011236,542095,1008854,538925,1006208,535755,1003032,533377,999591,530999,996415,528886,992446,527301,988211,525980,983977,525187,979477,524659,974713,524659,970214,525187,965980,525980,961481,527037,957246,528886,953276,530735,949306,533113,946130,535490,942690,538660,939514,541831,936867,545001,934221,548963,932368,552926,930251,556889,929192,561380,928134,569041,926546,575646,924958,581457,923105,586213,920723,590440,918606,593610,916224,596516,914107,598365,911990,599950,910137,601535,908020,602328,906167,603120,904050,603913,901932,604177,899551,604441,897169,604705,894522,604441,890023,603648,885259,602063,880760,599950,876261,597837,872555,595195,869380,593081,866998,590704,865410,590175,865145,587798,864086,577231,859852,561908,854559,542887,848207,520696,840796,495599,832327,468125,822800,438801,811684,423479,805862,407628,799774,391777,792893,375398,786012,358755,778602,342376,770927,325468,762987,308297,754253,291653,745255,274482,735992,257574,725670,240667,715613,224024,704762,207380,693382,191001,681472,174887,669033,164319,660564,154016,651566,143449,642568,133410,633305,123636,623512,113861,613720,104351,603663,95105,593076,86122,582225,77405,571374,68951,559994,60761,548349,52836,536440,45439,524001,38306,511562,31702,498594,27739,490389,24041,482185,20606,473451,17700,464717,14794,455719,12417,446456,10039,437193,7926,427665,6076,418137,4491,408345,3170,398553,1850,388761,1057,378439,529,368382,264,358060,0,348003,264,332653,1057,317832,2378,302747,4491,287926,6869,272840,10039,258019,11888,250874,14002,243463,15851,236053,18493,228907,20606,221761,23512,214880,26418,207734,29324,200853,32494,193972,36193,187356,39363,180475,43326,174123,47552,167506,51779,161155,56270,155332,60761,148980,65781,143422,70800,137865,76348,132307,81896,126749,89557,120397,98011,114045,106728,108223,115710,102930,124957,98166,134731,93931,139751,92079,145034,90226,150318,88638,155601,87315,163527,85198,170924,83874,178849,82551,186510,81228,193907,80434,201304,79640,208966,79375xm1713004,79375l1722007,79375,1729156,79375,1736570,79640,1743984,80434,1751398,81228,1759077,82551,1767021,83874,1774699,85198,1782643,87315,1787674,88638,1792970,90226,1798001,92079,1803031,93931,1813093,98166,1822626,102930,1831628,108223,1840366,114045,1848310,120397,1856253,126749,1863667,134159,1870817,141570,1877436,148980,1883526,157185,1889352,165389,1894912,174123,1899943,182856,1904709,191855,1908946,200853,1913182,210116,1916625,219379,1920067,228907,1923244,238435,1925627,248227,1928275,258019,1930393,267812,1932512,277604,1933836,287926,1935160,297983,1936483,307775,1937278,317832,1937807,327889,1938337,337946,1938337,348003,1938337,358060,1937807,368382,1937278,378439,1936483,388760,1935160,398553,1933836,408345,1932512,418137,1930393,427665,1928540,437193,1925892,446456,1923509,455719,1920596,464717,1917684,473451,1914241,482185,1910535,490389,1906563,498593,1901267,509180,1895442,519502,1889352,529823,1883262,539616,1876907,549143,1870287,558671,1863403,567934,1856253,576932,1849369,585931,1841955,594664,1834276,603133,1826597,611338,1818654,619542,1810710,627482,1802502,635422,1794294,642832,1786085,650243,1777612,657653,1768874,664534,1760136,671680,1751398,678296,1742660,684648,1724655,697352,1706385,709526,1688114,720906,1669844,732022,1651309,742344,1632774,752136,1614504,761664,1596234,770397,1577964,778866,1559958,786806,1542217,794217,1525271,801362,1508060,807979,1491379,814331,1475756,820153,1445306,830739,1417768,840532,1393673,848207,1370636,856147,1361369,859323,1353955,861969,1348394,864616,1346276,865674,1343893,866998,1341775,869380,1339127,872555,1337009,876261,1334890,880760,1333566,885259,1332507,890023,1332242,894522,1332507,897169,1332772,899551,1333302,901932,1333831,904050,1334625,906167,1335685,908020,1337273,910137,1338597,911990,1340716,914107,1343363,916224,1346806,918606,1350777,920723,1355544,923105,1361369,924958,1367988,926546,1375932,928134,1380169,929192,1384405,930251,1388377,932368,1392084,934221,1395261,936867,1398704,939514,1401616,942690,1403999,946130,1406382,949306,1408236,953276,1410089,957246,1411149,961481,1411943,965980,1412472,970214,1412472,974713,1411943,979477,1411149,983977,1410089,988211,1408236,992446,1406382,996415,1403735,999591,1401351,1003032,1398439,1006208,1394997,1008854,1391819,1011236,1388112,1013354,1384140,1015206,1380169,1016265,1375932,1017059,1371695,1017588,1367459,1017588,1362958,1017323,1356338,1016000,1349718,1014942,1343363,1013089,1337273,1011501,1330918,1009119,1325093,1007266,1319533,1004620,1313972,1002238,1308147,999327,1303116,996415,1298085,992975,1293319,989534,1288553,985829,1284316,982389,1280080,978154,1276108,973920,1272136,969685,1268959,965186,1265516,960422,1262604,955658,1259956,950894,1257308,945866,1255190,941102,1253071,935544,1251483,930516,1250159,925487,1248570,920194,1247776,915165,1246981,909872,1246452,904844,1246187,899551,1246187,894522,1246452,886318,1247246,878378,1248305,870174,1250159,862498,1252277,854823,1254925,847413,1257838,840003,1261280,833121,1264987,826240,1269223,819888,1273990,813801,1278756,807714,1284051,802156,1289877,796863,1296232,792099,1302851,787600,1306558,785748,1310000,783630,1316620,780454,1324034,777808,1331448,774897,1348394,768809,1367988,762193,1390230,755047,1414856,746578,1441069,737580,1469137,727258,1483965,721700,1498528,715613,1513621,709526,1528978,702645,1544336,696028,1559958,688618,1575581,681472,1591203,673532,1606825,665063,1622183,656594,1637540,647596,1652898,638333,1667726,628541,1682554,618748,1696852,608162,1711151,597311,1720154,589901,1729421,582225,1738159,574286,1746897,566611,1755370,558406,1763578,549937,1771522,541468,1778936,532734,1786615,523736,1793499,514738,1800648,505475,1807003,496212,1813623,486684,1819448,476892,1825009,466835,1830304,456778,1832952,452014,1835335,446456,1837189,440898,1839307,435076,1841161,428724,1843014,422372,1844868,416020,1846192,408874,1847515,401729,1848575,394318,1849899,386908,1850693,379497,1851487,371558,1851752,363618,1852017,355678,1852282,348003,1852017,336093,1851487,324713,1850428,313068,1849104,301953,1846986,290572,1844603,279721,1841955,269135,1838513,258549,1835335,248756,1831364,239493,1826862,230495,1822361,222290,1817330,214615,1811769,207470,1806209,201118,1803031,198207,1800384,195295,1796147,191855,1791646,188679,1787409,185503,1782643,182856,1777877,180474,1772846,178357,1767550,176240,1761725,174652,1751133,172270,1740807,170682,1731010,169623,1722007,169359,1716711,169623,1711151,169888,1706120,170417,1701354,170947,1696588,171741,1692086,172799,1687585,174387,1683084,175711,1678847,177034,1674610,178886,1670903,180739,1666932,182856,1659253,187356,1651574,192384,1644690,197942,1637805,203764,1631185,210645,1625095,217262,1619005,224937,1613445,232612,1608149,240287,1603118,248227,1598352,256431,1594115,264636,1589879,272575,1586172,280515,1582730,288455,1580082,295601,1574786,309628,1571079,321537,1568167,330800,1566578,336623,1566313,339005,1564724,343504,1563400,347738,1561547,351708,1559164,355149,1556781,358589,1553603,361765,1550426,364412,1547248,367058,1543806,369176,1539834,371028,1535863,372352,1531891,373410,1527654,373940,1523418,373940,1518916,373675,1514680,372881,1510708,371822,1506736,370234,1502764,368117,1499057,366000,1495880,363089,1492967,359913,1490055,357001,1487936,353296,1485818,349591,1484229,345621,1482641,341387,1481582,337152,1481052,332653,1481052,328154,1481317,323654,1482111,319420,1483700,312539,1485553,305922,1488201,296924,1491379,286073,1495615,273899,1500646,260401,1507001,245316,1513885,229966,1517857,222026,1522094,213821,1526860,205882,1531626,197677,1536922,189208,1542747,181004,1548572,172799,1554662,164860,1561547,156655,1568431,148715,1575845,141305,1583789,133630,1591997,126484,1600735,119603,1607090,115369,1613180,111134,1619535,106899,1626419,103194,1633304,99489,1640453,96313,1647867,93137,1655281,90226,1663225,87844,1671168,85462,1678847,83874,1687320,82286,1695793,80698,1704266,79904,1713004,79375xm409575,0l1528763,0,1528763,95250,409575,95250,409575,0xe">
                <v:path o:connectlocs="79359,165436;129173,167464;131053,152779;119877,130680;89026,133598;139307,22393;127685,54002;115369,69249;121382,70252;142690,39401;145263,18849;153763,44194;138382,66953;121932,84295;116352,94415;113316,124218;95420,124931;98224,97224;95159,90403;89753,84295;72811,66529;57921,44194;30029,7393;44697,17084;48884,30048;40886,29269;32512,16994;18624,14834;10423,22920;10597,36085;21944,48448;59943,63596;75391,73933;70858,82977;59250,84915;60001,78477;65978,74512;37421,64888;7536,47134;0,29291;6150,13074;22002,6703;202887,10668;211743,26751;207170,43726;188503,58696;147378,72774;147639,77497;154237,82821;144831,84781;136468,77452;142400,66292;177303,55265;199472,39293;202106,25415;192555,14700;178287,17729;170155,30182;162225,29090;169258,14544;186275,6725" o:connectangles="0,0,0,0,0,0,0,0,0,0,0,0,0,0,0,0,0,0,0,0,0,0,0,0,0,0,0,0,0,0,0,0,0,0,0,0,0,0,0,0,0,0,0,0,0,0,0,0,0,0,0,0,0,0,0,0,0,0,0,0,0"/>
                <v:fill on="f" focussize="0,0"/>
                <v:stroke color="#0B9796 [3200]" joinstyle="round"/>
                <v:imagedata o:title=""/>
                <o:lock v:ext="edit" aspectratio="f"/>
                <v:shadow on="t" color="#000000" opacity="24903f" offset="0pt,1.5748031496063pt" origin="0f,32768f" matrix="65536f,0f,0f,65536f"/>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29845</wp:posOffset>
                </wp:positionH>
                <wp:positionV relativeFrom="paragraph">
                  <wp:posOffset>40005</wp:posOffset>
                </wp:positionV>
                <wp:extent cx="1357630" cy="443230"/>
                <wp:effectExtent l="0" t="0" r="0" b="0"/>
                <wp:wrapNone/>
                <wp:docPr id="111" name="矩形 111"/>
                <wp:cNvGraphicFramePr/>
                <a:graphic xmlns:a="http://schemas.openxmlformats.org/drawingml/2006/main">
                  <a:graphicData uri="http://schemas.microsoft.com/office/word/2010/wordprocessingShape">
                    <wps:wsp>
                      <wps:cNvSpPr/>
                      <wps:spPr>
                        <a:xfrm>
                          <a:off x="0" y="0"/>
                          <a:ext cx="1357630" cy="443230"/>
                        </a:xfrm>
                        <a:prstGeom prst="rect">
                          <a:avLst/>
                        </a:prstGeom>
                        <a:noFill/>
                        <a:ln w="57150" cap="flat" cmpd="sng" algn="ctr">
                          <a:noFill/>
                          <a:prstDash val="solid"/>
                          <a:miter lim="800000"/>
                        </a:ln>
                        <a:effectLst/>
                      </wps:spPr>
                      <wps:txb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eastAsia="宋体"/>
                                <w:color w:val="0B9796"/>
                                <w:spacing w:val="0"/>
                                <w:sz w:val="32"/>
                                <w:szCs w:val="32"/>
                                <w:lang w:eastAsia="zh-CN"/>
                              </w:rPr>
                            </w:pPr>
                            <w:r>
                              <w:rPr>
                                <w:rFonts w:hint="eastAsia" w:ascii="微软雅黑" w:hAnsi="微软雅黑" w:eastAsia="微软雅黑" w:cs="Times New Roman"/>
                                <w:b/>
                                <w:bCs/>
                                <w:color w:val="0B9796"/>
                                <w:spacing w:val="0"/>
                                <w:kern w:val="24"/>
                                <w:sz w:val="32"/>
                                <w:szCs w:val="32"/>
                                <w:lang w:eastAsia="zh-CN"/>
                              </w:rPr>
                              <w:t>技能证书</w:t>
                            </w:r>
                          </w:p>
                        </w:txbxContent>
                      </wps:txbx>
                      <wps:bodyPr vert="horz" wrap="square" rtlCol="0" anchor="ctr"/>
                    </wps:wsp>
                  </a:graphicData>
                </a:graphic>
              </wp:anchor>
            </w:drawing>
          </mc:Choice>
          <mc:Fallback>
            <w:pict>
              <v:rect id="_x0000_s1026" o:spid="_x0000_s1026" o:spt="1" style="position:absolute;left:0pt;margin-left:2.35pt;margin-top:3.15pt;height:34.9pt;width:106.9pt;z-index:251868160;v-text-anchor:middle;mso-width-relative:page;mso-height-relative:page;" filled="f" stroked="f" coordsize="21600,21600" o:gfxdata="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BAhx1QAAAAYBAAAPAAAAAAAAAAEAIAAAACIAAABkcnMvZG93bnJldi54bWxQSwEC&#10;FAAUAAAACACHTuJApzLiVvcBAADUAwAADgAAAAAAAAABACAAAAAkAQAAZHJzL2Uyb0RvYy54bWxQ&#10;SwUGAAAAAAYABgBZAQAAjQUAAAAA&#10;">
                <v:fill on="f" focussize="0,0"/>
                <v:stroke on="f" weight="4.5pt" miterlimit="8" joinstyle="miter"/>
                <v:imagedata o:title=""/>
                <o:lock v:ext="edit" aspectratio="f"/>
                <v:textbox>
                  <w:txbxContent>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eastAsia="宋体"/>
                          <w:color w:val="0B9796"/>
                          <w:spacing w:val="0"/>
                          <w:sz w:val="32"/>
                          <w:szCs w:val="32"/>
                          <w:lang w:eastAsia="zh-CN"/>
                        </w:rPr>
                      </w:pPr>
                      <w:r>
                        <w:rPr>
                          <w:rFonts w:hint="eastAsia" w:ascii="微软雅黑" w:hAnsi="微软雅黑" w:eastAsia="微软雅黑" w:cs="Times New Roman"/>
                          <w:b/>
                          <w:bCs/>
                          <w:color w:val="0B9796"/>
                          <w:spacing w:val="0"/>
                          <w:kern w:val="24"/>
                          <w:sz w:val="32"/>
                          <w:szCs w:val="32"/>
                          <w:lang w:eastAsia="zh-CN"/>
                        </w:rPr>
                        <w:t>技能证书</w:t>
                      </w:r>
                    </w:p>
                  </w:txbxContent>
                </v:textbox>
              </v:rect>
            </w:pict>
          </mc:Fallback>
        </mc:AlternateContent>
      </w:r>
    </w:p>
    <w:p>
      <w:pPr>
        <w:keepNext w:val="0"/>
        <w:keepLines w:val="0"/>
        <w:pageBreakBefore w:val="0"/>
        <w:kinsoku/>
        <w:wordWrap/>
        <w:overflowPunct/>
        <w:topLinePunct w:val="0"/>
        <w:autoSpaceDE/>
        <w:autoSpaceDN/>
        <w:bidi w:val="0"/>
        <w:adjustRightInd/>
        <w:snapToGrid/>
        <w:spacing w:line="360" w:lineRule="auto"/>
        <w:ind w:firstLine="2310" w:firstLineChars="1100"/>
        <w:jc w:val="both"/>
        <w:textAlignment w:val="auto"/>
        <w:rPr>
          <w:rFonts w:hint="eastAsia" w:ascii="宋体" w:hAnsi="宋体" w:cs="宋体"/>
          <w:b/>
          <w:bCs/>
          <w:i w:val="0"/>
          <w:caps w:val="0"/>
          <w:color w:val="333333"/>
          <w:spacing w:val="0"/>
          <w:sz w:val="44"/>
          <w:szCs w:val="44"/>
          <w:shd w:val="clear" w:color="auto" w:fill="FFFFFF"/>
          <w:lang w:eastAsia="zh-CN"/>
        </w:rPr>
      </w:pPr>
      <w:r>
        <mc:AlternateContent>
          <mc:Choice Requires="wps">
            <w:drawing>
              <wp:anchor distT="0" distB="0" distL="114300" distR="114300" simplePos="0" relativeHeight="251867136" behindDoc="0" locked="0" layoutInCell="1" allowOverlap="1">
                <wp:simplePos x="0" y="0"/>
                <wp:positionH relativeFrom="column">
                  <wp:posOffset>-321310</wp:posOffset>
                </wp:positionH>
                <wp:positionV relativeFrom="paragraph">
                  <wp:posOffset>37465</wp:posOffset>
                </wp:positionV>
                <wp:extent cx="6685915" cy="588010"/>
                <wp:effectExtent l="0" t="0" r="0" b="0"/>
                <wp:wrapNone/>
                <wp:docPr id="110" name="矩形 19"/>
                <wp:cNvGraphicFramePr/>
                <a:graphic xmlns:a="http://schemas.openxmlformats.org/drawingml/2006/main">
                  <a:graphicData uri="http://schemas.microsoft.com/office/word/2010/wordprocessingShape">
                    <wps:wsp>
                      <wps:cNvSpPr/>
                      <wps:spPr>
                        <a:xfrm>
                          <a:off x="0" y="0"/>
                          <a:ext cx="6685915" cy="588010"/>
                        </a:xfrm>
                        <a:prstGeom prst="rect">
                          <a:avLst/>
                        </a:prstGeom>
                        <a:noFill/>
                        <a:ln>
                          <a:noFill/>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jc w:val="left"/>
                              <w:textAlignment w:val="auto"/>
                              <w:rPr>
                                <w:rFonts w:hint="eastAsia" w:ascii="微软雅黑" w:hAnsi="微软雅黑" w:eastAsia="微软雅黑" w:cs="微软雅黑"/>
                                <w:color w:val="000000" w:themeColor="text1"/>
                                <w:sz w:val="22"/>
                                <w:szCs w:val="22"/>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2"/>
                                <w:szCs w:val="22"/>
                                <w:highlight w:val="none"/>
                                <w:lang w:val="en-US" w:eastAsia="zh-CN"/>
                                <w14:textFill>
                                  <w14:solidFill>
                                    <w14:schemeClr w14:val="tx1"/>
                                  </w14:solidFill>
                                </w14:textFill>
                              </w:rPr>
                              <w:t>计算机二级证书        英语四级证书          会计从业资格证书         会计师证书        驾驶证                 大学毕业证            普通话二级甲等证书    大学管理学学士学位证     注册会计师证书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txbxContent>
                      </wps:txbx>
                      <wps:bodyPr vert="horz" wrap="square" anchor="t" upright="1"/>
                    </wps:wsp>
                  </a:graphicData>
                </a:graphic>
              </wp:anchor>
            </w:drawing>
          </mc:Choice>
          <mc:Fallback>
            <w:pict>
              <v:rect id="矩形 19" o:spid="_x0000_s1026" o:spt="1" style="position:absolute;left:0pt;margin-left:-25.3pt;margin-top:2.95pt;height:46.3pt;width:526.45pt;z-index:251867136;mso-width-relative:page;mso-height-relative:page;" filled="f" stroked="f" coordsize="21600,21600" o:gfxdata="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QfVtoAAAAJAQAADwAAAAAAAAABACAAAAAiAAAAZHJzL2Rvd25yZXYueG1s&#10;UEsBAhQAFAAAAAgAh07iQAaWHty9AQAAaQMAAA4AAAAAAAAAAQAgAAAAKQEAAGRycy9lMm9Eb2Mu&#10;eG1sUEsFBgAAAAAGAAYAWQEAAFgFAAAAAA==&#10;">
                <v:fill on="f" focussize="0,0"/>
                <v:stroke on="f"/>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jc w:val="left"/>
                        <w:textAlignment w:val="auto"/>
                        <w:rPr>
                          <w:rFonts w:hint="eastAsia" w:ascii="微软雅黑" w:hAnsi="微软雅黑" w:eastAsia="微软雅黑" w:cs="微软雅黑"/>
                          <w:color w:val="000000" w:themeColor="text1"/>
                          <w:sz w:val="22"/>
                          <w:szCs w:val="22"/>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2"/>
                          <w:szCs w:val="22"/>
                          <w:highlight w:val="none"/>
                          <w:lang w:val="en-US" w:eastAsia="zh-CN"/>
                          <w14:textFill>
                            <w14:solidFill>
                              <w14:schemeClr w14:val="tx1"/>
                            </w14:solidFill>
                          </w14:textFill>
                        </w:rPr>
                        <w:t>计算机二级证书        英语四级证书          会计从业资格证书         会计师证书        驾驶证                 大学毕业证            普通话二级甲等证书    大学管理学学士学位证     注册会计师证书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rPr>
                      </w:pPr>
                    </w:p>
                  </w:txbxContent>
                </v:textbox>
              </v:rect>
            </w:pict>
          </mc:Fallback>
        </mc:AlternateContent>
      </w:r>
    </w:p>
    <w:p>
      <w:pPr>
        <w:keepNext w:val="0"/>
        <w:keepLines w:val="0"/>
        <w:pageBreakBefore w:val="0"/>
        <w:kinsoku/>
        <w:wordWrap/>
        <w:overflowPunct/>
        <w:topLinePunct w:val="0"/>
        <w:autoSpaceDE/>
        <w:autoSpaceDN/>
        <w:bidi w:val="0"/>
        <w:adjustRightInd/>
        <w:snapToGrid/>
        <w:spacing w:line="360" w:lineRule="auto"/>
        <w:ind w:firstLine="3080" w:firstLineChars="1100"/>
        <w:jc w:val="both"/>
        <w:textAlignment w:val="auto"/>
        <w:rPr>
          <w:rFonts w:hint="eastAsia" w:ascii="宋体" w:hAnsi="宋体" w:cs="宋体"/>
          <w:b/>
          <w:bCs/>
          <w:i w:val="0"/>
          <w:caps w:val="0"/>
          <w:color w:val="333333"/>
          <w:spacing w:val="0"/>
          <w:sz w:val="44"/>
          <w:szCs w:val="44"/>
          <w:shd w:val="clear" w:color="auto" w:fill="FFFFFF"/>
          <w:lang w:eastAsia="zh-CN"/>
        </w:rPr>
      </w:pPr>
      <w:r>
        <w:rPr>
          <w:sz w:val="28"/>
        </w:rPr>
        <mc:AlternateContent>
          <mc:Choice Requires="wps">
            <w:drawing>
              <wp:anchor distT="0" distB="0" distL="114300" distR="114300" simplePos="0" relativeHeight="251653120" behindDoc="1" locked="0" layoutInCell="1" allowOverlap="1">
                <wp:simplePos x="0" y="0"/>
                <wp:positionH relativeFrom="column">
                  <wp:posOffset>-763270</wp:posOffset>
                </wp:positionH>
                <wp:positionV relativeFrom="page">
                  <wp:posOffset>-25400</wp:posOffset>
                </wp:positionV>
                <wp:extent cx="7650480" cy="10911205"/>
                <wp:effectExtent l="0" t="0" r="7620" b="4445"/>
                <wp:wrapNone/>
                <wp:docPr id="102" name="矩形 286"/>
                <wp:cNvGraphicFramePr/>
                <a:graphic xmlns:a="http://schemas.openxmlformats.org/drawingml/2006/main">
                  <a:graphicData uri="http://schemas.microsoft.com/office/word/2010/wordprocessingShape">
                    <wps:wsp>
                      <wps:cNvSpPr/>
                      <wps:spPr>
                        <a:xfrm>
                          <a:off x="0" y="0"/>
                          <a:ext cx="7650480" cy="10911205"/>
                        </a:xfrm>
                        <a:prstGeom prst="rect">
                          <a:avLst/>
                        </a:prstGeom>
                        <a:solidFill>
                          <a:srgbClr val="FFFFFF"/>
                        </a:solidFill>
                        <a:ln>
                          <a:noFill/>
                        </a:ln>
                      </wps:spPr>
                      <wps:txbx>
                        <w:txbxContent>
                          <w:p>
                            <w:pPr>
                              <w:jc w:val="center"/>
                            </w:pPr>
                          </w:p>
                        </w:txbxContent>
                      </wps:txbx>
                      <wps:bodyPr vert="horz" wrap="square" anchor="t" upright="1"/>
                    </wps:wsp>
                  </a:graphicData>
                </a:graphic>
              </wp:anchor>
            </w:drawing>
          </mc:Choice>
          <mc:Fallback>
            <w:pict>
              <v:rect id="矩形 286" o:spid="_x0000_s1026" o:spt="1" style="position:absolute;left:0pt;margin-left:-60.1pt;margin-top:-2pt;height:859.15pt;width:602.4pt;mso-position-vertical-relative:page;z-index:-251663360;mso-width-relative:page;mso-height-relative:page;" fillcolor="#FFFFFF" filled="t" stroked="f" coordsize="21600,21600" o:gfxdata="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H6seTZAAAADQEAAA8AAAAAAAAAAQAg&#10;AAAAIgAAAGRycy9kb3ducmV2LnhtbFBLAQIUABQAAAAIAIdO4kC7ULX01AEAAJUDAAAOAAAAAAAA&#10;AAEAIAAAACgBAABkcnMvZTJvRG9jLnhtbFBLBQYAAAAABgAGAFkBAABuBQAAAAA=&#10;">
                <v:fill on="t" focussize="0,0"/>
                <v:stroke on="f"/>
                <v:imagedata o:title=""/>
                <o:lock v:ext="edit" aspectratio="f"/>
                <v:textbox>
                  <w:txbxContent>
                    <w:p>
                      <w:pPr>
                        <w:jc w:val="center"/>
                      </w:pPr>
                    </w:p>
                  </w:txbxContent>
                </v:textbox>
              </v:rect>
            </w:pict>
          </mc:Fallback>
        </mc:AlternateContent>
      </w:r>
      <w:r>
        <w:rPr>
          <w:rFonts w:hint="eastAsia" w:ascii="宋体" w:hAnsi="宋体" w:cs="宋体"/>
          <w:b/>
          <w:bCs/>
          <w:i w:val="0"/>
          <w:caps w:val="0"/>
          <w:color w:val="333333"/>
          <w:spacing w:val="0"/>
          <w:sz w:val="44"/>
          <w:szCs w:val="44"/>
          <w:shd w:val="clear" w:color="auto" w:fill="FFFFFF"/>
          <w:lang w:eastAsia="zh-CN"/>
        </w:rPr>
        <w:t>制作简历的小技巧</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b/>
          <w:bCs/>
          <w:i w:val="0"/>
          <w:caps w:val="0"/>
          <w:color w:val="333333"/>
          <w:spacing w:val="0"/>
          <w:sz w:val="44"/>
          <w:szCs w:val="44"/>
          <w:shd w:val="clear" w:color="auto" w:fill="FFFFFF"/>
          <w:lang w:eastAsia="zh-CN"/>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rPr>
        <w:t>一份优质的简历，也是你成功迈向职场的一项重要工作，所以每个人在制作简历的时候还是要很用心的，你要让对方在看到你的简历的时候有一种耳目一新的感觉，简历的样式还是建议大家简单化最好，换位思考一下，如果你是面试官，眼前有两份简历，一份非常的简单，无论是字体还是样式看上都是一目了然的，而另一份简历上什么样的字体都有，什么颜色都有，而且还有很多的装饰，如果是你，你会选择谁来面试？答案每个人心中都有，但是每个人答案也不同，但是相信很多人都喜欢前者简洁的风格。</w:t>
      </w:r>
      <w:r>
        <w:rPr>
          <w:rFonts w:hint="eastAsia" w:ascii="宋体" w:hAnsi="宋体" w:eastAsia="宋体" w:cs="宋体"/>
          <w:i w:val="0"/>
          <w:caps w:val="0"/>
          <w:color w:val="333333"/>
          <w:spacing w:val="0"/>
          <w:sz w:val="21"/>
          <w:szCs w:val="21"/>
          <w:shd w:val="clear" w:color="auto" w:fill="FFFFFF"/>
          <w:lang w:eastAsia="zh-CN"/>
        </w:rPr>
        <w:t>下面介绍</w:t>
      </w:r>
      <w:r>
        <w:rPr>
          <w:rFonts w:hint="eastAsia" w:ascii="宋体" w:hAnsi="宋体" w:eastAsia="宋体" w:cs="宋体"/>
          <w:i w:val="0"/>
          <w:caps w:val="0"/>
          <w:color w:val="333333"/>
          <w:spacing w:val="0"/>
          <w:sz w:val="21"/>
          <w:szCs w:val="21"/>
          <w:shd w:val="clear" w:color="auto" w:fill="FFFFFF"/>
        </w:rPr>
        <w:t>一些关于简历的小技巧，</w:t>
      </w:r>
      <w:r>
        <w:rPr>
          <w:rFonts w:hint="eastAsia" w:ascii="宋体" w:hAnsi="宋体" w:eastAsia="宋体" w:cs="宋体"/>
          <w:i w:val="0"/>
          <w:caps w:val="0"/>
          <w:color w:val="333333"/>
          <w:spacing w:val="0"/>
          <w:sz w:val="21"/>
          <w:szCs w:val="21"/>
          <w:shd w:val="clear" w:color="auto" w:fill="FFFFFF"/>
          <w:lang w:eastAsia="zh-CN"/>
        </w:rPr>
        <w:t>希望能</w:t>
      </w:r>
      <w:r>
        <w:rPr>
          <w:rFonts w:hint="eastAsia" w:ascii="宋体" w:hAnsi="宋体" w:eastAsia="宋体" w:cs="宋体"/>
          <w:i w:val="0"/>
          <w:caps w:val="0"/>
          <w:color w:val="333333"/>
          <w:spacing w:val="0"/>
          <w:sz w:val="21"/>
          <w:szCs w:val="21"/>
          <w:shd w:val="clear" w:color="auto" w:fill="FFFFFF"/>
        </w:rPr>
        <w:t>让你的简历在众多简历中脱颖而出。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r>
        <w:rPr>
          <w:rFonts w:hint="eastAsia" w:ascii="宋体" w:hAnsi="宋体" w:eastAsia="宋体" w:cs="宋体"/>
          <w:b/>
          <w:i w:val="0"/>
          <w:caps w:val="0"/>
          <w:color w:val="000000"/>
          <w:spacing w:val="0"/>
          <w:sz w:val="21"/>
          <w:szCs w:val="21"/>
          <w:shd w:val="clear" w:color="auto" w:fill="FFFFFF"/>
        </w:rPr>
        <w:t>第一：用姓名+联系方式取代“个人简历”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rPr>
        <w:t>其实很多人在制作简历的时候都会在简历上方写上“个人简历”四个字，这样看上去非常正规，但是这样你就和大部分的求职者一样了，很难给面试官留下深刻的印象，如果你将“个人简历”四个大字换成“姓名+联系方式”这样面试官就能一眼记住你，其实很多面试官在挑选简历时都是通过印象来筛选，如果你能给对方留下深刻的印象，那么你面试的几率就会很大。</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r>
        <w:rPr>
          <w:rFonts w:hint="eastAsia" w:ascii="宋体" w:hAnsi="宋体" w:eastAsia="宋体" w:cs="宋体"/>
          <w:b/>
          <w:i w:val="0"/>
          <w:caps w:val="0"/>
          <w:color w:val="000000"/>
          <w:spacing w:val="0"/>
          <w:sz w:val="21"/>
          <w:szCs w:val="21"/>
          <w:shd w:val="clear" w:color="auto" w:fill="FFFFFF"/>
        </w:rPr>
        <w:t>第二：用推荐信取代求职信</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rPr>
        <w:t>这一点尤其是在大学刚毕业的应届毕业生中最为常见，他们在投递简历的时候都会在里面再附加一个求职信，其实这对于面试官来说没有太大的用处，毕竟每天都要看那么多的求职信，每个人讲述也都大致相同，所以你并不具备优势，如果你能将里面的求职信换成一封推荐信，如果你的导师或者是指导员是某个行业非常有名的人那么效果就是更棒了。</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r>
        <w:rPr>
          <w:rFonts w:hint="eastAsia" w:ascii="宋体" w:hAnsi="宋体" w:eastAsia="宋体" w:cs="宋体"/>
          <w:b/>
          <w:i w:val="0"/>
          <w:caps w:val="0"/>
          <w:color w:val="000000"/>
          <w:spacing w:val="0"/>
          <w:sz w:val="21"/>
          <w:szCs w:val="21"/>
          <w:shd w:val="clear" w:color="auto" w:fill="FFFFFF"/>
        </w:rPr>
        <w:t>第三：一定要写求职意向</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rPr>
        <w:t>很多人在应聘的时候并不会明确的标明自己的求职意向是什么，都是认为只要能被录取就行，干啥都可以，其实这样的想法就错了，因为如你自己不明确自己的求职意向，那么就需要对方帮你安排职位，一般工作繁忙的人力主管是没有时间去思考你适合什么岗位的，所以为了节省时间他们也大部分都会选择求职意向明确的人，所以你在写简历的时候尽量要将自己的求职意向写出来，但是不要提及工资待遇。</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i w:val="0"/>
          <w:caps w:val="0"/>
          <w:color w:val="000000"/>
          <w:spacing w:val="0"/>
          <w:sz w:val="21"/>
          <w:szCs w:val="21"/>
          <w:shd w:val="clear" w:color="auto" w:fill="FFFFFF"/>
        </w:rPr>
      </w:pPr>
      <w:r>
        <w:rPr>
          <w:rFonts w:hint="eastAsia" w:ascii="宋体" w:hAnsi="宋体" w:eastAsia="宋体" w:cs="宋体"/>
          <w:b/>
          <w:i w:val="0"/>
          <w:caps w:val="0"/>
          <w:color w:val="000000"/>
          <w:spacing w:val="0"/>
          <w:sz w:val="21"/>
          <w:szCs w:val="21"/>
          <w:shd w:val="clear" w:color="auto" w:fill="FFFFFF"/>
        </w:rPr>
        <w:t>第四：使用优质的纸张打印</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i w:val="0"/>
          <w:caps w:val="0"/>
          <w:color w:val="333333"/>
          <w:spacing w:val="0"/>
          <w:sz w:val="24"/>
          <w:szCs w:val="24"/>
          <w:shd w:val="clear" w:color="auto" w:fill="FFFFFF"/>
          <w:lang w:val="en-US" w:eastAsia="zh-CN"/>
        </w:rPr>
      </w:pPr>
      <w:r>
        <w:rPr>
          <w:rFonts w:hint="eastAsia" w:ascii="宋体" w:hAnsi="宋体" w:eastAsia="宋体" w:cs="宋体"/>
          <w:i w:val="0"/>
          <w:caps w:val="0"/>
          <w:color w:val="333333"/>
          <w:spacing w:val="0"/>
          <w:sz w:val="21"/>
          <w:szCs w:val="21"/>
          <w:shd w:val="clear" w:color="auto" w:fill="FFFFFF"/>
        </w:rPr>
        <w:t>平时我们在电视剧中经常会看到某个人在使用不通纸张的时产生不同的想过，人们对其的印象也是不同的，可见纸张的材质也是非常关键的，当对方在一大堆普通纸张中看到一张与众不同的纸张，那么相必对方对你的印象也是与众不同的。其次就是优质纸张在复印之后的效果也是非常好的，所以就不会出现字迹不清晰的情况，所以也是给对方人力资源主管一个很好的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18"/>
          <w:szCs w:val="18"/>
          <w:highlight w:val="none"/>
          <w:lang w:val="en-US" w:eastAsia="zh-CN"/>
        </w:rPr>
      </w:pPr>
      <w:r>
        <w:rPr>
          <w:sz w:val="28"/>
        </w:rPr>
        <mc:AlternateContent>
          <mc:Choice Requires="wps">
            <w:drawing>
              <wp:anchor distT="0" distB="0" distL="114300" distR="114300" simplePos="0" relativeHeight="251652096" behindDoc="1" locked="0" layoutInCell="1" allowOverlap="1">
                <wp:simplePos x="0" y="0"/>
                <wp:positionH relativeFrom="column">
                  <wp:posOffset>-814070</wp:posOffset>
                </wp:positionH>
                <wp:positionV relativeFrom="page">
                  <wp:posOffset>-51435</wp:posOffset>
                </wp:positionV>
                <wp:extent cx="7650480" cy="10911205"/>
                <wp:effectExtent l="0" t="0" r="7620" b="4445"/>
                <wp:wrapNone/>
                <wp:docPr id="103" name="矩形 286"/>
                <wp:cNvGraphicFramePr/>
                <a:graphic xmlns:a="http://schemas.openxmlformats.org/drawingml/2006/main">
                  <a:graphicData uri="http://schemas.microsoft.com/office/word/2010/wordprocessingShape">
                    <wps:wsp>
                      <wps:cNvSpPr/>
                      <wps:spPr>
                        <a:xfrm>
                          <a:off x="0" y="0"/>
                          <a:ext cx="7650480" cy="10911205"/>
                        </a:xfrm>
                        <a:prstGeom prst="rect">
                          <a:avLst/>
                        </a:prstGeom>
                        <a:solidFill>
                          <a:srgbClr val="FFFFFF"/>
                        </a:solidFill>
                        <a:ln>
                          <a:noFill/>
                        </a:ln>
                      </wps:spPr>
                      <wps:txbx>
                        <w:txbxContent>
                          <w:p>
                            <w:pPr>
                              <w:jc w:val="center"/>
                            </w:pPr>
                          </w:p>
                        </w:txbxContent>
                      </wps:txbx>
                      <wps:bodyPr vert="horz" wrap="square" anchor="t" upright="1"/>
                    </wps:wsp>
                  </a:graphicData>
                </a:graphic>
              </wp:anchor>
            </w:drawing>
          </mc:Choice>
          <mc:Fallback>
            <w:pict>
              <v:rect id="矩形 286" o:spid="_x0000_s1026" o:spt="1" style="position:absolute;left:0pt;margin-left:-64.1pt;margin-top:-4.05pt;height:859.15pt;width:602.4pt;mso-position-vertical-relative:page;z-index:-251664384;mso-width-relative:page;mso-height-relative:page;" fillcolor="#FFFFFF" filled="t" stroked="f" coordsize="21600,21600" o:gfxdata="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icojZAAAADQEAAA8AAAAAAAAAAQAg&#10;AAAAIgAAAGRycy9kb3ducmV2LnhtbFBLAQIUABQAAAAIAIdO4kDkiPG/1AEAAJUDAAAOAAAAAAAA&#10;AAEAIAAAACgBAABkcnMvZTJvRG9jLnhtbFBLBQYAAAAABgAGAFkBAABuBQAAAAA=&#10;">
                <v:fill on="t" focussize="0,0"/>
                <v:stroke on="f"/>
                <v:imagedata o:title=""/>
                <o:lock v:ext="edit" aspectratio="f"/>
                <v:textbox>
                  <w:txbxContent>
                    <w:p>
                      <w:pPr>
                        <w:jc w:val="center"/>
                      </w:pPr>
                    </w:p>
                  </w:txbxContent>
                </v:textbox>
              </v:rect>
            </w:pict>
          </mc:Fallback>
        </mc:AlternateContent>
      </w:r>
    </w:p>
    <w:p>
      <w:pPr>
        <w:jc w:val="center"/>
        <w:rPr>
          <w:rFonts w:hint="eastAsia"/>
          <w:b/>
          <w:bCs/>
          <w:sz w:val="72"/>
          <w:szCs w:val="72"/>
          <w:lang w:eastAsia="zh-CN"/>
        </w:rPr>
      </w:pPr>
      <w:r>
        <w:rPr>
          <w:rFonts w:hint="eastAsia"/>
          <w:b/>
          <w:bCs/>
          <w:sz w:val="72"/>
          <w:szCs w:val="72"/>
          <w:lang w:eastAsia="zh-CN"/>
        </w:rPr>
        <w:t>附赠图标</w:t>
      </w:r>
    </w:p>
    <w:p>
      <w:pPr>
        <w:jc w:val="center"/>
        <w:rPr>
          <w:rFonts w:hint="eastAsia"/>
          <w:b/>
          <w:bCs/>
          <w:sz w:val="72"/>
          <w:szCs w:val="72"/>
          <w:lang w:eastAsia="zh-CN"/>
        </w:rPr>
      </w:pPr>
    </w:p>
    <w:p>
      <w:pPr>
        <w:rPr>
          <w:rFonts w:hint="default"/>
          <w:lang w:val="en-US"/>
        </w:rPr>
      </w:pPr>
      <w:r>
        <w:rPr>
          <w:rFonts w:hint="eastAsia"/>
          <w:b w:val="0"/>
          <w:bCs w:val="0"/>
          <w:sz w:val="18"/>
          <w:szCs w:val="18"/>
          <w:highlight w:val="none"/>
          <w:lang w:val="en-US" w:eastAsia="zh-CN"/>
        </w:rPr>
        <w:t xml:space="preserve">      </w:t>
      </w:r>
      <w:r>
        <mc:AlternateContent>
          <mc:Choice Requires="wps">
            <w:drawing>
              <wp:anchor distT="0" distB="0" distL="114300" distR="114300" simplePos="0" relativeHeight="251704320" behindDoc="0" locked="0" layoutInCell="1" allowOverlap="1">
                <wp:simplePos x="0" y="0"/>
                <wp:positionH relativeFrom="column">
                  <wp:posOffset>4801870</wp:posOffset>
                </wp:positionH>
                <wp:positionV relativeFrom="paragraph">
                  <wp:posOffset>26670</wp:posOffset>
                </wp:positionV>
                <wp:extent cx="234315" cy="234950"/>
                <wp:effectExtent l="0" t="0" r="13335" b="12700"/>
                <wp:wrapNone/>
                <wp:docPr id="5232" name="Freeform 166"/>
                <wp:cNvGraphicFramePr/>
                <a:graphic xmlns:a="http://schemas.openxmlformats.org/drawingml/2006/main">
                  <a:graphicData uri="http://schemas.microsoft.com/office/word/2010/wordprocessingShape">
                    <wps:wsp>
                      <wps:cNvSpPr>
                        <a:spLocks noEditPoints="1"/>
                      </wps:cNvSpPr>
                      <wps:spPr bwMode="auto">
                        <a:xfrm>
                          <a:off x="0" y="0"/>
                          <a:ext cx="234517" cy="23510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7" h="167">
                              <a:moveTo>
                                <a:pt x="157" y="83"/>
                              </a:moveTo>
                              <a:cubicBezTo>
                                <a:pt x="83" y="83"/>
                                <a:pt x="83" y="83"/>
                                <a:pt x="83" y="83"/>
                              </a:cubicBezTo>
                              <a:cubicBezTo>
                                <a:pt x="83" y="9"/>
                                <a:pt x="83" y="9"/>
                                <a:pt x="83" y="9"/>
                              </a:cubicBezTo>
                              <a:cubicBezTo>
                                <a:pt x="83" y="8"/>
                                <a:pt x="82" y="6"/>
                                <a:pt x="80" y="6"/>
                              </a:cubicBezTo>
                              <a:cubicBezTo>
                                <a:pt x="36" y="6"/>
                                <a:pt x="0" y="42"/>
                                <a:pt x="0" y="86"/>
                              </a:cubicBezTo>
                              <a:cubicBezTo>
                                <a:pt x="0" y="131"/>
                                <a:pt x="36" y="167"/>
                                <a:pt x="80" y="167"/>
                              </a:cubicBezTo>
                              <a:cubicBezTo>
                                <a:pt x="125" y="167"/>
                                <a:pt x="160" y="131"/>
                                <a:pt x="160" y="86"/>
                              </a:cubicBezTo>
                              <a:cubicBezTo>
                                <a:pt x="160" y="85"/>
                                <a:pt x="159" y="83"/>
                                <a:pt x="157" y="83"/>
                              </a:cubicBezTo>
                              <a:close/>
                              <a:moveTo>
                                <a:pt x="80" y="161"/>
                              </a:moveTo>
                              <a:cubicBezTo>
                                <a:pt x="39" y="161"/>
                                <a:pt x="6" y="127"/>
                                <a:pt x="6" y="86"/>
                              </a:cubicBezTo>
                              <a:cubicBezTo>
                                <a:pt x="6" y="47"/>
                                <a:pt x="38" y="14"/>
                                <a:pt x="77" y="12"/>
                              </a:cubicBezTo>
                              <a:cubicBezTo>
                                <a:pt x="77" y="86"/>
                                <a:pt x="77" y="86"/>
                                <a:pt x="77" y="86"/>
                              </a:cubicBezTo>
                              <a:cubicBezTo>
                                <a:pt x="77" y="88"/>
                                <a:pt x="79" y="89"/>
                                <a:pt x="80" y="89"/>
                              </a:cubicBezTo>
                              <a:cubicBezTo>
                                <a:pt x="154" y="89"/>
                                <a:pt x="154" y="89"/>
                                <a:pt x="154" y="89"/>
                              </a:cubicBezTo>
                              <a:cubicBezTo>
                                <a:pt x="153" y="129"/>
                                <a:pt x="120" y="161"/>
                                <a:pt x="80" y="161"/>
                              </a:cubicBezTo>
                              <a:close/>
                              <a:moveTo>
                                <a:pt x="100" y="0"/>
                              </a:moveTo>
                              <a:cubicBezTo>
                                <a:pt x="98" y="0"/>
                                <a:pt x="97" y="1"/>
                                <a:pt x="97" y="3"/>
                              </a:cubicBezTo>
                              <a:cubicBezTo>
                                <a:pt x="97" y="67"/>
                                <a:pt x="97" y="67"/>
                                <a:pt x="97" y="67"/>
                              </a:cubicBezTo>
                              <a:cubicBezTo>
                                <a:pt x="97" y="69"/>
                                <a:pt x="98" y="70"/>
                                <a:pt x="100" y="70"/>
                              </a:cubicBezTo>
                              <a:cubicBezTo>
                                <a:pt x="164" y="70"/>
                                <a:pt x="164" y="70"/>
                                <a:pt x="164" y="70"/>
                              </a:cubicBezTo>
                              <a:cubicBezTo>
                                <a:pt x="165" y="70"/>
                                <a:pt x="167" y="69"/>
                                <a:pt x="167" y="67"/>
                              </a:cubicBezTo>
                              <a:cubicBezTo>
                                <a:pt x="167" y="30"/>
                                <a:pt x="137" y="0"/>
                                <a:pt x="100" y="0"/>
                              </a:cubicBezTo>
                              <a:close/>
                              <a:moveTo>
                                <a:pt x="103" y="64"/>
                              </a:moveTo>
                              <a:cubicBezTo>
                                <a:pt x="103" y="6"/>
                                <a:pt x="103" y="6"/>
                                <a:pt x="103" y="6"/>
                              </a:cubicBezTo>
                              <a:cubicBezTo>
                                <a:pt x="134" y="8"/>
                                <a:pt x="159" y="33"/>
                                <a:pt x="161" y="64"/>
                              </a:cubicBezTo>
                              <a:lnTo>
                                <a:pt x="103" y="6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6" o:spid="_x0000_s1026" o:spt="100" style="position:absolute;left:0pt;margin-left:378.1pt;margin-top:2.1pt;height:18.5pt;width:18.45pt;z-index:251704320;mso-width-relative:page;mso-height-relative:page;" fillcolor="#626262" filled="t" stroked="f" coordsize="167,167" o:gfxdata="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Cu&#10;ITDz2QAAAAgBAAAPAAAAAAAAAAEAIAAAACIAAABkcnMvZG93bnJldi54bWxQSwECFAAUAAAACACH&#10;TuJAlMjTbnoFAAAHGgAADgAAAAAAAAABACAAAAAoAQAAZHJzL2Uyb0RvYy54bWxQSwUGAAAAAAYA&#10;BgBZAQAAFAkAAAAA&#10;" path="m157,83c83,83,83,83,83,83c83,9,83,9,83,9c83,8,82,6,80,6c36,6,0,42,0,86c0,131,36,167,80,167c125,167,160,131,160,86c160,85,159,83,157,83xm80,161c39,161,6,127,6,86c6,47,38,14,77,12c77,86,77,86,77,86c77,88,79,89,80,89c154,89,154,89,154,89c153,129,120,161,80,161xm100,0c98,0,97,1,97,3c97,67,97,67,97,67c97,69,98,70,100,70c164,70,164,70,164,70c165,70,167,69,167,67c167,30,137,0,100,0xm103,64c103,6,103,6,103,6c134,8,159,33,161,64l103,64xe">
                <v:path o:connectlocs="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 o:connectangles="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4521835</wp:posOffset>
                </wp:positionH>
                <wp:positionV relativeFrom="paragraph">
                  <wp:posOffset>19050</wp:posOffset>
                </wp:positionV>
                <wp:extent cx="158750" cy="280035"/>
                <wp:effectExtent l="0" t="0" r="12700" b="5715"/>
                <wp:wrapNone/>
                <wp:docPr id="5270" name="Freeform 204"/>
                <wp:cNvGraphicFramePr/>
                <a:graphic xmlns:a="http://schemas.openxmlformats.org/drawingml/2006/main">
                  <a:graphicData uri="http://schemas.microsoft.com/office/word/2010/wordprocessingShape">
                    <wps:wsp>
                      <wps:cNvSpPr>
                        <a:spLocks noEditPoints="1"/>
                      </wps:cNvSpPr>
                      <wps:spPr bwMode="auto">
                        <a:xfrm>
                          <a:off x="0" y="0"/>
                          <a:ext cx="158924" cy="27975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99">
                              <a:moveTo>
                                <a:pt x="19" y="76"/>
                              </a:moveTo>
                              <a:cubicBezTo>
                                <a:pt x="21" y="76"/>
                                <a:pt x="22" y="75"/>
                                <a:pt x="22" y="73"/>
                              </a:cubicBezTo>
                              <a:cubicBezTo>
                                <a:pt x="22" y="60"/>
                                <a:pt x="22" y="60"/>
                                <a:pt x="22" y="60"/>
                              </a:cubicBezTo>
                              <a:cubicBezTo>
                                <a:pt x="41" y="60"/>
                                <a:pt x="41" y="60"/>
                                <a:pt x="41" y="60"/>
                              </a:cubicBezTo>
                              <a:cubicBezTo>
                                <a:pt x="43" y="60"/>
                                <a:pt x="44" y="59"/>
                                <a:pt x="44" y="57"/>
                              </a:cubicBezTo>
                              <a:cubicBezTo>
                                <a:pt x="44" y="55"/>
                                <a:pt x="43" y="54"/>
                                <a:pt x="41" y="54"/>
                              </a:cubicBezTo>
                              <a:cubicBezTo>
                                <a:pt x="22" y="54"/>
                                <a:pt x="22" y="54"/>
                                <a:pt x="22" y="54"/>
                              </a:cubicBezTo>
                              <a:cubicBezTo>
                                <a:pt x="22" y="49"/>
                                <a:pt x="22" y="49"/>
                                <a:pt x="22" y="49"/>
                              </a:cubicBezTo>
                              <a:cubicBezTo>
                                <a:pt x="41" y="49"/>
                                <a:pt x="41" y="49"/>
                                <a:pt x="41" y="49"/>
                              </a:cubicBezTo>
                              <a:cubicBezTo>
                                <a:pt x="43" y="49"/>
                                <a:pt x="44" y="47"/>
                                <a:pt x="44" y="46"/>
                              </a:cubicBezTo>
                              <a:cubicBezTo>
                                <a:pt x="44" y="44"/>
                                <a:pt x="43" y="43"/>
                                <a:pt x="41" y="43"/>
                              </a:cubicBezTo>
                              <a:cubicBezTo>
                                <a:pt x="22" y="43"/>
                                <a:pt x="22" y="43"/>
                                <a:pt x="22" y="43"/>
                              </a:cubicBezTo>
                              <a:cubicBezTo>
                                <a:pt x="22" y="40"/>
                                <a:pt x="22" y="40"/>
                                <a:pt x="22" y="40"/>
                              </a:cubicBezTo>
                              <a:cubicBezTo>
                                <a:pt x="22" y="39"/>
                                <a:pt x="22" y="38"/>
                                <a:pt x="22" y="37"/>
                              </a:cubicBezTo>
                              <a:cubicBezTo>
                                <a:pt x="41" y="37"/>
                                <a:pt x="41" y="37"/>
                                <a:pt x="41" y="37"/>
                              </a:cubicBezTo>
                              <a:cubicBezTo>
                                <a:pt x="43" y="37"/>
                                <a:pt x="44" y="36"/>
                                <a:pt x="44" y="34"/>
                              </a:cubicBezTo>
                              <a:cubicBezTo>
                                <a:pt x="44" y="33"/>
                                <a:pt x="43" y="31"/>
                                <a:pt x="41" y="31"/>
                              </a:cubicBezTo>
                              <a:cubicBezTo>
                                <a:pt x="24" y="31"/>
                                <a:pt x="24" y="31"/>
                                <a:pt x="24" y="31"/>
                              </a:cubicBezTo>
                              <a:cubicBezTo>
                                <a:pt x="27" y="17"/>
                                <a:pt x="41" y="6"/>
                                <a:pt x="57" y="6"/>
                              </a:cubicBezTo>
                              <a:cubicBezTo>
                                <a:pt x="73" y="6"/>
                                <a:pt x="86" y="17"/>
                                <a:pt x="90" y="31"/>
                              </a:cubicBezTo>
                              <a:cubicBezTo>
                                <a:pt x="72" y="31"/>
                                <a:pt x="72" y="31"/>
                                <a:pt x="72" y="31"/>
                              </a:cubicBezTo>
                              <a:cubicBezTo>
                                <a:pt x="70" y="31"/>
                                <a:pt x="69" y="33"/>
                                <a:pt x="69" y="34"/>
                              </a:cubicBezTo>
                              <a:cubicBezTo>
                                <a:pt x="69" y="36"/>
                                <a:pt x="70" y="37"/>
                                <a:pt x="72" y="37"/>
                              </a:cubicBezTo>
                              <a:cubicBezTo>
                                <a:pt x="91" y="37"/>
                                <a:pt x="91" y="37"/>
                                <a:pt x="91" y="37"/>
                              </a:cubicBezTo>
                              <a:cubicBezTo>
                                <a:pt x="91" y="38"/>
                                <a:pt x="91" y="39"/>
                                <a:pt x="91" y="40"/>
                              </a:cubicBezTo>
                              <a:cubicBezTo>
                                <a:pt x="91" y="43"/>
                                <a:pt x="91" y="43"/>
                                <a:pt x="91" y="43"/>
                              </a:cubicBezTo>
                              <a:cubicBezTo>
                                <a:pt x="72" y="43"/>
                                <a:pt x="72" y="43"/>
                                <a:pt x="72" y="43"/>
                              </a:cubicBezTo>
                              <a:cubicBezTo>
                                <a:pt x="70" y="43"/>
                                <a:pt x="69" y="44"/>
                                <a:pt x="69" y="46"/>
                              </a:cubicBezTo>
                              <a:cubicBezTo>
                                <a:pt x="69" y="47"/>
                                <a:pt x="70" y="49"/>
                                <a:pt x="72" y="49"/>
                              </a:cubicBezTo>
                              <a:cubicBezTo>
                                <a:pt x="91" y="49"/>
                                <a:pt x="91" y="49"/>
                                <a:pt x="91" y="49"/>
                              </a:cubicBezTo>
                              <a:cubicBezTo>
                                <a:pt x="91" y="54"/>
                                <a:pt x="91" y="54"/>
                                <a:pt x="91" y="54"/>
                              </a:cubicBezTo>
                              <a:cubicBezTo>
                                <a:pt x="72" y="54"/>
                                <a:pt x="72" y="54"/>
                                <a:pt x="72" y="54"/>
                              </a:cubicBezTo>
                              <a:cubicBezTo>
                                <a:pt x="70" y="54"/>
                                <a:pt x="69" y="55"/>
                                <a:pt x="69" y="57"/>
                              </a:cubicBezTo>
                              <a:cubicBezTo>
                                <a:pt x="69" y="59"/>
                                <a:pt x="70" y="60"/>
                                <a:pt x="72" y="60"/>
                              </a:cubicBezTo>
                              <a:cubicBezTo>
                                <a:pt x="91" y="60"/>
                                <a:pt x="91" y="60"/>
                                <a:pt x="91" y="60"/>
                              </a:cubicBezTo>
                              <a:cubicBezTo>
                                <a:pt x="91" y="73"/>
                                <a:pt x="91" y="73"/>
                                <a:pt x="91" y="73"/>
                              </a:cubicBezTo>
                              <a:cubicBezTo>
                                <a:pt x="91" y="75"/>
                                <a:pt x="93" y="76"/>
                                <a:pt x="94" y="76"/>
                              </a:cubicBezTo>
                              <a:cubicBezTo>
                                <a:pt x="96" y="76"/>
                                <a:pt x="97" y="75"/>
                                <a:pt x="97" y="73"/>
                              </a:cubicBezTo>
                              <a:cubicBezTo>
                                <a:pt x="97" y="40"/>
                                <a:pt x="97" y="40"/>
                                <a:pt x="97" y="40"/>
                              </a:cubicBezTo>
                              <a:cubicBezTo>
                                <a:pt x="97" y="18"/>
                                <a:pt x="79" y="0"/>
                                <a:pt x="57" y="0"/>
                              </a:cubicBezTo>
                              <a:cubicBezTo>
                                <a:pt x="34" y="0"/>
                                <a:pt x="16" y="18"/>
                                <a:pt x="16" y="40"/>
                              </a:cubicBezTo>
                              <a:cubicBezTo>
                                <a:pt x="16" y="73"/>
                                <a:pt x="16" y="73"/>
                                <a:pt x="16" y="73"/>
                              </a:cubicBezTo>
                              <a:cubicBezTo>
                                <a:pt x="16" y="75"/>
                                <a:pt x="18" y="76"/>
                                <a:pt x="19" y="76"/>
                              </a:cubicBezTo>
                              <a:close/>
                              <a:moveTo>
                                <a:pt x="27" y="81"/>
                              </a:moveTo>
                              <a:cubicBezTo>
                                <a:pt x="25" y="81"/>
                                <a:pt x="24" y="82"/>
                                <a:pt x="24" y="84"/>
                              </a:cubicBezTo>
                              <a:cubicBezTo>
                                <a:pt x="24" y="86"/>
                                <a:pt x="25" y="87"/>
                                <a:pt x="27" y="87"/>
                              </a:cubicBezTo>
                              <a:cubicBezTo>
                                <a:pt x="87" y="87"/>
                                <a:pt x="87" y="87"/>
                                <a:pt x="87" y="87"/>
                              </a:cubicBezTo>
                              <a:cubicBezTo>
                                <a:pt x="88" y="87"/>
                                <a:pt x="90" y="86"/>
                                <a:pt x="90" y="84"/>
                              </a:cubicBezTo>
                              <a:cubicBezTo>
                                <a:pt x="90" y="82"/>
                                <a:pt x="88" y="81"/>
                                <a:pt x="87" y="81"/>
                              </a:cubicBezTo>
                              <a:lnTo>
                                <a:pt x="27" y="81"/>
                              </a:lnTo>
                              <a:close/>
                              <a:moveTo>
                                <a:pt x="113" y="110"/>
                              </a:moveTo>
                              <a:cubicBezTo>
                                <a:pt x="113" y="88"/>
                                <a:pt x="113" y="88"/>
                                <a:pt x="113" y="88"/>
                              </a:cubicBezTo>
                              <a:cubicBezTo>
                                <a:pt x="113" y="82"/>
                                <a:pt x="108" y="77"/>
                                <a:pt x="102" y="77"/>
                              </a:cubicBezTo>
                              <a:cubicBezTo>
                                <a:pt x="96" y="77"/>
                                <a:pt x="91" y="82"/>
                                <a:pt x="91" y="88"/>
                              </a:cubicBezTo>
                              <a:cubicBezTo>
                                <a:pt x="91" y="110"/>
                                <a:pt x="91" y="110"/>
                                <a:pt x="91" y="110"/>
                              </a:cubicBezTo>
                              <a:cubicBezTo>
                                <a:pt x="91" y="110"/>
                                <a:pt x="86" y="138"/>
                                <a:pt x="57" y="138"/>
                              </a:cubicBezTo>
                              <a:cubicBezTo>
                                <a:pt x="27" y="138"/>
                                <a:pt x="22" y="110"/>
                                <a:pt x="22" y="110"/>
                              </a:cubicBezTo>
                              <a:cubicBezTo>
                                <a:pt x="22" y="88"/>
                                <a:pt x="22" y="88"/>
                                <a:pt x="22" y="88"/>
                              </a:cubicBezTo>
                              <a:cubicBezTo>
                                <a:pt x="22" y="82"/>
                                <a:pt x="17" y="77"/>
                                <a:pt x="11" y="77"/>
                              </a:cubicBezTo>
                              <a:cubicBezTo>
                                <a:pt x="5" y="77"/>
                                <a:pt x="0" y="82"/>
                                <a:pt x="0" y="88"/>
                              </a:cubicBezTo>
                              <a:cubicBezTo>
                                <a:pt x="0" y="110"/>
                                <a:pt x="0" y="110"/>
                                <a:pt x="0" y="110"/>
                              </a:cubicBezTo>
                              <a:cubicBezTo>
                                <a:pt x="0" y="124"/>
                                <a:pt x="14" y="153"/>
                                <a:pt x="46" y="159"/>
                              </a:cubicBezTo>
                              <a:cubicBezTo>
                                <a:pt x="46" y="178"/>
                                <a:pt x="46" y="178"/>
                                <a:pt x="46" y="178"/>
                              </a:cubicBezTo>
                              <a:cubicBezTo>
                                <a:pt x="17" y="178"/>
                                <a:pt x="17" y="178"/>
                                <a:pt x="17" y="178"/>
                              </a:cubicBezTo>
                              <a:cubicBezTo>
                                <a:pt x="11" y="178"/>
                                <a:pt x="6" y="182"/>
                                <a:pt x="6" y="188"/>
                              </a:cubicBezTo>
                              <a:cubicBezTo>
                                <a:pt x="6" y="194"/>
                                <a:pt x="11" y="199"/>
                                <a:pt x="17" y="199"/>
                              </a:cubicBezTo>
                              <a:cubicBezTo>
                                <a:pt x="96" y="199"/>
                                <a:pt x="96" y="199"/>
                                <a:pt x="96" y="199"/>
                              </a:cubicBezTo>
                              <a:cubicBezTo>
                                <a:pt x="102" y="199"/>
                                <a:pt x="107" y="194"/>
                                <a:pt x="107" y="188"/>
                              </a:cubicBezTo>
                              <a:cubicBezTo>
                                <a:pt x="107" y="182"/>
                                <a:pt x="102" y="178"/>
                                <a:pt x="96" y="178"/>
                              </a:cubicBezTo>
                              <a:cubicBezTo>
                                <a:pt x="68" y="178"/>
                                <a:pt x="68" y="178"/>
                                <a:pt x="68" y="178"/>
                              </a:cubicBezTo>
                              <a:cubicBezTo>
                                <a:pt x="68" y="159"/>
                                <a:pt x="68" y="159"/>
                                <a:pt x="68" y="159"/>
                              </a:cubicBezTo>
                              <a:cubicBezTo>
                                <a:pt x="100" y="153"/>
                                <a:pt x="113" y="124"/>
                                <a:pt x="113" y="110"/>
                              </a:cubicBezTo>
                              <a:close/>
                              <a:moveTo>
                                <a:pt x="65" y="184"/>
                              </a:moveTo>
                              <a:cubicBezTo>
                                <a:pt x="96" y="184"/>
                                <a:pt x="96" y="184"/>
                                <a:pt x="96" y="184"/>
                              </a:cubicBezTo>
                              <a:cubicBezTo>
                                <a:pt x="99" y="184"/>
                                <a:pt x="101" y="186"/>
                                <a:pt x="101" y="188"/>
                              </a:cubicBezTo>
                              <a:cubicBezTo>
                                <a:pt x="101" y="191"/>
                                <a:pt x="99" y="193"/>
                                <a:pt x="96" y="193"/>
                              </a:cubicBezTo>
                              <a:cubicBezTo>
                                <a:pt x="17" y="193"/>
                                <a:pt x="17" y="193"/>
                                <a:pt x="17" y="193"/>
                              </a:cubicBezTo>
                              <a:cubicBezTo>
                                <a:pt x="15" y="193"/>
                                <a:pt x="12" y="191"/>
                                <a:pt x="12" y="188"/>
                              </a:cubicBezTo>
                              <a:cubicBezTo>
                                <a:pt x="12" y="186"/>
                                <a:pt x="15" y="184"/>
                                <a:pt x="17" y="184"/>
                              </a:cubicBezTo>
                              <a:cubicBezTo>
                                <a:pt x="49" y="184"/>
                                <a:pt x="49" y="184"/>
                                <a:pt x="49" y="184"/>
                              </a:cubicBezTo>
                              <a:cubicBezTo>
                                <a:pt x="51" y="184"/>
                                <a:pt x="52" y="182"/>
                                <a:pt x="52" y="181"/>
                              </a:cubicBezTo>
                              <a:cubicBezTo>
                                <a:pt x="52" y="156"/>
                                <a:pt x="52" y="156"/>
                                <a:pt x="52" y="156"/>
                              </a:cubicBezTo>
                              <a:cubicBezTo>
                                <a:pt x="52" y="155"/>
                                <a:pt x="51" y="154"/>
                                <a:pt x="49" y="153"/>
                              </a:cubicBezTo>
                              <a:cubicBezTo>
                                <a:pt x="19" y="150"/>
                                <a:pt x="6" y="123"/>
                                <a:pt x="6" y="110"/>
                              </a:cubicBezTo>
                              <a:cubicBezTo>
                                <a:pt x="6" y="88"/>
                                <a:pt x="6" y="88"/>
                                <a:pt x="6" y="88"/>
                              </a:cubicBezTo>
                              <a:cubicBezTo>
                                <a:pt x="6" y="85"/>
                                <a:pt x="9" y="83"/>
                                <a:pt x="11" y="83"/>
                              </a:cubicBezTo>
                              <a:cubicBezTo>
                                <a:pt x="14" y="83"/>
                                <a:pt x="16" y="85"/>
                                <a:pt x="16" y="88"/>
                              </a:cubicBezTo>
                              <a:cubicBezTo>
                                <a:pt x="16" y="110"/>
                                <a:pt x="16" y="110"/>
                                <a:pt x="16" y="110"/>
                              </a:cubicBezTo>
                              <a:cubicBezTo>
                                <a:pt x="16" y="114"/>
                                <a:pt x="24" y="144"/>
                                <a:pt x="57" y="144"/>
                              </a:cubicBezTo>
                              <a:cubicBezTo>
                                <a:pt x="89" y="144"/>
                                <a:pt x="97" y="114"/>
                                <a:pt x="97" y="110"/>
                              </a:cubicBezTo>
                              <a:cubicBezTo>
                                <a:pt x="97" y="88"/>
                                <a:pt x="97" y="88"/>
                                <a:pt x="97" y="88"/>
                              </a:cubicBezTo>
                              <a:cubicBezTo>
                                <a:pt x="97" y="85"/>
                                <a:pt x="99" y="83"/>
                                <a:pt x="102" y="83"/>
                              </a:cubicBezTo>
                              <a:cubicBezTo>
                                <a:pt x="105" y="83"/>
                                <a:pt x="107" y="85"/>
                                <a:pt x="107" y="88"/>
                              </a:cubicBezTo>
                              <a:cubicBezTo>
                                <a:pt x="107" y="110"/>
                                <a:pt x="107" y="110"/>
                                <a:pt x="107" y="110"/>
                              </a:cubicBezTo>
                              <a:cubicBezTo>
                                <a:pt x="107" y="123"/>
                                <a:pt x="94" y="150"/>
                                <a:pt x="64" y="153"/>
                              </a:cubicBezTo>
                              <a:cubicBezTo>
                                <a:pt x="63" y="154"/>
                                <a:pt x="62" y="155"/>
                                <a:pt x="62" y="156"/>
                              </a:cubicBezTo>
                              <a:cubicBezTo>
                                <a:pt x="62" y="181"/>
                                <a:pt x="62" y="181"/>
                                <a:pt x="62" y="181"/>
                              </a:cubicBezTo>
                              <a:cubicBezTo>
                                <a:pt x="62" y="182"/>
                                <a:pt x="63" y="184"/>
                                <a:pt x="65" y="18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4" o:spid="_x0000_s1026" o:spt="100" style="position:absolute;left:0pt;margin-left:356.05pt;margin-top:1.5pt;height:22.05pt;width:12.5pt;z-index:251665408;mso-width-relative:page;mso-height-relative:page;" fillcolor="#626262" filled="t" stroked="f" coordsize="113,199" o:gfxdata="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HvvpvPXAAAACAEAAA8AAAAA&#10;AAAAAQAgAAAAIgAAAGRycy9kb3ducmV2LnhtbFBLAQIUABQAAAAIAIdO4kAQ1eT7UgoAAKg/AAAO&#10;AAAAAAAAAAEAIAAAACYBAABkcnMvZTJvRG9jLnhtbFBLBQYAAAAABgAGAFkBAADqDQAAAAA=&#10;" path="m19,76c21,76,22,75,22,73c22,60,22,60,22,60c41,60,41,60,41,60c43,60,44,59,44,57c44,55,43,54,41,54c22,54,22,54,22,54c22,49,22,49,22,49c41,49,41,49,41,49c43,49,44,47,44,46c44,44,43,43,41,43c22,43,22,43,22,43c22,40,22,40,22,40c22,39,22,38,22,37c41,37,41,37,41,37c43,37,44,36,44,34c44,33,43,31,41,31c24,31,24,31,24,31c27,17,41,6,57,6c73,6,86,17,90,31c72,31,72,31,72,31c70,31,69,33,69,34c69,36,70,37,72,37c91,37,91,37,91,37c91,38,91,39,91,40c91,43,91,43,91,43c72,43,72,43,72,43c70,43,69,44,69,46c69,47,70,49,72,49c91,49,91,49,91,49c91,54,91,54,91,54c72,54,72,54,72,54c70,54,69,55,69,57c69,59,70,60,72,60c91,60,91,60,91,60c91,73,91,73,91,73c91,75,93,76,94,76c96,76,97,75,97,73c97,40,97,40,97,40c97,18,79,0,57,0c34,0,16,18,16,40c16,73,16,73,16,73c16,75,18,76,19,76xm27,81c25,81,24,82,24,84c24,86,25,87,27,87c87,87,87,87,87,87c88,87,90,86,90,84c90,82,88,81,87,81l27,81xm113,110c113,88,113,88,113,88c113,82,108,77,102,77c96,77,91,82,91,88c91,110,91,110,91,110c91,110,86,138,57,138c27,138,22,110,22,110c22,88,22,88,22,88c22,82,17,77,11,77c5,77,0,82,0,88c0,110,0,110,0,110c0,124,14,153,46,159c46,178,46,178,46,178c17,178,17,178,17,178c11,178,6,182,6,188c6,194,11,199,17,199c96,199,96,199,96,199c102,199,107,194,107,188c107,182,102,178,96,178c68,178,68,178,68,178c68,159,68,159,68,159c100,153,113,124,113,110xm65,184c96,184,96,184,96,184c99,184,101,186,101,188c101,191,99,193,96,193c17,193,17,193,17,193c15,193,12,191,12,188c12,186,15,184,17,184c49,184,49,184,49,184c51,184,52,182,52,181c52,156,52,156,52,156c52,155,51,154,49,153c19,150,6,123,6,110c6,88,6,88,6,88c6,85,9,83,11,83c14,83,16,85,16,88c16,110,16,110,16,110c16,114,24,144,57,144c89,144,97,114,97,110c97,88,97,88,97,88c97,85,99,83,102,83c105,83,107,85,107,88c107,110,107,110,107,110c107,123,94,150,64,153c63,154,62,155,62,156c62,181,62,181,62,181c62,182,63,184,65,184xe">
                <v:path o:connectlocs="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274542"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4117340</wp:posOffset>
                </wp:positionH>
                <wp:positionV relativeFrom="paragraph">
                  <wp:posOffset>42545</wp:posOffset>
                </wp:positionV>
                <wp:extent cx="229235" cy="232410"/>
                <wp:effectExtent l="0" t="0" r="1905" b="15240"/>
                <wp:wrapNone/>
                <wp:docPr id="22" name="Freeform 206"/>
                <wp:cNvGraphicFramePr/>
                <a:graphic xmlns:a="http://schemas.openxmlformats.org/drawingml/2006/main">
                  <a:graphicData uri="http://schemas.microsoft.com/office/word/2010/wordprocessingShape">
                    <wps:wsp>
                      <wps:cNvSpPr>
                        <a:spLocks noEditPoints="1"/>
                      </wps:cNvSpPr>
                      <wps:spPr bwMode="auto">
                        <a:xfrm>
                          <a:off x="0" y="0"/>
                          <a:ext cx="229160" cy="23213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3" h="165">
                              <a:moveTo>
                                <a:pt x="125" y="0"/>
                              </a:moveTo>
                              <a:cubicBezTo>
                                <a:pt x="110" y="0"/>
                                <a:pt x="97" y="9"/>
                                <a:pt x="91" y="22"/>
                              </a:cubicBezTo>
                              <a:cubicBezTo>
                                <a:pt x="91" y="23"/>
                                <a:pt x="91" y="23"/>
                                <a:pt x="91" y="24"/>
                              </a:cubicBezTo>
                              <a:cubicBezTo>
                                <a:pt x="9" y="74"/>
                                <a:pt x="9" y="74"/>
                                <a:pt x="9" y="74"/>
                              </a:cubicBezTo>
                              <a:cubicBezTo>
                                <a:pt x="2" y="78"/>
                                <a:pt x="0" y="84"/>
                                <a:pt x="4" y="92"/>
                              </a:cubicBezTo>
                              <a:cubicBezTo>
                                <a:pt x="6" y="97"/>
                                <a:pt x="8" y="100"/>
                                <a:pt x="10" y="104"/>
                              </a:cubicBezTo>
                              <a:cubicBezTo>
                                <a:pt x="14" y="111"/>
                                <a:pt x="20" y="113"/>
                                <a:pt x="27" y="110"/>
                              </a:cubicBezTo>
                              <a:cubicBezTo>
                                <a:pt x="29" y="109"/>
                                <a:pt x="38" y="106"/>
                                <a:pt x="50" y="101"/>
                              </a:cubicBezTo>
                              <a:cubicBezTo>
                                <a:pt x="69" y="93"/>
                                <a:pt x="69" y="93"/>
                                <a:pt x="69" y="93"/>
                              </a:cubicBezTo>
                              <a:cubicBezTo>
                                <a:pt x="69" y="147"/>
                                <a:pt x="69" y="147"/>
                                <a:pt x="69" y="147"/>
                              </a:cubicBezTo>
                              <a:cubicBezTo>
                                <a:pt x="50" y="148"/>
                                <a:pt x="48" y="152"/>
                                <a:pt x="48" y="154"/>
                              </a:cubicBezTo>
                              <a:cubicBezTo>
                                <a:pt x="48" y="154"/>
                                <a:pt x="48" y="154"/>
                                <a:pt x="48" y="155"/>
                              </a:cubicBezTo>
                              <a:cubicBezTo>
                                <a:pt x="48" y="157"/>
                                <a:pt x="48" y="157"/>
                                <a:pt x="48" y="157"/>
                              </a:cubicBezTo>
                              <a:cubicBezTo>
                                <a:pt x="48" y="164"/>
                                <a:pt x="66" y="165"/>
                                <a:pt x="81" y="165"/>
                              </a:cubicBezTo>
                              <a:cubicBezTo>
                                <a:pt x="96" y="165"/>
                                <a:pt x="114" y="164"/>
                                <a:pt x="114" y="157"/>
                              </a:cubicBezTo>
                              <a:cubicBezTo>
                                <a:pt x="114" y="155"/>
                                <a:pt x="114" y="155"/>
                                <a:pt x="114" y="155"/>
                              </a:cubicBezTo>
                              <a:cubicBezTo>
                                <a:pt x="114" y="153"/>
                                <a:pt x="114" y="148"/>
                                <a:pt x="91" y="147"/>
                              </a:cubicBezTo>
                              <a:cubicBezTo>
                                <a:pt x="91" y="84"/>
                                <a:pt x="91" y="84"/>
                                <a:pt x="91" y="84"/>
                              </a:cubicBezTo>
                              <a:cubicBezTo>
                                <a:pt x="117" y="74"/>
                                <a:pt x="117" y="74"/>
                                <a:pt x="117" y="74"/>
                              </a:cubicBezTo>
                              <a:cubicBezTo>
                                <a:pt x="118" y="75"/>
                                <a:pt x="118" y="75"/>
                                <a:pt x="118" y="75"/>
                              </a:cubicBezTo>
                              <a:cubicBezTo>
                                <a:pt x="121" y="75"/>
                                <a:pt x="123" y="76"/>
                                <a:pt x="125" y="76"/>
                              </a:cubicBezTo>
                              <a:cubicBezTo>
                                <a:pt x="146" y="76"/>
                                <a:pt x="163" y="59"/>
                                <a:pt x="163" y="38"/>
                              </a:cubicBezTo>
                              <a:cubicBezTo>
                                <a:pt x="163" y="17"/>
                                <a:pt x="146" y="0"/>
                                <a:pt x="125" y="0"/>
                              </a:cubicBezTo>
                              <a:close/>
                              <a:moveTo>
                                <a:pt x="87" y="79"/>
                              </a:moveTo>
                              <a:cubicBezTo>
                                <a:pt x="86" y="80"/>
                                <a:pt x="85" y="81"/>
                                <a:pt x="85" y="82"/>
                              </a:cubicBezTo>
                              <a:cubicBezTo>
                                <a:pt x="85" y="150"/>
                                <a:pt x="85" y="150"/>
                                <a:pt x="85" y="150"/>
                              </a:cubicBezTo>
                              <a:cubicBezTo>
                                <a:pt x="85" y="151"/>
                                <a:pt x="86" y="153"/>
                                <a:pt x="88" y="153"/>
                              </a:cubicBezTo>
                              <a:cubicBezTo>
                                <a:pt x="100" y="153"/>
                                <a:pt x="107" y="155"/>
                                <a:pt x="108" y="156"/>
                              </a:cubicBezTo>
                              <a:cubicBezTo>
                                <a:pt x="108" y="156"/>
                                <a:pt x="108" y="156"/>
                                <a:pt x="108" y="156"/>
                              </a:cubicBezTo>
                              <a:cubicBezTo>
                                <a:pt x="106" y="157"/>
                                <a:pt x="97" y="159"/>
                                <a:pt x="81" y="159"/>
                              </a:cubicBezTo>
                              <a:cubicBezTo>
                                <a:pt x="65" y="159"/>
                                <a:pt x="56" y="157"/>
                                <a:pt x="54" y="156"/>
                              </a:cubicBezTo>
                              <a:cubicBezTo>
                                <a:pt x="54" y="156"/>
                                <a:pt x="54" y="156"/>
                                <a:pt x="54" y="156"/>
                              </a:cubicBezTo>
                              <a:cubicBezTo>
                                <a:pt x="56" y="155"/>
                                <a:pt x="61" y="154"/>
                                <a:pt x="72" y="153"/>
                              </a:cubicBezTo>
                              <a:cubicBezTo>
                                <a:pt x="74" y="153"/>
                                <a:pt x="75" y="151"/>
                                <a:pt x="75" y="150"/>
                              </a:cubicBezTo>
                              <a:cubicBezTo>
                                <a:pt x="75" y="89"/>
                                <a:pt x="75" y="89"/>
                                <a:pt x="75" y="89"/>
                              </a:cubicBezTo>
                              <a:cubicBezTo>
                                <a:pt x="75" y="88"/>
                                <a:pt x="74" y="87"/>
                                <a:pt x="74" y="86"/>
                              </a:cubicBezTo>
                              <a:cubicBezTo>
                                <a:pt x="73" y="86"/>
                                <a:pt x="72" y="85"/>
                                <a:pt x="71" y="86"/>
                              </a:cubicBezTo>
                              <a:cubicBezTo>
                                <a:pt x="48" y="95"/>
                                <a:pt x="48" y="95"/>
                                <a:pt x="48" y="95"/>
                              </a:cubicBezTo>
                              <a:cubicBezTo>
                                <a:pt x="36" y="100"/>
                                <a:pt x="27" y="104"/>
                                <a:pt x="25" y="105"/>
                              </a:cubicBezTo>
                              <a:cubicBezTo>
                                <a:pt x="21" y="106"/>
                                <a:pt x="17" y="105"/>
                                <a:pt x="15" y="102"/>
                              </a:cubicBezTo>
                              <a:cubicBezTo>
                                <a:pt x="13" y="97"/>
                                <a:pt x="12" y="94"/>
                                <a:pt x="9" y="89"/>
                              </a:cubicBezTo>
                              <a:cubicBezTo>
                                <a:pt x="8" y="86"/>
                                <a:pt x="7" y="82"/>
                                <a:pt x="13" y="79"/>
                              </a:cubicBezTo>
                              <a:cubicBezTo>
                                <a:pt x="94" y="28"/>
                                <a:pt x="94" y="28"/>
                                <a:pt x="94" y="28"/>
                              </a:cubicBezTo>
                              <a:cubicBezTo>
                                <a:pt x="100" y="37"/>
                                <a:pt x="108" y="51"/>
                                <a:pt x="115" y="69"/>
                              </a:cubicBezTo>
                              <a:lnTo>
                                <a:pt x="87" y="79"/>
                              </a:lnTo>
                              <a:close/>
                              <a:moveTo>
                                <a:pt x="125" y="70"/>
                              </a:moveTo>
                              <a:cubicBezTo>
                                <a:pt x="124" y="70"/>
                                <a:pt x="123" y="70"/>
                                <a:pt x="122" y="69"/>
                              </a:cubicBezTo>
                              <a:cubicBezTo>
                                <a:pt x="114" y="48"/>
                                <a:pt x="103" y="30"/>
                                <a:pt x="98" y="22"/>
                              </a:cubicBezTo>
                              <a:cubicBezTo>
                                <a:pt x="102" y="15"/>
                                <a:pt x="108" y="10"/>
                                <a:pt x="115" y="7"/>
                              </a:cubicBezTo>
                              <a:cubicBezTo>
                                <a:pt x="124" y="16"/>
                                <a:pt x="137" y="34"/>
                                <a:pt x="144" y="63"/>
                              </a:cubicBezTo>
                              <a:cubicBezTo>
                                <a:pt x="139" y="67"/>
                                <a:pt x="132" y="70"/>
                                <a:pt x="125" y="70"/>
                              </a:cubicBezTo>
                              <a:close/>
                              <a:moveTo>
                                <a:pt x="149" y="59"/>
                              </a:moveTo>
                              <a:cubicBezTo>
                                <a:pt x="143" y="33"/>
                                <a:pt x="131" y="16"/>
                                <a:pt x="122" y="6"/>
                              </a:cubicBezTo>
                              <a:cubicBezTo>
                                <a:pt x="123" y="6"/>
                                <a:pt x="124" y="6"/>
                                <a:pt x="125" y="6"/>
                              </a:cubicBezTo>
                              <a:cubicBezTo>
                                <a:pt x="143" y="6"/>
                                <a:pt x="157" y="20"/>
                                <a:pt x="157" y="38"/>
                              </a:cubicBezTo>
                              <a:cubicBezTo>
                                <a:pt x="157" y="46"/>
                                <a:pt x="154" y="53"/>
                                <a:pt x="149" y="5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6" o:spid="_x0000_s1026" o:spt="100" style="position:absolute;left:0pt;margin-left:324.2pt;margin-top:3.35pt;height:18.3pt;width:18.05pt;z-index:251664384;mso-width-relative:page;mso-height-relative:page;" fillcolor="#626262" filled="t" stroked="f" coordsize="163,165" o:gfxdata="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" path="m125,0c110,0,97,9,91,22c91,23,91,23,91,24c9,74,9,74,9,74c2,78,0,84,4,92c6,97,8,100,10,104c14,111,20,113,27,110c29,109,38,106,50,101c69,93,69,93,69,93c69,147,69,147,69,147c50,148,48,152,48,154c48,154,48,154,48,155c48,157,48,157,48,157c48,164,66,165,81,165c96,165,114,164,114,157c114,155,114,155,114,155c114,153,114,148,91,147c91,84,91,84,91,84c117,74,117,74,117,74c118,75,118,75,118,75c121,75,123,76,125,76c146,76,163,59,163,38c163,17,146,0,125,0xm87,79c86,80,85,81,85,82c85,150,85,150,85,150c85,151,86,153,88,153c100,153,107,155,108,156c108,156,108,156,108,156c106,157,97,159,81,159c65,159,56,157,54,156c54,156,54,156,54,156c56,155,61,154,72,153c74,153,75,151,75,150c75,89,75,89,75,89c75,88,74,87,74,86c73,86,72,85,71,86c48,95,48,95,48,95c36,100,27,104,25,105c21,106,17,105,15,102c13,97,12,94,9,89c8,86,7,82,13,79c94,28,94,28,94,28c100,37,108,51,115,69l87,79xm125,70c124,70,123,70,122,69c114,48,103,30,98,22c102,15,108,10,115,7c124,16,137,34,144,63c139,67,132,70,125,70xm149,59c143,33,131,16,122,6c123,6,124,6,125,6c143,6,157,20,157,38c157,46,154,53,149,59xe">
                <v:path o:connectlocs="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227811" o:connectangles="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3716655</wp:posOffset>
                </wp:positionH>
                <wp:positionV relativeFrom="paragraph">
                  <wp:posOffset>30480</wp:posOffset>
                </wp:positionV>
                <wp:extent cx="227965" cy="217805"/>
                <wp:effectExtent l="0" t="0" r="635" b="10795"/>
                <wp:wrapNone/>
                <wp:docPr id="21" name="Freeform 207"/>
                <wp:cNvGraphicFramePr/>
                <a:graphic xmlns:a="http://schemas.openxmlformats.org/drawingml/2006/main">
                  <a:graphicData uri="http://schemas.microsoft.com/office/word/2010/wordprocessingShape">
                    <wps:wsp>
                      <wps:cNvSpPr>
                        <a:spLocks noEditPoints="1"/>
                      </wps:cNvSpPr>
                      <wps:spPr bwMode="auto">
                        <a:xfrm>
                          <a:off x="0" y="0"/>
                          <a:ext cx="227970" cy="21785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 h="155">
                              <a:moveTo>
                                <a:pt x="159" y="46"/>
                              </a:moveTo>
                              <a:cubicBezTo>
                                <a:pt x="43" y="46"/>
                                <a:pt x="43" y="46"/>
                                <a:pt x="43" y="46"/>
                              </a:cubicBezTo>
                              <a:cubicBezTo>
                                <a:pt x="158" y="24"/>
                                <a:pt x="158" y="24"/>
                                <a:pt x="158" y="24"/>
                              </a:cubicBezTo>
                              <a:cubicBezTo>
                                <a:pt x="160" y="23"/>
                                <a:pt x="161" y="22"/>
                                <a:pt x="160" y="20"/>
                              </a:cubicBezTo>
                              <a:cubicBezTo>
                                <a:pt x="157" y="3"/>
                                <a:pt x="157" y="3"/>
                                <a:pt x="157" y="3"/>
                              </a:cubicBezTo>
                              <a:cubicBezTo>
                                <a:pt x="157" y="2"/>
                                <a:pt x="156" y="1"/>
                                <a:pt x="156" y="1"/>
                              </a:cubicBezTo>
                              <a:cubicBezTo>
                                <a:pt x="155" y="0"/>
                                <a:pt x="154" y="0"/>
                                <a:pt x="154" y="0"/>
                              </a:cubicBezTo>
                              <a:cubicBezTo>
                                <a:pt x="6" y="28"/>
                                <a:pt x="6" y="28"/>
                                <a:pt x="6" y="28"/>
                              </a:cubicBezTo>
                              <a:cubicBezTo>
                                <a:pt x="3" y="29"/>
                                <a:pt x="3" y="29"/>
                                <a:pt x="3" y="29"/>
                              </a:cubicBezTo>
                              <a:cubicBezTo>
                                <a:pt x="2" y="29"/>
                                <a:pt x="2" y="29"/>
                                <a:pt x="1" y="30"/>
                              </a:cubicBezTo>
                              <a:cubicBezTo>
                                <a:pt x="1" y="30"/>
                                <a:pt x="0" y="31"/>
                                <a:pt x="0" y="32"/>
                              </a:cubicBezTo>
                              <a:cubicBezTo>
                                <a:pt x="3" y="50"/>
                                <a:pt x="3" y="50"/>
                                <a:pt x="3" y="50"/>
                              </a:cubicBezTo>
                              <a:cubicBezTo>
                                <a:pt x="3" y="145"/>
                                <a:pt x="3" y="145"/>
                                <a:pt x="3" y="145"/>
                              </a:cubicBezTo>
                              <a:cubicBezTo>
                                <a:pt x="3" y="150"/>
                                <a:pt x="8" y="155"/>
                                <a:pt x="13" y="155"/>
                              </a:cubicBezTo>
                              <a:cubicBezTo>
                                <a:pt x="151" y="155"/>
                                <a:pt x="151" y="155"/>
                                <a:pt x="151" y="155"/>
                              </a:cubicBezTo>
                              <a:cubicBezTo>
                                <a:pt x="157" y="155"/>
                                <a:pt x="162" y="150"/>
                                <a:pt x="162" y="145"/>
                              </a:cubicBezTo>
                              <a:cubicBezTo>
                                <a:pt x="162" y="49"/>
                                <a:pt x="162" y="49"/>
                                <a:pt x="162" y="49"/>
                              </a:cubicBezTo>
                              <a:cubicBezTo>
                                <a:pt x="162" y="47"/>
                                <a:pt x="160" y="46"/>
                                <a:pt x="159" y="46"/>
                              </a:cubicBezTo>
                              <a:close/>
                              <a:moveTo>
                                <a:pt x="7" y="34"/>
                              </a:moveTo>
                              <a:cubicBezTo>
                                <a:pt x="152" y="7"/>
                                <a:pt x="152" y="7"/>
                                <a:pt x="152" y="7"/>
                              </a:cubicBezTo>
                              <a:cubicBezTo>
                                <a:pt x="154" y="18"/>
                                <a:pt x="154" y="18"/>
                                <a:pt x="154" y="18"/>
                              </a:cubicBezTo>
                              <a:cubicBezTo>
                                <a:pt x="11" y="46"/>
                                <a:pt x="11" y="46"/>
                                <a:pt x="11" y="46"/>
                              </a:cubicBezTo>
                              <a:cubicBezTo>
                                <a:pt x="10" y="46"/>
                                <a:pt x="9" y="46"/>
                                <a:pt x="9" y="47"/>
                              </a:cubicBezTo>
                              <a:lnTo>
                                <a:pt x="7" y="34"/>
                              </a:lnTo>
                              <a:close/>
                              <a:moveTo>
                                <a:pt x="156" y="145"/>
                              </a:moveTo>
                              <a:cubicBezTo>
                                <a:pt x="156" y="147"/>
                                <a:pt x="154" y="149"/>
                                <a:pt x="151" y="149"/>
                              </a:cubicBezTo>
                              <a:cubicBezTo>
                                <a:pt x="13" y="149"/>
                                <a:pt x="13" y="149"/>
                                <a:pt x="13" y="149"/>
                              </a:cubicBezTo>
                              <a:cubicBezTo>
                                <a:pt x="11" y="149"/>
                                <a:pt x="9" y="147"/>
                                <a:pt x="9" y="145"/>
                              </a:cubicBezTo>
                              <a:cubicBezTo>
                                <a:pt x="9" y="81"/>
                                <a:pt x="9" y="81"/>
                                <a:pt x="9" y="81"/>
                              </a:cubicBezTo>
                              <a:cubicBezTo>
                                <a:pt x="156" y="81"/>
                                <a:pt x="156" y="81"/>
                                <a:pt x="156" y="81"/>
                              </a:cubicBezTo>
                              <a:lnTo>
                                <a:pt x="156" y="145"/>
                              </a:lnTo>
                              <a:close/>
                              <a:moveTo>
                                <a:pt x="156" y="75"/>
                              </a:moveTo>
                              <a:cubicBezTo>
                                <a:pt x="9" y="75"/>
                                <a:pt x="9" y="75"/>
                                <a:pt x="9" y="75"/>
                              </a:cubicBezTo>
                              <a:cubicBezTo>
                                <a:pt x="9" y="51"/>
                                <a:pt x="9" y="51"/>
                                <a:pt x="9" y="51"/>
                              </a:cubicBezTo>
                              <a:cubicBezTo>
                                <a:pt x="10" y="51"/>
                                <a:pt x="11" y="52"/>
                                <a:pt x="11" y="52"/>
                              </a:cubicBezTo>
                              <a:cubicBezTo>
                                <a:pt x="156" y="52"/>
                                <a:pt x="156" y="52"/>
                                <a:pt x="156" y="52"/>
                              </a:cubicBezTo>
                              <a:lnTo>
                                <a:pt x="156" y="7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7" o:spid="_x0000_s1026" o:spt="100" style="position:absolute;left:0pt;margin-left:292.65pt;margin-top:2.4pt;height:17.15pt;width:17.95pt;z-index:251663360;mso-width-relative:page;mso-height-relative:page;" fillcolor="#626262" filled="t" stroked="f" coordsize="162,155" o:gfxdata="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AAAAAZHJzL1BLAQIUABQAAAAIAIdO4kCOiF/R2AAA&#10;AAgBAAAPAAAAAAAAAAEAIAAAACIAAABkcnMvZG93bnJldi54bWxQSwECFAAUAAAACACHTuJAORJR&#10;hFkGAAAGIwAADgAAAAAAAAABACAAAAAnAQAAZHJzL2Uyb0RvYy54bWxQSwUGAAAAAAYABgBZAQAA&#10;8gkAAAAA&#10;" path="m159,46c43,46,43,46,43,46c158,24,158,24,158,24c160,23,161,22,160,20c157,3,157,3,157,3c157,2,156,1,156,1c155,0,154,0,154,0c6,28,6,28,6,28c3,29,3,29,3,29c2,29,2,29,1,30c1,30,0,31,0,32c3,50,3,50,3,50c3,145,3,145,3,145c3,150,8,155,13,155c151,155,151,155,151,155c157,155,162,150,162,145c162,49,162,49,162,49c162,47,160,46,159,46xm7,34c152,7,152,7,152,7c154,18,154,18,154,18c11,46,11,46,11,46c10,46,9,46,9,47l7,34xm156,145c156,147,154,149,151,149c13,149,13,149,13,149c11,149,9,147,9,145c9,81,9,81,9,81c156,81,156,81,156,81l156,145xm156,75c9,75,9,75,9,75c9,51,9,51,9,51c10,51,11,52,11,52c156,52,156,52,156,52l156,75xe">
                <v:path o:connectlocs="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213792" o:connectangles="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3217545</wp:posOffset>
                </wp:positionH>
                <wp:positionV relativeFrom="paragraph">
                  <wp:posOffset>45085</wp:posOffset>
                </wp:positionV>
                <wp:extent cx="294005" cy="189865"/>
                <wp:effectExtent l="0" t="0" r="10795" b="635"/>
                <wp:wrapNone/>
                <wp:docPr id="20" name="Freeform 208"/>
                <wp:cNvGraphicFramePr/>
                <a:graphic xmlns:a="http://schemas.openxmlformats.org/drawingml/2006/main">
                  <a:graphicData uri="http://schemas.microsoft.com/office/word/2010/wordprocessingShape">
                    <wps:wsp>
                      <wps:cNvSpPr>
                        <a:spLocks noEditPoints="1"/>
                      </wps:cNvSpPr>
                      <wps:spPr bwMode="auto">
                        <a:xfrm>
                          <a:off x="0" y="0"/>
                          <a:ext cx="294040" cy="18987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9" h="135">
                              <a:moveTo>
                                <a:pt x="89" y="103"/>
                              </a:moveTo>
                              <a:cubicBezTo>
                                <a:pt x="85" y="103"/>
                                <a:pt x="85" y="103"/>
                                <a:pt x="85" y="103"/>
                              </a:cubicBezTo>
                              <a:cubicBezTo>
                                <a:pt x="81" y="103"/>
                                <a:pt x="78" y="106"/>
                                <a:pt x="78" y="110"/>
                              </a:cubicBezTo>
                              <a:cubicBezTo>
                                <a:pt x="78" y="115"/>
                                <a:pt x="78" y="115"/>
                                <a:pt x="78" y="115"/>
                              </a:cubicBezTo>
                              <a:cubicBezTo>
                                <a:pt x="78" y="119"/>
                                <a:pt x="81" y="123"/>
                                <a:pt x="85" y="123"/>
                              </a:cubicBezTo>
                              <a:cubicBezTo>
                                <a:pt x="89" y="123"/>
                                <a:pt x="89" y="123"/>
                                <a:pt x="89" y="123"/>
                              </a:cubicBezTo>
                              <a:cubicBezTo>
                                <a:pt x="93" y="123"/>
                                <a:pt x="97" y="119"/>
                                <a:pt x="97" y="115"/>
                              </a:cubicBezTo>
                              <a:cubicBezTo>
                                <a:pt x="97" y="110"/>
                                <a:pt x="97" y="110"/>
                                <a:pt x="97" y="110"/>
                              </a:cubicBezTo>
                              <a:cubicBezTo>
                                <a:pt x="97" y="106"/>
                                <a:pt x="93" y="103"/>
                                <a:pt x="89" y="103"/>
                              </a:cubicBezTo>
                              <a:close/>
                              <a:moveTo>
                                <a:pt x="91" y="115"/>
                              </a:moveTo>
                              <a:cubicBezTo>
                                <a:pt x="91" y="116"/>
                                <a:pt x="90" y="117"/>
                                <a:pt x="89" y="117"/>
                              </a:cubicBezTo>
                              <a:cubicBezTo>
                                <a:pt x="85" y="117"/>
                                <a:pt x="85" y="117"/>
                                <a:pt x="85" y="117"/>
                              </a:cubicBezTo>
                              <a:cubicBezTo>
                                <a:pt x="84" y="117"/>
                                <a:pt x="84" y="116"/>
                                <a:pt x="84" y="115"/>
                              </a:cubicBezTo>
                              <a:cubicBezTo>
                                <a:pt x="84" y="110"/>
                                <a:pt x="84" y="110"/>
                                <a:pt x="84" y="110"/>
                              </a:cubicBezTo>
                              <a:cubicBezTo>
                                <a:pt x="84" y="109"/>
                                <a:pt x="84" y="109"/>
                                <a:pt x="85" y="109"/>
                              </a:cubicBezTo>
                              <a:cubicBezTo>
                                <a:pt x="89" y="109"/>
                                <a:pt x="89" y="109"/>
                                <a:pt x="89" y="109"/>
                              </a:cubicBezTo>
                              <a:cubicBezTo>
                                <a:pt x="90" y="109"/>
                                <a:pt x="91" y="109"/>
                                <a:pt x="91" y="110"/>
                              </a:cubicBezTo>
                              <a:lnTo>
                                <a:pt x="91" y="115"/>
                              </a:lnTo>
                              <a:close/>
                              <a:moveTo>
                                <a:pt x="114" y="32"/>
                              </a:moveTo>
                              <a:cubicBezTo>
                                <a:pt x="117" y="32"/>
                                <a:pt x="117" y="32"/>
                                <a:pt x="117" y="32"/>
                              </a:cubicBezTo>
                              <a:cubicBezTo>
                                <a:pt x="121" y="32"/>
                                <a:pt x="125" y="29"/>
                                <a:pt x="125" y="25"/>
                              </a:cubicBezTo>
                              <a:cubicBezTo>
                                <a:pt x="125" y="20"/>
                                <a:pt x="125" y="20"/>
                                <a:pt x="125" y="20"/>
                              </a:cubicBezTo>
                              <a:cubicBezTo>
                                <a:pt x="125" y="16"/>
                                <a:pt x="121" y="12"/>
                                <a:pt x="117" y="12"/>
                              </a:cubicBezTo>
                              <a:cubicBezTo>
                                <a:pt x="114" y="12"/>
                                <a:pt x="114" y="12"/>
                                <a:pt x="114" y="12"/>
                              </a:cubicBezTo>
                              <a:cubicBezTo>
                                <a:pt x="109" y="12"/>
                                <a:pt x="106" y="16"/>
                                <a:pt x="106" y="20"/>
                              </a:cubicBezTo>
                              <a:cubicBezTo>
                                <a:pt x="106" y="25"/>
                                <a:pt x="106" y="25"/>
                                <a:pt x="106" y="25"/>
                              </a:cubicBezTo>
                              <a:cubicBezTo>
                                <a:pt x="106" y="29"/>
                                <a:pt x="109" y="32"/>
                                <a:pt x="114" y="32"/>
                              </a:cubicBezTo>
                              <a:close/>
                              <a:moveTo>
                                <a:pt x="112" y="20"/>
                              </a:moveTo>
                              <a:cubicBezTo>
                                <a:pt x="112" y="19"/>
                                <a:pt x="113" y="18"/>
                                <a:pt x="114" y="18"/>
                              </a:cubicBezTo>
                              <a:cubicBezTo>
                                <a:pt x="117" y="18"/>
                                <a:pt x="117" y="18"/>
                                <a:pt x="117" y="18"/>
                              </a:cubicBezTo>
                              <a:cubicBezTo>
                                <a:pt x="118" y="18"/>
                                <a:pt x="119" y="19"/>
                                <a:pt x="119" y="20"/>
                              </a:cubicBezTo>
                              <a:cubicBezTo>
                                <a:pt x="119" y="25"/>
                                <a:pt x="119" y="25"/>
                                <a:pt x="119" y="25"/>
                              </a:cubicBezTo>
                              <a:cubicBezTo>
                                <a:pt x="119" y="26"/>
                                <a:pt x="118" y="26"/>
                                <a:pt x="117" y="26"/>
                              </a:cubicBezTo>
                              <a:cubicBezTo>
                                <a:pt x="114" y="26"/>
                                <a:pt x="114" y="26"/>
                                <a:pt x="114" y="26"/>
                              </a:cubicBezTo>
                              <a:cubicBezTo>
                                <a:pt x="113" y="26"/>
                                <a:pt x="112" y="26"/>
                                <a:pt x="112" y="25"/>
                              </a:cubicBezTo>
                              <a:lnTo>
                                <a:pt x="112" y="20"/>
                              </a:lnTo>
                              <a:close/>
                              <a:moveTo>
                                <a:pt x="119" y="103"/>
                              </a:moveTo>
                              <a:cubicBezTo>
                                <a:pt x="115" y="103"/>
                                <a:pt x="115" y="103"/>
                                <a:pt x="115" y="103"/>
                              </a:cubicBezTo>
                              <a:cubicBezTo>
                                <a:pt x="111" y="103"/>
                                <a:pt x="107" y="106"/>
                                <a:pt x="107" y="110"/>
                              </a:cubicBezTo>
                              <a:cubicBezTo>
                                <a:pt x="107" y="115"/>
                                <a:pt x="107" y="115"/>
                                <a:pt x="107" y="115"/>
                              </a:cubicBezTo>
                              <a:cubicBezTo>
                                <a:pt x="107" y="119"/>
                                <a:pt x="111" y="123"/>
                                <a:pt x="115" y="123"/>
                              </a:cubicBezTo>
                              <a:cubicBezTo>
                                <a:pt x="119" y="123"/>
                                <a:pt x="119" y="123"/>
                                <a:pt x="119" y="123"/>
                              </a:cubicBezTo>
                              <a:cubicBezTo>
                                <a:pt x="123" y="123"/>
                                <a:pt x="127" y="119"/>
                                <a:pt x="127" y="115"/>
                              </a:cubicBezTo>
                              <a:cubicBezTo>
                                <a:pt x="127" y="110"/>
                                <a:pt x="127" y="110"/>
                                <a:pt x="127" y="110"/>
                              </a:cubicBezTo>
                              <a:cubicBezTo>
                                <a:pt x="127" y="106"/>
                                <a:pt x="123" y="103"/>
                                <a:pt x="119" y="103"/>
                              </a:cubicBezTo>
                              <a:close/>
                              <a:moveTo>
                                <a:pt x="121" y="115"/>
                              </a:moveTo>
                              <a:cubicBezTo>
                                <a:pt x="121" y="116"/>
                                <a:pt x="120" y="117"/>
                                <a:pt x="119" y="117"/>
                              </a:cubicBezTo>
                              <a:cubicBezTo>
                                <a:pt x="115" y="117"/>
                                <a:pt x="115" y="117"/>
                                <a:pt x="115" y="117"/>
                              </a:cubicBezTo>
                              <a:cubicBezTo>
                                <a:pt x="114" y="117"/>
                                <a:pt x="113" y="116"/>
                                <a:pt x="113" y="115"/>
                              </a:cubicBezTo>
                              <a:cubicBezTo>
                                <a:pt x="113" y="110"/>
                                <a:pt x="113" y="110"/>
                                <a:pt x="113" y="110"/>
                              </a:cubicBezTo>
                              <a:cubicBezTo>
                                <a:pt x="113" y="109"/>
                                <a:pt x="114" y="109"/>
                                <a:pt x="115" y="109"/>
                              </a:cubicBezTo>
                              <a:cubicBezTo>
                                <a:pt x="119" y="109"/>
                                <a:pt x="119" y="109"/>
                                <a:pt x="119" y="109"/>
                              </a:cubicBezTo>
                              <a:cubicBezTo>
                                <a:pt x="120" y="109"/>
                                <a:pt x="121" y="109"/>
                                <a:pt x="121" y="110"/>
                              </a:cubicBezTo>
                              <a:lnTo>
                                <a:pt x="121" y="115"/>
                              </a:lnTo>
                              <a:close/>
                              <a:moveTo>
                                <a:pt x="55" y="32"/>
                              </a:moveTo>
                              <a:cubicBezTo>
                                <a:pt x="59" y="32"/>
                                <a:pt x="59" y="32"/>
                                <a:pt x="59" y="32"/>
                              </a:cubicBezTo>
                              <a:cubicBezTo>
                                <a:pt x="63" y="32"/>
                                <a:pt x="67" y="29"/>
                                <a:pt x="67" y="25"/>
                              </a:cubicBezTo>
                              <a:cubicBezTo>
                                <a:pt x="67" y="20"/>
                                <a:pt x="67" y="20"/>
                                <a:pt x="67" y="20"/>
                              </a:cubicBezTo>
                              <a:cubicBezTo>
                                <a:pt x="67" y="16"/>
                                <a:pt x="63" y="12"/>
                                <a:pt x="59" y="12"/>
                              </a:cubicBezTo>
                              <a:cubicBezTo>
                                <a:pt x="55" y="12"/>
                                <a:pt x="55" y="12"/>
                                <a:pt x="55" y="12"/>
                              </a:cubicBezTo>
                              <a:cubicBezTo>
                                <a:pt x="51" y="12"/>
                                <a:pt x="48" y="16"/>
                                <a:pt x="48" y="20"/>
                              </a:cubicBezTo>
                              <a:cubicBezTo>
                                <a:pt x="48" y="25"/>
                                <a:pt x="48" y="25"/>
                                <a:pt x="48" y="25"/>
                              </a:cubicBezTo>
                              <a:cubicBezTo>
                                <a:pt x="48" y="29"/>
                                <a:pt x="51" y="32"/>
                                <a:pt x="55" y="32"/>
                              </a:cubicBezTo>
                              <a:close/>
                              <a:moveTo>
                                <a:pt x="54" y="20"/>
                              </a:moveTo>
                              <a:cubicBezTo>
                                <a:pt x="54" y="19"/>
                                <a:pt x="54" y="18"/>
                                <a:pt x="55" y="18"/>
                              </a:cubicBezTo>
                              <a:cubicBezTo>
                                <a:pt x="59" y="18"/>
                                <a:pt x="59" y="18"/>
                                <a:pt x="59" y="18"/>
                              </a:cubicBezTo>
                              <a:cubicBezTo>
                                <a:pt x="60" y="18"/>
                                <a:pt x="61" y="19"/>
                                <a:pt x="61" y="20"/>
                              </a:cubicBezTo>
                              <a:cubicBezTo>
                                <a:pt x="61" y="25"/>
                                <a:pt x="61" y="25"/>
                                <a:pt x="61" y="25"/>
                              </a:cubicBezTo>
                              <a:cubicBezTo>
                                <a:pt x="61" y="26"/>
                                <a:pt x="60" y="26"/>
                                <a:pt x="59" y="26"/>
                              </a:cubicBezTo>
                              <a:cubicBezTo>
                                <a:pt x="55" y="26"/>
                                <a:pt x="55" y="26"/>
                                <a:pt x="55" y="26"/>
                              </a:cubicBezTo>
                              <a:cubicBezTo>
                                <a:pt x="54" y="26"/>
                                <a:pt x="54" y="26"/>
                                <a:pt x="54" y="25"/>
                              </a:cubicBezTo>
                              <a:lnTo>
                                <a:pt x="54" y="20"/>
                              </a:lnTo>
                              <a:close/>
                              <a:moveTo>
                                <a:pt x="26" y="123"/>
                              </a:moveTo>
                              <a:cubicBezTo>
                                <a:pt x="29" y="123"/>
                                <a:pt x="29" y="123"/>
                                <a:pt x="29" y="123"/>
                              </a:cubicBezTo>
                              <a:cubicBezTo>
                                <a:pt x="34" y="123"/>
                                <a:pt x="37" y="119"/>
                                <a:pt x="37" y="115"/>
                              </a:cubicBezTo>
                              <a:cubicBezTo>
                                <a:pt x="37" y="110"/>
                                <a:pt x="37" y="110"/>
                                <a:pt x="37" y="110"/>
                              </a:cubicBezTo>
                              <a:cubicBezTo>
                                <a:pt x="37" y="106"/>
                                <a:pt x="34" y="103"/>
                                <a:pt x="29" y="103"/>
                              </a:cubicBezTo>
                              <a:cubicBezTo>
                                <a:pt x="26" y="103"/>
                                <a:pt x="26" y="103"/>
                                <a:pt x="26" y="103"/>
                              </a:cubicBezTo>
                              <a:cubicBezTo>
                                <a:pt x="21" y="103"/>
                                <a:pt x="18" y="106"/>
                                <a:pt x="18" y="110"/>
                              </a:cubicBezTo>
                              <a:cubicBezTo>
                                <a:pt x="18" y="115"/>
                                <a:pt x="18" y="115"/>
                                <a:pt x="18" y="115"/>
                              </a:cubicBezTo>
                              <a:cubicBezTo>
                                <a:pt x="18" y="119"/>
                                <a:pt x="21" y="123"/>
                                <a:pt x="26" y="123"/>
                              </a:cubicBezTo>
                              <a:close/>
                              <a:moveTo>
                                <a:pt x="24" y="110"/>
                              </a:moveTo>
                              <a:cubicBezTo>
                                <a:pt x="24" y="109"/>
                                <a:pt x="25" y="109"/>
                                <a:pt x="26" y="109"/>
                              </a:cubicBezTo>
                              <a:cubicBezTo>
                                <a:pt x="29" y="109"/>
                                <a:pt x="29" y="109"/>
                                <a:pt x="29" y="109"/>
                              </a:cubicBezTo>
                              <a:cubicBezTo>
                                <a:pt x="30" y="109"/>
                                <a:pt x="31" y="109"/>
                                <a:pt x="31" y="110"/>
                              </a:cubicBezTo>
                              <a:cubicBezTo>
                                <a:pt x="31" y="115"/>
                                <a:pt x="31" y="115"/>
                                <a:pt x="31" y="115"/>
                              </a:cubicBezTo>
                              <a:cubicBezTo>
                                <a:pt x="31" y="116"/>
                                <a:pt x="30" y="117"/>
                                <a:pt x="29" y="117"/>
                              </a:cubicBezTo>
                              <a:cubicBezTo>
                                <a:pt x="26" y="117"/>
                                <a:pt x="26" y="117"/>
                                <a:pt x="26" y="117"/>
                              </a:cubicBezTo>
                              <a:cubicBezTo>
                                <a:pt x="25" y="117"/>
                                <a:pt x="24" y="116"/>
                                <a:pt x="24" y="115"/>
                              </a:cubicBezTo>
                              <a:lnTo>
                                <a:pt x="24" y="110"/>
                              </a:lnTo>
                              <a:close/>
                              <a:moveTo>
                                <a:pt x="144" y="0"/>
                              </a:moveTo>
                              <a:cubicBezTo>
                                <a:pt x="3" y="0"/>
                                <a:pt x="3" y="0"/>
                                <a:pt x="3" y="0"/>
                              </a:cubicBezTo>
                              <a:cubicBezTo>
                                <a:pt x="1" y="0"/>
                                <a:pt x="0" y="1"/>
                                <a:pt x="0" y="3"/>
                              </a:cubicBezTo>
                              <a:cubicBezTo>
                                <a:pt x="0" y="132"/>
                                <a:pt x="0" y="132"/>
                                <a:pt x="0" y="132"/>
                              </a:cubicBezTo>
                              <a:cubicBezTo>
                                <a:pt x="0" y="134"/>
                                <a:pt x="1" y="135"/>
                                <a:pt x="3" y="135"/>
                              </a:cubicBezTo>
                              <a:cubicBezTo>
                                <a:pt x="144" y="135"/>
                                <a:pt x="144" y="135"/>
                                <a:pt x="144" y="135"/>
                              </a:cubicBezTo>
                              <a:cubicBezTo>
                                <a:pt x="145" y="135"/>
                                <a:pt x="147" y="134"/>
                                <a:pt x="147" y="132"/>
                              </a:cubicBezTo>
                              <a:cubicBezTo>
                                <a:pt x="147" y="3"/>
                                <a:pt x="147" y="3"/>
                                <a:pt x="147" y="3"/>
                              </a:cubicBezTo>
                              <a:cubicBezTo>
                                <a:pt x="147" y="1"/>
                                <a:pt x="145" y="0"/>
                                <a:pt x="144" y="0"/>
                              </a:cubicBezTo>
                              <a:close/>
                              <a:moveTo>
                                <a:pt x="141" y="129"/>
                              </a:moveTo>
                              <a:cubicBezTo>
                                <a:pt x="6" y="129"/>
                                <a:pt x="6" y="129"/>
                                <a:pt x="6" y="129"/>
                              </a:cubicBezTo>
                              <a:cubicBezTo>
                                <a:pt x="6" y="6"/>
                                <a:pt x="6" y="6"/>
                                <a:pt x="6" y="6"/>
                              </a:cubicBezTo>
                              <a:cubicBezTo>
                                <a:pt x="141" y="6"/>
                                <a:pt x="141" y="6"/>
                                <a:pt x="141" y="6"/>
                              </a:cubicBezTo>
                              <a:lnTo>
                                <a:pt x="141" y="129"/>
                              </a:lnTo>
                              <a:close/>
                              <a:moveTo>
                                <a:pt x="208" y="111"/>
                              </a:moveTo>
                              <a:cubicBezTo>
                                <a:pt x="184" y="67"/>
                                <a:pt x="184" y="67"/>
                                <a:pt x="184" y="67"/>
                              </a:cubicBezTo>
                              <a:cubicBezTo>
                                <a:pt x="207" y="23"/>
                                <a:pt x="207" y="23"/>
                                <a:pt x="207" y="23"/>
                              </a:cubicBezTo>
                              <a:cubicBezTo>
                                <a:pt x="208" y="23"/>
                                <a:pt x="208" y="22"/>
                                <a:pt x="207" y="21"/>
                              </a:cubicBezTo>
                              <a:cubicBezTo>
                                <a:pt x="207" y="20"/>
                                <a:pt x="207" y="20"/>
                                <a:pt x="206" y="19"/>
                              </a:cubicBezTo>
                              <a:cubicBezTo>
                                <a:pt x="205" y="19"/>
                                <a:pt x="204" y="19"/>
                                <a:pt x="203" y="19"/>
                              </a:cubicBezTo>
                              <a:cubicBezTo>
                                <a:pt x="198" y="19"/>
                                <a:pt x="198" y="19"/>
                                <a:pt x="198" y="19"/>
                              </a:cubicBezTo>
                              <a:cubicBezTo>
                                <a:pt x="198" y="18"/>
                                <a:pt x="198" y="18"/>
                                <a:pt x="197" y="18"/>
                              </a:cubicBezTo>
                              <a:cubicBezTo>
                                <a:pt x="155" y="19"/>
                                <a:pt x="155" y="19"/>
                                <a:pt x="155" y="19"/>
                              </a:cubicBezTo>
                              <a:cubicBezTo>
                                <a:pt x="153" y="19"/>
                                <a:pt x="152" y="20"/>
                                <a:pt x="152" y="22"/>
                              </a:cubicBezTo>
                              <a:cubicBezTo>
                                <a:pt x="152" y="23"/>
                                <a:pt x="153" y="25"/>
                                <a:pt x="155" y="25"/>
                              </a:cubicBezTo>
                              <a:cubicBezTo>
                                <a:pt x="194" y="25"/>
                                <a:pt x="194" y="25"/>
                                <a:pt x="194" y="25"/>
                              </a:cubicBezTo>
                              <a:cubicBezTo>
                                <a:pt x="194" y="25"/>
                                <a:pt x="194" y="25"/>
                                <a:pt x="194" y="25"/>
                              </a:cubicBezTo>
                              <a:cubicBezTo>
                                <a:pt x="194" y="25"/>
                                <a:pt x="194" y="25"/>
                                <a:pt x="194" y="25"/>
                              </a:cubicBezTo>
                              <a:cubicBezTo>
                                <a:pt x="200" y="25"/>
                                <a:pt x="200" y="25"/>
                                <a:pt x="200" y="25"/>
                              </a:cubicBezTo>
                              <a:cubicBezTo>
                                <a:pt x="178" y="66"/>
                                <a:pt x="178" y="66"/>
                                <a:pt x="178" y="66"/>
                              </a:cubicBezTo>
                              <a:cubicBezTo>
                                <a:pt x="177" y="67"/>
                                <a:pt x="177" y="68"/>
                                <a:pt x="178" y="69"/>
                              </a:cubicBezTo>
                              <a:cubicBezTo>
                                <a:pt x="201" y="110"/>
                                <a:pt x="201" y="110"/>
                                <a:pt x="201" y="110"/>
                              </a:cubicBezTo>
                              <a:cubicBezTo>
                                <a:pt x="155" y="110"/>
                                <a:pt x="155" y="110"/>
                                <a:pt x="155" y="110"/>
                              </a:cubicBezTo>
                              <a:cubicBezTo>
                                <a:pt x="153" y="110"/>
                                <a:pt x="152" y="112"/>
                                <a:pt x="152" y="113"/>
                              </a:cubicBezTo>
                              <a:cubicBezTo>
                                <a:pt x="152" y="115"/>
                                <a:pt x="153" y="116"/>
                                <a:pt x="155" y="116"/>
                              </a:cubicBezTo>
                              <a:cubicBezTo>
                                <a:pt x="203" y="116"/>
                                <a:pt x="203" y="116"/>
                                <a:pt x="203" y="116"/>
                              </a:cubicBezTo>
                              <a:cubicBezTo>
                                <a:pt x="204" y="116"/>
                                <a:pt x="205" y="116"/>
                                <a:pt x="207" y="115"/>
                              </a:cubicBezTo>
                              <a:cubicBezTo>
                                <a:pt x="208" y="114"/>
                                <a:pt x="209" y="113"/>
                                <a:pt x="208" y="111"/>
                              </a:cubicBezTo>
                              <a:close/>
                              <a:moveTo>
                                <a:pt x="26" y="32"/>
                              </a:moveTo>
                              <a:cubicBezTo>
                                <a:pt x="30" y="32"/>
                                <a:pt x="30" y="32"/>
                                <a:pt x="30" y="32"/>
                              </a:cubicBezTo>
                              <a:cubicBezTo>
                                <a:pt x="34" y="32"/>
                                <a:pt x="38" y="29"/>
                                <a:pt x="38" y="25"/>
                              </a:cubicBezTo>
                              <a:cubicBezTo>
                                <a:pt x="38" y="20"/>
                                <a:pt x="38" y="20"/>
                                <a:pt x="38" y="20"/>
                              </a:cubicBezTo>
                              <a:cubicBezTo>
                                <a:pt x="38" y="16"/>
                                <a:pt x="34" y="12"/>
                                <a:pt x="30" y="12"/>
                              </a:cubicBezTo>
                              <a:cubicBezTo>
                                <a:pt x="26" y="12"/>
                                <a:pt x="26" y="12"/>
                                <a:pt x="26" y="12"/>
                              </a:cubicBezTo>
                              <a:cubicBezTo>
                                <a:pt x="22" y="12"/>
                                <a:pt x="19" y="16"/>
                                <a:pt x="19" y="20"/>
                              </a:cubicBezTo>
                              <a:cubicBezTo>
                                <a:pt x="19" y="25"/>
                                <a:pt x="19" y="25"/>
                                <a:pt x="19" y="25"/>
                              </a:cubicBezTo>
                              <a:cubicBezTo>
                                <a:pt x="19" y="29"/>
                                <a:pt x="22" y="32"/>
                                <a:pt x="26" y="32"/>
                              </a:cubicBezTo>
                              <a:close/>
                              <a:moveTo>
                                <a:pt x="25" y="20"/>
                              </a:moveTo>
                              <a:cubicBezTo>
                                <a:pt x="25" y="19"/>
                                <a:pt x="25" y="18"/>
                                <a:pt x="26" y="18"/>
                              </a:cubicBezTo>
                              <a:cubicBezTo>
                                <a:pt x="30" y="18"/>
                                <a:pt x="30" y="18"/>
                                <a:pt x="30" y="18"/>
                              </a:cubicBezTo>
                              <a:cubicBezTo>
                                <a:pt x="31" y="18"/>
                                <a:pt x="32" y="19"/>
                                <a:pt x="32" y="20"/>
                              </a:cubicBezTo>
                              <a:cubicBezTo>
                                <a:pt x="32" y="25"/>
                                <a:pt x="32" y="25"/>
                                <a:pt x="32" y="25"/>
                              </a:cubicBezTo>
                              <a:cubicBezTo>
                                <a:pt x="32" y="26"/>
                                <a:pt x="31" y="26"/>
                                <a:pt x="30" y="26"/>
                              </a:cubicBezTo>
                              <a:cubicBezTo>
                                <a:pt x="26" y="26"/>
                                <a:pt x="26" y="26"/>
                                <a:pt x="26" y="26"/>
                              </a:cubicBezTo>
                              <a:cubicBezTo>
                                <a:pt x="25" y="26"/>
                                <a:pt x="25" y="26"/>
                                <a:pt x="25" y="25"/>
                              </a:cubicBezTo>
                              <a:lnTo>
                                <a:pt x="25" y="20"/>
                              </a:lnTo>
                              <a:close/>
                              <a:moveTo>
                                <a:pt x="59" y="103"/>
                              </a:moveTo>
                              <a:cubicBezTo>
                                <a:pt x="56" y="103"/>
                                <a:pt x="56" y="103"/>
                                <a:pt x="56" y="103"/>
                              </a:cubicBezTo>
                              <a:cubicBezTo>
                                <a:pt x="51" y="103"/>
                                <a:pt x="48" y="106"/>
                                <a:pt x="48" y="110"/>
                              </a:cubicBezTo>
                              <a:cubicBezTo>
                                <a:pt x="48" y="115"/>
                                <a:pt x="48" y="115"/>
                                <a:pt x="48" y="115"/>
                              </a:cubicBezTo>
                              <a:cubicBezTo>
                                <a:pt x="48" y="119"/>
                                <a:pt x="51" y="123"/>
                                <a:pt x="56" y="123"/>
                              </a:cubicBezTo>
                              <a:cubicBezTo>
                                <a:pt x="59" y="123"/>
                                <a:pt x="59" y="123"/>
                                <a:pt x="59" y="123"/>
                              </a:cubicBezTo>
                              <a:cubicBezTo>
                                <a:pt x="63" y="123"/>
                                <a:pt x="67" y="119"/>
                                <a:pt x="67" y="115"/>
                              </a:cubicBezTo>
                              <a:cubicBezTo>
                                <a:pt x="67" y="110"/>
                                <a:pt x="67" y="110"/>
                                <a:pt x="67" y="110"/>
                              </a:cubicBezTo>
                              <a:cubicBezTo>
                                <a:pt x="67" y="106"/>
                                <a:pt x="63" y="103"/>
                                <a:pt x="59" y="103"/>
                              </a:cubicBezTo>
                              <a:close/>
                              <a:moveTo>
                                <a:pt x="61" y="115"/>
                              </a:moveTo>
                              <a:cubicBezTo>
                                <a:pt x="61" y="116"/>
                                <a:pt x="60" y="117"/>
                                <a:pt x="59" y="117"/>
                              </a:cubicBezTo>
                              <a:cubicBezTo>
                                <a:pt x="56" y="117"/>
                                <a:pt x="56" y="117"/>
                                <a:pt x="56" y="117"/>
                              </a:cubicBezTo>
                              <a:cubicBezTo>
                                <a:pt x="55" y="117"/>
                                <a:pt x="54" y="116"/>
                                <a:pt x="54" y="115"/>
                              </a:cubicBezTo>
                              <a:cubicBezTo>
                                <a:pt x="54" y="110"/>
                                <a:pt x="54" y="110"/>
                                <a:pt x="54" y="110"/>
                              </a:cubicBezTo>
                              <a:cubicBezTo>
                                <a:pt x="54" y="109"/>
                                <a:pt x="55" y="109"/>
                                <a:pt x="56" y="109"/>
                              </a:cubicBezTo>
                              <a:cubicBezTo>
                                <a:pt x="59" y="109"/>
                                <a:pt x="59" y="109"/>
                                <a:pt x="59" y="109"/>
                              </a:cubicBezTo>
                              <a:cubicBezTo>
                                <a:pt x="60" y="109"/>
                                <a:pt x="61" y="109"/>
                                <a:pt x="61" y="110"/>
                              </a:cubicBezTo>
                              <a:lnTo>
                                <a:pt x="61" y="115"/>
                              </a:lnTo>
                              <a:close/>
                              <a:moveTo>
                                <a:pt x="85" y="32"/>
                              </a:moveTo>
                              <a:cubicBezTo>
                                <a:pt x="88" y="32"/>
                                <a:pt x="88" y="32"/>
                                <a:pt x="88" y="32"/>
                              </a:cubicBezTo>
                              <a:cubicBezTo>
                                <a:pt x="92" y="32"/>
                                <a:pt x="96" y="29"/>
                                <a:pt x="96" y="25"/>
                              </a:cubicBezTo>
                              <a:cubicBezTo>
                                <a:pt x="96" y="20"/>
                                <a:pt x="96" y="20"/>
                                <a:pt x="96" y="20"/>
                              </a:cubicBezTo>
                              <a:cubicBezTo>
                                <a:pt x="96" y="16"/>
                                <a:pt x="92" y="12"/>
                                <a:pt x="88" y="12"/>
                              </a:cubicBezTo>
                              <a:cubicBezTo>
                                <a:pt x="85" y="12"/>
                                <a:pt x="85" y="12"/>
                                <a:pt x="85" y="12"/>
                              </a:cubicBezTo>
                              <a:cubicBezTo>
                                <a:pt x="80" y="12"/>
                                <a:pt x="77" y="16"/>
                                <a:pt x="77" y="20"/>
                              </a:cubicBezTo>
                              <a:cubicBezTo>
                                <a:pt x="77" y="25"/>
                                <a:pt x="77" y="25"/>
                                <a:pt x="77" y="25"/>
                              </a:cubicBezTo>
                              <a:cubicBezTo>
                                <a:pt x="77" y="29"/>
                                <a:pt x="80" y="32"/>
                                <a:pt x="85" y="32"/>
                              </a:cubicBezTo>
                              <a:close/>
                              <a:moveTo>
                                <a:pt x="83" y="20"/>
                              </a:moveTo>
                              <a:cubicBezTo>
                                <a:pt x="83" y="19"/>
                                <a:pt x="84" y="18"/>
                                <a:pt x="85" y="18"/>
                              </a:cubicBezTo>
                              <a:cubicBezTo>
                                <a:pt x="88" y="18"/>
                                <a:pt x="88" y="18"/>
                                <a:pt x="88" y="18"/>
                              </a:cubicBezTo>
                              <a:cubicBezTo>
                                <a:pt x="89" y="18"/>
                                <a:pt x="90" y="19"/>
                                <a:pt x="90" y="20"/>
                              </a:cubicBezTo>
                              <a:cubicBezTo>
                                <a:pt x="90" y="25"/>
                                <a:pt x="90" y="25"/>
                                <a:pt x="90" y="25"/>
                              </a:cubicBezTo>
                              <a:cubicBezTo>
                                <a:pt x="90" y="25"/>
                                <a:pt x="89" y="26"/>
                                <a:pt x="88" y="26"/>
                              </a:cubicBezTo>
                              <a:cubicBezTo>
                                <a:pt x="85" y="26"/>
                                <a:pt x="85" y="26"/>
                                <a:pt x="85" y="26"/>
                              </a:cubicBezTo>
                              <a:cubicBezTo>
                                <a:pt x="84" y="26"/>
                                <a:pt x="83" y="25"/>
                                <a:pt x="83" y="25"/>
                              </a:cubicBezTo>
                              <a:lnTo>
                                <a:pt x="83" y="2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8" o:spid="_x0000_s1026" o:spt="100" style="position:absolute;left:0pt;margin-left:253.35pt;margin-top:3.55pt;height:14.95pt;width:23.15pt;z-index:251662336;mso-width-relative:page;mso-height-relative:page;" fillcolor="#626262" filled="t" stroked="f" coordsize="209,135" o:gfxdata="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" path="m89,103c85,103,85,103,85,103c81,103,78,106,78,110c78,115,78,115,78,115c78,119,81,123,85,123c89,123,89,123,89,123c93,123,97,119,97,115c97,110,97,110,97,110c97,106,93,103,89,103xm91,115c91,116,90,117,89,117c85,117,85,117,85,117c84,117,84,116,84,115c84,110,84,110,84,110c84,109,84,109,85,109c89,109,89,109,89,109c90,109,91,109,91,110l91,115xm114,32c117,32,117,32,117,32c121,32,125,29,125,25c125,20,125,20,125,20c125,16,121,12,117,12c114,12,114,12,114,12c109,12,106,16,106,20c106,25,106,25,106,25c106,29,109,32,114,32xm112,20c112,19,113,18,114,18c117,18,117,18,117,18c118,18,119,19,119,20c119,25,119,25,119,25c119,26,118,26,117,26c114,26,114,26,114,26c113,26,112,26,112,25l112,20xm119,103c115,103,115,103,115,103c111,103,107,106,107,110c107,115,107,115,107,115c107,119,111,123,115,123c119,123,119,123,119,123c123,123,127,119,127,115c127,110,127,110,127,110c127,106,123,103,119,103xm121,115c121,116,120,117,119,117c115,117,115,117,115,117c114,117,113,116,113,115c113,110,113,110,113,110c113,109,114,109,115,109c119,109,119,109,119,109c120,109,121,109,121,110l121,115xm55,32c59,32,59,32,59,32c63,32,67,29,67,25c67,20,67,20,67,20c67,16,63,12,59,12c55,12,55,12,55,12c51,12,48,16,48,20c48,25,48,25,48,25c48,29,51,32,55,32xm54,20c54,19,54,18,55,18c59,18,59,18,59,18c60,18,61,19,61,20c61,25,61,25,61,25c61,26,60,26,59,26c55,26,55,26,55,26c54,26,54,26,54,25l54,20xm26,123c29,123,29,123,29,123c34,123,37,119,37,115c37,110,37,110,37,110c37,106,34,103,29,103c26,103,26,103,26,103c21,103,18,106,18,110c18,115,18,115,18,115c18,119,21,123,26,123xm24,110c24,109,25,109,26,109c29,109,29,109,29,109c30,109,31,109,31,110c31,115,31,115,31,115c31,116,30,117,29,117c26,117,26,117,26,117c25,117,24,116,24,115l24,110xm144,0c3,0,3,0,3,0c1,0,0,1,0,3c0,132,0,132,0,132c0,134,1,135,3,135c144,135,144,135,144,135c145,135,147,134,147,132c147,3,147,3,147,3c147,1,145,0,144,0xm141,129c6,129,6,129,6,129c6,6,6,6,6,6c141,6,141,6,141,6l141,129xm208,111c184,67,184,67,184,67c207,23,207,23,207,23c208,23,208,22,207,21c207,20,207,20,206,19c205,19,204,19,203,19c198,19,198,19,198,19c198,18,198,18,197,18c155,19,155,19,155,19c153,19,152,20,152,22c152,23,153,25,155,25c194,25,194,25,194,25c194,25,194,25,194,25c194,25,194,25,194,25c200,25,200,25,200,25c178,66,178,66,178,66c177,67,177,68,178,69c201,110,201,110,201,110c155,110,155,110,155,110c153,110,152,112,152,113c152,115,153,116,155,116c203,116,203,116,203,116c204,116,205,116,207,115c208,114,209,113,208,111xm26,32c30,32,30,32,30,32c34,32,38,29,38,25c38,20,38,20,38,20c38,16,34,12,30,12c26,12,26,12,26,12c22,12,19,16,19,20c19,25,19,25,19,25c19,29,22,32,26,32xm25,20c25,19,25,18,26,18c30,18,30,18,30,18c31,18,32,19,32,20c32,25,32,25,32,25c32,26,31,26,30,26c26,26,26,26,26,26c25,26,25,26,25,25l25,20xm59,103c56,103,56,103,56,103c51,103,48,106,48,110c48,115,48,115,48,115c48,119,51,123,56,123c59,123,59,123,59,123c63,123,67,119,67,115c67,110,67,110,67,110c67,106,63,103,59,103xm61,115c61,116,60,117,59,117c56,117,56,117,56,117c55,117,54,116,54,115c54,110,54,110,54,110c54,109,55,109,56,109c59,109,59,109,59,109c60,109,61,109,61,110l61,115xm85,32c88,32,88,32,88,32c92,32,96,29,96,25c96,20,96,20,96,20c96,16,92,12,88,12c85,12,85,12,85,12c80,12,77,16,77,20c77,25,77,25,77,25c77,29,80,32,85,32xm83,20c83,19,84,18,85,18c88,18,88,18,88,18c89,18,90,19,90,20c90,25,90,25,90,25c90,25,89,26,88,26c85,26,85,26,85,26c84,26,83,25,83,25l83,20xe">
                <v:path o:connectlocs="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186337" o:connectangles="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2707005</wp:posOffset>
                </wp:positionH>
                <wp:positionV relativeFrom="paragraph">
                  <wp:posOffset>10795</wp:posOffset>
                </wp:positionV>
                <wp:extent cx="289560" cy="289560"/>
                <wp:effectExtent l="0" t="0" r="15240" b="15240"/>
                <wp:wrapNone/>
                <wp:docPr id="19" name="Freeform 209"/>
                <wp:cNvGraphicFramePr/>
                <a:graphic xmlns:a="http://schemas.openxmlformats.org/drawingml/2006/main">
                  <a:graphicData uri="http://schemas.microsoft.com/office/word/2010/wordprocessingShape">
                    <wps:wsp>
                      <wps:cNvSpPr>
                        <a:spLocks noEditPoints="1"/>
                      </wps:cNvSpPr>
                      <wps:spPr bwMode="auto">
                        <a:xfrm>
                          <a:off x="0" y="0"/>
                          <a:ext cx="289873" cy="28987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6" h="206">
                              <a:moveTo>
                                <a:pt x="103" y="78"/>
                              </a:moveTo>
                              <a:cubicBezTo>
                                <a:pt x="118" y="78"/>
                                <a:pt x="129" y="67"/>
                                <a:pt x="129" y="52"/>
                              </a:cubicBezTo>
                              <a:cubicBezTo>
                                <a:pt x="129" y="38"/>
                                <a:pt x="118" y="26"/>
                                <a:pt x="103" y="26"/>
                              </a:cubicBezTo>
                              <a:cubicBezTo>
                                <a:pt x="89" y="26"/>
                                <a:pt x="77" y="38"/>
                                <a:pt x="77" y="52"/>
                              </a:cubicBezTo>
                              <a:cubicBezTo>
                                <a:pt x="77" y="67"/>
                                <a:pt x="89" y="78"/>
                                <a:pt x="103" y="78"/>
                              </a:cubicBezTo>
                              <a:close/>
                              <a:moveTo>
                                <a:pt x="103" y="31"/>
                              </a:moveTo>
                              <a:cubicBezTo>
                                <a:pt x="115" y="31"/>
                                <a:pt x="124" y="41"/>
                                <a:pt x="124" y="52"/>
                              </a:cubicBezTo>
                              <a:cubicBezTo>
                                <a:pt x="124" y="64"/>
                                <a:pt x="115" y="73"/>
                                <a:pt x="103" y="73"/>
                              </a:cubicBezTo>
                              <a:cubicBezTo>
                                <a:pt x="92" y="73"/>
                                <a:pt x="82" y="64"/>
                                <a:pt x="82" y="52"/>
                              </a:cubicBezTo>
                              <a:cubicBezTo>
                                <a:pt x="82" y="41"/>
                                <a:pt x="92" y="31"/>
                                <a:pt x="103" y="31"/>
                              </a:cubicBezTo>
                              <a:close/>
                              <a:moveTo>
                                <a:pt x="75" y="101"/>
                              </a:moveTo>
                              <a:cubicBezTo>
                                <a:pt x="81" y="88"/>
                                <a:pt x="75" y="72"/>
                                <a:pt x="62" y="67"/>
                              </a:cubicBezTo>
                              <a:cubicBezTo>
                                <a:pt x="58" y="65"/>
                                <a:pt x="55" y="64"/>
                                <a:pt x="51" y="64"/>
                              </a:cubicBezTo>
                              <a:cubicBezTo>
                                <a:pt x="41" y="64"/>
                                <a:pt x="32" y="70"/>
                                <a:pt x="27" y="80"/>
                              </a:cubicBezTo>
                              <a:cubicBezTo>
                                <a:pt x="22" y="93"/>
                                <a:pt x="27" y="108"/>
                                <a:pt x="41" y="114"/>
                              </a:cubicBezTo>
                              <a:cubicBezTo>
                                <a:pt x="44" y="116"/>
                                <a:pt x="48" y="116"/>
                                <a:pt x="51" y="116"/>
                              </a:cubicBezTo>
                              <a:cubicBezTo>
                                <a:pt x="61" y="116"/>
                                <a:pt x="71" y="110"/>
                                <a:pt x="75" y="101"/>
                              </a:cubicBezTo>
                              <a:close/>
                              <a:moveTo>
                                <a:pt x="32" y="82"/>
                              </a:moveTo>
                              <a:cubicBezTo>
                                <a:pt x="35" y="74"/>
                                <a:pt x="43" y="69"/>
                                <a:pt x="51" y="69"/>
                              </a:cubicBezTo>
                              <a:cubicBezTo>
                                <a:pt x="54" y="69"/>
                                <a:pt x="57" y="70"/>
                                <a:pt x="60" y="71"/>
                              </a:cubicBezTo>
                              <a:cubicBezTo>
                                <a:pt x="70" y="76"/>
                                <a:pt x="75" y="88"/>
                                <a:pt x="70" y="99"/>
                              </a:cubicBezTo>
                              <a:cubicBezTo>
                                <a:pt x="67" y="106"/>
                                <a:pt x="59" y="111"/>
                                <a:pt x="51" y="111"/>
                              </a:cubicBezTo>
                              <a:cubicBezTo>
                                <a:pt x="48" y="111"/>
                                <a:pt x="45" y="111"/>
                                <a:pt x="43" y="110"/>
                              </a:cubicBezTo>
                              <a:cubicBezTo>
                                <a:pt x="32" y="105"/>
                                <a:pt x="27" y="92"/>
                                <a:pt x="32" y="82"/>
                              </a:cubicBezTo>
                              <a:close/>
                              <a:moveTo>
                                <a:pt x="118" y="103"/>
                              </a:moveTo>
                              <a:cubicBezTo>
                                <a:pt x="118" y="95"/>
                                <a:pt x="112" y="88"/>
                                <a:pt x="103" y="88"/>
                              </a:cubicBezTo>
                              <a:cubicBezTo>
                                <a:pt x="95" y="88"/>
                                <a:pt x="88" y="95"/>
                                <a:pt x="88" y="103"/>
                              </a:cubicBezTo>
                              <a:cubicBezTo>
                                <a:pt x="88" y="112"/>
                                <a:pt x="95" y="118"/>
                                <a:pt x="103" y="118"/>
                              </a:cubicBezTo>
                              <a:cubicBezTo>
                                <a:pt x="112" y="118"/>
                                <a:pt x="118" y="112"/>
                                <a:pt x="118" y="103"/>
                              </a:cubicBezTo>
                              <a:close/>
                              <a:moveTo>
                                <a:pt x="103" y="113"/>
                              </a:moveTo>
                              <a:cubicBezTo>
                                <a:pt x="98" y="113"/>
                                <a:pt x="93" y="109"/>
                                <a:pt x="93" y="103"/>
                              </a:cubicBezTo>
                              <a:cubicBezTo>
                                <a:pt x="93" y="98"/>
                                <a:pt x="98" y="93"/>
                                <a:pt x="103" y="93"/>
                              </a:cubicBezTo>
                              <a:cubicBezTo>
                                <a:pt x="109" y="93"/>
                                <a:pt x="113" y="98"/>
                                <a:pt x="113" y="103"/>
                              </a:cubicBezTo>
                              <a:cubicBezTo>
                                <a:pt x="113" y="109"/>
                                <a:pt x="109" y="113"/>
                                <a:pt x="103" y="113"/>
                              </a:cubicBezTo>
                              <a:close/>
                              <a:moveTo>
                                <a:pt x="103" y="0"/>
                              </a:moveTo>
                              <a:cubicBezTo>
                                <a:pt x="47" y="0"/>
                                <a:pt x="0" y="47"/>
                                <a:pt x="0" y="103"/>
                              </a:cubicBezTo>
                              <a:cubicBezTo>
                                <a:pt x="0" y="160"/>
                                <a:pt x="47" y="206"/>
                                <a:pt x="103" y="206"/>
                              </a:cubicBezTo>
                              <a:cubicBezTo>
                                <a:pt x="160" y="206"/>
                                <a:pt x="206" y="160"/>
                                <a:pt x="206" y="103"/>
                              </a:cubicBezTo>
                              <a:cubicBezTo>
                                <a:pt x="206" y="47"/>
                                <a:pt x="160" y="0"/>
                                <a:pt x="103" y="0"/>
                              </a:cubicBezTo>
                              <a:close/>
                              <a:moveTo>
                                <a:pt x="103" y="200"/>
                              </a:moveTo>
                              <a:cubicBezTo>
                                <a:pt x="50" y="200"/>
                                <a:pt x="6" y="157"/>
                                <a:pt x="6" y="103"/>
                              </a:cubicBezTo>
                              <a:cubicBezTo>
                                <a:pt x="6" y="50"/>
                                <a:pt x="50" y="6"/>
                                <a:pt x="103" y="6"/>
                              </a:cubicBezTo>
                              <a:cubicBezTo>
                                <a:pt x="157" y="6"/>
                                <a:pt x="200" y="50"/>
                                <a:pt x="200" y="103"/>
                              </a:cubicBezTo>
                              <a:cubicBezTo>
                                <a:pt x="200" y="157"/>
                                <a:pt x="157" y="200"/>
                                <a:pt x="103" y="200"/>
                              </a:cubicBezTo>
                              <a:close/>
                              <a:moveTo>
                                <a:pt x="181" y="86"/>
                              </a:moveTo>
                              <a:cubicBezTo>
                                <a:pt x="179" y="74"/>
                                <a:pt x="168" y="64"/>
                                <a:pt x="156" y="64"/>
                              </a:cubicBezTo>
                              <a:cubicBezTo>
                                <a:pt x="154" y="64"/>
                                <a:pt x="153" y="64"/>
                                <a:pt x="151" y="65"/>
                              </a:cubicBezTo>
                              <a:cubicBezTo>
                                <a:pt x="137" y="67"/>
                                <a:pt x="128" y="80"/>
                                <a:pt x="130" y="94"/>
                              </a:cubicBezTo>
                              <a:cubicBezTo>
                                <a:pt x="132" y="107"/>
                                <a:pt x="143" y="116"/>
                                <a:pt x="156" y="116"/>
                              </a:cubicBezTo>
                              <a:cubicBezTo>
                                <a:pt x="157" y="116"/>
                                <a:pt x="158" y="116"/>
                                <a:pt x="160" y="116"/>
                              </a:cubicBezTo>
                              <a:cubicBezTo>
                                <a:pt x="167" y="115"/>
                                <a:pt x="173" y="111"/>
                                <a:pt x="177" y="106"/>
                              </a:cubicBezTo>
                              <a:cubicBezTo>
                                <a:pt x="181" y="100"/>
                                <a:pt x="182" y="93"/>
                                <a:pt x="181" y="86"/>
                              </a:cubicBezTo>
                              <a:close/>
                              <a:moveTo>
                                <a:pt x="173" y="103"/>
                              </a:moveTo>
                              <a:cubicBezTo>
                                <a:pt x="169" y="107"/>
                                <a:pt x="164" y="110"/>
                                <a:pt x="159" y="111"/>
                              </a:cubicBezTo>
                              <a:cubicBezTo>
                                <a:pt x="158" y="111"/>
                                <a:pt x="157" y="111"/>
                                <a:pt x="156" y="111"/>
                              </a:cubicBezTo>
                              <a:cubicBezTo>
                                <a:pt x="145" y="111"/>
                                <a:pt x="136" y="104"/>
                                <a:pt x="135" y="94"/>
                              </a:cubicBezTo>
                              <a:cubicBezTo>
                                <a:pt x="133" y="82"/>
                                <a:pt x="141" y="71"/>
                                <a:pt x="152" y="70"/>
                              </a:cubicBezTo>
                              <a:cubicBezTo>
                                <a:pt x="153" y="69"/>
                                <a:pt x="154" y="69"/>
                                <a:pt x="156" y="69"/>
                              </a:cubicBezTo>
                              <a:cubicBezTo>
                                <a:pt x="166" y="69"/>
                                <a:pt x="175" y="77"/>
                                <a:pt x="176" y="87"/>
                              </a:cubicBezTo>
                              <a:cubicBezTo>
                                <a:pt x="177" y="93"/>
                                <a:pt x="176" y="98"/>
                                <a:pt x="173" y="103"/>
                              </a:cubicBezTo>
                              <a:close/>
                              <a:moveTo>
                                <a:pt x="134" y="122"/>
                              </a:moveTo>
                              <a:cubicBezTo>
                                <a:pt x="129" y="122"/>
                                <a:pt x="124" y="123"/>
                                <a:pt x="120" y="126"/>
                              </a:cubicBezTo>
                              <a:cubicBezTo>
                                <a:pt x="108" y="134"/>
                                <a:pt x="105" y="150"/>
                                <a:pt x="112" y="162"/>
                              </a:cubicBezTo>
                              <a:cubicBezTo>
                                <a:pt x="117" y="169"/>
                                <a:pt x="125" y="174"/>
                                <a:pt x="134" y="174"/>
                              </a:cubicBezTo>
                              <a:cubicBezTo>
                                <a:pt x="139" y="174"/>
                                <a:pt x="144" y="172"/>
                                <a:pt x="148" y="169"/>
                              </a:cubicBezTo>
                              <a:cubicBezTo>
                                <a:pt x="154" y="166"/>
                                <a:pt x="158" y="160"/>
                                <a:pt x="160" y="153"/>
                              </a:cubicBezTo>
                              <a:cubicBezTo>
                                <a:pt x="161" y="146"/>
                                <a:pt x="160" y="139"/>
                                <a:pt x="156" y="133"/>
                              </a:cubicBezTo>
                              <a:cubicBezTo>
                                <a:pt x="151" y="126"/>
                                <a:pt x="143" y="122"/>
                                <a:pt x="134" y="122"/>
                              </a:cubicBezTo>
                              <a:close/>
                              <a:moveTo>
                                <a:pt x="155" y="152"/>
                              </a:moveTo>
                              <a:cubicBezTo>
                                <a:pt x="154" y="157"/>
                                <a:pt x="150" y="162"/>
                                <a:pt x="146" y="165"/>
                              </a:cubicBezTo>
                              <a:cubicBezTo>
                                <a:pt x="142" y="167"/>
                                <a:pt x="138" y="169"/>
                                <a:pt x="134" y="169"/>
                              </a:cubicBezTo>
                              <a:cubicBezTo>
                                <a:pt x="127" y="169"/>
                                <a:pt x="120" y="165"/>
                                <a:pt x="117" y="159"/>
                              </a:cubicBezTo>
                              <a:cubicBezTo>
                                <a:pt x="110" y="149"/>
                                <a:pt x="113" y="136"/>
                                <a:pt x="123" y="130"/>
                              </a:cubicBezTo>
                              <a:cubicBezTo>
                                <a:pt x="126" y="128"/>
                                <a:pt x="130" y="127"/>
                                <a:pt x="134" y="127"/>
                              </a:cubicBezTo>
                              <a:cubicBezTo>
                                <a:pt x="141" y="127"/>
                                <a:pt x="148" y="130"/>
                                <a:pt x="152" y="136"/>
                              </a:cubicBezTo>
                              <a:cubicBezTo>
                                <a:pt x="155" y="141"/>
                                <a:pt x="156" y="146"/>
                                <a:pt x="155" y="152"/>
                              </a:cubicBezTo>
                              <a:close/>
                              <a:moveTo>
                                <a:pt x="73" y="122"/>
                              </a:moveTo>
                              <a:cubicBezTo>
                                <a:pt x="66" y="122"/>
                                <a:pt x="60" y="124"/>
                                <a:pt x="55" y="128"/>
                              </a:cubicBezTo>
                              <a:cubicBezTo>
                                <a:pt x="44" y="138"/>
                                <a:pt x="44" y="154"/>
                                <a:pt x="53" y="165"/>
                              </a:cubicBezTo>
                              <a:cubicBezTo>
                                <a:pt x="58" y="171"/>
                                <a:pt x="65" y="174"/>
                                <a:pt x="73" y="174"/>
                              </a:cubicBezTo>
                              <a:cubicBezTo>
                                <a:pt x="79" y="174"/>
                                <a:pt x="85" y="171"/>
                                <a:pt x="90" y="167"/>
                              </a:cubicBezTo>
                              <a:cubicBezTo>
                                <a:pt x="101" y="157"/>
                                <a:pt x="101" y="141"/>
                                <a:pt x="92" y="130"/>
                              </a:cubicBezTo>
                              <a:cubicBezTo>
                                <a:pt x="87" y="125"/>
                                <a:pt x="80" y="122"/>
                                <a:pt x="73" y="122"/>
                              </a:cubicBezTo>
                              <a:close/>
                              <a:moveTo>
                                <a:pt x="87" y="163"/>
                              </a:moveTo>
                              <a:cubicBezTo>
                                <a:pt x="83" y="167"/>
                                <a:pt x="78" y="169"/>
                                <a:pt x="73" y="169"/>
                              </a:cubicBezTo>
                              <a:cubicBezTo>
                                <a:pt x="67" y="169"/>
                                <a:pt x="61" y="166"/>
                                <a:pt x="57" y="162"/>
                              </a:cubicBezTo>
                              <a:cubicBezTo>
                                <a:pt x="49" y="153"/>
                                <a:pt x="50" y="140"/>
                                <a:pt x="58" y="132"/>
                              </a:cubicBezTo>
                              <a:cubicBezTo>
                                <a:pt x="62" y="128"/>
                                <a:pt x="67" y="127"/>
                                <a:pt x="73" y="127"/>
                              </a:cubicBezTo>
                              <a:cubicBezTo>
                                <a:pt x="78" y="127"/>
                                <a:pt x="84" y="129"/>
                                <a:pt x="88" y="133"/>
                              </a:cubicBezTo>
                              <a:cubicBezTo>
                                <a:pt x="96" y="142"/>
                                <a:pt x="95" y="155"/>
                                <a:pt x="87" y="16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9" o:spid="_x0000_s1026" o:spt="100" style="position:absolute;left:0pt;margin-left:213.15pt;margin-top:0.85pt;height:22.8pt;width:22.8pt;z-index:251661312;mso-width-relative:page;mso-height-relative:page;" fillcolor="#626262" filled="t" stroked="f" coordsize="206,206" o:gfxdata="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" path="m103,78c118,78,129,67,129,52c129,38,118,26,103,26c89,26,77,38,77,52c77,67,89,78,103,78xm103,31c115,31,124,41,124,52c124,64,115,73,103,73c92,73,82,64,82,52c82,41,92,31,103,31xm75,101c81,88,75,72,62,67c58,65,55,64,51,64c41,64,32,70,27,80c22,93,27,108,41,114c44,116,48,116,51,116c61,116,71,110,75,101xm32,82c35,74,43,69,51,69c54,69,57,70,60,71c70,76,75,88,70,99c67,106,59,111,51,111c48,111,45,111,43,110c32,105,27,92,32,82xm118,103c118,95,112,88,103,88c95,88,88,95,88,103c88,112,95,118,103,118c112,118,118,112,118,103xm103,113c98,113,93,109,93,103c93,98,98,93,103,93c109,93,113,98,113,103c113,109,109,113,103,113xm103,0c47,0,0,47,0,103c0,160,47,206,103,206c160,206,206,160,206,103c206,47,160,0,103,0xm103,200c50,200,6,157,6,103c6,50,50,6,103,6c157,6,200,50,200,103c200,157,157,200,103,200xm181,86c179,74,168,64,156,64c154,64,153,64,151,65c137,67,128,80,130,94c132,107,143,116,156,116c157,116,158,116,160,116c167,115,173,111,177,106c181,100,182,93,181,86xm173,103c169,107,164,110,159,111c158,111,157,111,156,111c145,111,136,104,135,94c133,82,141,71,152,70c153,69,154,69,156,69c166,69,175,77,176,87c177,93,176,98,173,103xm134,122c129,122,124,123,120,126c108,134,105,150,112,162c117,169,125,174,134,174c139,174,144,172,148,169c154,166,158,160,160,153c161,146,160,139,156,133c151,126,143,122,134,122xm155,152c154,157,150,162,146,165c142,167,138,169,134,169c127,169,120,165,117,159c110,149,113,136,123,130c126,128,130,127,134,127c141,127,148,130,152,136c155,141,156,146,155,152xm73,122c66,122,60,124,55,128c44,138,44,154,53,165c58,171,65,174,73,174c79,174,85,171,90,167c101,157,101,141,92,130c87,125,80,122,73,122xm87,163c83,167,78,169,73,169c67,169,61,166,57,162c49,153,50,140,58,132c62,128,67,127,73,127c78,127,84,129,88,133c96,142,95,155,87,163xe">
                <v:path o:connectlocs="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284473" o:connectangles="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2269490</wp:posOffset>
                </wp:positionH>
                <wp:positionV relativeFrom="paragraph">
                  <wp:posOffset>22225</wp:posOffset>
                </wp:positionV>
                <wp:extent cx="261620" cy="215265"/>
                <wp:effectExtent l="0" t="0" r="5080" b="13335"/>
                <wp:wrapNone/>
                <wp:docPr id="18" name="Freeform 210"/>
                <wp:cNvGraphicFramePr/>
                <a:graphic xmlns:a="http://schemas.openxmlformats.org/drawingml/2006/main">
                  <a:graphicData uri="http://schemas.microsoft.com/office/word/2010/wordprocessingShape">
                    <wps:wsp>
                      <wps:cNvSpPr>
                        <a:spLocks noEditPoints="1"/>
                      </wps:cNvSpPr>
                      <wps:spPr bwMode="auto">
                        <a:xfrm>
                          <a:off x="0" y="0"/>
                          <a:ext cx="261303" cy="21547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6" h="153">
                              <a:moveTo>
                                <a:pt x="95" y="49"/>
                              </a:moveTo>
                              <a:cubicBezTo>
                                <a:pt x="108" y="49"/>
                                <a:pt x="119" y="38"/>
                                <a:pt x="119" y="24"/>
                              </a:cubicBezTo>
                              <a:cubicBezTo>
                                <a:pt x="119" y="11"/>
                                <a:pt x="108" y="0"/>
                                <a:pt x="95" y="0"/>
                              </a:cubicBezTo>
                              <a:cubicBezTo>
                                <a:pt x="82" y="0"/>
                                <a:pt x="71" y="11"/>
                                <a:pt x="71" y="24"/>
                              </a:cubicBezTo>
                              <a:cubicBezTo>
                                <a:pt x="71" y="38"/>
                                <a:pt x="82" y="49"/>
                                <a:pt x="95" y="49"/>
                              </a:cubicBezTo>
                              <a:close/>
                              <a:moveTo>
                                <a:pt x="95" y="6"/>
                              </a:moveTo>
                              <a:cubicBezTo>
                                <a:pt x="105" y="6"/>
                                <a:pt x="113" y="14"/>
                                <a:pt x="113" y="24"/>
                              </a:cubicBezTo>
                              <a:cubicBezTo>
                                <a:pt x="113" y="34"/>
                                <a:pt x="105" y="43"/>
                                <a:pt x="95" y="43"/>
                              </a:cubicBezTo>
                              <a:cubicBezTo>
                                <a:pt x="85" y="43"/>
                                <a:pt x="77" y="34"/>
                                <a:pt x="77" y="24"/>
                              </a:cubicBezTo>
                              <a:cubicBezTo>
                                <a:pt x="77" y="14"/>
                                <a:pt x="85" y="6"/>
                                <a:pt x="95" y="6"/>
                              </a:cubicBezTo>
                              <a:close/>
                              <a:moveTo>
                                <a:pt x="177" y="63"/>
                              </a:moveTo>
                              <a:cubicBezTo>
                                <a:pt x="176" y="63"/>
                                <a:pt x="175" y="64"/>
                                <a:pt x="174" y="64"/>
                              </a:cubicBezTo>
                              <a:cubicBezTo>
                                <a:pt x="152" y="69"/>
                                <a:pt x="152" y="69"/>
                                <a:pt x="152" y="69"/>
                              </a:cubicBezTo>
                              <a:cubicBezTo>
                                <a:pt x="146" y="71"/>
                                <a:pt x="141" y="77"/>
                                <a:pt x="141" y="83"/>
                              </a:cubicBezTo>
                              <a:cubicBezTo>
                                <a:pt x="141" y="106"/>
                                <a:pt x="141" y="106"/>
                                <a:pt x="141" y="106"/>
                              </a:cubicBezTo>
                              <a:cubicBezTo>
                                <a:pt x="141" y="112"/>
                                <a:pt x="146" y="118"/>
                                <a:pt x="152" y="120"/>
                              </a:cubicBezTo>
                              <a:cubicBezTo>
                                <a:pt x="174" y="126"/>
                                <a:pt x="174" y="126"/>
                                <a:pt x="174" y="126"/>
                              </a:cubicBezTo>
                              <a:cubicBezTo>
                                <a:pt x="175" y="126"/>
                                <a:pt x="176" y="126"/>
                                <a:pt x="177" y="126"/>
                              </a:cubicBezTo>
                              <a:cubicBezTo>
                                <a:pt x="179" y="126"/>
                                <a:pt x="182" y="125"/>
                                <a:pt x="183" y="123"/>
                              </a:cubicBezTo>
                              <a:cubicBezTo>
                                <a:pt x="185" y="121"/>
                                <a:pt x="186" y="119"/>
                                <a:pt x="186" y="116"/>
                              </a:cubicBezTo>
                              <a:cubicBezTo>
                                <a:pt x="186" y="73"/>
                                <a:pt x="186" y="73"/>
                                <a:pt x="186" y="73"/>
                              </a:cubicBezTo>
                              <a:cubicBezTo>
                                <a:pt x="186" y="67"/>
                                <a:pt x="182" y="63"/>
                                <a:pt x="177" y="63"/>
                              </a:cubicBezTo>
                              <a:close/>
                              <a:moveTo>
                                <a:pt x="180" y="116"/>
                              </a:moveTo>
                              <a:cubicBezTo>
                                <a:pt x="180" y="117"/>
                                <a:pt x="180" y="118"/>
                                <a:pt x="179" y="119"/>
                              </a:cubicBezTo>
                              <a:cubicBezTo>
                                <a:pt x="178" y="120"/>
                                <a:pt x="178" y="120"/>
                                <a:pt x="177" y="120"/>
                              </a:cubicBezTo>
                              <a:cubicBezTo>
                                <a:pt x="176" y="120"/>
                                <a:pt x="176" y="120"/>
                                <a:pt x="175" y="120"/>
                              </a:cubicBezTo>
                              <a:cubicBezTo>
                                <a:pt x="153" y="114"/>
                                <a:pt x="153" y="114"/>
                                <a:pt x="153" y="114"/>
                              </a:cubicBezTo>
                              <a:cubicBezTo>
                                <a:pt x="150" y="113"/>
                                <a:pt x="147" y="110"/>
                                <a:pt x="147" y="106"/>
                              </a:cubicBezTo>
                              <a:cubicBezTo>
                                <a:pt x="147" y="83"/>
                                <a:pt x="147" y="83"/>
                                <a:pt x="147" y="83"/>
                              </a:cubicBezTo>
                              <a:cubicBezTo>
                                <a:pt x="147" y="80"/>
                                <a:pt x="150" y="76"/>
                                <a:pt x="153" y="75"/>
                              </a:cubicBezTo>
                              <a:cubicBezTo>
                                <a:pt x="175" y="70"/>
                                <a:pt x="175" y="70"/>
                                <a:pt x="175" y="70"/>
                              </a:cubicBezTo>
                              <a:cubicBezTo>
                                <a:pt x="176" y="69"/>
                                <a:pt x="176" y="69"/>
                                <a:pt x="177" y="69"/>
                              </a:cubicBezTo>
                              <a:cubicBezTo>
                                <a:pt x="179" y="69"/>
                                <a:pt x="180" y="71"/>
                                <a:pt x="180" y="73"/>
                              </a:cubicBezTo>
                              <a:lnTo>
                                <a:pt x="180" y="116"/>
                              </a:lnTo>
                              <a:close/>
                              <a:moveTo>
                                <a:pt x="40" y="49"/>
                              </a:moveTo>
                              <a:cubicBezTo>
                                <a:pt x="53" y="49"/>
                                <a:pt x="64" y="38"/>
                                <a:pt x="64" y="24"/>
                              </a:cubicBezTo>
                              <a:cubicBezTo>
                                <a:pt x="64" y="11"/>
                                <a:pt x="53" y="0"/>
                                <a:pt x="40" y="0"/>
                              </a:cubicBezTo>
                              <a:cubicBezTo>
                                <a:pt x="26" y="0"/>
                                <a:pt x="15" y="11"/>
                                <a:pt x="15" y="24"/>
                              </a:cubicBezTo>
                              <a:cubicBezTo>
                                <a:pt x="15" y="38"/>
                                <a:pt x="26" y="49"/>
                                <a:pt x="40" y="49"/>
                              </a:cubicBezTo>
                              <a:close/>
                              <a:moveTo>
                                <a:pt x="40" y="6"/>
                              </a:moveTo>
                              <a:cubicBezTo>
                                <a:pt x="50" y="6"/>
                                <a:pt x="58" y="14"/>
                                <a:pt x="58" y="24"/>
                              </a:cubicBezTo>
                              <a:cubicBezTo>
                                <a:pt x="58" y="34"/>
                                <a:pt x="50" y="43"/>
                                <a:pt x="40" y="43"/>
                              </a:cubicBezTo>
                              <a:cubicBezTo>
                                <a:pt x="29" y="43"/>
                                <a:pt x="21" y="34"/>
                                <a:pt x="21" y="24"/>
                              </a:cubicBezTo>
                              <a:cubicBezTo>
                                <a:pt x="21" y="14"/>
                                <a:pt x="29" y="6"/>
                                <a:pt x="40" y="6"/>
                              </a:cubicBezTo>
                              <a:close/>
                              <a:moveTo>
                                <a:pt x="132" y="62"/>
                              </a:moveTo>
                              <a:cubicBezTo>
                                <a:pt x="3" y="62"/>
                                <a:pt x="3" y="62"/>
                                <a:pt x="3" y="62"/>
                              </a:cubicBezTo>
                              <a:cubicBezTo>
                                <a:pt x="1" y="62"/>
                                <a:pt x="0" y="64"/>
                                <a:pt x="0" y="65"/>
                              </a:cubicBezTo>
                              <a:cubicBezTo>
                                <a:pt x="0" y="150"/>
                                <a:pt x="0" y="150"/>
                                <a:pt x="0" y="150"/>
                              </a:cubicBezTo>
                              <a:cubicBezTo>
                                <a:pt x="0" y="152"/>
                                <a:pt x="1" y="153"/>
                                <a:pt x="3" y="153"/>
                              </a:cubicBezTo>
                              <a:cubicBezTo>
                                <a:pt x="132" y="153"/>
                                <a:pt x="132" y="153"/>
                                <a:pt x="132" y="153"/>
                              </a:cubicBezTo>
                              <a:cubicBezTo>
                                <a:pt x="134" y="153"/>
                                <a:pt x="135" y="152"/>
                                <a:pt x="135" y="150"/>
                              </a:cubicBezTo>
                              <a:cubicBezTo>
                                <a:pt x="135" y="65"/>
                                <a:pt x="135" y="65"/>
                                <a:pt x="135" y="65"/>
                              </a:cubicBezTo>
                              <a:cubicBezTo>
                                <a:pt x="135" y="64"/>
                                <a:pt x="134" y="62"/>
                                <a:pt x="132" y="62"/>
                              </a:cubicBezTo>
                              <a:close/>
                              <a:moveTo>
                                <a:pt x="129" y="147"/>
                              </a:moveTo>
                              <a:cubicBezTo>
                                <a:pt x="6" y="147"/>
                                <a:pt x="6" y="147"/>
                                <a:pt x="6" y="147"/>
                              </a:cubicBezTo>
                              <a:cubicBezTo>
                                <a:pt x="6" y="68"/>
                                <a:pt x="6" y="68"/>
                                <a:pt x="6" y="68"/>
                              </a:cubicBezTo>
                              <a:cubicBezTo>
                                <a:pt x="129" y="68"/>
                                <a:pt x="129" y="68"/>
                                <a:pt x="129" y="68"/>
                              </a:cubicBezTo>
                              <a:lnTo>
                                <a:pt x="129" y="147"/>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10" o:spid="_x0000_s1026" o:spt="100" style="position:absolute;left:0pt;margin-left:178.7pt;margin-top:1.75pt;height:16.95pt;width:20.6pt;z-index:251660288;mso-width-relative:page;mso-height-relative:page;" fillcolor="#626262" filled="t" stroked="f" coordsize="186,153" o:gfxdata="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" path="m95,49c108,49,119,38,119,24c119,11,108,0,95,0c82,0,71,11,71,24c71,38,82,49,95,49xm95,6c105,6,113,14,113,24c113,34,105,43,95,43c85,43,77,34,77,24c77,14,85,6,95,6xm177,63c176,63,175,64,174,64c152,69,152,69,152,69c146,71,141,77,141,83c141,106,141,106,141,106c141,112,146,118,152,120c174,126,174,126,174,126c175,126,176,126,177,126c179,126,182,125,183,123c185,121,186,119,186,116c186,73,186,73,186,73c186,67,182,63,177,63xm180,116c180,117,180,118,179,119c178,120,178,120,177,120c176,120,176,120,175,120c153,114,153,114,153,114c150,113,147,110,147,106c147,83,147,83,147,83c147,80,150,76,153,75c175,70,175,70,175,70c176,69,176,69,177,69c179,69,180,71,180,73l180,116xm40,49c53,49,64,38,64,24c64,11,53,0,40,0c26,0,15,11,15,24c15,38,26,49,40,49xm40,6c50,6,58,14,58,24c58,34,50,43,40,43c29,43,21,34,21,24c21,14,29,6,40,6xm132,62c3,62,3,62,3,62c1,62,0,64,0,65c0,150,0,150,0,150c0,152,1,153,3,153c132,153,132,153,132,153c134,153,135,152,135,150c135,65,135,65,135,65c135,64,134,62,132,62xm129,147c6,147,6,147,6,147c6,68,6,68,6,68c129,68,129,68,129,68l129,147xe">
                <v:path o:connectlocs="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211456"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1845945</wp:posOffset>
                </wp:positionH>
                <wp:positionV relativeFrom="paragraph">
                  <wp:posOffset>49530</wp:posOffset>
                </wp:positionV>
                <wp:extent cx="237490" cy="181610"/>
                <wp:effectExtent l="0" t="0" r="10160" b="8890"/>
                <wp:wrapNone/>
                <wp:docPr id="17" name="Freeform 211"/>
                <wp:cNvGraphicFramePr/>
                <a:graphic xmlns:a="http://schemas.openxmlformats.org/drawingml/2006/main">
                  <a:graphicData uri="http://schemas.microsoft.com/office/word/2010/wordprocessingShape">
                    <wps:wsp>
                      <wps:cNvSpPr>
                        <a:spLocks noEditPoints="1"/>
                      </wps:cNvSpPr>
                      <wps:spPr bwMode="auto">
                        <a:xfrm>
                          <a:off x="0" y="0"/>
                          <a:ext cx="237494" cy="18154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9" h="129">
                              <a:moveTo>
                                <a:pt x="85" y="101"/>
                              </a:moveTo>
                              <a:cubicBezTo>
                                <a:pt x="101" y="101"/>
                                <a:pt x="115" y="87"/>
                                <a:pt x="115" y="71"/>
                              </a:cubicBezTo>
                              <a:cubicBezTo>
                                <a:pt x="115" y="54"/>
                                <a:pt x="101" y="41"/>
                                <a:pt x="85" y="41"/>
                              </a:cubicBezTo>
                              <a:cubicBezTo>
                                <a:pt x="68" y="41"/>
                                <a:pt x="54" y="54"/>
                                <a:pt x="54" y="71"/>
                              </a:cubicBezTo>
                              <a:cubicBezTo>
                                <a:pt x="54" y="87"/>
                                <a:pt x="68" y="101"/>
                                <a:pt x="85" y="101"/>
                              </a:cubicBezTo>
                              <a:close/>
                              <a:moveTo>
                                <a:pt x="85" y="47"/>
                              </a:moveTo>
                              <a:cubicBezTo>
                                <a:pt x="98" y="47"/>
                                <a:pt x="109" y="57"/>
                                <a:pt x="109" y="71"/>
                              </a:cubicBezTo>
                              <a:cubicBezTo>
                                <a:pt x="109" y="84"/>
                                <a:pt x="98" y="95"/>
                                <a:pt x="85" y="95"/>
                              </a:cubicBezTo>
                              <a:cubicBezTo>
                                <a:pt x="71" y="95"/>
                                <a:pt x="60" y="84"/>
                                <a:pt x="60" y="71"/>
                              </a:cubicBezTo>
                              <a:cubicBezTo>
                                <a:pt x="60" y="57"/>
                                <a:pt x="71" y="47"/>
                                <a:pt x="85" y="47"/>
                              </a:cubicBezTo>
                              <a:close/>
                              <a:moveTo>
                                <a:pt x="166" y="12"/>
                              </a:moveTo>
                              <a:cubicBezTo>
                                <a:pt x="61" y="12"/>
                                <a:pt x="61" y="12"/>
                                <a:pt x="61" y="12"/>
                              </a:cubicBezTo>
                              <a:cubicBezTo>
                                <a:pt x="61" y="3"/>
                                <a:pt x="61" y="3"/>
                                <a:pt x="61" y="3"/>
                              </a:cubicBezTo>
                              <a:cubicBezTo>
                                <a:pt x="61" y="2"/>
                                <a:pt x="60" y="0"/>
                                <a:pt x="58" y="0"/>
                              </a:cubicBezTo>
                              <a:cubicBezTo>
                                <a:pt x="26" y="0"/>
                                <a:pt x="26" y="0"/>
                                <a:pt x="26" y="0"/>
                              </a:cubicBezTo>
                              <a:cubicBezTo>
                                <a:pt x="25" y="0"/>
                                <a:pt x="23" y="2"/>
                                <a:pt x="23" y="3"/>
                              </a:cubicBezTo>
                              <a:cubicBezTo>
                                <a:pt x="23" y="12"/>
                                <a:pt x="23" y="12"/>
                                <a:pt x="23" y="12"/>
                              </a:cubicBezTo>
                              <a:cubicBezTo>
                                <a:pt x="3" y="12"/>
                                <a:pt x="3" y="12"/>
                                <a:pt x="3" y="12"/>
                              </a:cubicBezTo>
                              <a:cubicBezTo>
                                <a:pt x="1" y="12"/>
                                <a:pt x="0" y="13"/>
                                <a:pt x="0" y="15"/>
                              </a:cubicBezTo>
                              <a:cubicBezTo>
                                <a:pt x="0" y="126"/>
                                <a:pt x="0" y="126"/>
                                <a:pt x="0" y="126"/>
                              </a:cubicBezTo>
                              <a:cubicBezTo>
                                <a:pt x="0" y="127"/>
                                <a:pt x="1" y="129"/>
                                <a:pt x="3" y="129"/>
                              </a:cubicBezTo>
                              <a:cubicBezTo>
                                <a:pt x="166" y="129"/>
                                <a:pt x="166" y="129"/>
                                <a:pt x="166" y="129"/>
                              </a:cubicBezTo>
                              <a:cubicBezTo>
                                <a:pt x="168" y="129"/>
                                <a:pt x="169" y="127"/>
                                <a:pt x="169" y="126"/>
                              </a:cubicBezTo>
                              <a:cubicBezTo>
                                <a:pt x="169" y="15"/>
                                <a:pt x="169" y="15"/>
                                <a:pt x="169" y="15"/>
                              </a:cubicBezTo>
                              <a:cubicBezTo>
                                <a:pt x="169" y="13"/>
                                <a:pt x="168" y="12"/>
                                <a:pt x="166" y="12"/>
                              </a:cubicBezTo>
                              <a:close/>
                              <a:moveTo>
                                <a:pt x="163" y="123"/>
                              </a:moveTo>
                              <a:cubicBezTo>
                                <a:pt x="6" y="123"/>
                                <a:pt x="6" y="123"/>
                                <a:pt x="6" y="123"/>
                              </a:cubicBezTo>
                              <a:cubicBezTo>
                                <a:pt x="6" y="18"/>
                                <a:pt x="6" y="18"/>
                                <a:pt x="6" y="18"/>
                              </a:cubicBezTo>
                              <a:cubicBezTo>
                                <a:pt x="26" y="18"/>
                                <a:pt x="26" y="18"/>
                                <a:pt x="26" y="18"/>
                              </a:cubicBezTo>
                              <a:cubicBezTo>
                                <a:pt x="28" y="18"/>
                                <a:pt x="29" y="17"/>
                                <a:pt x="29" y="15"/>
                              </a:cubicBezTo>
                              <a:cubicBezTo>
                                <a:pt x="29" y="6"/>
                                <a:pt x="29" y="6"/>
                                <a:pt x="29" y="6"/>
                              </a:cubicBezTo>
                              <a:cubicBezTo>
                                <a:pt x="55" y="6"/>
                                <a:pt x="55" y="6"/>
                                <a:pt x="55" y="6"/>
                              </a:cubicBezTo>
                              <a:cubicBezTo>
                                <a:pt x="55" y="15"/>
                                <a:pt x="55" y="15"/>
                                <a:pt x="55" y="15"/>
                              </a:cubicBezTo>
                              <a:cubicBezTo>
                                <a:pt x="55" y="17"/>
                                <a:pt x="57" y="18"/>
                                <a:pt x="58" y="18"/>
                              </a:cubicBezTo>
                              <a:cubicBezTo>
                                <a:pt x="163" y="18"/>
                                <a:pt x="163" y="18"/>
                                <a:pt x="163" y="18"/>
                              </a:cubicBezTo>
                              <a:lnTo>
                                <a:pt x="163" y="123"/>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11" o:spid="_x0000_s1026" o:spt="100" style="position:absolute;left:0pt;margin-left:145.35pt;margin-top:3.9pt;height:14.3pt;width:18.7pt;z-index:251659264;mso-width-relative:page;mso-height-relative:page;" fillcolor="#626262" filled="t" stroked="f" coordsize="169,129" o:gfxdata="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F8TrSXZAAAACAEAAA8AAAAA&#10;AAAAAQAgAAAAIgAAAGRycy9kb3ducmV2LnhtbFBLAQIUABQAAAAIAIdO4kDHELfPTgYAAIsiAAAO&#10;AAAAAAAAAAEAIAAAACgBAABkcnMvZTJvRG9jLnhtbFBLBQYAAAAABgAGAFkBAADoCQAAAAA=&#10;" path="m85,101c101,101,115,87,115,71c115,54,101,41,85,41c68,41,54,54,54,71c54,87,68,101,85,101xm85,47c98,47,109,57,109,71c109,84,98,95,85,95c71,95,60,84,60,71c60,57,71,47,85,47xm166,12c61,12,61,12,61,12c61,3,61,3,61,3c61,2,60,0,58,0c26,0,26,0,26,0c25,0,23,2,23,3c23,12,23,12,23,12c3,12,3,12,3,12c1,12,0,13,0,15c0,126,0,126,0,126c0,127,1,129,3,129c166,129,166,129,166,129c168,129,169,127,169,126c169,15,169,15,169,15c169,13,168,12,166,12xm163,123c6,123,6,123,6,123c6,18,6,18,6,18c26,18,26,18,26,18c28,18,29,17,29,15c29,6,29,6,29,6c55,6,55,6,55,6c55,15,55,15,55,15c55,17,57,18,58,18c163,18,163,18,163,18l163,123xe">
                <v:path o:connectlocs="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178160"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1471295</wp:posOffset>
                </wp:positionH>
                <wp:positionV relativeFrom="paragraph">
                  <wp:posOffset>26035</wp:posOffset>
                </wp:positionV>
                <wp:extent cx="156845" cy="265430"/>
                <wp:effectExtent l="0" t="0" r="14605" b="1270"/>
                <wp:wrapNone/>
                <wp:docPr id="16" name="Freeform 212"/>
                <wp:cNvGraphicFramePr/>
                <a:graphic xmlns:a="http://schemas.openxmlformats.org/drawingml/2006/main">
                  <a:graphicData uri="http://schemas.microsoft.com/office/word/2010/wordprocessingShape">
                    <wps:wsp>
                      <wps:cNvSpPr>
                        <a:spLocks noEditPoints="1"/>
                      </wps:cNvSpPr>
                      <wps:spPr bwMode="auto">
                        <a:xfrm>
                          <a:off x="0" y="0"/>
                          <a:ext cx="156543" cy="26546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0" h="189">
                              <a:moveTo>
                                <a:pt x="55" y="19"/>
                              </a:moveTo>
                              <a:cubicBezTo>
                                <a:pt x="58" y="19"/>
                                <a:pt x="60" y="17"/>
                                <a:pt x="60" y="15"/>
                              </a:cubicBezTo>
                              <a:cubicBezTo>
                                <a:pt x="60" y="12"/>
                                <a:pt x="58" y="10"/>
                                <a:pt x="55" y="10"/>
                              </a:cubicBezTo>
                              <a:cubicBezTo>
                                <a:pt x="53" y="10"/>
                                <a:pt x="51" y="12"/>
                                <a:pt x="51" y="15"/>
                              </a:cubicBezTo>
                              <a:cubicBezTo>
                                <a:pt x="51" y="17"/>
                                <a:pt x="53" y="19"/>
                                <a:pt x="55" y="19"/>
                              </a:cubicBezTo>
                              <a:close/>
                              <a:moveTo>
                                <a:pt x="55" y="178"/>
                              </a:moveTo>
                              <a:cubicBezTo>
                                <a:pt x="60" y="178"/>
                                <a:pt x="64" y="174"/>
                                <a:pt x="64" y="169"/>
                              </a:cubicBezTo>
                              <a:cubicBezTo>
                                <a:pt x="64" y="164"/>
                                <a:pt x="60" y="161"/>
                                <a:pt x="55" y="161"/>
                              </a:cubicBezTo>
                              <a:cubicBezTo>
                                <a:pt x="50" y="161"/>
                                <a:pt x="46" y="164"/>
                                <a:pt x="46" y="169"/>
                              </a:cubicBezTo>
                              <a:cubicBezTo>
                                <a:pt x="46" y="174"/>
                                <a:pt x="50" y="178"/>
                                <a:pt x="55" y="178"/>
                              </a:cubicBezTo>
                              <a:close/>
                              <a:moveTo>
                                <a:pt x="108" y="0"/>
                              </a:moveTo>
                              <a:cubicBezTo>
                                <a:pt x="3" y="0"/>
                                <a:pt x="3" y="0"/>
                                <a:pt x="3" y="0"/>
                              </a:cubicBezTo>
                              <a:cubicBezTo>
                                <a:pt x="1" y="0"/>
                                <a:pt x="0" y="2"/>
                                <a:pt x="0" y="3"/>
                              </a:cubicBezTo>
                              <a:cubicBezTo>
                                <a:pt x="0" y="186"/>
                                <a:pt x="0" y="186"/>
                                <a:pt x="0" y="186"/>
                              </a:cubicBezTo>
                              <a:cubicBezTo>
                                <a:pt x="0" y="187"/>
                                <a:pt x="1" y="189"/>
                                <a:pt x="3" y="189"/>
                              </a:cubicBezTo>
                              <a:cubicBezTo>
                                <a:pt x="108" y="189"/>
                                <a:pt x="108" y="189"/>
                                <a:pt x="108" y="189"/>
                              </a:cubicBezTo>
                              <a:cubicBezTo>
                                <a:pt x="109" y="189"/>
                                <a:pt x="111" y="187"/>
                                <a:pt x="111" y="186"/>
                              </a:cubicBezTo>
                              <a:cubicBezTo>
                                <a:pt x="111" y="3"/>
                                <a:pt x="111" y="3"/>
                                <a:pt x="111" y="3"/>
                              </a:cubicBezTo>
                              <a:cubicBezTo>
                                <a:pt x="111" y="2"/>
                                <a:pt x="109" y="0"/>
                                <a:pt x="108" y="0"/>
                              </a:cubicBezTo>
                              <a:close/>
                              <a:moveTo>
                                <a:pt x="105" y="183"/>
                              </a:moveTo>
                              <a:cubicBezTo>
                                <a:pt x="6" y="183"/>
                                <a:pt x="6" y="183"/>
                                <a:pt x="6" y="183"/>
                              </a:cubicBezTo>
                              <a:cubicBezTo>
                                <a:pt x="6" y="157"/>
                                <a:pt x="6" y="157"/>
                                <a:pt x="6" y="157"/>
                              </a:cubicBezTo>
                              <a:cubicBezTo>
                                <a:pt x="105" y="157"/>
                                <a:pt x="105" y="157"/>
                                <a:pt x="105" y="157"/>
                              </a:cubicBezTo>
                              <a:lnTo>
                                <a:pt x="105" y="183"/>
                              </a:lnTo>
                              <a:close/>
                              <a:moveTo>
                                <a:pt x="105" y="151"/>
                              </a:moveTo>
                              <a:cubicBezTo>
                                <a:pt x="6" y="151"/>
                                <a:pt x="6" y="151"/>
                                <a:pt x="6" y="151"/>
                              </a:cubicBezTo>
                              <a:cubicBezTo>
                                <a:pt x="6" y="29"/>
                                <a:pt x="6" y="29"/>
                                <a:pt x="6" y="29"/>
                              </a:cubicBezTo>
                              <a:cubicBezTo>
                                <a:pt x="105" y="29"/>
                                <a:pt x="105" y="29"/>
                                <a:pt x="105" y="29"/>
                              </a:cubicBezTo>
                              <a:lnTo>
                                <a:pt x="105" y="151"/>
                              </a:lnTo>
                              <a:close/>
                              <a:moveTo>
                                <a:pt x="105" y="23"/>
                              </a:moveTo>
                              <a:cubicBezTo>
                                <a:pt x="6" y="23"/>
                                <a:pt x="6" y="23"/>
                                <a:pt x="6" y="23"/>
                              </a:cubicBezTo>
                              <a:cubicBezTo>
                                <a:pt x="6" y="6"/>
                                <a:pt x="6" y="6"/>
                                <a:pt x="6" y="6"/>
                              </a:cubicBezTo>
                              <a:cubicBezTo>
                                <a:pt x="105" y="6"/>
                                <a:pt x="105" y="6"/>
                                <a:pt x="105" y="6"/>
                              </a:cubicBezTo>
                              <a:lnTo>
                                <a:pt x="105" y="23"/>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12" o:spid="_x0000_s1026" o:spt="100" style="position:absolute;left:0pt;margin-left:115.85pt;margin-top:2.05pt;height:20.9pt;width:12.35pt;z-index:251658240;mso-width-relative:page;mso-height-relative:page;" fillcolor="#626262" filled="t" stroked="f" coordsize="110,189" o:gfxdata="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L0+cjHYAAAACAEAAA8AAAAA&#10;AAAAAQAgAAAAIgAAAGRycy9kb3ducmV2LnhtbFBLAQIUABQAAAAIAIdO4kACDKPjFgYAACIgAAAO&#10;AAAAAAAAAAEAIAAAACcBAABkcnMvZTJvRG9jLnhtbFBLBQYAAAAABgAGAFkBAACvCQAAAAA=&#10;" path="m55,19c58,19,60,17,60,15c60,12,58,10,55,10c53,10,51,12,51,15c51,17,53,19,55,19xm55,178c60,178,64,174,64,169c64,164,60,161,55,161c50,161,46,164,46,169c46,174,50,178,55,178xm108,0c3,0,3,0,3,0c1,0,0,2,0,3c0,186,0,186,0,186c0,187,1,189,3,189c108,189,108,189,108,189c109,189,111,187,111,186c111,3,111,3,111,3c111,2,109,0,108,0xm105,183c6,183,6,183,6,183c6,157,6,157,6,157c105,157,105,157,105,157l105,183xm105,151c6,151,6,151,6,151c6,29,6,29,6,29c105,29,105,29,105,29l105,151xm105,23c6,23,6,23,6,23c6,6,6,6,6,6c105,6,105,6,105,6l105,23xe">
                <v:path o:connectlocs="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260523"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53975</wp:posOffset>
                </wp:positionH>
                <wp:positionV relativeFrom="paragraph">
                  <wp:posOffset>55880</wp:posOffset>
                </wp:positionV>
                <wp:extent cx="261620" cy="172720"/>
                <wp:effectExtent l="0" t="0" r="5080" b="17780"/>
                <wp:wrapNone/>
                <wp:docPr id="13" name="Freeform 18"/>
                <wp:cNvGraphicFramePr/>
                <a:graphic xmlns:a="http://schemas.openxmlformats.org/drawingml/2006/main">
                  <a:graphicData uri="http://schemas.microsoft.com/office/word/2010/wordprocessingShape">
                    <wps:wsp>
                      <wps:cNvSpPr>
                        <a:spLocks noEditPoints="1"/>
                      </wps:cNvSpPr>
                      <wps:spPr bwMode="auto">
                        <a:xfrm>
                          <a:off x="0" y="0"/>
                          <a:ext cx="261303" cy="17261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6" h="123">
                              <a:moveTo>
                                <a:pt x="163" y="49"/>
                              </a:moveTo>
                              <a:cubicBezTo>
                                <a:pt x="164" y="48"/>
                                <a:pt x="164" y="48"/>
                                <a:pt x="164" y="47"/>
                              </a:cubicBezTo>
                              <a:cubicBezTo>
                                <a:pt x="164" y="21"/>
                                <a:pt x="142" y="0"/>
                                <a:pt x="116" y="0"/>
                              </a:cubicBezTo>
                              <a:cubicBezTo>
                                <a:pt x="101" y="0"/>
                                <a:pt x="86" y="8"/>
                                <a:pt x="77" y="21"/>
                              </a:cubicBezTo>
                              <a:cubicBezTo>
                                <a:pt x="71" y="17"/>
                                <a:pt x="64" y="15"/>
                                <a:pt x="57" y="15"/>
                              </a:cubicBezTo>
                              <a:cubicBezTo>
                                <a:pt x="38" y="15"/>
                                <a:pt x="22" y="30"/>
                                <a:pt x="21" y="49"/>
                              </a:cubicBezTo>
                              <a:cubicBezTo>
                                <a:pt x="8" y="56"/>
                                <a:pt x="0" y="69"/>
                                <a:pt x="0" y="84"/>
                              </a:cubicBezTo>
                              <a:cubicBezTo>
                                <a:pt x="0" y="105"/>
                                <a:pt x="16" y="123"/>
                                <a:pt x="36" y="123"/>
                              </a:cubicBezTo>
                              <a:cubicBezTo>
                                <a:pt x="150" y="123"/>
                                <a:pt x="150" y="123"/>
                                <a:pt x="150" y="123"/>
                              </a:cubicBezTo>
                              <a:cubicBezTo>
                                <a:pt x="170" y="123"/>
                                <a:pt x="186" y="105"/>
                                <a:pt x="186" y="84"/>
                              </a:cubicBezTo>
                              <a:cubicBezTo>
                                <a:pt x="186" y="69"/>
                                <a:pt x="177" y="55"/>
                                <a:pt x="163" y="49"/>
                              </a:cubicBezTo>
                              <a:close/>
                              <a:moveTo>
                                <a:pt x="150" y="117"/>
                              </a:moveTo>
                              <a:cubicBezTo>
                                <a:pt x="36" y="117"/>
                                <a:pt x="36" y="117"/>
                                <a:pt x="36" y="117"/>
                              </a:cubicBezTo>
                              <a:cubicBezTo>
                                <a:pt x="19" y="117"/>
                                <a:pt x="6" y="102"/>
                                <a:pt x="6" y="84"/>
                              </a:cubicBezTo>
                              <a:cubicBezTo>
                                <a:pt x="6" y="71"/>
                                <a:pt x="14" y="59"/>
                                <a:pt x="25" y="54"/>
                              </a:cubicBezTo>
                              <a:cubicBezTo>
                                <a:pt x="26" y="54"/>
                                <a:pt x="27" y="52"/>
                                <a:pt x="27" y="51"/>
                              </a:cubicBezTo>
                              <a:cubicBezTo>
                                <a:pt x="27" y="35"/>
                                <a:pt x="41" y="21"/>
                                <a:pt x="57" y="21"/>
                              </a:cubicBezTo>
                              <a:cubicBezTo>
                                <a:pt x="64" y="21"/>
                                <a:pt x="71" y="23"/>
                                <a:pt x="76" y="28"/>
                              </a:cubicBezTo>
                              <a:cubicBezTo>
                                <a:pt x="77" y="28"/>
                                <a:pt x="78" y="29"/>
                                <a:pt x="79" y="29"/>
                              </a:cubicBezTo>
                              <a:cubicBezTo>
                                <a:pt x="80" y="28"/>
                                <a:pt x="80" y="28"/>
                                <a:pt x="81" y="27"/>
                              </a:cubicBezTo>
                              <a:cubicBezTo>
                                <a:pt x="88" y="14"/>
                                <a:pt x="102" y="6"/>
                                <a:pt x="116" y="6"/>
                              </a:cubicBezTo>
                              <a:cubicBezTo>
                                <a:pt x="139" y="6"/>
                                <a:pt x="158" y="25"/>
                                <a:pt x="158" y="47"/>
                              </a:cubicBezTo>
                              <a:cubicBezTo>
                                <a:pt x="158" y="49"/>
                                <a:pt x="157" y="50"/>
                                <a:pt x="157" y="51"/>
                              </a:cubicBezTo>
                              <a:cubicBezTo>
                                <a:pt x="157" y="52"/>
                                <a:pt x="158" y="53"/>
                                <a:pt x="159" y="54"/>
                              </a:cubicBezTo>
                              <a:cubicBezTo>
                                <a:pt x="172" y="58"/>
                                <a:pt x="180" y="71"/>
                                <a:pt x="180" y="84"/>
                              </a:cubicBezTo>
                              <a:cubicBezTo>
                                <a:pt x="180" y="102"/>
                                <a:pt x="166" y="117"/>
                                <a:pt x="150" y="11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 o:spid="_x0000_s1026" o:spt="100" style="position:absolute;left:0pt;margin-left:4.25pt;margin-top:4.4pt;height:13.6pt;width:20.6pt;z-index:251655168;mso-width-relative:page;mso-height-relative:page;" fillcolor="#626262" filled="t" stroked="f" coordsize="186,123" o:gfxdata="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BOKyMk1AAAAAUBAAAPAAAA&#10;AAAAAAEAIAAAACIAAABkcnMvZG93bnJldi54bWxQSwECFAAUAAAACACHTuJAVjI2zKkFAACdGgAA&#10;DgAAAAAAAAABACAAAAAjAQAAZHJzL2Uyb0RvYy54bWxQSwUGAAAAAAYABgBZAQAAPgkAAAAA&#10;" path="m163,49c164,48,164,48,164,47c164,21,142,0,116,0c101,0,86,8,77,21c71,17,64,15,57,15c38,15,22,30,21,49c8,56,0,69,0,84c0,105,16,123,36,123c150,123,150,123,150,123c170,123,186,105,186,84c186,69,177,55,163,49xm150,117c36,117,36,117,36,117c19,117,6,102,6,84c6,71,14,59,25,54c26,54,27,52,27,51c27,35,41,21,57,21c64,21,71,23,76,28c77,28,78,29,79,29c80,28,80,28,81,27c88,14,102,6,116,6c139,6,158,25,158,47c158,49,157,50,157,51c157,52,158,53,159,54c172,58,180,71,180,84c180,102,166,117,150,117xe">
                <v:path o:connectlocs="169398,169398;169398,169398;169398,169398;169398,169398;169398,169398;169398,169398;169398,169398;169398,169398;169398,169398;169398,169398;169398,169398;169398,169398;169398,169398;169398,169398;169398,169398;169398,169398;169398,169398;169398,169398;169398,169398;169398,169398;169398,169398;169398,169398;169398,169398;169398,169398;169398,169398;169398,169398" o:connectangles="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979805</wp:posOffset>
                </wp:positionH>
                <wp:positionV relativeFrom="paragraph">
                  <wp:posOffset>69215</wp:posOffset>
                </wp:positionV>
                <wp:extent cx="306705" cy="178435"/>
                <wp:effectExtent l="0" t="0" r="17145" b="12065"/>
                <wp:wrapNone/>
                <wp:docPr id="15" name="Freeform 213"/>
                <wp:cNvGraphicFramePr/>
                <a:graphic xmlns:a="http://schemas.openxmlformats.org/drawingml/2006/main">
                  <a:graphicData uri="http://schemas.microsoft.com/office/word/2010/wordprocessingShape">
                    <wps:wsp>
                      <wps:cNvSpPr>
                        <a:spLocks noEditPoints="1"/>
                      </wps:cNvSpPr>
                      <wps:spPr bwMode="auto">
                        <a:xfrm>
                          <a:off x="0" y="0"/>
                          <a:ext cx="306539" cy="17856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8" h="127">
                              <a:moveTo>
                                <a:pt x="28" y="100"/>
                              </a:moveTo>
                              <a:cubicBezTo>
                                <a:pt x="30" y="100"/>
                                <a:pt x="31" y="99"/>
                                <a:pt x="31" y="97"/>
                              </a:cubicBezTo>
                              <a:cubicBezTo>
                                <a:pt x="31" y="6"/>
                                <a:pt x="31" y="6"/>
                                <a:pt x="31" y="6"/>
                              </a:cubicBezTo>
                              <a:cubicBezTo>
                                <a:pt x="187" y="6"/>
                                <a:pt x="187" y="6"/>
                                <a:pt x="187" y="6"/>
                              </a:cubicBezTo>
                              <a:cubicBezTo>
                                <a:pt x="187" y="97"/>
                                <a:pt x="187" y="97"/>
                                <a:pt x="187" y="97"/>
                              </a:cubicBezTo>
                              <a:cubicBezTo>
                                <a:pt x="187" y="99"/>
                                <a:pt x="188" y="100"/>
                                <a:pt x="190" y="100"/>
                              </a:cubicBezTo>
                              <a:cubicBezTo>
                                <a:pt x="192" y="100"/>
                                <a:pt x="193" y="99"/>
                                <a:pt x="193" y="97"/>
                              </a:cubicBezTo>
                              <a:cubicBezTo>
                                <a:pt x="193" y="3"/>
                                <a:pt x="193" y="3"/>
                                <a:pt x="193" y="3"/>
                              </a:cubicBezTo>
                              <a:cubicBezTo>
                                <a:pt x="193" y="2"/>
                                <a:pt x="192" y="0"/>
                                <a:pt x="190" y="0"/>
                              </a:cubicBezTo>
                              <a:cubicBezTo>
                                <a:pt x="28" y="0"/>
                                <a:pt x="28" y="0"/>
                                <a:pt x="28" y="0"/>
                              </a:cubicBezTo>
                              <a:cubicBezTo>
                                <a:pt x="26" y="0"/>
                                <a:pt x="25" y="2"/>
                                <a:pt x="25" y="3"/>
                              </a:cubicBezTo>
                              <a:cubicBezTo>
                                <a:pt x="25" y="97"/>
                                <a:pt x="25" y="97"/>
                                <a:pt x="25" y="97"/>
                              </a:cubicBezTo>
                              <a:cubicBezTo>
                                <a:pt x="25" y="99"/>
                                <a:pt x="26" y="100"/>
                                <a:pt x="28" y="100"/>
                              </a:cubicBezTo>
                              <a:close/>
                              <a:moveTo>
                                <a:pt x="217" y="107"/>
                              </a:moveTo>
                              <a:cubicBezTo>
                                <a:pt x="216" y="106"/>
                                <a:pt x="215" y="105"/>
                                <a:pt x="213" y="105"/>
                              </a:cubicBezTo>
                              <a:cubicBezTo>
                                <a:pt x="5" y="105"/>
                                <a:pt x="5" y="105"/>
                                <a:pt x="5" y="105"/>
                              </a:cubicBezTo>
                              <a:cubicBezTo>
                                <a:pt x="3" y="105"/>
                                <a:pt x="2" y="106"/>
                                <a:pt x="1" y="107"/>
                              </a:cubicBezTo>
                              <a:cubicBezTo>
                                <a:pt x="0" y="108"/>
                                <a:pt x="0" y="110"/>
                                <a:pt x="0" y="111"/>
                              </a:cubicBezTo>
                              <a:cubicBezTo>
                                <a:pt x="2" y="122"/>
                                <a:pt x="2" y="122"/>
                                <a:pt x="2" y="122"/>
                              </a:cubicBezTo>
                              <a:cubicBezTo>
                                <a:pt x="2" y="125"/>
                                <a:pt x="5" y="127"/>
                                <a:pt x="7" y="127"/>
                              </a:cubicBezTo>
                              <a:cubicBezTo>
                                <a:pt x="211" y="127"/>
                                <a:pt x="211" y="127"/>
                                <a:pt x="211" y="127"/>
                              </a:cubicBezTo>
                              <a:cubicBezTo>
                                <a:pt x="213" y="127"/>
                                <a:pt x="216" y="125"/>
                                <a:pt x="216" y="122"/>
                              </a:cubicBezTo>
                              <a:cubicBezTo>
                                <a:pt x="218" y="111"/>
                                <a:pt x="218" y="111"/>
                                <a:pt x="218" y="111"/>
                              </a:cubicBezTo>
                              <a:cubicBezTo>
                                <a:pt x="218" y="110"/>
                                <a:pt x="218" y="108"/>
                                <a:pt x="217" y="107"/>
                              </a:cubicBezTo>
                              <a:close/>
                              <a:moveTo>
                                <a:pt x="210" y="121"/>
                              </a:moveTo>
                              <a:cubicBezTo>
                                <a:pt x="8" y="121"/>
                                <a:pt x="8" y="121"/>
                                <a:pt x="8" y="121"/>
                              </a:cubicBezTo>
                              <a:cubicBezTo>
                                <a:pt x="6" y="111"/>
                                <a:pt x="6" y="111"/>
                                <a:pt x="6" y="111"/>
                              </a:cubicBezTo>
                              <a:cubicBezTo>
                                <a:pt x="212" y="111"/>
                                <a:pt x="212" y="111"/>
                                <a:pt x="212" y="111"/>
                              </a:cubicBezTo>
                              <a:lnTo>
                                <a:pt x="210" y="121"/>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13" o:spid="_x0000_s1026" o:spt="100" style="position:absolute;left:0pt;margin-left:77.15pt;margin-top:5.45pt;height:14.05pt;width:24.15pt;z-index:251657216;mso-width-relative:page;mso-height-relative:page;" fillcolor="#626262" filled="t" stroked="f" coordsize="218,127" o:gfxdata="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LvfoybaAAAACQEAAA8AAAAAAAAAAQAgAAAAIgAAAGRycy9kb3ducmV2LnhtbFBLAQIUABQAAAAI&#10;AIdO4kDLEpGXtAUAANwcAAAOAAAAAAAAAAEAIAAAACkBAABkcnMvZTJvRG9jLnhtbFBLBQYAAAAA&#10;BgAGAFkBAABPCQAAAAA=&#10;" path="m28,100c30,100,31,99,31,97c31,6,31,6,31,6c187,6,187,6,187,6c187,97,187,97,187,97c187,99,188,100,190,100c192,100,193,99,193,97c193,3,193,3,193,3c193,2,192,0,190,0c28,0,28,0,28,0c26,0,25,2,25,3c25,97,25,97,25,97c25,99,26,100,28,100xm217,107c216,106,215,105,213,105c5,105,5,105,5,105c3,105,2,106,1,107c0,108,0,110,0,111c2,122,2,122,2,122c2,125,5,127,7,127c211,127,211,127,211,127c213,127,216,125,216,122c218,111,218,111,218,111c218,110,218,108,217,107xm210,121c8,121,8,121,8,121c6,111,6,111,6,111c212,111,212,111,212,111l210,121xe">
                <v:path o:connectlocs="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175239"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551180</wp:posOffset>
                </wp:positionH>
                <wp:positionV relativeFrom="paragraph">
                  <wp:posOffset>67310</wp:posOffset>
                </wp:positionV>
                <wp:extent cx="239395" cy="240665"/>
                <wp:effectExtent l="0" t="0" r="8255" b="6985"/>
                <wp:wrapNone/>
                <wp:docPr id="14" name="Freeform 214"/>
                <wp:cNvGraphicFramePr/>
                <a:graphic xmlns:a="http://schemas.openxmlformats.org/drawingml/2006/main">
                  <a:graphicData uri="http://schemas.microsoft.com/office/word/2010/wordprocessingShape">
                    <wps:wsp>
                      <wps:cNvSpPr>
                        <a:spLocks noEditPoints="1"/>
                      </wps:cNvSpPr>
                      <wps:spPr bwMode="auto">
                        <a:xfrm>
                          <a:off x="0" y="0"/>
                          <a:ext cx="239279" cy="24046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0" h="171">
                              <a:moveTo>
                                <a:pt x="114" y="159"/>
                              </a:moveTo>
                              <a:cubicBezTo>
                                <a:pt x="112" y="158"/>
                                <a:pt x="109" y="156"/>
                                <a:pt x="108" y="155"/>
                              </a:cubicBezTo>
                              <a:cubicBezTo>
                                <a:pt x="107" y="153"/>
                                <a:pt x="107" y="144"/>
                                <a:pt x="106" y="137"/>
                              </a:cubicBezTo>
                              <a:cubicBezTo>
                                <a:pt x="106" y="135"/>
                                <a:pt x="105" y="134"/>
                                <a:pt x="103" y="134"/>
                              </a:cubicBezTo>
                              <a:cubicBezTo>
                                <a:pt x="102" y="134"/>
                                <a:pt x="100" y="136"/>
                                <a:pt x="100" y="137"/>
                              </a:cubicBezTo>
                              <a:cubicBezTo>
                                <a:pt x="101" y="146"/>
                                <a:pt x="101" y="157"/>
                                <a:pt x="103" y="159"/>
                              </a:cubicBezTo>
                              <a:cubicBezTo>
                                <a:pt x="105" y="161"/>
                                <a:pt x="108" y="163"/>
                                <a:pt x="111" y="164"/>
                              </a:cubicBezTo>
                              <a:cubicBezTo>
                                <a:pt x="111" y="164"/>
                                <a:pt x="111" y="164"/>
                                <a:pt x="112" y="165"/>
                              </a:cubicBezTo>
                              <a:cubicBezTo>
                                <a:pt x="112" y="165"/>
                                <a:pt x="111" y="165"/>
                                <a:pt x="111" y="165"/>
                              </a:cubicBezTo>
                              <a:cubicBezTo>
                                <a:pt x="59" y="165"/>
                                <a:pt x="59" y="165"/>
                                <a:pt x="59" y="165"/>
                              </a:cubicBezTo>
                              <a:cubicBezTo>
                                <a:pt x="58" y="165"/>
                                <a:pt x="58" y="165"/>
                                <a:pt x="58" y="165"/>
                              </a:cubicBezTo>
                              <a:cubicBezTo>
                                <a:pt x="58" y="165"/>
                                <a:pt x="58" y="165"/>
                                <a:pt x="58" y="164"/>
                              </a:cubicBezTo>
                              <a:cubicBezTo>
                                <a:pt x="59" y="164"/>
                                <a:pt x="59" y="164"/>
                                <a:pt x="59" y="164"/>
                              </a:cubicBezTo>
                              <a:cubicBezTo>
                                <a:pt x="62" y="163"/>
                                <a:pt x="65" y="161"/>
                                <a:pt x="67" y="159"/>
                              </a:cubicBezTo>
                              <a:cubicBezTo>
                                <a:pt x="68" y="157"/>
                                <a:pt x="69" y="150"/>
                                <a:pt x="69" y="137"/>
                              </a:cubicBezTo>
                              <a:cubicBezTo>
                                <a:pt x="69" y="136"/>
                                <a:pt x="68" y="134"/>
                                <a:pt x="66" y="134"/>
                              </a:cubicBezTo>
                              <a:cubicBezTo>
                                <a:pt x="65" y="134"/>
                                <a:pt x="63" y="135"/>
                                <a:pt x="63" y="137"/>
                              </a:cubicBezTo>
                              <a:cubicBezTo>
                                <a:pt x="63" y="144"/>
                                <a:pt x="62" y="153"/>
                                <a:pt x="62" y="155"/>
                              </a:cubicBezTo>
                              <a:cubicBezTo>
                                <a:pt x="60" y="156"/>
                                <a:pt x="57" y="158"/>
                                <a:pt x="56" y="159"/>
                              </a:cubicBezTo>
                              <a:cubicBezTo>
                                <a:pt x="55" y="159"/>
                                <a:pt x="55" y="159"/>
                                <a:pt x="55" y="159"/>
                              </a:cubicBezTo>
                              <a:cubicBezTo>
                                <a:pt x="55" y="160"/>
                                <a:pt x="54" y="160"/>
                                <a:pt x="54" y="160"/>
                              </a:cubicBezTo>
                              <a:cubicBezTo>
                                <a:pt x="53" y="161"/>
                                <a:pt x="51" y="163"/>
                                <a:pt x="53" y="167"/>
                              </a:cubicBezTo>
                              <a:cubicBezTo>
                                <a:pt x="54" y="170"/>
                                <a:pt x="56" y="171"/>
                                <a:pt x="58" y="171"/>
                              </a:cubicBezTo>
                              <a:cubicBezTo>
                                <a:pt x="112" y="171"/>
                                <a:pt x="112" y="171"/>
                                <a:pt x="112" y="171"/>
                              </a:cubicBezTo>
                              <a:cubicBezTo>
                                <a:pt x="114" y="171"/>
                                <a:pt x="116" y="170"/>
                                <a:pt x="117" y="167"/>
                              </a:cubicBezTo>
                              <a:cubicBezTo>
                                <a:pt x="118" y="165"/>
                                <a:pt x="118" y="162"/>
                                <a:pt x="116" y="160"/>
                              </a:cubicBezTo>
                              <a:cubicBezTo>
                                <a:pt x="115" y="160"/>
                                <a:pt x="115" y="160"/>
                                <a:pt x="114" y="159"/>
                              </a:cubicBezTo>
                              <a:close/>
                              <a:moveTo>
                                <a:pt x="165" y="0"/>
                              </a:moveTo>
                              <a:cubicBezTo>
                                <a:pt x="5" y="0"/>
                                <a:pt x="5" y="0"/>
                                <a:pt x="5" y="0"/>
                              </a:cubicBezTo>
                              <a:cubicBezTo>
                                <a:pt x="2" y="0"/>
                                <a:pt x="0" y="2"/>
                                <a:pt x="0" y="5"/>
                              </a:cubicBezTo>
                              <a:cubicBezTo>
                                <a:pt x="0" y="113"/>
                                <a:pt x="0" y="113"/>
                                <a:pt x="0" y="113"/>
                              </a:cubicBezTo>
                              <a:cubicBezTo>
                                <a:pt x="0" y="116"/>
                                <a:pt x="2" y="118"/>
                                <a:pt x="5" y="118"/>
                              </a:cubicBezTo>
                              <a:cubicBezTo>
                                <a:pt x="165" y="118"/>
                                <a:pt x="165" y="118"/>
                                <a:pt x="165" y="118"/>
                              </a:cubicBezTo>
                              <a:cubicBezTo>
                                <a:pt x="167" y="118"/>
                                <a:pt x="170" y="116"/>
                                <a:pt x="170" y="113"/>
                              </a:cubicBezTo>
                              <a:cubicBezTo>
                                <a:pt x="170" y="5"/>
                                <a:pt x="170" y="5"/>
                                <a:pt x="170" y="5"/>
                              </a:cubicBezTo>
                              <a:cubicBezTo>
                                <a:pt x="170" y="2"/>
                                <a:pt x="167" y="0"/>
                                <a:pt x="165" y="0"/>
                              </a:cubicBezTo>
                              <a:close/>
                              <a:moveTo>
                                <a:pt x="164" y="112"/>
                              </a:moveTo>
                              <a:cubicBezTo>
                                <a:pt x="6" y="112"/>
                                <a:pt x="6" y="112"/>
                                <a:pt x="6" y="112"/>
                              </a:cubicBezTo>
                              <a:cubicBezTo>
                                <a:pt x="6" y="6"/>
                                <a:pt x="6" y="6"/>
                                <a:pt x="6" y="6"/>
                              </a:cubicBezTo>
                              <a:cubicBezTo>
                                <a:pt x="164" y="6"/>
                                <a:pt x="164" y="6"/>
                                <a:pt x="164" y="6"/>
                              </a:cubicBezTo>
                              <a:lnTo>
                                <a:pt x="164" y="11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14" o:spid="_x0000_s1026" o:spt="100" style="position:absolute;left:0pt;margin-left:43.4pt;margin-top:5.3pt;height:18.95pt;width:18.85pt;z-index:251656192;mso-width-relative:page;mso-height-relative:page;" fillcolor="#626262" filled="t" stroked="f" coordsize="170,171" o:gfxdata="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IIlFybZAAAACAEAAA8AAAAAAAAAAQAgAAAAIgAAAGRycy9kb3ducmV2LnhtbFBLAQIUABQAAAAI&#10;AIdO4kAjfbl0CwcAAGEnAAAOAAAAAAAAAAEAIAAAACgBAABkcnMvZTJvRG9jLnhtbFBLBQYAAAAA&#10;BgAGAFkBAAClCgAAAAA=&#10;" path="m114,159c112,158,109,156,108,155c107,153,107,144,106,137c106,135,105,134,103,134c102,134,100,136,100,137c101,146,101,157,103,159c105,161,108,163,111,164c111,164,111,164,112,165c112,165,111,165,111,165c59,165,59,165,59,165c58,165,58,165,58,165c58,165,58,165,58,164c59,164,59,164,59,164c62,163,65,161,67,159c68,157,69,150,69,137c69,136,68,134,66,134c65,134,63,135,63,137c63,144,62,153,62,155c60,156,57,158,56,159c55,159,55,159,55,159c55,160,54,160,54,160c53,161,51,163,53,167c54,170,56,171,58,171c112,171,112,171,112,171c114,171,116,170,117,167c118,165,118,162,116,160c115,160,115,160,114,159xm165,0c5,0,5,0,5,0c2,0,0,2,0,5c0,113,0,113,0,113c0,116,2,118,5,118c165,118,165,118,165,118c167,118,170,116,170,113c170,5,170,5,170,5c170,2,167,0,165,0xm164,112c6,112,6,112,6,112c6,6,6,6,6,6c164,6,164,6,164,6l164,112xe">
                <v:path o:connectlocs="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235989" o:connectangles="0,0,0,0,0,0,0,0,0,0,0,0,0,0,0,0,0,0,0,0,0,0,0,0,0,0,0,0,0,0,0,0,0,0,0,0,0,0,0,0,0"/>
                <v:fill on="t" focussize="0,0"/>
                <v:stroke on="f"/>
                <v:imagedata o:title=""/>
                <o:lock v:ext="edit" aspectratio="f"/>
              </v:shape>
            </w:pict>
          </mc:Fallback>
        </mc:AlternateContent>
      </w:r>
      <w:r>
        <w:rPr>
          <w:rFonts w:hint="eastAsia"/>
          <w:lang w:val="en-US" w:eastAsia="zh-CN"/>
        </w:rPr>
        <w:t xml:space="preserve">                                                             </w:t>
      </w:r>
    </w:p>
    <w:p>
      <w:pPr>
        <w:rPr>
          <w:rFonts w:hint="default" w:eastAsia="宋体"/>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166370</wp:posOffset>
                </wp:positionV>
                <wp:extent cx="264795" cy="294005"/>
                <wp:effectExtent l="0" t="0" r="11430" b="10795"/>
                <wp:wrapNone/>
                <wp:docPr id="5269" name="Freeform 203"/>
                <wp:cNvGraphicFramePr/>
                <a:graphic xmlns:a="http://schemas.openxmlformats.org/drawingml/2006/main">
                  <a:graphicData uri="http://schemas.microsoft.com/office/word/2010/wordprocessingShape">
                    <wps:wsp>
                      <wps:cNvSpPr>
                        <a:spLocks noEditPoints="1"/>
                      </wps:cNvSpPr>
                      <wps:spPr bwMode="auto">
                        <a:xfrm>
                          <a:off x="0" y="0"/>
                          <a:ext cx="264874" cy="29403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8" h="209">
                              <a:moveTo>
                                <a:pt x="78" y="57"/>
                              </a:moveTo>
                              <a:cubicBezTo>
                                <a:pt x="79" y="57"/>
                                <a:pt x="80" y="58"/>
                                <a:pt x="80" y="58"/>
                              </a:cubicBezTo>
                              <a:cubicBezTo>
                                <a:pt x="81" y="58"/>
                                <a:pt x="82" y="57"/>
                                <a:pt x="83" y="56"/>
                              </a:cubicBezTo>
                              <a:cubicBezTo>
                                <a:pt x="109" y="23"/>
                                <a:pt x="109" y="23"/>
                                <a:pt x="109" y="23"/>
                              </a:cubicBezTo>
                              <a:cubicBezTo>
                                <a:pt x="110" y="22"/>
                                <a:pt x="110" y="20"/>
                                <a:pt x="109" y="19"/>
                              </a:cubicBezTo>
                              <a:cubicBezTo>
                                <a:pt x="108" y="18"/>
                                <a:pt x="106" y="18"/>
                                <a:pt x="105" y="19"/>
                              </a:cubicBezTo>
                              <a:cubicBezTo>
                                <a:pt x="78" y="53"/>
                                <a:pt x="78" y="53"/>
                                <a:pt x="78" y="53"/>
                              </a:cubicBezTo>
                              <a:cubicBezTo>
                                <a:pt x="77" y="54"/>
                                <a:pt x="77" y="56"/>
                                <a:pt x="78" y="57"/>
                              </a:cubicBezTo>
                              <a:close/>
                              <a:moveTo>
                                <a:pt x="90" y="66"/>
                              </a:moveTo>
                              <a:cubicBezTo>
                                <a:pt x="90" y="67"/>
                                <a:pt x="91" y="68"/>
                                <a:pt x="93" y="68"/>
                              </a:cubicBezTo>
                              <a:cubicBezTo>
                                <a:pt x="93" y="68"/>
                                <a:pt x="93" y="68"/>
                                <a:pt x="94" y="68"/>
                              </a:cubicBezTo>
                              <a:cubicBezTo>
                                <a:pt x="132" y="50"/>
                                <a:pt x="132" y="50"/>
                                <a:pt x="132" y="50"/>
                              </a:cubicBezTo>
                              <a:cubicBezTo>
                                <a:pt x="134" y="50"/>
                                <a:pt x="134" y="48"/>
                                <a:pt x="134" y="46"/>
                              </a:cubicBezTo>
                              <a:cubicBezTo>
                                <a:pt x="133" y="45"/>
                                <a:pt x="131" y="44"/>
                                <a:pt x="130" y="45"/>
                              </a:cubicBezTo>
                              <a:cubicBezTo>
                                <a:pt x="91" y="62"/>
                                <a:pt x="91" y="62"/>
                                <a:pt x="91" y="62"/>
                              </a:cubicBezTo>
                              <a:cubicBezTo>
                                <a:pt x="90" y="63"/>
                                <a:pt x="89" y="65"/>
                                <a:pt x="90" y="66"/>
                              </a:cubicBezTo>
                              <a:close/>
                              <a:moveTo>
                                <a:pt x="185" y="174"/>
                              </a:moveTo>
                              <a:cubicBezTo>
                                <a:pt x="154" y="145"/>
                                <a:pt x="154" y="145"/>
                                <a:pt x="154" y="145"/>
                              </a:cubicBezTo>
                              <a:cubicBezTo>
                                <a:pt x="154" y="145"/>
                                <a:pt x="154" y="145"/>
                                <a:pt x="154" y="145"/>
                              </a:cubicBezTo>
                              <a:cubicBezTo>
                                <a:pt x="150" y="142"/>
                                <a:pt x="144" y="142"/>
                                <a:pt x="141" y="146"/>
                              </a:cubicBezTo>
                              <a:cubicBezTo>
                                <a:pt x="127" y="160"/>
                                <a:pt x="127" y="160"/>
                                <a:pt x="127" y="160"/>
                              </a:cubicBezTo>
                              <a:cubicBezTo>
                                <a:pt x="124" y="163"/>
                                <a:pt x="120" y="161"/>
                                <a:pt x="105" y="150"/>
                              </a:cubicBezTo>
                              <a:cubicBezTo>
                                <a:pt x="95" y="142"/>
                                <a:pt x="85" y="133"/>
                                <a:pt x="78" y="124"/>
                              </a:cubicBezTo>
                              <a:cubicBezTo>
                                <a:pt x="70" y="115"/>
                                <a:pt x="68" y="110"/>
                                <a:pt x="71" y="107"/>
                              </a:cubicBezTo>
                              <a:cubicBezTo>
                                <a:pt x="74" y="104"/>
                                <a:pt x="74" y="104"/>
                                <a:pt x="74" y="104"/>
                              </a:cubicBezTo>
                              <a:cubicBezTo>
                                <a:pt x="86" y="93"/>
                                <a:pt x="86" y="93"/>
                                <a:pt x="86" y="93"/>
                              </a:cubicBezTo>
                              <a:cubicBezTo>
                                <a:pt x="86" y="93"/>
                                <a:pt x="86" y="92"/>
                                <a:pt x="86" y="92"/>
                              </a:cubicBezTo>
                              <a:cubicBezTo>
                                <a:pt x="90" y="87"/>
                                <a:pt x="84" y="82"/>
                                <a:pt x="82" y="80"/>
                              </a:cubicBezTo>
                              <a:cubicBezTo>
                                <a:pt x="82" y="80"/>
                                <a:pt x="82" y="80"/>
                                <a:pt x="82" y="80"/>
                              </a:cubicBezTo>
                              <a:cubicBezTo>
                                <a:pt x="82" y="80"/>
                                <a:pt x="52" y="51"/>
                                <a:pt x="51" y="50"/>
                              </a:cubicBezTo>
                              <a:cubicBezTo>
                                <a:pt x="51" y="50"/>
                                <a:pt x="51" y="50"/>
                                <a:pt x="51" y="50"/>
                              </a:cubicBezTo>
                              <a:cubicBezTo>
                                <a:pt x="47" y="47"/>
                                <a:pt x="42" y="47"/>
                                <a:pt x="39" y="51"/>
                              </a:cubicBezTo>
                              <a:cubicBezTo>
                                <a:pt x="29" y="62"/>
                                <a:pt x="29" y="62"/>
                                <a:pt x="29" y="62"/>
                              </a:cubicBezTo>
                              <a:cubicBezTo>
                                <a:pt x="26" y="65"/>
                                <a:pt x="26" y="65"/>
                                <a:pt x="26" y="65"/>
                              </a:cubicBezTo>
                              <a:cubicBezTo>
                                <a:pt x="25" y="65"/>
                                <a:pt x="0" y="102"/>
                                <a:pt x="65" y="165"/>
                              </a:cubicBezTo>
                              <a:cubicBezTo>
                                <a:pt x="102" y="201"/>
                                <a:pt x="130" y="209"/>
                                <a:pt x="148" y="209"/>
                              </a:cubicBezTo>
                              <a:cubicBezTo>
                                <a:pt x="148" y="209"/>
                                <a:pt x="149" y="209"/>
                                <a:pt x="150" y="209"/>
                              </a:cubicBezTo>
                              <a:cubicBezTo>
                                <a:pt x="161" y="208"/>
                                <a:pt x="168" y="204"/>
                                <a:pt x="171" y="201"/>
                              </a:cubicBezTo>
                              <a:cubicBezTo>
                                <a:pt x="185" y="187"/>
                                <a:pt x="185" y="187"/>
                                <a:pt x="185" y="187"/>
                              </a:cubicBezTo>
                              <a:cubicBezTo>
                                <a:pt x="187" y="185"/>
                                <a:pt x="188" y="183"/>
                                <a:pt x="188" y="180"/>
                              </a:cubicBezTo>
                              <a:cubicBezTo>
                                <a:pt x="188" y="178"/>
                                <a:pt x="187" y="176"/>
                                <a:pt x="185" y="174"/>
                              </a:cubicBezTo>
                              <a:close/>
                              <a:moveTo>
                                <a:pt x="43" y="55"/>
                              </a:moveTo>
                              <a:cubicBezTo>
                                <a:pt x="44" y="54"/>
                                <a:pt x="45" y="54"/>
                                <a:pt x="45" y="54"/>
                              </a:cubicBezTo>
                              <a:cubicBezTo>
                                <a:pt x="46" y="54"/>
                                <a:pt x="46" y="54"/>
                                <a:pt x="47" y="54"/>
                              </a:cubicBezTo>
                              <a:cubicBezTo>
                                <a:pt x="47" y="54"/>
                                <a:pt x="47" y="54"/>
                                <a:pt x="47" y="54"/>
                              </a:cubicBezTo>
                              <a:cubicBezTo>
                                <a:pt x="48" y="56"/>
                                <a:pt x="54" y="62"/>
                                <a:pt x="77" y="84"/>
                              </a:cubicBezTo>
                              <a:cubicBezTo>
                                <a:pt x="77" y="84"/>
                                <a:pt x="78" y="84"/>
                                <a:pt x="78" y="84"/>
                              </a:cubicBezTo>
                              <a:cubicBezTo>
                                <a:pt x="81" y="88"/>
                                <a:pt x="81" y="89"/>
                                <a:pt x="81" y="89"/>
                              </a:cubicBezTo>
                              <a:cubicBezTo>
                                <a:pt x="72" y="98"/>
                                <a:pt x="72" y="98"/>
                                <a:pt x="72" y="98"/>
                              </a:cubicBezTo>
                              <a:cubicBezTo>
                                <a:pt x="66" y="92"/>
                                <a:pt x="42" y="69"/>
                                <a:pt x="36" y="63"/>
                              </a:cubicBezTo>
                              <a:lnTo>
                                <a:pt x="43" y="55"/>
                              </a:lnTo>
                              <a:close/>
                              <a:moveTo>
                                <a:pt x="167" y="197"/>
                              </a:moveTo>
                              <a:cubicBezTo>
                                <a:pt x="165" y="199"/>
                                <a:pt x="159" y="202"/>
                                <a:pt x="149" y="203"/>
                              </a:cubicBezTo>
                              <a:cubicBezTo>
                                <a:pt x="136" y="203"/>
                                <a:pt x="108" y="198"/>
                                <a:pt x="69" y="160"/>
                              </a:cubicBezTo>
                              <a:cubicBezTo>
                                <a:pt x="18" y="111"/>
                                <a:pt x="24" y="77"/>
                                <a:pt x="30" y="69"/>
                              </a:cubicBezTo>
                              <a:cubicBezTo>
                                <a:pt x="32" y="67"/>
                                <a:pt x="32" y="67"/>
                                <a:pt x="32" y="67"/>
                              </a:cubicBezTo>
                              <a:cubicBezTo>
                                <a:pt x="35" y="70"/>
                                <a:pt x="44" y="78"/>
                                <a:pt x="68" y="102"/>
                              </a:cubicBezTo>
                              <a:cubicBezTo>
                                <a:pt x="66" y="103"/>
                                <a:pt x="66" y="103"/>
                                <a:pt x="66" y="103"/>
                              </a:cubicBezTo>
                              <a:cubicBezTo>
                                <a:pt x="59" y="111"/>
                                <a:pt x="68" y="122"/>
                                <a:pt x="73" y="128"/>
                              </a:cubicBezTo>
                              <a:cubicBezTo>
                                <a:pt x="81" y="137"/>
                                <a:pt x="91" y="147"/>
                                <a:pt x="102" y="155"/>
                              </a:cubicBezTo>
                              <a:cubicBezTo>
                                <a:pt x="114" y="164"/>
                                <a:pt x="124" y="172"/>
                                <a:pt x="132" y="164"/>
                              </a:cubicBezTo>
                              <a:cubicBezTo>
                                <a:pt x="132" y="163"/>
                                <a:pt x="132" y="163"/>
                                <a:pt x="132" y="163"/>
                              </a:cubicBezTo>
                              <a:cubicBezTo>
                                <a:pt x="139" y="169"/>
                                <a:pt x="161" y="191"/>
                                <a:pt x="167" y="197"/>
                              </a:cubicBezTo>
                              <a:close/>
                              <a:moveTo>
                                <a:pt x="181" y="183"/>
                              </a:moveTo>
                              <a:cubicBezTo>
                                <a:pt x="171" y="193"/>
                                <a:pt x="171" y="193"/>
                                <a:pt x="171" y="193"/>
                              </a:cubicBezTo>
                              <a:cubicBezTo>
                                <a:pt x="148" y="170"/>
                                <a:pt x="140" y="162"/>
                                <a:pt x="136" y="159"/>
                              </a:cubicBezTo>
                              <a:cubicBezTo>
                                <a:pt x="145" y="150"/>
                                <a:pt x="145" y="150"/>
                                <a:pt x="145" y="150"/>
                              </a:cubicBezTo>
                              <a:cubicBezTo>
                                <a:pt x="146" y="149"/>
                                <a:pt x="148" y="149"/>
                                <a:pt x="150" y="150"/>
                              </a:cubicBezTo>
                              <a:cubicBezTo>
                                <a:pt x="150" y="150"/>
                                <a:pt x="150" y="150"/>
                                <a:pt x="150" y="150"/>
                              </a:cubicBezTo>
                              <a:cubicBezTo>
                                <a:pt x="181" y="179"/>
                                <a:pt x="181" y="179"/>
                                <a:pt x="181" y="179"/>
                              </a:cubicBezTo>
                              <a:cubicBezTo>
                                <a:pt x="181" y="179"/>
                                <a:pt x="182" y="180"/>
                                <a:pt x="182" y="180"/>
                              </a:cubicBezTo>
                              <a:cubicBezTo>
                                <a:pt x="182" y="181"/>
                                <a:pt x="181" y="182"/>
                                <a:pt x="181" y="183"/>
                              </a:cubicBezTo>
                              <a:close/>
                              <a:moveTo>
                                <a:pt x="64" y="47"/>
                              </a:moveTo>
                              <a:cubicBezTo>
                                <a:pt x="64" y="47"/>
                                <a:pt x="65" y="47"/>
                                <a:pt x="65" y="47"/>
                              </a:cubicBezTo>
                              <a:cubicBezTo>
                                <a:pt x="66" y="47"/>
                                <a:pt x="68" y="47"/>
                                <a:pt x="68" y="45"/>
                              </a:cubicBezTo>
                              <a:cubicBezTo>
                                <a:pt x="80" y="4"/>
                                <a:pt x="80" y="4"/>
                                <a:pt x="80" y="4"/>
                              </a:cubicBezTo>
                              <a:cubicBezTo>
                                <a:pt x="80" y="3"/>
                                <a:pt x="79" y="1"/>
                                <a:pt x="78" y="0"/>
                              </a:cubicBezTo>
                              <a:cubicBezTo>
                                <a:pt x="76" y="0"/>
                                <a:pt x="74" y="1"/>
                                <a:pt x="74" y="2"/>
                              </a:cubicBezTo>
                              <a:cubicBezTo>
                                <a:pt x="62" y="44"/>
                                <a:pt x="62" y="44"/>
                                <a:pt x="62" y="44"/>
                              </a:cubicBezTo>
                              <a:cubicBezTo>
                                <a:pt x="62" y="45"/>
                                <a:pt x="63" y="47"/>
                                <a:pt x="64" y="4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3" o:spid="_x0000_s1026" o:spt="100" style="position:absolute;left:0pt;margin-left:1.8pt;margin-top:13.1pt;height:23.15pt;width:20.85pt;z-index:251666432;mso-width-relative:page;mso-height-relative:page;" fillcolor="#626262" filled="t" stroked="f" coordsize="188,209" o:gfxdata="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AOmVPy2AAAAAYBAAAPAAAAAAAAAAEAIAAAACIAAABkcnMvZG93bnJldi54bWxQ&#10;SwECFAAUAAAACACHTuJAOnsvaokJAACKNAAADgAAAAAAAAABACAAAAAnAQAAZHJzL2Uyb0RvYy54&#10;bWxQSwUGAAAAAAYABgBZAQAAIg0AAAAA&#10;" path="m78,57c79,57,80,58,80,58c81,58,82,57,83,56c109,23,109,23,109,23c110,22,110,20,109,19c108,18,106,18,105,19c78,53,78,53,78,53c77,54,77,56,78,57xm90,66c90,67,91,68,93,68c93,68,93,68,94,68c132,50,132,50,132,50c134,50,134,48,134,46c133,45,131,44,130,45c91,62,91,62,91,62c90,63,89,65,90,66xm185,174c154,145,154,145,154,145c154,145,154,145,154,145c150,142,144,142,141,146c127,160,127,160,127,160c124,163,120,161,105,150c95,142,85,133,78,124c70,115,68,110,71,107c74,104,74,104,74,104c86,93,86,93,86,93c86,93,86,92,86,92c90,87,84,82,82,80c82,80,82,80,82,80c82,80,52,51,51,50c51,50,51,50,51,50c47,47,42,47,39,51c29,62,29,62,29,62c26,65,26,65,26,65c25,65,0,102,65,165c102,201,130,209,148,209c148,209,149,209,150,209c161,208,168,204,171,201c185,187,185,187,185,187c187,185,188,183,188,180c188,178,187,176,185,174xm43,55c44,54,45,54,45,54c46,54,46,54,47,54c47,54,47,54,47,54c48,56,54,62,77,84c77,84,78,84,78,84c81,88,81,89,81,89c72,98,72,98,72,98c66,92,42,69,36,63l43,55xm167,197c165,199,159,202,149,203c136,203,108,198,69,160c18,111,24,77,30,69c32,67,32,67,32,67c35,70,44,78,68,102c66,103,66,103,66,103c59,111,68,122,73,128c81,137,91,147,102,155c114,164,124,172,132,164c132,163,132,163,132,163c139,169,161,191,167,197xm181,183c171,193,171,193,171,193c148,170,140,162,136,159c145,150,145,150,145,150c146,149,148,149,150,150c150,150,150,150,150,150c181,179,181,179,181,179c181,179,182,180,182,180c182,181,181,182,181,183xm64,47c64,47,65,47,65,47c66,47,68,47,68,45c80,4,80,4,80,4c80,3,79,1,78,0c76,0,74,1,74,2c62,44,62,44,62,44c62,45,63,47,64,47xe">
                <v:path o:connectlocs="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288561" o:connectangles="0,0,0,0,0,0,0,0,0,0,0,0,0,0,0,0,0,0,0,0,0,0,0,0,0,0,0,0,0,0,0,0,0,0,0,0,0,0,0,0"/>
                <v:fill on="t" focussize="0,0"/>
                <v:stroke on="f"/>
                <v:imagedata o:title=""/>
                <o:lock v:ext="edit" aspectratio="f"/>
              </v:shape>
            </w:pict>
          </mc:Fallback>
        </mc:AlternateContent>
      </w:r>
      <w:r>
        <w:rPr>
          <w:rFonts w:hint="eastAsia"/>
          <w:lang w:val="en-US" w:eastAsia="zh-CN"/>
        </w:rPr>
        <w:t xml:space="preserve">                                                                      </w:t>
      </w:r>
    </w:p>
    <w:p>
      <w:pPr>
        <w:rPr>
          <w:rFonts w:hint="default" w:eastAsia="宋体"/>
          <w:lang w:val="en-US" w:eastAsia="zh-CN"/>
        </w:rPr>
      </w:pPr>
      <w:r>
        <mc:AlternateContent>
          <mc:Choice Requires="wps">
            <w:drawing>
              <wp:anchor distT="0" distB="0" distL="114300" distR="114300" simplePos="0" relativeHeight="251677696" behindDoc="0" locked="0" layoutInCell="1" allowOverlap="1">
                <wp:simplePos x="0" y="0"/>
                <wp:positionH relativeFrom="column">
                  <wp:posOffset>4705985</wp:posOffset>
                </wp:positionH>
                <wp:positionV relativeFrom="paragraph">
                  <wp:posOffset>132715</wp:posOffset>
                </wp:positionV>
                <wp:extent cx="274320" cy="194945"/>
                <wp:effectExtent l="0" t="0" r="12065" b="14605"/>
                <wp:wrapNone/>
                <wp:docPr id="5258" name="Freeform 192"/>
                <wp:cNvGraphicFramePr/>
                <a:graphic xmlns:a="http://schemas.openxmlformats.org/drawingml/2006/main">
                  <a:graphicData uri="http://schemas.microsoft.com/office/word/2010/wordprocessingShape">
                    <wps:wsp>
                      <wps:cNvSpPr>
                        <a:spLocks noEditPoints="1"/>
                      </wps:cNvSpPr>
                      <wps:spPr bwMode="auto">
                        <a:xfrm>
                          <a:off x="0" y="0"/>
                          <a:ext cx="274397" cy="19522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5" h="139">
                              <a:moveTo>
                                <a:pt x="98" y="92"/>
                              </a:moveTo>
                              <a:cubicBezTo>
                                <a:pt x="85" y="92"/>
                                <a:pt x="74" y="103"/>
                                <a:pt x="74" y="115"/>
                              </a:cubicBezTo>
                              <a:cubicBezTo>
                                <a:pt x="74" y="128"/>
                                <a:pt x="85" y="139"/>
                                <a:pt x="98" y="139"/>
                              </a:cubicBezTo>
                              <a:cubicBezTo>
                                <a:pt x="110" y="139"/>
                                <a:pt x="121" y="128"/>
                                <a:pt x="121" y="115"/>
                              </a:cubicBezTo>
                              <a:cubicBezTo>
                                <a:pt x="121" y="103"/>
                                <a:pt x="110" y="92"/>
                                <a:pt x="98" y="92"/>
                              </a:cubicBezTo>
                              <a:close/>
                              <a:moveTo>
                                <a:pt x="98" y="133"/>
                              </a:moveTo>
                              <a:cubicBezTo>
                                <a:pt x="88" y="133"/>
                                <a:pt x="80" y="125"/>
                                <a:pt x="80" y="115"/>
                              </a:cubicBezTo>
                              <a:cubicBezTo>
                                <a:pt x="80" y="106"/>
                                <a:pt x="88" y="98"/>
                                <a:pt x="98" y="98"/>
                              </a:cubicBezTo>
                              <a:cubicBezTo>
                                <a:pt x="107" y="98"/>
                                <a:pt x="115" y="106"/>
                                <a:pt x="115" y="115"/>
                              </a:cubicBezTo>
                              <a:cubicBezTo>
                                <a:pt x="115" y="125"/>
                                <a:pt x="107" y="133"/>
                                <a:pt x="98" y="133"/>
                              </a:cubicBezTo>
                              <a:close/>
                              <a:moveTo>
                                <a:pt x="98" y="62"/>
                              </a:moveTo>
                              <a:cubicBezTo>
                                <a:pt x="79" y="62"/>
                                <a:pt x="62" y="71"/>
                                <a:pt x="51" y="85"/>
                              </a:cubicBezTo>
                              <a:cubicBezTo>
                                <a:pt x="50" y="87"/>
                                <a:pt x="51" y="89"/>
                                <a:pt x="52" y="90"/>
                              </a:cubicBezTo>
                              <a:cubicBezTo>
                                <a:pt x="53" y="91"/>
                                <a:pt x="55" y="90"/>
                                <a:pt x="56" y="89"/>
                              </a:cubicBezTo>
                              <a:cubicBezTo>
                                <a:pt x="66" y="76"/>
                                <a:pt x="81" y="68"/>
                                <a:pt x="98" y="68"/>
                              </a:cubicBezTo>
                              <a:cubicBezTo>
                                <a:pt x="114" y="68"/>
                                <a:pt x="129" y="76"/>
                                <a:pt x="139" y="89"/>
                              </a:cubicBezTo>
                              <a:cubicBezTo>
                                <a:pt x="139" y="90"/>
                                <a:pt x="140" y="90"/>
                                <a:pt x="141" y="90"/>
                              </a:cubicBezTo>
                              <a:cubicBezTo>
                                <a:pt x="142" y="90"/>
                                <a:pt x="143" y="90"/>
                                <a:pt x="143" y="90"/>
                              </a:cubicBezTo>
                              <a:cubicBezTo>
                                <a:pt x="144" y="89"/>
                                <a:pt x="145" y="87"/>
                                <a:pt x="144" y="85"/>
                              </a:cubicBezTo>
                              <a:cubicBezTo>
                                <a:pt x="133" y="71"/>
                                <a:pt x="116" y="62"/>
                                <a:pt x="98" y="62"/>
                              </a:cubicBezTo>
                              <a:close/>
                              <a:moveTo>
                                <a:pt x="194" y="39"/>
                              </a:moveTo>
                              <a:cubicBezTo>
                                <a:pt x="168" y="14"/>
                                <a:pt x="134" y="0"/>
                                <a:pt x="98" y="0"/>
                              </a:cubicBezTo>
                              <a:cubicBezTo>
                                <a:pt x="61" y="0"/>
                                <a:pt x="27" y="14"/>
                                <a:pt x="1" y="39"/>
                              </a:cubicBezTo>
                              <a:cubicBezTo>
                                <a:pt x="0" y="40"/>
                                <a:pt x="0" y="42"/>
                                <a:pt x="1" y="44"/>
                              </a:cubicBezTo>
                              <a:cubicBezTo>
                                <a:pt x="2" y="45"/>
                                <a:pt x="4" y="45"/>
                                <a:pt x="5" y="44"/>
                              </a:cubicBezTo>
                              <a:cubicBezTo>
                                <a:pt x="30" y="19"/>
                                <a:pt x="63" y="6"/>
                                <a:pt x="98" y="6"/>
                              </a:cubicBezTo>
                              <a:cubicBezTo>
                                <a:pt x="132" y="6"/>
                                <a:pt x="165" y="19"/>
                                <a:pt x="190" y="44"/>
                              </a:cubicBezTo>
                              <a:cubicBezTo>
                                <a:pt x="190" y="44"/>
                                <a:pt x="191" y="44"/>
                                <a:pt x="192" y="44"/>
                              </a:cubicBezTo>
                              <a:cubicBezTo>
                                <a:pt x="193" y="44"/>
                                <a:pt x="193" y="44"/>
                                <a:pt x="194" y="44"/>
                              </a:cubicBezTo>
                              <a:cubicBezTo>
                                <a:pt x="195" y="42"/>
                                <a:pt x="195" y="40"/>
                                <a:pt x="194" y="39"/>
                              </a:cubicBezTo>
                              <a:close/>
                              <a:moveTo>
                                <a:pt x="98" y="31"/>
                              </a:moveTo>
                              <a:cubicBezTo>
                                <a:pt x="73" y="31"/>
                                <a:pt x="49" y="42"/>
                                <a:pt x="32" y="61"/>
                              </a:cubicBezTo>
                              <a:cubicBezTo>
                                <a:pt x="31" y="62"/>
                                <a:pt x="31" y="64"/>
                                <a:pt x="33" y="65"/>
                              </a:cubicBezTo>
                              <a:cubicBezTo>
                                <a:pt x="34" y="66"/>
                                <a:pt x="36" y="66"/>
                                <a:pt x="37" y="65"/>
                              </a:cubicBezTo>
                              <a:cubicBezTo>
                                <a:pt x="52" y="47"/>
                                <a:pt x="74" y="37"/>
                                <a:pt x="98" y="37"/>
                              </a:cubicBezTo>
                              <a:cubicBezTo>
                                <a:pt x="121" y="37"/>
                                <a:pt x="143" y="47"/>
                                <a:pt x="158" y="65"/>
                              </a:cubicBezTo>
                              <a:cubicBezTo>
                                <a:pt x="159" y="65"/>
                                <a:pt x="160" y="66"/>
                                <a:pt x="160" y="66"/>
                              </a:cubicBezTo>
                              <a:cubicBezTo>
                                <a:pt x="161" y="66"/>
                                <a:pt x="162" y="65"/>
                                <a:pt x="162" y="65"/>
                              </a:cubicBezTo>
                              <a:cubicBezTo>
                                <a:pt x="164" y="64"/>
                                <a:pt x="164" y="62"/>
                                <a:pt x="163" y="61"/>
                              </a:cubicBezTo>
                              <a:cubicBezTo>
                                <a:pt x="146" y="42"/>
                                <a:pt x="122" y="31"/>
                                <a:pt x="98" y="3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2" o:spid="_x0000_s1026" o:spt="100" style="position:absolute;left:0pt;margin-left:370.55pt;margin-top:10.45pt;height:15.35pt;width:21.6pt;z-index:251677696;mso-width-relative:page;mso-height-relative:page;" fillcolor="#626262" filled="t" stroked="f" coordsize="195,139" o:gfxdata="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BIfjZrYAAAACQEAAA8AAAAAAAAAAQAgAAAAIgAAAGRycy9kb3ducmV2LnhtbFBL&#10;AQIUABQAAAAIAIdO4kAiw9UQTgcAADcmAAAOAAAAAAAAAAEAIAAAACcBAABkcnMvZTJvRG9jLnht&#10;bFBLBQYAAAAABgAGAFkBAADnCgAAAAA=&#10;" path="m98,92c85,92,74,103,74,115c74,128,85,139,98,139c110,139,121,128,121,115c121,103,110,92,98,92xm98,133c88,133,80,125,80,115c80,106,88,98,98,98c107,98,115,106,115,115c115,125,107,133,98,133xm98,62c79,62,62,71,51,85c50,87,51,89,52,90c53,91,55,90,56,89c66,76,81,68,98,68c114,68,129,76,139,89c139,90,140,90,141,90c142,90,143,90,143,90c144,89,145,87,144,85c133,71,116,62,98,62xm194,39c168,14,134,0,98,0c61,0,27,14,1,39c0,40,0,42,1,44c2,45,4,45,5,44c30,19,63,6,98,6c132,6,165,19,190,44c190,44,191,44,192,44c193,44,193,44,194,44c195,42,195,40,194,39xm98,31c73,31,49,42,32,61c31,62,31,64,33,65c34,66,36,66,37,65c52,47,74,37,98,37c121,37,143,47,158,65c159,65,160,66,160,66c161,66,162,65,162,65c164,64,164,62,163,61c146,42,122,31,98,31xe">
                <v:path o:connectlocs="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191589"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4349115</wp:posOffset>
                </wp:positionH>
                <wp:positionV relativeFrom="paragraph">
                  <wp:posOffset>93980</wp:posOffset>
                </wp:positionV>
                <wp:extent cx="194945" cy="215265"/>
                <wp:effectExtent l="0" t="0" r="14605" b="13335"/>
                <wp:wrapNone/>
                <wp:docPr id="5259" name="Freeform 193"/>
                <wp:cNvGraphicFramePr/>
                <a:graphic xmlns:a="http://schemas.openxmlformats.org/drawingml/2006/main">
                  <a:graphicData uri="http://schemas.microsoft.com/office/word/2010/wordprocessingShape">
                    <wps:wsp>
                      <wps:cNvSpPr>
                        <a:spLocks noEditPoints="1"/>
                      </wps:cNvSpPr>
                      <wps:spPr bwMode="auto">
                        <a:xfrm>
                          <a:off x="0" y="0"/>
                          <a:ext cx="195233" cy="21546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3">
                              <a:moveTo>
                                <a:pt x="83" y="133"/>
                              </a:moveTo>
                              <a:cubicBezTo>
                                <a:pt x="82" y="133"/>
                                <a:pt x="80" y="135"/>
                                <a:pt x="80" y="136"/>
                              </a:cubicBezTo>
                              <a:cubicBezTo>
                                <a:pt x="80" y="142"/>
                                <a:pt x="75" y="147"/>
                                <a:pt x="69" y="147"/>
                              </a:cubicBezTo>
                              <a:cubicBezTo>
                                <a:pt x="63" y="147"/>
                                <a:pt x="58" y="142"/>
                                <a:pt x="58" y="136"/>
                              </a:cubicBezTo>
                              <a:cubicBezTo>
                                <a:pt x="58" y="135"/>
                                <a:pt x="57" y="133"/>
                                <a:pt x="55" y="133"/>
                              </a:cubicBezTo>
                              <a:cubicBezTo>
                                <a:pt x="54" y="133"/>
                                <a:pt x="52" y="135"/>
                                <a:pt x="52" y="136"/>
                              </a:cubicBezTo>
                              <a:cubicBezTo>
                                <a:pt x="52" y="146"/>
                                <a:pt x="60" y="153"/>
                                <a:pt x="69" y="153"/>
                              </a:cubicBezTo>
                              <a:cubicBezTo>
                                <a:pt x="79" y="153"/>
                                <a:pt x="86" y="146"/>
                                <a:pt x="86" y="136"/>
                              </a:cubicBezTo>
                              <a:cubicBezTo>
                                <a:pt x="86" y="135"/>
                                <a:pt x="85" y="133"/>
                                <a:pt x="83" y="133"/>
                              </a:cubicBezTo>
                              <a:close/>
                              <a:moveTo>
                                <a:pt x="138" y="116"/>
                              </a:moveTo>
                              <a:cubicBezTo>
                                <a:pt x="120" y="101"/>
                                <a:pt x="120" y="101"/>
                                <a:pt x="120" y="101"/>
                              </a:cubicBezTo>
                              <a:cubicBezTo>
                                <a:pt x="120" y="58"/>
                                <a:pt x="120" y="58"/>
                                <a:pt x="120" y="58"/>
                              </a:cubicBezTo>
                              <a:cubicBezTo>
                                <a:pt x="120" y="35"/>
                                <a:pt x="103" y="14"/>
                                <a:pt x="81" y="9"/>
                              </a:cubicBezTo>
                              <a:cubicBezTo>
                                <a:pt x="81" y="8"/>
                                <a:pt x="81" y="8"/>
                                <a:pt x="81" y="8"/>
                              </a:cubicBezTo>
                              <a:cubicBezTo>
                                <a:pt x="81" y="3"/>
                                <a:pt x="77" y="0"/>
                                <a:pt x="72" y="0"/>
                              </a:cubicBezTo>
                              <a:cubicBezTo>
                                <a:pt x="67" y="0"/>
                                <a:pt x="67" y="0"/>
                                <a:pt x="67" y="0"/>
                              </a:cubicBezTo>
                              <a:cubicBezTo>
                                <a:pt x="62" y="0"/>
                                <a:pt x="58" y="3"/>
                                <a:pt x="58" y="8"/>
                              </a:cubicBezTo>
                              <a:cubicBezTo>
                                <a:pt x="58" y="9"/>
                                <a:pt x="58" y="9"/>
                                <a:pt x="58" y="9"/>
                              </a:cubicBezTo>
                              <a:cubicBezTo>
                                <a:pt x="35" y="15"/>
                                <a:pt x="19" y="35"/>
                                <a:pt x="19" y="58"/>
                              </a:cubicBezTo>
                              <a:cubicBezTo>
                                <a:pt x="19" y="101"/>
                                <a:pt x="19" y="101"/>
                                <a:pt x="19" y="101"/>
                              </a:cubicBezTo>
                              <a:cubicBezTo>
                                <a:pt x="1" y="116"/>
                                <a:pt x="1" y="116"/>
                                <a:pt x="1" y="116"/>
                              </a:cubicBezTo>
                              <a:cubicBezTo>
                                <a:pt x="0" y="117"/>
                                <a:pt x="0" y="118"/>
                                <a:pt x="0" y="119"/>
                              </a:cubicBezTo>
                              <a:cubicBezTo>
                                <a:pt x="0" y="128"/>
                                <a:pt x="0" y="128"/>
                                <a:pt x="0" y="128"/>
                              </a:cubicBezTo>
                              <a:cubicBezTo>
                                <a:pt x="0" y="129"/>
                                <a:pt x="1" y="131"/>
                                <a:pt x="3" y="131"/>
                              </a:cubicBezTo>
                              <a:cubicBezTo>
                                <a:pt x="136" y="131"/>
                                <a:pt x="136" y="131"/>
                                <a:pt x="136" y="131"/>
                              </a:cubicBezTo>
                              <a:cubicBezTo>
                                <a:pt x="138" y="131"/>
                                <a:pt x="139" y="129"/>
                                <a:pt x="139" y="128"/>
                              </a:cubicBezTo>
                              <a:cubicBezTo>
                                <a:pt x="139" y="119"/>
                                <a:pt x="139" y="119"/>
                                <a:pt x="139" y="119"/>
                              </a:cubicBezTo>
                              <a:cubicBezTo>
                                <a:pt x="139" y="118"/>
                                <a:pt x="139" y="117"/>
                                <a:pt x="138" y="116"/>
                              </a:cubicBezTo>
                              <a:close/>
                              <a:moveTo>
                                <a:pt x="133" y="125"/>
                              </a:moveTo>
                              <a:cubicBezTo>
                                <a:pt x="6" y="125"/>
                                <a:pt x="6" y="125"/>
                                <a:pt x="6" y="125"/>
                              </a:cubicBezTo>
                              <a:cubicBezTo>
                                <a:pt x="6" y="120"/>
                                <a:pt x="6" y="120"/>
                                <a:pt x="6" y="120"/>
                              </a:cubicBezTo>
                              <a:cubicBezTo>
                                <a:pt x="24" y="105"/>
                                <a:pt x="24" y="105"/>
                                <a:pt x="24" y="105"/>
                              </a:cubicBezTo>
                              <a:cubicBezTo>
                                <a:pt x="25" y="105"/>
                                <a:pt x="25" y="104"/>
                                <a:pt x="25" y="103"/>
                              </a:cubicBezTo>
                              <a:cubicBezTo>
                                <a:pt x="25" y="58"/>
                                <a:pt x="25" y="58"/>
                                <a:pt x="25" y="58"/>
                              </a:cubicBezTo>
                              <a:cubicBezTo>
                                <a:pt x="25" y="37"/>
                                <a:pt x="40" y="18"/>
                                <a:pt x="62" y="15"/>
                              </a:cubicBezTo>
                              <a:cubicBezTo>
                                <a:pt x="63" y="14"/>
                                <a:pt x="64" y="13"/>
                                <a:pt x="64" y="12"/>
                              </a:cubicBezTo>
                              <a:cubicBezTo>
                                <a:pt x="64" y="8"/>
                                <a:pt x="64" y="8"/>
                                <a:pt x="64" y="8"/>
                              </a:cubicBezTo>
                              <a:cubicBezTo>
                                <a:pt x="64" y="7"/>
                                <a:pt x="65" y="6"/>
                                <a:pt x="67" y="6"/>
                              </a:cubicBezTo>
                              <a:cubicBezTo>
                                <a:pt x="72" y="6"/>
                                <a:pt x="72" y="6"/>
                                <a:pt x="72" y="6"/>
                              </a:cubicBezTo>
                              <a:cubicBezTo>
                                <a:pt x="74" y="6"/>
                                <a:pt x="75" y="7"/>
                                <a:pt x="75" y="8"/>
                              </a:cubicBezTo>
                              <a:cubicBezTo>
                                <a:pt x="75" y="12"/>
                                <a:pt x="75" y="12"/>
                                <a:pt x="75" y="12"/>
                              </a:cubicBezTo>
                              <a:cubicBezTo>
                                <a:pt x="75" y="13"/>
                                <a:pt x="76" y="14"/>
                                <a:pt x="77" y="15"/>
                              </a:cubicBezTo>
                              <a:cubicBezTo>
                                <a:pt x="98" y="18"/>
                                <a:pt x="114" y="37"/>
                                <a:pt x="114" y="58"/>
                              </a:cubicBezTo>
                              <a:cubicBezTo>
                                <a:pt x="114" y="103"/>
                                <a:pt x="114" y="103"/>
                                <a:pt x="114" y="103"/>
                              </a:cubicBezTo>
                              <a:cubicBezTo>
                                <a:pt x="114" y="104"/>
                                <a:pt x="114" y="105"/>
                                <a:pt x="115" y="105"/>
                              </a:cubicBezTo>
                              <a:cubicBezTo>
                                <a:pt x="133" y="120"/>
                                <a:pt x="133" y="120"/>
                                <a:pt x="133" y="120"/>
                              </a:cubicBezTo>
                              <a:lnTo>
                                <a:pt x="133" y="12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3" o:spid="_x0000_s1026" o:spt="100" style="position:absolute;left:0pt;margin-left:342.45pt;margin-top:7.4pt;height:16.95pt;width:15.35pt;z-index:251676672;mso-width-relative:page;mso-height-relative:page;" fillcolor="#626262" filled="t" stroked="f" coordsize="139,153" o:gfxdata="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AZxx7fZAAAACQEAAA8AAAAAAAAAAQAgAAAA&#10;IgAAAGRycy9kb3ducmV2LnhtbFBLAQIUABQAAAAIAIdO4kAT0FfTmwcAAFYsAAAOAAAAAAAAAAEA&#10;IAAAACgBAABkcnMvZTJvRG9jLnhtbFBLBQYAAAAABgAGAFkBAAA1CwAAAAA=&#10;" path="m83,133c82,133,80,135,80,136c80,142,75,147,69,147c63,147,58,142,58,136c58,135,57,133,55,133c54,133,52,135,52,136c52,146,60,153,69,153c79,153,86,146,86,136c86,135,85,133,83,133xm138,116c120,101,120,101,120,101c120,58,120,58,120,58c120,35,103,14,81,9c81,8,81,8,81,8c81,3,77,0,72,0c67,0,67,0,67,0c62,0,58,3,58,8c58,9,58,9,58,9c35,15,19,35,19,58c19,101,19,101,19,101c1,116,1,116,1,116c0,117,0,118,0,119c0,128,0,128,0,128c0,129,1,131,3,131c136,131,136,131,136,131c138,131,139,129,139,128c139,119,139,119,139,119c139,118,139,117,138,116xm133,125c6,125,6,125,6,125c6,120,6,120,6,120c24,105,24,105,24,105c25,105,25,104,25,103c25,58,25,58,25,58c25,37,40,18,62,15c63,14,64,13,64,12c64,8,64,8,64,8c64,7,65,6,67,6c72,6,72,6,72,6c74,6,75,7,75,8c75,12,75,12,75,12c75,13,76,14,77,15c98,18,114,37,114,58c114,103,114,103,114,103c114,104,114,105,115,105c133,120,133,120,133,120l133,125xe">
                <v:path o:connectlocs="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211449"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3962400</wp:posOffset>
                </wp:positionH>
                <wp:positionV relativeFrom="paragraph">
                  <wp:posOffset>89535</wp:posOffset>
                </wp:positionV>
                <wp:extent cx="213995" cy="243205"/>
                <wp:effectExtent l="0" t="0" r="14605" b="4445"/>
                <wp:wrapNone/>
                <wp:docPr id="5260" name="Freeform 194"/>
                <wp:cNvGraphicFramePr/>
                <a:graphic xmlns:a="http://schemas.openxmlformats.org/drawingml/2006/main">
                  <a:graphicData uri="http://schemas.microsoft.com/office/word/2010/wordprocessingShape">
                    <wps:wsp>
                      <wps:cNvSpPr>
                        <a:spLocks noEditPoints="1"/>
                      </wps:cNvSpPr>
                      <wps:spPr bwMode="auto">
                        <a:xfrm>
                          <a:off x="0" y="0"/>
                          <a:ext cx="213685" cy="24343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2" h="173">
                              <a:moveTo>
                                <a:pt x="95" y="23"/>
                              </a:moveTo>
                              <a:cubicBezTo>
                                <a:pt x="93" y="22"/>
                                <a:pt x="92" y="23"/>
                                <a:pt x="91" y="25"/>
                              </a:cubicBezTo>
                              <a:cubicBezTo>
                                <a:pt x="91" y="27"/>
                                <a:pt x="92" y="28"/>
                                <a:pt x="93" y="29"/>
                              </a:cubicBezTo>
                              <a:cubicBezTo>
                                <a:pt x="125" y="36"/>
                                <a:pt x="146" y="64"/>
                                <a:pt x="146" y="97"/>
                              </a:cubicBezTo>
                              <a:cubicBezTo>
                                <a:pt x="146" y="135"/>
                                <a:pt x="115" y="167"/>
                                <a:pt x="76" y="167"/>
                              </a:cubicBezTo>
                              <a:cubicBezTo>
                                <a:pt x="37" y="167"/>
                                <a:pt x="6" y="135"/>
                                <a:pt x="6" y="97"/>
                              </a:cubicBezTo>
                              <a:cubicBezTo>
                                <a:pt x="6" y="65"/>
                                <a:pt x="27" y="37"/>
                                <a:pt x="58" y="29"/>
                              </a:cubicBezTo>
                              <a:cubicBezTo>
                                <a:pt x="60" y="28"/>
                                <a:pt x="61" y="27"/>
                                <a:pt x="60" y="25"/>
                              </a:cubicBezTo>
                              <a:cubicBezTo>
                                <a:pt x="60" y="23"/>
                                <a:pt x="58" y="23"/>
                                <a:pt x="57" y="23"/>
                              </a:cubicBezTo>
                              <a:cubicBezTo>
                                <a:pt x="23" y="32"/>
                                <a:pt x="0" y="62"/>
                                <a:pt x="0" y="97"/>
                              </a:cubicBezTo>
                              <a:cubicBezTo>
                                <a:pt x="0" y="139"/>
                                <a:pt x="34" y="173"/>
                                <a:pt x="76" y="173"/>
                              </a:cubicBezTo>
                              <a:cubicBezTo>
                                <a:pt x="118" y="173"/>
                                <a:pt x="152" y="139"/>
                                <a:pt x="152" y="97"/>
                              </a:cubicBezTo>
                              <a:cubicBezTo>
                                <a:pt x="152" y="62"/>
                                <a:pt x="129" y="31"/>
                                <a:pt x="95" y="23"/>
                              </a:cubicBezTo>
                              <a:close/>
                              <a:moveTo>
                                <a:pt x="76" y="64"/>
                              </a:moveTo>
                              <a:cubicBezTo>
                                <a:pt x="77" y="64"/>
                                <a:pt x="79" y="63"/>
                                <a:pt x="79" y="61"/>
                              </a:cubicBezTo>
                              <a:cubicBezTo>
                                <a:pt x="79" y="3"/>
                                <a:pt x="79" y="3"/>
                                <a:pt x="79" y="3"/>
                              </a:cubicBezTo>
                              <a:cubicBezTo>
                                <a:pt x="79" y="1"/>
                                <a:pt x="77" y="0"/>
                                <a:pt x="76" y="0"/>
                              </a:cubicBezTo>
                              <a:cubicBezTo>
                                <a:pt x="74" y="0"/>
                                <a:pt x="73" y="1"/>
                                <a:pt x="73" y="3"/>
                              </a:cubicBezTo>
                              <a:cubicBezTo>
                                <a:pt x="73" y="61"/>
                                <a:pt x="73" y="61"/>
                                <a:pt x="73" y="61"/>
                              </a:cubicBezTo>
                              <a:cubicBezTo>
                                <a:pt x="73" y="63"/>
                                <a:pt x="74" y="64"/>
                                <a:pt x="76" y="6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4" o:spid="_x0000_s1026" o:spt="100" style="position:absolute;left:0pt;margin-left:312pt;margin-top:7.05pt;height:19.15pt;width:16.85pt;z-index:251675648;mso-width-relative:page;mso-height-relative:page;" fillcolor="#626262" filled="t" stroked="f" coordsize="152,173" o:gfxdata="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&#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ASMnjy2AAAAAkBAAAPAAAAAAAAAAEAIAAAACIAAABk&#10;cnMvZG93bnJldi54bWxQSwECFAAUAAAACACHTuJATDh3fusEAABdFQAADgAAAAAAAAABACAAAAAn&#10;AQAAZHJzL2Uyb0RvYy54bWxQSwUGAAAAAAYABgBZAQAAhAgAAAAA&#10;" path="m95,23c93,22,92,23,91,25c91,27,92,28,93,29c125,36,146,64,146,97c146,135,115,167,76,167c37,167,6,135,6,97c6,65,27,37,58,29c60,28,61,27,60,25c60,23,58,23,57,23c23,32,0,62,0,97c0,139,34,173,76,173c118,173,152,139,152,97c152,62,129,31,95,23xm76,64c77,64,79,63,79,61c79,3,79,3,79,3c79,1,77,0,76,0c74,0,73,1,73,3c73,61,73,61,73,61c73,63,74,64,76,64xe">
                <v:path o:connectlocs="238902,238902;238902,238902;238902,238902;238902,238902;238902,238902;238902,238902;238902,238902;238902,238902;238902,238902;238902,238902;238902,238902;238902,238902;238902,238902;238902,238902;238902,238902;238902,238902;238902,238902;238902,238902;238902,238902;238902,238902" o:connectangles="0,0,0,0,0,0,0,0,0,0,0,0,0,0,0,0,0,0,0,0"/>
                <v:fill on="t" focussize="0,0"/>
                <v:stroke on="f"/>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3571875</wp:posOffset>
                </wp:positionH>
                <wp:positionV relativeFrom="paragraph">
                  <wp:posOffset>135890</wp:posOffset>
                </wp:positionV>
                <wp:extent cx="239395" cy="149225"/>
                <wp:effectExtent l="0" t="0" r="8255" b="3175"/>
                <wp:wrapNone/>
                <wp:docPr id="5261" name="Freeform 195"/>
                <wp:cNvGraphicFramePr/>
                <a:graphic xmlns:a="http://schemas.openxmlformats.org/drawingml/2006/main">
                  <a:graphicData uri="http://schemas.microsoft.com/office/word/2010/wordprocessingShape">
                    <wps:wsp>
                      <wps:cNvSpPr>
                        <a:spLocks noEditPoints="1"/>
                      </wps:cNvSpPr>
                      <wps:spPr bwMode="auto">
                        <a:xfrm>
                          <a:off x="0" y="0"/>
                          <a:ext cx="239279" cy="14939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0" h="105">
                              <a:moveTo>
                                <a:pt x="41" y="13"/>
                              </a:moveTo>
                              <a:cubicBezTo>
                                <a:pt x="39" y="13"/>
                                <a:pt x="38" y="15"/>
                                <a:pt x="38" y="16"/>
                              </a:cubicBezTo>
                              <a:cubicBezTo>
                                <a:pt x="38" y="91"/>
                                <a:pt x="38" y="91"/>
                                <a:pt x="38" y="91"/>
                              </a:cubicBezTo>
                              <a:cubicBezTo>
                                <a:pt x="38" y="92"/>
                                <a:pt x="39" y="94"/>
                                <a:pt x="41" y="94"/>
                              </a:cubicBezTo>
                              <a:cubicBezTo>
                                <a:pt x="43" y="94"/>
                                <a:pt x="44" y="92"/>
                                <a:pt x="44" y="91"/>
                              </a:cubicBezTo>
                              <a:cubicBezTo>
                                <a:pt x="44" y="16"/>
                                <a:pt x="44" y="16"/>
                                <a:pt x="44" y="16"/>
                              </a:cubicBezTo>
                              <a:cubicBezTo>
                                <a:pt x="44" y="15"/>
                                <a:pt x="43" y="13"/>
                                <a:pt x="41" y="13"/>
                              </a:cubicBezTo>
                              <a:close/>
                              <a:moveTo>
                                <a:pt x="21" y="13"/>
                              </a:moveTo>
                              <a:cubicBezTo>
                                <a:pt x="20" y="13"/>
                                <a:pt x="18" y="15"/>
                                <a:pt x="18" y="16"/>
                              </a:cubicBezTo>
                              <a:cubicBezTo>
                                <a:pt x="18" y="91"/>
                                <a:pt x="18" y="91"/>
                                <a:pt x="18" y="91"/>
                              </a:cubicBezTo>
                              <a:cubicBezTo>
                                <a:pt x="18" y="92"/>
                                <a:pt x="20" y="94"/>
                                <a:pt x="21" y="94"/>
                              </a:cubicBezTo>
                              <a:cubicBezTo>
                                <a:pt x="23" y="94"/>
                                <a:pt x="24" y="92"/>
                                <a:pt x="24" y="91"/>
                              </a:cubicBezTo>
                              <a:cubicBezTo>
                                <a:pt x="24" y="16"/>
                                <a:pt x="24" y="16"/>
                                <a:pt x="24" y="16"/>
                              </a:cubicBezTo>
                              <a:cubicBezTo>
                                <a:pt x="24" y="15"/>
                                <a:pt x="23" y="13"/>
                                <a:pt x="21" y="13"/>
                              </a:cubicBezTo>
                              <a:close/>
                              <a:moveTo>
                                <a:pt x="61" y="13"/>
                              </a:moveTo>
                              <a:cubicBezTo>
                                <a:pt x="59" y="13"/>
                                <a:pt x="58" y="15"/>
                                <a:pt x="58" y="16"/>
                              </a:cubicBezTo>
                              <a:cubicBezTo>
                                <a:pt x="58" y="91"/>
                                <a:pt x="58" y="91"/>
                                <a:pt x="58" y="91"/>
                              </a:cubicBezTo>
                              <a:cubicBezTo>
                                <a:pt x="58" y="92"/>
                                <a:pt x="59" y="94"/>
                                <a:pt x="61" y="94"/>
                              </a:cubicBezTo>
                              <a:cubicBezTo>
                                <a:pt x="62" y="94"/>
                                <a:pt x="64" y="92"/>
                                <a:pt x="64" y="91"/>
                              </a:cubicBezTo>
                              <a:cubicBezTo>
                                <a:pt x="64" y="16"/>
                                <a:pt x="64" y="16"/>
                                <a:pt x="64" y="16"/>
                              </a:cubicBezTo>
                              <a:cubicBezTo>
                                <a:pt x="64" y="15"/>
                                <a:pt x="62" y="13"/>
                                <a:pt x="61" y="13"/>
                              </a:cubicBezTo>
                              <a:close/>
                              <a:moveTo>
                                <a:pt x="80" y="13"/>
                              </a:moveTo>
                              <a:cubicBezTo>
                                <a:pt x="79" y="13"/>
                                <a:pt x="77" y="15"/>
                                <a:pt x="77" y="16"/>
                              </a:cubicBezTo>
                              <a:cubicBezTo>
                                <a:pt x="77" y="91"/>
                                <a:pt x="77" y="91"/>
                                <a:pt x="77" y="91"/>
                              </a:cubicBezTo>
                              <a:cubicBezTo>
                                <a:pt x="77" y="92"/>
                                <a:pt x="79" y="94"/>
                                <a:pt x="80" y="94"/>
                              </a:cubicBezTo>
                              <a:cubicBezTo>
                                <a:pt x="82" y="94"/>
                                <a:pt x="83" y="92"/>
                                <a:pt x="83" y="91"/>
                              </a:cubicBezTo>
                              <a:cubicBezTo>
                                <a:pt x="83" y="16"/>
                                <a:pt x="83" y="16"/>
                                <a:pt x="83" y="16"/>
                              </a:cubicBezTo>
                              <a:cubicBezTo>
                                <a:pt x="83" y="15"/>
                                <a:pt x="82" y="13"/>
                                <a:pt x="80" y="13"/>
                              </a:cubicBezTo>
                              <a:close/>
                              <a:moveTo>
                                <a:pt x="159" y="23"/>
                              </a:moveTo>
                              <a:cubicBezTo>
                                <a:pt x="152" y="23"/>
                                <a:pt x="152" y="23"/>
                                <a:pt x="152" y="23"/>
                              </a:cubicBezTo>
                              <a:cubicBezTo>
                                <a:pt x="152" y="19"/>
                                <a:pt x="152" y="19"/>
                                <a:pt x="152" y="19"/>
                              </a:cubicBezTo>
                              <a:cubicBezTo>
                                <a:pt x="152" y="9"/>
                                <a:pt x="144" y="0"/>
                                <a:pt x="133" y="0"/>
                              </a:cubicBezTo>
                              <a:cubicBezTo>
                                <a:pt x="19" y="0"/>
                                <a:pt x="19" y="0"/>
                                <a:pt x="19" y="0"/>
                              </a:cubicBezTo>
                              <a:cubicBezTo>
                                <a:pt x="8" y="0"/>
                                <a:pt x="0" y="9"/>
                                <a:pt x="0" y="19"/>
                              </a:cubicBezTo>
                              <a:cubicBezTo>
                                <a:pt x="0" y="87"/>
                                <a:pt x="0" y="87"/>
                                <a:pt x="0" y="87"/>
                              </a:cubicBezTo>
                              <a:cubicBezTo>
                                <a:pt x="0" y="98"/>
                                <a:pt x="8" y="106"/>
                                <a:pt x="19" y="106"/>
                              </a:cubicBezTo>
                              <a:cubicBezTo>
                                <a:pt x="133" y="106"/>
                                <a:pt x="133" y="106"/>
                                <a:pt x="133" y="106"/>
                              </a:cubicBezTo>
                              <a:cubicBezTo>
                                <a:pt x="144" y="106"/>
                                <a:pt x="152" y="98"/>
                                <a:pt x="152" y="87"/>
                              </a:cubicBezTo>
                              <a:cubicBezTo>
                                <a:pt x="152" y="83"/>
                                <a:pt x="152" y="83"/>
                                <a:pt x="152" y="83"/>
                              </a:cubicBezTo>
                              <a:cubicBezTo>
                                <a:pt x="159" y="83"/>
                                <a:pt x="159" y="83"/>
                                <a:pt x="159" y="83"/>
                              </a:cubicBezTo>
                              <a:cubicBezTo>
                                <a:pt x="165" y="83"/>
                                <a:pt x="170" y="79"/>
                                <a:pt x="170" y="73"/>
                              </a:cubicBezTo>
                              <a:cubicBezTo>
                                <a:pt x="170" y="34"/>
                                <a:pt x="170" y="34"/>
                                <a:pt x="170" y="34"/>
                              </a:cubicBezTo>
                              <a:cubicBezTo>
                                <a:pt x="170" y="28"/>
                                <a:pt x="165" y="23"/>
                                <a:pt x="159" y="23"/>
                              </a:cubicBezTo>
                              <a:close/>
                              <a:moveTo>
                                <a:pt x="164" y="73"/>
                              </a:moveTo>
                              <a:cubicBezTo>
                                <a:pt x="164" y="75"/>
                                <a:pt x="162" y="77"/>
                                <a:pt x="159" y="77"/>
                              </a:cubicBezTo>
                              <a:cubicBezTo>
                                <a:pt x="149" y="77"/>
                                <a:pt x="149" y="77"/>
                                <a:pt x="149" y="77"/>
                              </a:cubicBezTo>
                              <a:cubicBezTo>
                                <a:pt x="148" y="77"/>
                                <a:pt x="146" y="79"/>
                                <a:pt x="146" y="80"/>
                              </a:cubicBezTo>
                              <a:cubicBezTo>
                                <a:pt x="146" y="87"/>
                                <a:pt x="146" y="87"/>
                                <a:pt x="146" y="87"/>
                              </a:cubicBezTo>
                              <a:cubicBezTo>
                                <a:pt x="146" y="95"/>
                                <a:pt x="140" y="100"/>
                                <a:pt x="133" y="100"/>
                              </a:cubicBezTo>
                              <a:cubicBezTo>
                                <a:pt x="19" y="100"/>
                                <a:pt x="19" y="100"/>
                                <a:pt x="19" y="100"/>
                              </a:cubicBezTo>
                              <a:cubicBezTo>
                                <a:pt x="12" y="100"/>
                                <a:pt x="6" y="95"/>
                                <a:pt x="6" y="87"/>
                              </a:cubicBezTo>
                              <a:cubicBezTo>
                                <a:pt x="6" y="19"/>
                                <a:pt x="6" y="19"/>
                                <a:pt x="6" y="19"/>
                              </a:cubicBezTo>
                              <a:cubicBezTo>
                                <a:pt x="6" y="12"/>
                                <a:pt x="12" y="6"/>
                                <a:pt x="19" y="6"/>
                              </a:cubicBezTo>
                              <a:cubicBezTo>
                                <a:pt x="133" y="6"/>
                                <a:pt x="133" y="6"/>
                                <a:pt x="133" y="6"/>
                              </a:cubicBezTo>
                              <a:cubicBezTo>
                                <a:pt x="140" y="6"/>
                                <a:pt x="146" y="12"/>
                                <a:pt x="146" y="19"/>
                              </a:cubicBezTo>
                              <a:cubicBezTo>
                                <a:pt x="146" y="26"/>
                                <a:pt x="146" y="26"/>
                                <a:pt x="146" y="26"/>
                              </a:cubicBezTo>
                              <a:cubicBezTo>
                                <a:pt x="146" y="28"/>
                                <a:pt x="148" y="29"/>
                                <a:pt x="149" y="29"/>
                              </a:cubicBezTo>
                              <a:cubicBezTo>
                                <a:pt x="159" y="29"/>
                                <a:pt x="159" y="29"/>
                                <a:pt x="159" y="29"/>
                              </a:cubicBezTo>
                              <a:cubicBezTo>
                                <a:pt x="162" y="29"/>
                                <a:pt x="164" y="32"/>
                                <a:pt x="164" y="34"/>
                              </a:cubicBezTo>
                              <a:lnTo>
                                <a:pt x="164" y="73"/>
                              </a:lnTo>
                              <a:close/>
                              <a:moveTo>
                                <a:pt x="149" y="35"/>
                              </a:moveTo>
                              <a:cubicBezTo>
                                <a:pt x="148" y="35"/>
                                <a:pt x="146" y="36"/>
                                <a:pt x="146" y="38"/>
                              </a:cubicBezTo>
                              <a:cubicBezTo>
                                <a:pt x="146" y="69"/>
                                <a:pt x="146" y="69"/>
                                <a:pt x="146" y="69"/>
                              </a:cubicBezTo>
                              <a:cubicBezTo>
                                <a:pt x="146" y="71"/>
                                <a:pt x="148" y="72"/>
                                <a:pt x="149" y="72"/>
                              </a:cubicBezTo>
                              <a:cubicBezTo>
                                <a:pt x="151" y="72"/>
                                <a:pt x="152" y="71"/>
                                <a:pt x="152" y="69"/>
                              </a:cubicBezTo>
                              <a:cubicBezTo>
                                <a:pt x="152" y="38"/>
                                <a:pt x="152" y="38"/>
                                <a:pt x="152" y="38"/>
                              </a:cubicBezTo>
                              <a:cubicBezTo>
                                <a:pt x="152" y="36"/>
                                <a:pt x="151" y="35"/>
                                <a:pt x="149" y="3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5" o:spid="_x0000_s1026" o:spt="100" style="position:absolute;left:0pt;margin-left:281.25pt;margin-top:10.7pt;height:11.75pt;width:18.85pt;z-index:251674624;mso-width-relative:page;mso-height-relative:page;" fillcolor="#626262" filled="t" stroked="f" coordsize="170,105" o:gfxdata="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CbShQt2QAAAAkBAAAPAAAAAAAAAAEAIAAAACIAAABkcnMvZG93bnJldi54bWxQSwEC&#10;FAAUAAAACACHTuJA1eNh4r0HAAD2KwAADgAAAAAAAAABACAAAAAoAQAAZHJzL2Uyb0RvYy54bWxQ&#10;SwUGAAAAAAYABgBZAQAAVwsAAAAA&#10;" path="m41,13c39,13,38,15,38,16c38,91,38,91,38,91c38,92,39,94,41,94c43,94,44,92,44,91c44,16,44,16,44,16c44,15,43,13,41,13xm21,13c20,13,18,15,18,16c18,91,18,91,18,91c18,92,20,94,21,94c23,94,24,92,24,91c24,16,24,16,24,16c24,15,23,13,21,13xm61,13c59,13,58,15,58,16c58,91,58,91,58,91c58,92,59,94,61,94c62,94,64,92,64,91c64,16,64,16,64,16c64,15,62,13,61,13xm80,13c79,13,77,15,77,16c77,91,77,91,77,91c77,92,79,94,80,94c82,94,83,92,83,91c83,16,83,16,83,16c83,15,82,13,80,13xm159,23c152,23,152,23,152,23c152,19,152,19,152,19c152,9,144,0,133,0c19,0,19,0,19,0c8,0,0,9,0,19c0,87,0,87,0,87c0,98,8,106,19,106c133,106,133,106,133,106c144,106,152,98,152,87c152,83,152,83,152,83c159,83,159,83,159,83c165,83,170,79,170,73c170,34,170,34,170,34c170,28,165,23,159,23xm164,73c164,75,162,77,159,77c149,77,149,77,149,77c148,77,146,79,146,80c146,87,146,87,146,87c146,95,140,100,133,100c19,100,19,100,19,100c12,100,6,95,6,87c6,19,6,19,6,19c6,12,12,6,19,6c133,6,133,6,133,6c140,6,146,12,146,19c146,26,146,26,146,26c146,28,148,29,149,29c159,29,159,29,159,29c162,29,164,32,164,34l164,73xm149,35c148,35,146,36,146,38c146,69,146,69,146,69c146,71,148,72,149,72c151,72,152,71,152,69c152,38,152,38,152,38c152,36,151,35,149,35xe">
                <v:path o:connectlocs="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146612" o:connectangles="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3204210</wp:posOffset>
                </wp:positionH>
                <wp:positionV relativeFrom="paragraph">
                  <wp:posOffset>69215</wp:posOffset>
                </wp:positionV>
                <wp:extent cx="181610" cy="266065"/>
                <wp:effectExtent l="0" t="0" r="8890" b="635"/>
                <wp:wrapNone/>
                <wp:docPr id="5262" name="Freeform 196"/>
                <wp:cNvGraphicFramePr/>
                <a:graphic xmlns:a="http://schemas.openxmlformats.org/drawingml/2006/main">
                  <a:graphicData uri="http://schemas.microsoft.com/office/word/2010/wordprocessingShape">
                    <wps:wsp>
                      <wps:cNvSpPr>
                        <a:spLocks noEditPoints="1"/>
                      </wps:cNvSpPr>
                      <wps:spPr bwMode="auto">
                        <a:xfrm>
                          <a:off x="0" y="0"/>
                          <a:ext cx="181543" cy="26604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 h="189">
                              <a:moveTo>
                                <a:pt x="77" y="172"/>
                              </a:moveTo>
                              <a:cubicBezTo>
                                <a:pt x="52" y="172"/>
                                <a:pt x="52" y="172"/>
                                <a:pt x="52" y="172"/>
                              </a:cubicBezTo>
                              <a:cubicBezTo>
                                <a:pt x="48" y="172"/>
                                <a:pt x="44" y="176"/>
                                <a:pt x="44" y="180"/>
                              </a:cubicBezTo>
                              <a:cubicBezTo>
                                <a:pt x="44" y="185"/>
                                <a:pt x="48" y="189"/>
                                <a:pt x="52" y="189"/>
                              </a:cubicBezTo>
                              <a:cubicBezTo>
                                <a:pt x="77" y="189"/>
                                <a:pt x="77" y="189"/>
                                <a:pt x="77" y="189"/>
                              </a:cubicBezTo>
                              <a:cubicBezTo>
                                <a:pt x="82" y="189"/>
                                <a:pt x="85" y="185"/>
                                <a:pt x="85" y="180"/>
                              </a:cubicBezTo>
                              <a:cubicBezTo>
                                <a:pt x="85" y="176"/>
                                <a:pt x="82" y="172"/>
                                <a:pt x="77" y="172"/>
                              </a:cubicBezTo>
                              <a:close/>
                              <a:moveTo>
                                <a:pt x="77" y="183"/>
                              </a:moveTo>
                              <a:cubicBezTo>
                                <a:pt x="52" y="183"/>
                                <a:pt x="52" y="183"/>
                                <a:pt x="52" y="183"/>
                              </a:cubicBezTo>
                              <a:cubicBezTo>
                                <a:pt x="51" y="183"/>
                                <a:pt x="50" y="182"/>
                                <a:pt x="50" y="180"/>
                              </a:cubicBezTo>
                              <a:cubicBezTo>
                                <a:pt x="50" y="179"/>
                                <a:pt x="51" y="178"/>
                                <a:pt x="52" y="178"/>
                              </a:cubicBezTo>
                              <a:cubicBezTo>
                                <a:pt x="77" y="178"/>
                                <a:pt x="77" y="178"/>
                                <a:pt x="77" y="178"/>
                              </a:cubicBezTo>
                              <a:cubicBezTo>
                                <a:pt x="78" y="178"/>
                                <a:pt x="79" y="179"/>
                                <a:pt x="79" y="180"/>
                              </a:cubicBezTo>
                              <a:cubicBezTo>
                                <a:pt x="79" y="182"/>
                                <a:pt x="78" y="183"/>
                                <a:pt x="77" y="183"/>
                              </a:cubicBezTo>
                              <a:close/>
                              <a:moveTo>
                                <a:pt x="65" y="0"/>
                              </a:moveTo>
                              <a:cubicBezTo>
                                <a:pt x="29" y="0"/>
                                <a:pt x="0" y="29"/>
                                <a:pt x="0" y="65"/>
                              </a:cubicBezTo>
                              <a:cubicBezTo>
                                <a:pt x="0" y="85"/>
                                <a:pt x="9" y="103"/>
                                <a:pt x="25" y="116"/>
                              </a:cubicBezTo>
                              <a:cubicBezTo>
                                <a:pt x="26" y="116"/>
                                <a:pt x="26" y="116"/>
                                <a:pt x="26" y="116"/>
                              </a:cubicBezTo>
                              <a:cubicBezTo>
                                <a:pt x="26" y="116"/>
                                <a:pt x="26" y="116"/>
                                <a:pt x="27" y="117"/>
                              </a:cubicBezTo>
                              <a:cubicBezTo>
                                <a:pt x="32" y="120"/>
                                <a:pt x="37" y="128"/>
                                <a:pt x="37" y="138"/>
                              </a:cubicBezTo>
                              <a:cubicBezTo>
                                <a:pt x="37" y="143"/>
                                <a:pt x="37" y="143"/>
                                <a:pt x="37" y="143"/>
                              </a:cubicBezTo>
                              <a:cubicBezTo>
                                <a:pt x="37" y="145"/>
                                <a:pt x="38" y="146"/>
                                <a:pt x="40" y="146"/>
                              </a:cubicBezTo>
                              <a:cubicBezTo>
                                <a:pt x="89" y="146"/>
                                <a:pt x="89" y="146"/>
                                <a:pt x="89" y="146"/>
                              </a:cubicBezTo>
                              <a:cubicBezTo>
                                <a:pt x="91" y="146"/>
                                <a:pt x="92" y="145"/>
                                <a:pt x="92" y="143"/>
                              </a:cubicBezTo>
                              <a:cubicBezTo>
                                <a:pt x="92" y="138"/>
                                <a:pt x="92" y="138"/>
                                <a:pt x="92" y="138"/>
                              </a:cubicBezTo>
                              <a:cubicBezTo>
                                <a:pt x="92" y="127"/>
                                <a:pt x="99" y="119"/>
                                <a:pt x="103" y="116"/>
                              </a:cubicBezTo>
                              <a:cubicBezTo>
                                <a:pt x="103" y="116"/>
                                <a:pt x="103" y="116"/>
                                <a:pt x="104" y="116"/>
                              </a:cubicBezTo>
                              <a:cubicBezTo>
                                <a:pt x="120" y="104"/>
                                <a:pt x="129" y="85"/>
                                <a:pt x="129" y="65"/>
                              </a:cubicBezTo>
                              <a:cubicBezTo>
                                <a:pt x="129" y="29"/>
                                <a:pt x="100" y="0"/>
                                <a:pt x="65" y="0"/>
                              </a:cubicBezTo>
                              <a:close/>
                              <a:moveTo>
                                <a:pt x="100" y="111"/>
                              </a:moveTo>
                              <a:cubicBezTo>
                                <a:pt x="100" y="111"/>
                                <a:pt x="100" y="111"/>
                                <a:pt x="100" y="111"/>
                              </a:cubicBezTo>
                              <a:cubicBezTo>
                                <a:pt x="93" y="116"/>
                                <a:pt x="86" y="126"/>
                                <a:pt x="86" y="138"/>
                              </a:cubicBezTo>
                              <a:cubicBezTo>
                                <a:pt x="86" y="140"/>
                                <a:pt x="86" y="140"/>
                                <a:pt x="86" y="140"/>
                              </a:cubicBezTo>
                              <a:cubicBezTo>
                                <a:pt x="68" y="140"/>
                                <a:pt x="68" y="140"/>
                                <a:pt x="68" y="140"/>
                              </a:cubicBezTo>
                              <a:cubicBezTo>
                                <a:pt x="68" y="82"/>
                                <a:pt x="68" y="82"/>
                                <a:pt x="68" y="82"/>
                              </a:cubicBezTo>
                              <a:cubicBezTo>
                                <a:pt x="73" y="80"/>
                                <a:pt x="77" y="75"/>
                                <a:pt x="77" y="69"/>
                              </a:cubicBezTo>
                              <a:cubicBezTo>
                                <a:pt x="77" y="62"/>
                                <a:pt x="72" y="57"/>
                                <a:pt x="65" y="57"/>
                              </a:cubicBezTo>
                              <a:cubicBezTo>
                                <a:pt x="58" y="57"/>
                                <a:pt x="52" y="62"/>
                                <a:pt x="52" y="69"/>
                              </a:cubicBezTo>
                              <a:cubicBezTo>
                                <a:pt x="52" y="75"/>
                                <a:pt x="56" y="80"/>
                                <a:pt x="62" y="82"/>
                              </a:cubicBezTo>
                              <a:cubicBezTo>
                                <a:pt x="62" y="140"/>
                                <a:pt x="62" y="140"/>
                                <a:pt x="62" y="140"/>
                              </a:cubicBezTo>
                              <a:cubicBezTo>
                                <a:pt x="43" y="140"/>
                                <a:pt x="43" y="140"/>
                                <a:pt x="43" y="140"/>
                              </a:cubicBezTo>
                              <a:cubicBezTo>
                                <a:pt x="43" y="138"/>
                                <a:pt x="43" y="138"/>
                                <a:pt x="43" y="138"/>
                              </a:cubicBezTo>
                              <a:cubicBezTo>
                                <a:pt x="43" y="126"/>
                                <a:pt x="36" y="116"/>
                                <a:pt x="31" y="112"/>
                              </a:cubicBezTo>
                              <a:cubicBezTo>
                                <a:pt x="31" y="112"/>
                                <a:pt x="30" y="112"/>
                                <a:pt x="30" y="112"/>
                              </a:cubicBezTo>
                              <a:cubicBezTo>
                                <a:pt x="30" y="111"/>
                                <a:pt x="30" y="111"/>
                                <a:pt x="30" y="111"/>
                              </a:cubicBezTo>
                              <a:cubicBezTo>
                                <a:pt x="30" y="111"/>
                                <a:pt x="30" y="111"/>
                                <a:pt x="29" y="111"/>
                              </a:cubicBezTo>
                              <a:cubicBezTo>
                                <a:pt x="15" y="100"/>
                                <a:pt x="6" y="83"/>
                                <a:pt x="6" y="65"/>
                              </a:cubicBezTo>
                              <a:cubicBezTo>
                                <a:pt x="6" y="32"/>
                                <a:pt x="32" y="6"/>
                                <a:pt x="65" y="6"/>
                              </a:cubicBezTo>
                              <a:cubicBezTo>
                                <a:pt x="97" y="6"/>
                                <a:pt x="123" y="32"/>
                                <a:pt x="123" y="65"/>
                              </a:cubicBezTo>
                              <a:cubicBezTo>
                                <a:pt x="123" y="83"/>
                                <a:pt x="115" y="100"/>
                                <a:pt x="100" y="111"/>
                              </a:cubicBezTo>
                              <a:close/>
                              <a:moveTo>
                                <a:pt x="65" y="76"/>
                              </a:moveTo>
                              <a:cubicBezTo>
                                <a:pt x="61" y="76"/>
                                <a:pt x="58" y="73"/>
                                <a:pt x="58" y="69"/>
                              </a:cubicBezTo>
                              <a:cubicBezTo>
                                <a:pt x="58" y="66"/>
                                <a:pt x="61" y="63"/>
                                <a:pt x="65" y="63"/>
                              </a:cubicBezTo>
                              <a:cubicBezTo>
                                <a:pt x="68" y="63"/>
                                <a:pt x="71" y="66"/>
                                <a:pt x="71" y="69"/>
                              </a:cubicBezTo>
                              <a:cubicBezTo>
                                <a:pt x="71" y="73"/>
                                <a:pt x="68" y="76"/>
                                <a:pt x="65" y="76"/>
                              </a:cubicBezTo>
                              <a:close/>
                              <a:moveTo>
                                <a:pt x="83" y="150"/>
                              </a:moveTo>
                              <a:cubicBezTo>
                                <a:pt x="46" y="150"/>
                                <a:pt x="46" y="150"/>
                                <a:pt x="46" y="150"/>
                              </a:cubicBezTo>
                              <a:cubicBezTo>
                                <a:pt x="41" y="150"/>
                                <a:pt x="38" y="153"/>
                                <a:pt x="38" y="158"/>
                              </a:cubicBezTo>
                              <a:cubicBezTo>
                                <a:pt x="38" y="162"/>
                                <a:pt x="41" y="166"/>
                                <a:pt x="46" y="166"/>
                              </a:cubicBezTo>
                              <a:cubicBezTo>
                                <a:pt x="83" y="166"/>
                                <a:pt x="83" y="166"/>
                                <a:pt x="83" y="166"/>
                              </a:cubicBezTo>
                              <a:cubicBezTo>
                                <a:pt x="88" y="166"/>
                                <a:pt x="92" y="162"/>
                                <a:pt x="92" y="158"/>
                              </a:cubicBezTo>
                              <a:cubicBezTo>
                                <a:pt x="92" y="153"/>
                                <a:pt x="88" y="150"/>
                                <a:pt x="83" y="150"/>
                              </a:cubicBezTo>
                              <a:close/>
                              <a:moveTo>
                                <a:pt x="83" y="160"/>
                              </a:moveTo>
                              <a:cubicBezTo>
                                <a:pt x="46" y="160"/>
                                <a:pt x="46" y="160"/>
                                <a:pt x="46" y="160"/>
                              </a:cubicBezTo>
                              <a:cubicBezTo>
                                <a:pt x="45" y="160"/>
                                <a:pt x="44" y="159"/>
                                <a:pt x="44" y="158"/>
                              </a:cubicBezTo>
                              <a:cubicBezTo>
                                <a:pt x="44" y="157"/>
                                <a:pt x="45" y="156"/>
                                <a:pt x="46" y="156"/>
                              </a:cubicBezTo>
                              <a:cubicBezTo>
                                <a:pt x="83" y="156"/>
                                <a:pt x="83" y="156"/>
                                <a:pt x="83" y="156"/>
                              </a:cubicBezTo>
                              <a:cubicBezTo>
                                <a:pt x="85" y="156"/>
                                <a:pt x="86" y="157"/>
                                <a:pt x="86" y="158"/>
                              </a:cubicBezTo>
                              <a:cubicBezTo>
                                <a:pt x="86" y="159"/>
                                <a:pt x="85" y="160"/>
                                <a:pt x="83" y="16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6" o:spid="_x0000_s1026" o:spt="100" style="position:absolute;left:0pt;margin-left:252.3pt;margin-top:5.45pt;height:20.95pt;width:14.3pt;z-index:251673600;mso-width-relative:page;mso-height-relative:page;" fillcolor="#626262" filled="t" stroked="f" coordsize="129,189" o:gfxdata="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" path="m77,172c52,172,52,172,52,172c48,172,44,176,44,180c44,185,48,189,52,189c77,189,77,189,77,189c82,189,85,185,85,180c85,176,82,172,77,172xm77,183c52,183,52,183,52,183c51,183,50,182,50,180c50,179,51,178,52,178c77,178,77,178,77,178c78,178,79,179,79,180c79,182,78,183,77,183xm65,0c29,0,0,29,0,65c0,85,9,103,25,116c26,116,26,116,26,116c26,116,26,116,27,117c32,120,37,128,37,138c37,143,37,143,37,143c37,145,38,146,40,146c89,146,89,146,89,146c91,146,92,145,92,143c92,138,92,138,92,138c92,127,99,119,103,116c103,116,103,116,104,116c120,104,129,85,129,65c129,29,100,0,65,0xm100,111c100,111,100,111,100,111c93,116,86,126,86,138c86,140,86,140,86,140c68,140,68,140,68,140c68,82,68,82,68,82c73,80,77,75,77,69c77,62,72,57,65,57c58,57,52,62,52,69c52,75,56,80,62,82c62,140,62,140,62,140c43,140,43,140,43,140c43,138,43,138,43,138c43,126,36,116,31,112c31,112,30,112,30,112c30,111,30,111,30,111c30,111,30,111,29,111c15,100,6,83,6,65c6,32,32,6,65,6c97,6,123,32,123,65c123,83,115,100,100,111xm65,76c61,76,58,73,58,69c58,66,61,63,65,63c68,63,71,66,71,69c71,73,68,76,65,76xm83,150c46,150,46,150,46,150c41,150,38,153,38,158c38,162,41,166,46,166c83,166,83,166,83,166c88,166,92,162,92,158c92,153,88,150,83,150xm83,160c46,160,46,160,46,160c45,160,44,159,44,158c44,157,45,156,46,156c83,156,83,156,83,156c85,156,86,157,86,158c86,159,85,160,83,160xe">
                <v:path o:connectlocs="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26109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2708910</wp:posOffset>
                </wp:positionH>
                <wp:positionV relativeFrom="paragraph">
                  <wp:posOffset>35560</wp:posOffset>
                </wp:positionV>
                <wp:extent cx="226695" cy="238125"/>
                <wp:effectExtent l="0" t="0" r="1905" b="9525"/>
                <wp:wrapNone/>
                <wp:docPr id="5263" name="Freeform 197"/>
                <wp:cNvGraphicFramePr/>
                <a:graphic xmlns:a="http://schemas.openxmlformats.org/drawingml/2006/main">
                  <a:graphicData uri="http://schemas.microsoft.com/office/word/2010/wordprocessingShape">
                    <wps:wsp>
                      <wps:cNvSpPr>
                        <a:spLocks noEditPoints="1"/>
                      </wps:cNvSpPr>
                      <wps:spPr bwMode="auto">
                        <a:xfrm>
                          <a:off x="0" y="0"/>
                          <a:ext cx="226780" cy="23807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1" h="169">
                              <a:moveTo>
                                <a:pt x="40" y="127"/>
                              </a:moveTo>
                              <a:cubicBezTo>
                                <a:pt x="40" y="123"/>
                                <a:pt x="37" y="120"/>
                                <a:pt x="33" y="120"/>
                              </a:cubicBezTo>
                              <a:cubicBezTo>
                                <a:pt x="29" y="120"/>
                                <a:pt x="26" y="123"/>
                                <a:pt x="26" y="127"/>
                              </a:cubicBezTo>
                              <a:cubicBezTo>
                                <a:pt x="26" y="131"/>
                                <a:pt x="29" y="134"/>
                                <a:pt x="33" y="134"/>
                              </a:cubicBezTo>
                              <a:cubicBezTo>
                                <a:pt x="37" y="134"/>
                                <a:pt x="40" y="131"/>
                                <a:pt x="40" y="127"/>
                              </a:cubicBezTo>
                              <a:close/>
                              <a:moveTo>
                                <a:pt x="35" y="110"/>
                              </a:moveTo>
                              <a:cubicBezTo>
                                <a:pt x="35" y="106"/>
                                <a:pt x="31" y="102"/>
                                <a:pt x="27" y="102"/>
                              </a:cubicBezTo>
                              <a:cubicBezTo>
                                <a:pt x="23" y="102"/>
                                <a:pt x="20" y="106"/>
                                <a:pt x="20" y="110"/>
                              </a:cubicBezTo>
                              <a:cubicBezTo>
                                <a:pt x="20" y="114"/>
                                <a:pt x="23" y="117"/>
                                <a:pt x="27" y="117"/>
                              </a:cubicBezTo>
                              <a:cubicBezTo>
                                <a:pt x="31" y="117"/>
                                <a:pt x="35" y="114"/>
                                <a:pt x="35" y="110"/>
                              </a:cubicBezTo>
                              <a:close/>
                              <a:moveTo>
                                <a:pt x="44" y="131"/>
                              </a:moveTo>
                              <a:cubicBezTo>
                                <a:pt x="40" y="131"/>
                                <a:pt x="37" y="134"/>
                                <a:pt x="37" y="138"/>
                              </a:cubicBezTo>
                              <a:cubicBezTo>
                                <a:pt x="37" y="142"/>
                                <a:pt x="40" y="146"/>
                                <a:pt x="44" y="146"/>
                              </a:cubicBezTo>
                              <a:cubicBezTo>
                                <a:pt x="48" y="146"/>
                                <a:pt x="52" y="142"/>
                                <a:pt x="52" y="138"/>
                              </a:cubicBezTo>
                              <a:cubicBezTo>
                                <a:pt x="52" y="134"/>
                                <a:pt x="48" y="131"/>
                                <a:pt x="44" y="131"/>
                              </a:cubicBezTo>
                              <a:close/>
                              <a:moveTo>
                                <a:pt x="48" y="111"/>
                              </a:moveTo>
                              <a:cubicBezTo>
                                <a:pt x="43" y="111"/>
                                <a:pt x="40" y="114"/>
                                <a:pt x="40" y="118"/>
                              </a:cubicBezTo>
                              <a:cubicBezTo>
                                <a:pt x="40" y="122"/>
                                <a:pt x="43" y="125"/>
                                <a:pt x="48" y="125"/>
                              </a:cubicBezTo>
                              <a:cubicBezTo>
                                <a:pt x="52" y="125"/>
                                <a:pt x="55" y="122"/>
                                <a:pt x="55" y="118"/>
                              </a:cubicBezTo>
                              <a:cubicBezTo>
                                <a:pt x="55" y="114"/>
                                <a:pt x="52" y="111"/>
                                <a:pt x="48" y="111"/>
                              </a:cubicBezTo>
                              <a:close/>
                              <a:moveTo>
                                <a:pt x="48" y="94"/>
                              </a:moveTo>
                              <a:cubicBezTo>
                                <a:pt x="43" y="94"/>
                                <a:pt x="40" y="97"/>
                                <a:pt x="40" y="101"/>
                              </a:cubicBezTo>
                              <a:cubicBezTo>
                                <a:pt x="40" y="105"/>
                                <a:pt x="43" y="108"/>
                                <a:pt x="48" y="108"/>
                              </a:cubicBezTo>
                              <a:cubicBezTo>
                                <a:pt x="52" y="108"/>
                                <a:pt x="55" y="105"/>
                                <a:pt x="55" y="101"/>
                              </a:cubicBezTo>
                              <a:cubicBezTo>
                                <a:pt x="55" y="97"/>
                                <a:pt x="52" y="94"/>
                                <a:pt x="48" y="94"/>
                              </a:cubicBezTo>
                              <a:close/>
                              <a:moveTo>
                                <a:pt x="33" y="100"/>
                              </a:moveTo>
                              <a:cubicBezTo>
                                <a:pt x="37" y="100"/>
                                <a:pt x="40" y="97"/>
                                <a:pt x="40" y="93"/>
                              </a:cubicBezTo>
                              <a:cubicBezTo>
                                <a:pt x="40" y="89"/>
                                <a:pt x="37" y="85"/>
                                <a:pt x="33" y="85"/>
                              </a:cubicBezTo>
                              <a:cubicBezTo>
                                <a:pt x="29" y="85"/>
                                <a:pt x="26" y="89"/>
                                <a:pt x="26" y="93"/>
                              </a:cubicBezTo>
                              <a:cubicBezTo>
                                <a:pt x="26" y="97"/>
                                <a:pt x="29" y="100"/>
                                <a:pt x="33" y="100"/>
                              </a:cubicBezTo>
                              <a:close/>
                              <a:moveTo>
                                <a:pt x="82" y="88"/>
                              </a:moveTo>
                              <a:cubicBezTo>
                                <a:pt x="86" y="88"/>
                                <a:pt x="89" y="85"/>
                                <a:pt x="89" y="81"/>
                              </a:cubicBezTo>
                              <a:cubicBezTo>
                                <a:pt x="89" y="77"/>
                                <a:pt x="86" y="74"/>
                                <a:pt x="82" y="74"/>
                              </a:cubicBezTo>
                              <a:cubicBezTo>
                                <a:pt x="78" y="74"/>
                                <a:pt x="75" y="77"/>
                                <a:pt x="75" y="81"/>
                              </a:cubicBezTo>
                              <a:cubicBezTo>
                                <a:pt x="75" y="85"/>
                                <a:pt x="78" y="88"/>
                                <a:pt x="82" y="88"/>
                              </a:cubicBezTo>
                              <a:close/>
                              <a:moveTo>
                                <a:pt x="63" y="137"/>
                              </a:moveTo>
                              <a:cubicBezTo>
                                <a:pt x="59" y="137"/>
                                <a:pt x="56" y="140"/>
                                <a:pt x="56" y="144"/>
                              </a:cubicBezTo>
                              <a:cubicBezTo>
                                <a:pt x="56" y="148"/>
                                <a:pt x="59" y="151"/>
                                <a:pt x="63" y="151"/>
                              </a:cubicBezTo>
                              <a:cubicBezTo>
                                <a:pt x="67" y="151"/>
                                <a:pt x="71" y="148"/>
                                <a:pt x="71" y="144"/>
                              </a:cubicBezTo>
                              <a:cubicBezTo>
                                <a:pt x="71" y="140"/>
                                <a:pt x="67" y="137"/>
                                <a:pt x="63" y="137"/>
                              </a:cubicBezTo>
                              <a:close/>
                              <a:moveTo>
                                <a:pt x="79" y="108"/>
                              </a:moveTo>
                              <a:cubicBezTo>
                                <a:pt x="83" y="108"/>
                                <a:pt x="86" y="105"/>
                                <a:pt x="86" y="101"/>
                              </a:cubicBezTo>
                              <a:cubicBezTo>
                                <a:pt x="86" y="97"/>
                                <a:pt x="83" y="94"/>
                                <a:pt x="79" y="94"/>
                              </a:cubicBezTo>
                              <a:cubicBezTo>
                                <a:pt x="75" y="94"/>
                                <a:pt x="72" y="97"/>
                                <a:pt x="72" y="101"/>
                              </a:cubicBezTo>
                              <a:cubicBezTo>
                                <a:pt x="72" y="105"/>
                                <a:pt x="75" y="108"/>
                                <a:pt x="79" y="108"/>
                              </a:cubicBezTo>
                              <a:close/>
                              <a:moveTo>
                                <a:pt x="45" y="88"/>
                              </a:moveTo>
                              <a:cubicBezTo>
                                <a:pt x="49" y="88"/>
                                <a:pt x="52" y="85"/>
                                <a:pt x="52" y="81"/>
                              </a:cubicBezTo>
                              <a:cubicBezTo>
                                <a:pt x="52" y="77"/>
                                <a:pt x="49" y="74"/>
                                <a:pt x="45" y="74"/>
                              </a:cubicBezTo>
                              <a:cubicBezTo>
                                <a:pt x="41" y="74"/>
                                <a:pt x="37" y="77"/>
                                <a:pt x="37" y="81"/>
                              </a:cubicBezTo>
                              <a:cubicBezTo>
                                <a:pt x="37" y="85"/>
                                <a:pt x="41" y="88"/>
                                <a:pt x="45" y="88"/>
                              </a:cubicBezTo>
                              <a:close/>
                              <a:moveTo>
                                <a:pt x="86" y="93"/>
                              </a:moveTo>
                              <a:cubicBezTo>
                                <a:pt x="86" y="97"/>
                                <a:pt x="89" y="100"/>
                                <a:pt x="93" y="100"/>
                              </a:cubicBezTo>
                              <a:cubicBezTo>
                                <a:pt x="97" y="100"/>
                                <a:pt x="101" y="97"/>
                                <a:pt x="101" y="93"/>
                              </a:cubicBezTo>
                              <a:cubicBezTo>
                                <a:pt x="101" y="89"/>
                                <a:pt x="97" y="85"/>
                                <a:pt x="93" y="85"/>
                              </a:cubicBezTo>
                              <a:cubicBezTo>
                                <a:pt x="89" y="85"/>
                                <a:pt x="86" y="89"/>
                                <a:pt x="86" y="93"/>
                              </a:cubicBezTo>
                              <a:close/>
                              <a:moveTo>
                                <a:pt x="63" y="120"/>
                              </a:moveTo>
                              <a:cubicBezTo>
                                <a:pt x="59" y="120"/>
                                <a:pt x="56" y="123"/>
                                <a:pt x="56" y="127"/>
                              </a:cubicBezTo>
                              <a:cubicBezTo>
                                <a:pt x="56" y="131"/>
                                <a:pt x="59" y="134"/>
                                <a:pt x="63" y="134"/>
                              </a:cubicBezTo>
                              <a:cubicBezTo>
                                <a:pt x="67" y="134"/>
                                <a:pt x="71" y="131"/>
                                <a:pt x="71" y="127"/>
                              </a:cubicBezTo>
                              <a:cubicBezTo>
                                <a:pt x="71" y="123"/>
                                <a:pt x="67" y="120"/>
                                <a:pt x="63" y="120"/>
                              </a:cubicBezTo>
                              <a:close/>
                              <a:moveTo>
                                <a:pt x="93" y="120"/>
                              </a:moveTo>
                              <a:cubicBezTo>
                                <a:pt x="89" y="120"/>
                                <a:pt x="86" y="123"/>
                                <a:pt x="86" y="127"/>
                              </a:cubicBezTo>
                              <a:cubicBezTo>
                                <a:pt x="86" y="131"/>
                                <a:pt x="89" y="134"/>
                                <a:pt x="93" y="134"/>
                              </a:cubicBezTo>
                              <a:cubicBezTo>
                                <a:pt x="97" y="134"/>
                                <a:pt x="101" y="131"/>
                                <a:pt x="101" y="127"/>
                              </a:cubicBezTo>
                              <a:cubicBezTo>
                                <a:pt x="101" y="123"/>
                                <a:pt x="97" y="120"/>
                                <a:pt x="93" y="120"/>
                              </a:cubicBezTo>
                              <a:close/>
                              <a:moveTo>
                                <a:pt x="82" y="131"/>
                              </a:moveTo>
                              <a:cubicBezTo>
                                <a:pt x="78" y="131"/>
                                <a:pt x="75" y="134"/>
                                <a:pt x="75" y="138"/>
                              </a:cubicBezTo>
                              <a:cubicBezTo>
                                <a:pt x="75" y="142"/>
                                <a:pt x="78" y="146"/>
                                <a:pt x="82" y="146"/>
                              </a:cubicBezTo>
                              <a:cubicBezTo>
                                <a:pt x="86" y="146"/>
                                <a:pt x="89" y="142"/>
                                <a:pt x="89" y="138"/>
                              </a:cubicBezTo>
                              <a:cubicBezTo>
                                <a:pt x="89" y="134"/>
                                <a:pt x="86" y="131"/>
                                <a:pt x="82" y="131"/>
                              </a:cubicBezTo>
                              <a:close/>
                              <a:moveTo>
                                <a:pt x="153" y="51"/>
                              </a:moveTo>
                              <a:cubicBezTo>
                                <a:pt x="138" y="51"/>
                                <a:pt x="138" y="51"/>
                                <a:pt x="138" y="51"/>
                              </a:cubicBezTo>
                              <a:cubicBezTo>
                                <a:pt x="118" y="12"/>
                                <a:pt x="118" y="12"/>
                                <a:pt x="118" y="12"/>
                              </a:cubicBezTo>
                              <a:cubicBezTo>
                                <a:pt x="118" y="12"/>
                                <a:pt x="118" y="12"/>
                                <a:pt x="118" y="12"/>
                              </a:cubicBezTo>
                              <a:cubicBezTo>
                                <a:pt x="120" y="11"/>
                                <a:pt x="120" y="9"/>
                                <a:pt x="120" y="7"/>
                              </a:cubicBezTo>
                              <a:cubicBezTo>
                                <a:pt x="120" y="3"/>
                                <a:pt x="117" y="0"/>
                                <a:pt x="113" y="0"/>
                              </a:cubicBezTo>
                              <a:cubicBezTo>
                                <a:pt x="109" y="0"/>
                                <a:pt x="106" y="3"/>
                                <a:pt x="106" y="7"/>
                              </a:cubicBezTo>
                              <a:cubicBezTo>
                                <a:pt x="106" y="11"/>
                                <a:pt x="109" y="14"/>
                                <a:pt x="113" y="14"/>
                              </a:cubicBezTo>
                              <a:cubicBezTo>
                                <a:pt x="113" y="15"/>
                                <a:pt x="113" y="15"/>
                                <a:pt x="113" y="15"/>
                              </a:cubicBezTo>
                              <a:cubicBezTo>
                                <a:pt x="131" y="51"/>
                                <a:pt x="131" y="51"/>
                                <a:pt x="131" y="51"/>
                              </a:cubicBezTo>
                              <a:cubicBezTo>
                                <a:pt x="8" y="51"/>
                                <a:pt x="8" y="51"/>
                                <a:pt x="8" y="51"/>
                              </a:cubicBezTo>
                              <a:cubicBezTo>
                                <a:pt x="4" y="51"/>
                                <a:pt x="0" y="55"/>
                                <a:pt x="0" y="60"/>
                              </a:cubicBezTo>
                              <a:cubicBezTo>
                                <a:pt x="0" y="160"/>
                                <a:pt x="0" y="160"/>
                                <a:pt x="0" y="160"/>
                              </a:cubicBezTo>
                              <a:cubicBezTo>
                                <a:pt x="0" y="165"/>
                                <a:pt x="4" y="169"/>
                                <a:pt x="8" y="169"/>
                              </a:cubicBezTo>
                              <a:cubicBezTo>
                                <a:pt x="153" y="169"/>
                                <a:pt x="153" y="169"/>
                                <a:pt x="153" y="169"/>
                              </a:cubicBezTo>
                              <a:cubicBezTo>
                                <a:pt x="157" y="169"/>
                                <a:pt x="161" y="165"/>
                                <a:pt x="161" y="160"/>
                              </a:cubicBezTo>
                              <a:cubicBezTo>
                                <a:pt x="161" y="60"/>
                                <a:pt x="161" y="60"/>
                                <a:pt x="161" y="60"/>
                              </a:cubicBezTo>
                              <a:cubicBezTo>
                                <a:pt x="161" y="55"/>
                                <a:pt x="157" y="51"/>
                                <a:pt x="153" y="51"/>
                              </a:cubicBezTo>
                              <a:close/>
                              <a:moveTo>
                                <a:pt x="155" y="160"/>
                              </a:moveTo>
                              <a:cubicBezTo>
                                <a:pt x="155" y="161"/>
                                <a:pt x="154" y="163"/>
                                <a:pt x="153" y="163"/>
                              </a:cubicBezTo>
                              <a:cubicBezTo>
                                <a:pt x="8" y="163"/>
                                <a:pt x="8" y="163"/>
                                <a:pt x="8" y="163"/>
                              </a:cubicBezTo>
                              <a:cubicBezTo>
                                <a:pt x="7" y="163"/>
                                <a:pt x="6" y="161"/>
                                <a:pt x="6" y="160"/>
                              </a:cubicBezTo>
                              <a:cubicBezTo>
                                <a:pt x="6" y="60"/>
                                <a:pt x="6" y="60"/>
                                <a:pt x="6" y="60"/>
                              </a:cubicBezTo>
                              <a:cubicBezTo>
                                <a:pt x="6" y="58"/>
                                <a:pt x="7" y="57"/>
                                <a:pt x="8" y="57"/>
                              </a:cubicBezTo>
                              <a:cubicBezTo>
                                <a:pt x="153" y="57"/>
                                <a:pt x="153" y="57"/>
                                <a:pt x="153" y="57"/>
                              </a:cubicBezTo>
                              <a:cubicBezTo>
                                <a:pt x="154" y="57"/>
                                <a:pt x="155" y="58"/>
                                <a:pt x="155" y="60"/>
                              </a:cubicBezTo>
                              <a:lnTo>
                                <a:pt x="155" y="160"/>
                              </a:lnTo>
                              <a:close/>
                              <a:moveTo>
                                <a:pt x="129" y="74"/>
                              </a:moveTo>
                              <a:cubicBezTo>
                                <a:pt x="123" y="74"/>
                                <a:pt x="118" y="79"/>
                                <a:pt x="118" y="85"/>
                              </a:cubicBezTo>
                              <a:cubicBezTo>
                                <a:pt x="118" y="92"/>
                                <a:pt x="123" y="97"/>
                                <a:pt x="129" y="97"/>
                              </a:cubicBezTo>
                              <a:cubicBezTo>
                                <a:pt x="136" y="97"/>
                                <a:pt x="141" y="92"/>
                                <a:pt x="141" y="85"/>
                              </a:cubicBezTo>
                              <a:cubicBezTo>
                                <a:pt x="141" y="79"/>
                                <a:pt x="136" y="74"/>
                                <a:pt x="129" y="74"/>
                              </a:cubicBezTo>
                              <a:close/>
                              <a:moveTo>
                                <a:pt x="129" y="91"/>
                              </a:moveTo>
                              <a:cubicBezTo>
                                <a:pt x="126" y="91"/>
                                <a:pt x="124" y="89"/>
                                <a:pt x="124" y="85"/>
                              </a:cubicBezTo>
                              <a:cubicBezTo>
                                <a:pt x="124" y="82"/>
                                <a:pt x="126" y="80"/>
                                <a:pt x="129" y="80"/>
                              </a:cubicBezTo>
                              <a:cubicBezTo>
                                <a:pt x="132" y="80"/>
                                <a:pt x="135" y="82"/>
                                <a:pt x="135" y="85"/>
                              </a:cubicBezTo>
                              <a:cubicBezTo>
                                <a:pt x="135" y="89"/>
                                <a:pt x="132" y="91"/>
                                <a:pt x="129" y="91"/>
                              </a:cubicBezTo>
                              <a:close/>
                              <a:moveTo>
                                <a:pt x="99" y="102"/>
                              </a:moveTo>
                              <a:cubicBezTo>
                                <a:pt x="95" y="102"/>
                                <a:pt x="92" y="106"/>
                                <a:pt x="92" y="110"/>
                              </a:cubicBezTo>
                              <a:cubicBezTo>
                                <a:pt x="92" y="114"/>
                                <a:pt x="95" y="117"/>
                                <a:pt x="99" y="117"/>
                              </a:cubicBezTo>
                              <a:cubicBezTo>
                                <a:pt x="103" y="117"/>
                                <a:pt x="106" y="114"/>
                                <a:pt x="106" y="110"/>
                              </a:cubicBezTo>
                              <a:cubicBezTo>
                                <a:pt x="106" y="106"/>
                                <a:pt x="103" y="102"/>
                                <a:pt x="99" y="102"/>
                              </a:cubicBezTo>
                              <a:close/>
                              <a:moveTo>
                                <a:pt x="86" y="118"/>
                              </a:moveTo>
                              <a:cubicBezTo>
                                <a:pt x="86" y="114"/>
                                <a:pt x="83" y="111"/>
                                <a:pt x="79" y="111"/>
                              </a:cubicBezTo>
                              <a:cubicBezTo>
                                <a:pt x="75" y="111"/>
                                <a:pt x="72" y="114"/>
                                <a:pt x="72" y="118"/>
                              </a:cubicBezTo>
                              <a:cubicBezTo>
                                <a:pt x="72" y="122"/>
                                <a:pt x="75" y="126"/>
                                <a:pt x="79" y="126"/>
                              </a:cubicBezTo>
                              <a:cubicBezTo>
                                <a:pt x="83" y="126"/>
                                <a:pt x="86" y="122"/>
                                <a:pt x="86" y="118"/>
                              </a:cubicBezTo>
                              <a:close/>
                              <a:moveTo>
                                <a:pt x="63" y="102"/>
                              </a:moveTo>
                              <a:cubicBezTo>
                                <a:pt x="59" y="102"/>
                                <a:pt x="56" y="106"/>
                                <a:pt x="56" y="110"/>
                              </a:cubicBezTo>
                              <a:cubicBezTo>
                                <a:pt x="56" y="114"/>
                                <a:pt x="59" y="117"/>
                                <a:pt x="63" y="117"/>
                              </a:cubicBezTo>
                              <a:cubicBezTo>
                                <a:pt x="67" y="117"/>
                                <a:pt x="71" y="114"/>
                                <a:pt x="71" y="110"/>
                              </a:cubicBezTo>
                              <a:cubicBezTo>
                                <a:pt x="71" y="106"/>
                                <a:pt x="67" y="102"/>
                                <a:pt x="63" y="102"/>
                              </a:cubicBezTo>
                              <a:close/>
                              <a:moveTo>
                                <a:pt x="63" y="85"/>
                              </a:moveTo>
                              <a:cubicBezTo>
                                <a:pt x="59" y="85"/>
                                <a:pt x="56" y="89"/>
                                <a:pt x="56" y="93"/>
                              </a:cubicBezTo>
                              <a:cubicBezTo>
                                <a:pt x="56" y="97"/>
                                <a:pt x="59" y="100"/>
                                <a:pt x="63" y="100"/>
                              </a:cubicBezTo>
                              <a:cubicBezTo>
                                <a:pt x="67" y="100"/>
                                <a:pt x="71" y="97"/>
                                <a:pt x="71" y="93"/>
                              </a:cubicBezTo>
                              <a:cubicBezTo>
                                <a:pt x="71" y="89"/>
                                <a:pt x="67" y="85"/>
                                <a:pt x="63" y="85"/>
                              </a:cubicBezTo>
                              <a:close/>
                              <a:moveTo>
                                <a:pt x="63" y="68"/>
                              </a:moveTo>
                              <a:cubicBezTo>
                                <a:pt x="59" y="68"/>
                                <a:pt x="56" y="71"/>
                                <a:pt x="56" y="75"/>
                              </a:cubicBezTo>
                              <a:cubicBezTo>
                                <a:pt x="56" y="79"/>
                                <a:pt x="59" y="83"/>
                                <a:pt x="63" y="83"/>
                              </a:cubicBezTo>
                              <a:cubicBezTo>
                                <a:pt x="67" y="83"/>
                                <a:pt x="71" y="79"/>
                                <a:pt x="71" y="75"/>
                              </a:cubicBezTo>
                              <a:cubicBezTo>
                                <a:pt x="71" y="71"/>
                                <a:pt x="67" y="68"/>
                                <a:pt x="63" y="6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7" o:spid="_x0000_s1026" o:spt="100" style="position:absolute;left:0pt;margin-left:213.3pt;margin-top:2.8pt;height:18.75pt;width:17.85pt;z-index:251672576;mso-width-relative:page;mso-height-relative:page;" fillcolor="#626262" filled="t" stroked="f" coordsize="161,169" o:gfxdata="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" path="m40,127c40,123,37,120,33,120c29,120,26,123,26,127c26,131,29,134,33,134c37,134,40,131,40,127xm35,110c35,106,31,102,27,102c23,102,20,106,20,110c20,114,23,117,27,117c31,117,35,114,35,110xm44,131c40,131,37,134,37,138c37,142,40,146,44,146c48,146,52,142,52,138c52,134,48,131,44,131xm48,111c43,111,40,114,40,118c40,122,43,125,48,125c52,125,55,122,55,118c55,114,52,111,48,111xm48,94c43,94,40,97,40,101c40,105,43,108,48,108c52,108,55,105,55,101c55,97,52,94,48,94xm33,100c37,100,40,97,40,93c40,89,37,85,33,85c29,85,26,89,26,93c26,97,29,100,33,100xm82,88c86,88,89,85,89,81c89,77,86,74,82,74c78,74,75,77,75,81c75,85,78,88,82,88xm63,137c59,137,56,140,56,144c56,148,59,151,63,151c67,151,71,148,71,144c71,140,67,137,63,137xm79,108c83,108,86,105,86,101c86,97,83,94,79,94c75,94,72,97,72,101c72,105,75,108,79,108xm45,88c49,88,52,85,52,81c52,77,49,74,45,74c41,74,37,77,37,81c37,85,41,88,45,88xm86,93c86,97,89,100,93,100c97,100,101,97,101,93c101,89,97,85,93,85c89,85,86,89,86,93xm63,120c59,120,56,123,56,127c56,131,59,134,63,134c67,134,71,131,71,127c71,123,67,120,63,120xm93,120c89,120,86,123,86,127c86,131,89,134,93,134c97,134,101,131,101,127c101,123,97,120,93,120xm82,131c78,131,75,134,75,138c75,142,78,146,82,146c86,146,89,142,89,138c89,134,86,131,82,131xm153,51c138,51,138,51,138,51c118,12,118,12,118,12c118,12,118,12,118,12c120,11,120,9,120,7c120,3,117,0,113,0c109,0,106,3,106,7c106,11,109,14,113,14c113,15,113,15,113,15c131,51,131,51,131,51c8,51,8,51,8,51c4,51,0,55,0,60c0,160,0,160,0,160c0,165,4,169,8,169c153,169,153,169,153,169c157,169,161,165,161,160c161,60,161,60,161,60c161,55,157,51,153,51xm155,160c155,161,154,163,153,163c8,163,8,163,8,163c7,163,6,161,6,160c6,60,6,60,6,60c6,58,7,57,8,57c153,57,153,57,153,57c154,57,155,58,155,60l155,160xm129,74c123,74,118,79,118,85c118,92,123,97,129,97c136,97,141,92,141,85c141,79,136,74,129,74xm129,91c126,91,124,89,124,85c124,82,126,80,129,80c132,80,135,82,135,85c135,89,132,91,129,91xm99,102c95,102,92,106,92,110c92,114,95,117,99,117c103,117,106,114,106,110c106,106,103,102,99,102xm86,118c86,114,83,111,79,111c75,111,72,114,72,118c72,122,75,126,79,126c83,126,86,122,86,118xm63,102c59,102,56,106,56,110c56,114,59,117,63,117c67,117,71,114,71,110c71,106,67,102,63,102xm63,85c59,85,56,89,56,93c56,97,59,100,63,100c67,100,71,97,71,93c71,89,67,85,63,85xm63,68c59,68,56,71,56,75c56,79,59,83,63,83c67,83,71,79,71,75c71,71,67,68,63,68xe">
                <v:path o:connectlocs="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233637"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2247265</wp:posOffset>
                </wp:positionH>
                <wp:positionV relativeFrom="paragraph">
                  <wp:posOffset>33655</wp:posOffset>
                </wp:positionV>
                <wp:extent cx="222250" cy="260350"/>
                <wp:effectExtent l="0" t="0" r="6350" b="6350"/>
                <wp:wrapNone/>
                <wp:docPr id="5264" name="Freeform 198"/>
                <wp:cNvGraphicFramePr/>
                <a:graphic xmlns:a="http://schemas.openxmlformats.org/drawingml/2006/main">
                  <a:graphicData uri="http://schemas.microsoft.com/office/word/2010/wordprocessingShape">
                    <wps:wsp>
                      <wps:cNvSpPr>
                        <a:spLocks noEditPoints="1"/>
                      </wps:cNvSpPr>
                      <wps:spPr bwMode="auto">
                        <a:xfrm>
                          <a:off x="0" y="0"/>
                          <a:ext cx="222018" cy="26009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85">
                              <a:moveTo>
                                <a:pt x="121" y="108"/>
                              </a:moveTo>
                              <a:cubicBezTo>
                                <a:pt x="38" y="108"/>
                                <a:pt x="38" y="108"/>
                                <a:pt x="38" y="108"/>
                              </a:cubicBezTo>
                              <a:cubicBezTo>
                                <a:pt x="36" y="108"/>
                                <a:pt x="35" y="109"/>
                                <a:pt x="35" y="111"/>
                              </a:cubicBezTo>
                              <a:cubicBezTo>
                                <a:pt x="35" y="182"/>
                                <a:pt x="35" y="182"/>
                                <a:pt x="35" y="182"/>
                              </a:cubicBezTo>
                              <a:cubicBezTo>
                                <a:pt x="35" y="184"/>
                                <a:pt x="36" y="185"/>
                                <a:pt x="38" y="185"/>
                              </a:cubicBezTo>
                              <a:cubicBezTo>
                                <a:pt x="103" y="185"/>
                                <a:pt x="103" y="185"/>
                                <a:pt x="103" y="185"/>
                              </a:cubicBezTo>
                              <a:cubicBezTo>
                                <a:pt x="103" y="185"/>
                                <a:pt x="103" y="185"/>
                                <a:pt x="103" y="185"/>
                              </a:cubicBezTo>
                              <a:cubicBezTo>
                                <a:pt x="103" y="185"/>
                                <a:pt x="103" y="185"/>
                                <a:pt x="103" y="185"/>
                              </a:cubicBezTo>
                              <a:cubicBezTo>
                                <a:pt x="104" y="185"/>
                                <a:pt x="105" y="185"/>
                                <a:pt x="105" y="184"/>
                              </a:cubicBezTo>
                              <a:cubicBezTo>
                                <a:pt x="123" y="167"/>
                                <a:pt x="123" y="167"/>
                                <a:pt x="123" y="167"/>
                              </a:cubicBezTo>
                              <a:cubicBezTo>
                                <a:pt x="124" y="166"/>
                                <a:pt x="124" y="165"/>
                                <a:pt x="124" y="164"/>
                              </a:cubicBezTo>
                              <a:cubicBezTo>
                                <a:pt x="124" y="164"/>
                                <a:pt x="124" y="164"/>
                                <a:pt x="124" y="164"/>
                              </a:cubicBezTo>
                              <a:cubicBezTo>
                                <a:pt x="124" y="111"/>
                                <a:pt x="124" y="111"/>
                                <a:pt x="124" y="111"/>
                              </a:cubicBezTo>
                              <a:cubicBezTo>
                                <a:pt x="124" y="109"/>
                                <a:pt x="123" y="108"/>
                                <a:pt x="121" y="108"/>
                              </a:cubicBezTo>
                              <a:close/>
                              <a:moveTo>
                                <a:pt x="106" y="175"/>
                              </a:moveTo>
                              <a:cubicBezTo>
                                <a:pt x="106" y="167"/>
                                <a:pt x="106" y="167"/>
                                <a:pt x="106" y="167"/>
                              </a:cubicBezTo>
                              <a:cubicBezTo>
                                <a:pt x="114" y="167"/>
                                <a:pt x="114" y="167"/>
                                <a:pt x="114" y="167"/>
                              </a:cubicBezTo>
                              <a:lnTo>
                                <a:pt x="106" y="175"/>
                              </a:lnTo>
                              <a:close/>
                              <a:moveTo>
                                <a:pt x="118" y="161"/>
                              </a:moveTo>
                              <a:cubicBezTo>
                                <a:pt x="103" y="161"/>
                                <a:pt x="103" y="161"/>
                                <a:pt x="103" y="161"/>
                              </a:cubicBezTo>
                              <a:cubicBezTo>
                                <a:pt x="102" y="161"/>
                                <a:pt x="100" y="163"/>
                                <a:pt x="100" y="164"/>
                              </a:cubicBezTo>
                              <a:cubicBezTo>
                                <a:pt x="100" y="179"/>
                                <a:pt x="100" y="179"/>
                                <a:pt x="100" y="179"/>
                              </a:cubicBezTo>
                              <a:cubicBezTo>
                                <a:pt x="41" y="179"/>
                                <a:pt x="41" y="179"/>
                                <a:pt x="41" y="179"/>
                              </a:cubicBezTo>
                              <a:cubicBezTo>
                                <a:pt x="41" y="114"/>
                                <a:pt x="41" y="114"/>
                                <a:pt x="41" y="114"/>
                              </a:cubicBezTo>
                              <a:cubicBezTo>
                                <a:pt x="118" y="114"/>
                                <a:pt x="118" y="114"/>
                                <a:pt x="118" y="114"/>
                              </a:cubicBezTo>
                              <a:lnTo>
                                <a:pt x="118" y="161"/>
                              </a:lnTo>
                              <a:close/>
                              <a:moveTo>
                                <a:pt x="38" y="40"/>
                              </a:moveTo>
                              <a:cubicBezTo>
                                <a:pt x="40" y="40"/>
                                <a:pt x="41" y="38"/>
                                <a:pt x="41" y="37"/>
                              </a:cubicBezTo>
                              <a:cubicBezTo>
                                <a:pt x="41" y="6"/>
                                <a:pt x="41" y="6"/>
                                <a:pt x="41" y="6"/>
                              </a:cubicBezTo>
                              <a:cubicBezTo>
                                <a:pt x="118" y="6"/>
                                <a:pt x="118" y="6"/>
                                <a:pt x="118" y="6"/>
                              </a:cubicBezTo>
                              <a:cubicBezTo>
                                <a:pt x="118" y="37"/>
                                <a:pt x="118" y="37"/>
                                <a:pt x="118" y="37"/>
                              </a:cubicBezTo>
                              <a:cubicBezTo>
                                <a:pt x="118" y="38"/>
                                <a:pt x="119" y="40"/>
                                <a:pt x="121" y="40"/>
                              </a:cubicBezTo>
                              <a:cubicBezTo>
                                <a:pt x="122" y="40"/>
                                <a:pt x="124" y="38"/>
                                <a:pt x="124" y="37"/>
                              </a:cubicBezTo>
                              <a:cubicBezTo>
                                <a:pt x="124" y="3"/>
                                <a:pt x="124" y="3"/>
                                <a:pt x="124" y="3"/>
                              </a:cubicBezTo>
                              <a:cubicBezTo>
                                <a:pt x="124" y="1"/>
                                <a:pt x="122" y="0"/>
                                <a:pt x="121" y="0"/>
                              </a:cubicBezTo>
                              <a:cubicBezTo>
                                <a:pt x="38" y="0"/>
                                <a:pt x="38" y="0"/>
                                <a:pt x="38" y="0"/>
                              </a:cubicBezTo>
                              <a:cubicBezTo>
                                <a:pt x="36" y="0"/>
                                <a:pt x="35" y="1"/>
                                <a:pt x="35" y="3"/>
                              </a:cubicBezTo>
                              <a:cubicBezTo>
                                <a:pt x="35" y="37"/>
                                <a:pt x="35" y="37"/>
                                <a:pt x="35" y="37"/>
                              </a:cubicBezTo>
                              <a:cubicBezTo>
                                <a:pt x="35" y="38"/>
                                <a:pt x="36" y="40"/>
                                <a:pt x="38" y="40"/>
                              </a:cubicBezTo>
                              <a:close/>
                              <a:moveTo>
                                <a:pt x="123" y="61"/>
                              </a:moveTo>
                              <a:cubicBezTo>
                                <a:pt x="120" y="61"/>
                                <a:pt x="117" y="63"/>
                                <a:pt x="117" y="66"/>
                              </a:cubicBezTo>
                              <a:cubicBezTo>
                                <a:pt x="117" y="69"/>
                                <a:pt x="120" y="72"/>
                                <a:pt x="123" y="72"/>
                              </a:cubicBezTo>
                              <a:cubicBezTo>
                                <a:pt x="126" y="72"/>
                                <a:pt x="128" y="69"/>
                                <a:pt x="128" y="66"/>
                              </a:cubicBezTo>
                              <a:cubicBezTo>
                                <a:pt x="128" y="63"/>
                                <a:pt x="126" y="61"/>
                                <a:pt x="123" y="61"/>
                              </a:cubicBezTo>
                              <a:close/>
                              <a:moveTo>
                                <a:pt x="144" y="66"/>
                              </a:moveTo>
                              <a:cubicBezTo>
                                <a:pt x="144" y="63"/>
                                <a:pt x="142" y="61"/>
                                <a:pt x="139" y="61"/>
                              </a:cubicBezTo>
                              <a:cubicBezTo>
                                <a:pt x="136" y="61"/>
                                <a:pt x="134" y="63"/>
                                <a:pt x="134" y="66"/>
                              </a:cubicBezTo>
                              <a:cubicBezTo>
                                <a:pt x="134" y="69"/>
                                <a:pt x="136" y="72"/>
                                <a:pt x="139" y="72"/>
                              </a:cubicBezTo>
                              <a:cubicBezTo>
                                <a:pt x="142" y="72"/>
                                <a:pt x="144" y="69"/>
                                <a:pt x="144" y="66"/>
                              </a:cubicBezTo>
                              <a:close/>
                              <a:moveTo>
                                <a:pt x="155" y="46"/>
                              </a:moveTo>
                              <a:cubicBezTo>
                                <a:pt x="3" y="46"/>
                                <a:pt x="3" y="46"/>
                                <a:pt x="3" y="46"/>
                              </a:cubicBezTo>
                              <a:cubicBezTo>
                                <a:pt x="1" y="46"/>
                                <a:pt x="0" y="48"/>
                                <a:pt x="0" y="49"/>
                              </a:cubicBezTo>
                              <a:cubicBezTo>
                                <a:pt x="0" y="142"/>
                                <a:pt x="0" y="142"/>
                                <a:pt x="0" y="142"/>
                              </a:cubicBezTo>
                              <a:cubicBezTo>
                                <a:pt x="0" y="144"/>
                                <a:pt x="1" y="145"/>
                                <a:pt x="3" y="145"/>
                              </a:cubicBezTo>
                              <a:cubicBezTo>
                                <a:pt x="27" y="145"/>
                                <a:pt x="27" y="145"/>
                                <a:pt x="27" y="145"/>
                              </a:cubicBezTo>
                              <a:cubicBezTo>
                                <a:pt x="28" y="145"/>
                                <a:pt x="30" y="144"/>
                                <a:pt x="30" y="142"/>
                              </a:cubicBezTo>
                              <a:cubicBezTo>
                                <a:pt x="30" y="140"/>
                                <a:pt x="28" y="139"/>
                                <a:pt x="27" y="139"/>
                              </a:cubicBezTo>
                              <a:cubicBezTo>
                                <a:pt x="6" y="139"/>
                                <a:pt x="6" y="139"/>
                                <a:pt x="6" y="139"/>
                              </a:cubicBezTo>
                              <a:cubicBezTo>
                                <a:pt x="6" y="52"/>
                                <a:pt x="6" y="52"/>
                                <a:pt x="6" y="52"/>
                              </a:cubicBezTo>
                              <a:cubicBezTo>
                                <a:pt x="152" y="52"/>
                                <a:pt x="152" y="52"/>
                                <a:pt x="152" y="52"/>
                              </a:cubicBezTo>
                              <a:cubicBezTo>
                                <a:pt x="152" y="139"/>
                                <a:pt x="152" y="139"/>
                                <a:pt x="152" y="139"/>
                              </a:cubicBezTo>
                              <a:cubicBezTo>
                                <a:pt x="132" y="139"/>
                                <a:pt x="132" y="139"/>
                                <a:pt x="132" y="139"/>
                              </a:cubicBezTo>
                              <a:cubicBezTo>
                                <a:pt x="130" y="139"/>
                                <a:pt x="129" y="140"/>
                                <a:pt x="129" y="142"/>
                              </a:cubicBezTo>
                              <a:cubicBezTo>
                                <a:pt x="129" y="144"/>
                                <a:pt x="130" y="145"/>
                                <a:pt x="132" y="145"/>
                              </a:cubicBezTo>
                              <a:cubicBezTo>
                                <a:pt x="155" y="145"/>
                                <a:pt x="155" y="145"/>
                                <a:pt x="155" y="145"/>
                              </a:cubicBezTo>
                              <a:cubicBezTo>
                                <a:pt x="157" y="145"/>
                                <a:pt x="158" y="144"/>
                                <a:pt x="158" y="142"/>
                              </a:cubicBezTo>
                              <a:cubicBezTo>
                                <a:pt x="158" y="49"/>
                                <a:pt x="158" y="49"/>
                                <a:pt x="158" y="49"/>
                              </a:cubicBezTo>
                              <a:cubicBezTo>
                                <a:pt x="158" y="48"/>
                                <a:pt x="157" y="46"/>
                                <a:pt x="155" y="4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8" o:spid="_x0000_s1026" o:spt="100" style="position:absolute;left:0pt;margin-left:176.95pt;margin-top:2.65pt;height:20.5pt;width:17.5pt;z-index:251671552;mso-width-relative:page;mso-height-relative:page;" fillcolor="#626262" filled="t" stroked="f" coordsize="158,185" o:gfxdata="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" path="m121,108c38,108,38,108,38,108c36,108,35,109,35,111c35,182,35,182,35,182c35,184,36,185,38,185c103,185,103,185,103,185c103,185,103,185,103,185c103,185,103,185,103,185c104,185,105,185,105,184c123,167,123,167,123,167c124,166,124,165,124,164c124,164,124,164,124,164c124,111,124,111,124,111c124,109,123,108,121,108xm106,175c106,167,106,167,106,167c114,167,114,167,114,167l106,175xm118,161c103,161,103,161,103,161c102,161,100,163,100,164c100,179,100,179,100,179c41,179,41,179,41,179c41,114,41,114,41,114c118,114,118,114,118,114l118,161xm38,40c40,40,41,38,41,37c41,6,41,6,41,6c118,6,118,6,118,6c118,37,118,37,118,37c118,38,119,40,121,40c122,40,124,38,124,37c124,3,124,3,124,3c124,1,122,0,121,0c38,0,38,0,38,0c36,0,35,1,35,3c35,37,35,37,35,37c35,38,36,40,38,40xm123,61c120,61,117,63,117,66c117,69,120,72,123,72c126,72,128,69,128,66c128,63,126,61,123,61xm144,66c144,63,142,61,139,61c136,61,134,63,134,66c134,69,136,72,139,72c142,72,144,69,144,66xm155,46c3,46,3,46,3,46c1,46,0,48,0,49c0,142,0,142,0,142c0,144,1,145,3,145c27,145,27,145,27,145c28,145,30,144,30,142c30,140,28,139,27,139c6,139,6,139,6,139c6,52,6,52,6,52c152,52,152,52,152,52c152,139,152,139,152,139c132,139,132,139,132,139c130,139,129,140,129,142c129,144,130,145,132,145c155,145,155,145,155,145c157,145,158,144,158,142c158,49,158,49,158,49c158,48,157,46,155,46xe">
                <v:path o:connectlocs="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255248"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1424940</wp:posOffset>
                </wp:positionH>
                <wp:positionV relativeFrom="paragraph">
                  <wp:posOffset>17780</wp:posOffset>
                </wp:positionV>
                <wp:extent cx="224790" cy="254635"/>
                <wp:effectExtent l="0" t="0" r="3810" b="12700"/>
                <wp:wrapNone/>
                <wp:docPr id="5266" name="Freeform 200"/>
                <wp:cNvGraphicFramePr/>
                <a:graphic xmlns:a="http://schemas.openxmlformats.org/drawingml/2006/main">
                  <a:graphicData uri="http://schemas.microsoft.com/office/word/2010/wordprocessingShape">
                    <wps:wsp>
                      <wps:cNvSpPr>
                        <a:spLocks noEditPoints="1"/>
                      </wps:cNvSpPr>
                      <wps:spPr bwMode="auto">
                        <a:xfrm>
                          <a:off x="0" y="0"/>
                          <a:ext cx="224994" cy="25473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0" h="181">
                              <a:moveTo>
                                <a:pt x="46" y="68"/>
                              </a:moveTo>
                              <a:cubicBezTo>
                                <a:pt x="47" y="68"/>
                                <a:pt x="47" y="69"/>
                                <a:pt x="48" y="69"/>
                              </a:cubicBezTo>
                              <a:cubicBezTo>
                                <a:pt x="49" y="69"/>
                                <a:pt x="50" y="68"/>
                                <a:pt x="50" y="67"/>
                              </a:cubicBezTo>
                              <a:cubicBezTo>
                                <a:pt x="51" y="66"/>
                                <a:pt x="51" y="64"/>
                                <a:pt x="49" y="63"/>
                              </a:cubicBezTo>
                              <a:cubicBezTo>
                                <a:pt x="47" y="62"/>
                                <a:pt x="45" y="60"/>
                                <a:pt x="44" y="59"/>
                              </a:cubicBezTo>
                              <a:cubicBezTo>
                                <a:pt x="38" y="53"/>
                                <a:pt x="35" y="45"/>
                                <a:pt x="35" y="37"/>
                              </a:cubicBezTo>
                              <a:cubicBezTo>
                                <a:pt x="35" y="29"/>
                                <a:pt x="38" y="21"/>
                                <a:pt x="44" y="16"/>
                              </a:cubicBezTo>
                              <a:cubicBezTo>
                                <a:pt x="45" y="14"/>
                                <a:pt x="47" y="12"/>
                                <a:pt x="49" y="11"/>
                              </a:cubicBezTo>
                              <a:cubicBezTo>
                                <a:pt x="50" y="10"/>
                                <a:pt x="51" y="9"/>
                                <a:pt x="50" y="7"/>
                              </a:cubicBezTo>
                              <a:cubicBezTo>
                                <a:pt x="49" y="6"/>
                                <a:pt x="47" y="5"/>
                                <a:pt x="46" y="6"/>
                              </a:cubicBezTo>
                              <a:cubicBezTo>
                                <a:pt x="43" y="8"/>
                                <a:pt x="41" y="9"/>
                                <a:pt x="39" y="11"/>
                              </a:cubicBezTo>
                              <a:cubicBezTo>
                                <a:pt x="32" y="18"/>
                                <a:pt x="29" y="27"/>
                                <a:pt x="29" y="37"/>
                              </a:cubicBezTo>
                              <a:cubicBezTo>
                                <a:pt x="29" y="47"/>
                                <a:pt x="32" y="56"/>
                                <a:pt x="39" y="63"/>
                              </a:cubicBezTo>
                              <a:cubicBezTo>
                                <a:pt x="41" y="65"/>
                                <a:pt x="44" y="67"/>
                                <a:pt x="46" y="68"/>
                              </a:cubicBezTo>
                              <a:close/>
                              <a:moveTo>
                                <a:pt x="108" y="63"/>
                              </a:moveTo>
                              <a:cubicBezTo>
                                <a:pt x="106" y="64"/>
                                <a:pt x="106" y="66"/>
                                <a:pt x="107" y="67"/>
                              </a:cubicBezTo>
                              <a:cubicBezTo>
                                <a:pt x="107" y="68"/>
                                <a:pt x="108" y="69"/>
                                <a:pt x="109" y="69"/>
                              </a:cubicBezTo>
                              <a:cubicBezTo>
                                <a:pt x="110" y="69"/>
                                <a:pt x="111" y="68"/>
                                <a:pt x="111" y="68"/>
                              </a:cubicBezTo>
                              <a:cubicBezTo>
                                <a:pt x="113" y="67"/>
                                <a:pt x="116" y="65"/>
                                <a:pt x="118" y="63"/>
                              </a:cubicBezTo>
                              <a:cubicBezTo>
                                <a:pt x="125" y="56"/>
                                <a:pt x="128" y="47"/>
                                <a:pt x="128" y="37"/>
                              </a:cubicBezTo>
                              <a:cubicBezTo>
                                <a:pt x="128" y="27"/>
                                <a:pt x="125" y="18"/>
                                <a:pt x="118" y="11"/>
                              </a:cubicBezTo>
                              <a:cubicBezTo>
                                <a:pt x="116" y="9"/>
                                <a:pt x="114" y="8"/>
                                <a:pt x="111" y="6"/>
                              </a:cubicBezTo>
                              <a:cubicBezTo>
                                <a:pt x="110" y="5"/>
                                <a:pt x="108" y="6"/>
                                <a:pt x="107" y="7"/>
                              </a:cubicBezTo>
                              <a:cubicBezTo>
                                <a:pt x="106" y="9"/>
                                <a:pt x="107" y="10"/>
                                <a:pt x="108" y="11"/>
                              </a:cubicBezTo>
                              <a:cubicBezTo>
                                <a:pt x="110" y="12"/>
                                <a:pt x="112" y="14"/>
                                <a:pt x="114" y="16"/>
                              </a:cubicBezTo>
                              <a:cubicBezTo>
                                <a:pt x="119" y="21"/>
                                <a:pt x="122" y="29"/>
                                <a:pt x="122" y="37"/>
                              </a:cubicBezTo>
                              <a:cubicBezTo>
                                <a:pt x="122" y="45"/>
                                <a:pt x="119" y="53"/>
                                <a:pt x="114" y="59"/>
                              </a:cubicBezTo>
                              <a:cubicBezTo>
                                <a:pt x="112" y="60"/>
                                <a:pt x="110" y="62"/>
                                <a:pt x="108" y="63"/>
                              </a:cubicBezTo>
                              <a:close/>
                              <a:moveTo>
                                <a:pt x="131" y="74"/>
                              </a:moveTo>
                              <a:cubicBezTo>
                                <a:pt x="131" y="75"/>
                                <a:pt x="132" y="75"/>
                                <a:pt x="133" y="75"/>
                              </a:cubicBezTo>
                              <a:cubicBezTo>
                                <a:pt x="134" y="75"/>
                                <a:pt x="134" y="75"/>
                                <a:pt x="135" y="74"/>
                              </a:cubicBezTo>
                              <a:cubicBezTo>
                                <a:pt x="145" y="65"/>
                                <a:pt x="151" y="51"/>
                                <a:pt x="151" y="38"/>
                              </a:cubicBezTo>
                              <a:cubicBezTo>
                                <a:pt x="151" y="24"/>
                                <a:pt x="145" y="11"/>
                                <a:pt x="135" y="1"/>
                              </a:cubicBezTo>
                              <a:cubicBezTo>
                                <a:pt x="134" y="0"/>
                                <a:pt x="132" y="0"/>
                                <a:pt x="131" y="1"/>
                              </a:cubicBezTo>
                              <a:cubicBezTo>
                                <a:pt x="130" y="2"/>
                                <a:pt x="130" y="4"/>
                                <a:pt x="131" y="5"/>
                              </a:cubicBezTo>
                              <a:cubicBezTo>
                                <a:pt x="140" y="14"/>
                                <a:pt x="145" y="25"/>
                                <a:pt x="145" y="38"/>
                              </a:cubicBezTo>
                              <a:cubicBezTo>
                                <a:pt x="145" y="50"/>
                                <a:pt x="140" y="61"/>
                                <a:pt x="131" y="70"/>
                              </a:cubicBezTo>
                              <a:cubicBezTo>
                                <a:pt x="130" y="71"/>
                                <a:pt x="130" y="73"/>
                                <a:pt x="131" y="74"/>
                              </a:cubicBezTo>
                              <a:close/>
                              <a:moveTo>
                                <a:pt x="24" y="75"/>
                              </a:moveTo>
                              <a:cubicBezTo>
                                <a:pt x="25" y="75"/>
                                <a:pt x="26" y="75"/>
                                <a:pt x="26" y="74"/>
                              </a:cubicBezTo>
                              <a:cubicBezTo>
                                <a:pt x="28" y="73"/>
                                <a:pt x="28" y="71"/>
                                <a:pt x="26" y="70"/>
                              </a:cubicBezTo>
                              <a:cubicBezTo>
                                <a:pt x="17" y="61"/>
                                <a:pt x="12" y="50"/>
                                <a:pt x="12" y="38"/>
                              </a:cubicBezTo>
                              <a:cubicBezTo>
                                <a:pt x="12" y="25"/>
                                <a:pt x="17" y="14"/>
                                <a:pt x="26" y="5"/>
                              </a:cubicBezTo>
                              <a:cubicBezTo>
                                <a:pt x="28" y="4"/>
                                <a:pt x="28" y="2"/>
                                <a:pt x="26" y="1"/>
                              </a:cubicBezTo>
                              <a:cubicBezTo>
                                <a:pt x="25" y="0"/>
                                <a:pt x="23" y="0"/>
                                <a:pt x="22" y="1"/>
                              </a:cubicBezTo>
                              <a:cubicBezTo>
                                <a:pt x="12" y="11"/>
                                <a:pt x="6" y="24"/>
                                <a:pt x="6" y="38"/>
                              </a:cubicBezTo>
                              <a:cubicBezTo>
                                <a:pt x="6" y="51"/>
                                <a:pt x="12" y="65"/>
                                <a:pt x="22" y="74"/>
                              </a:cubicBezTo>
                              <a:cubicBezTo>
                                <a:pt x="23" y="75"/>
                                <a:pt x="23" y="75"/>
                                <a:pt x="24" y="75"/>
                              </a:cubicBezTo>
                              <a:close/>
                              <a:moveTo>
                                <a:pt x="78" y="91"/>
                              </a:moveTo>
                              <a:cubicBezTo>
                                <a:pt x="74" y="91"/>
                                <a:pt x="71" y="95"/>
                                <a:pt x="71" y="99"/>
                              </a:cubicBezTo>
                              <a:cubicBezTo>
                                <a:pt x="71" y="103"/>
                                <a:pt x="74" y="106"/>
                                <a:pt x="78" y="106"/>
                              </a:cubicBezTo>
                              <a:cubicBezTo>
                                <a:pt x="82" y="106"/>
                                <a:pt x="86" y="103"/>
                                <a:pt x="86" y="99"/>
                              </a:cubicBezTo>
                              <a:cubicBezTo>
                                <a:pt x="86" y="95"/>
                                <a:pt x="82" y="91"/>
                                <a:pt x="78" y="91"/>
                              </a:cubicBezTo>
                              <a:close/>
                              <a:moveTo>
                                <a:pt x="153" y="166"/>
                              </a:moveTo>
                              <a:cubicBezTo>
                                <a:pt x="150" y="164"/>
                                <a:pt x="150" y="164"/>
                                <a:pt x="150" y="164"/>
                              </a:cubicBezTo>
                              <a:cubicBezTo>
                                <a:pt x="145" y="161"/>
                                <a:pt x="141" y="158"/>
                                <a:pt x="137" y="155"/>
                              </a:cubicBezTo>
                              <a:cubicBezTo>
                                <a:pt x="126" y="145"/>
                                <a:pt x="117" y="135"/>
                                <a:pt x="107" y="117"/>
                              </a:cubicBezTo>
                              <a:cubicBezTo>
                                <a:pt x="99" y="104"/>
                                <a:pt x="91" y="80"/>
                                <a:pt x="87" y="53"/>
                              </a:cubicBezTo>
                              <a:cubicBezTo>
                                <a:pt x="93" y="50"/>
                                <a:pt x="97" y="44"/>
                                <a:pt x="97" y="37"/>
                              </a:cubicBezTo>
                              <a:cubicBezTo>
                                <a:pt x="97" y="26"/>
                                <a:pt x="89" y="18"/>
                                <a:pt x="78" y="18"/>
                              </a:cubicBezTo>
                              <a:cubicBezTo>
                                <a:pt x="68" y="18"/>
                                <a:pt x="59" y="26"/>
                                <a:pt x="59" y="37"/>
                              </a:cubicBezTo>
                              <a:cubicBezTo>
                                <a:pt x="59" y="44"/>
                                <a:pt x="63" y="50"/>
                                <a:pt x="70" y="54"/>
                              </a:cubicBezTo>
                              <a:cubicBezTo>
                                <a:pt x="65" y="78"/>
                                <a:pt x="58" y="103"/>
                                <a:pt x="50" y="118"/>
                              </a:cubicBezTo>
                              <a:cubicBezTo>
                                <a:pt x="43" y="130"/>
                                <a:pt x="35" y="144"/>
                                <a:pt x="23" y="155"/>
                              </a:cubicBezTo>
                              <a:cubicBezTo>
                                <a:pt x="19" y="158"/>
                                <a:pt x="15" y="161"/>
                                <a:pt x="10" y="164"/>
                              </a:cubicBezTo>
                              <a:cubicBezTo>
                                <a:pt x="6" y="166"/>
                                <a:pt x="6" y="166"/>
                                <a:pt x="6" y="166"/>
                              </a:cubicBezTo>
                              <a:cubicBezTo>
                                <a:pt x="3" y="167"/>
                                <a:pt x="0" y="170"/>
                                <a:pt x="0" y="173"/>
                              </a:cubicBezTo>
                              <a:cubicBezTo>
                                <a:pt x="0" y="178"/>
                                <a:pt x="3" y="181"/>
                                <a:pt x="7" y="181"/>
                              </a:cubicBezTo>
                              <a:cubicBezTo>
                                <a:pt x="54" y="181"/>
                                <a:pt x="54" y="181"/>
                                <a:pt x="54" y="181"/>
                              </a:cubicBezTo>
                              <a:cubicBezTo>
                                <a:pt x="58" y="181"/>
                                <a:pt x="62" y="178"/>
                                <a:pt x="62" y="173"/>
                              </a:cubicBezTo>
                              <a:cubicBezTo>
                                <a:pt x="62" y="169"/>
                                <a:pt x="58" y="166"/>
                                <a:pt x="54" y="166"/>
                              </a:cubicBezTo>
                              <a:cubicBezTo>
                                <a:pt x="51" y="166"/>
                                <a:pt x="51" y="166"/>
                                <a:pt x="51" y="166"/>
                              </a:cubicBezTo>
                              <a:cubicBezTo>
                                <a:pt x="51" y="165"/>
                                <a:pt x="51" y="165"/>
                                <a:pt x="51" y="164"/>
                              </a:cubicBezTo>
                              <a:cubicBezTo>
                                <a:pt x="51" y="164"/>
                                <a:pt x="51" y="164"/>
                                <a:pt x="51" y="164"/>
                              </a:cubicBezTo>
                              <a:cubicBezTo>
                                <a:pt x="51" y="157"/>
                                <a:pt x="54" y="151"/>
                                <a:pt x="59" y="145"/>
                              </a:cubicBezTo>
                              <a:cubicBezTo>
                                <a:pt x="61" y="142"/>
                                <a:pt x="64" y="140"/>
                                <a:pt x="67" y="139"/>
                              </a:cubicBezTo>
                              <a:cubicBezTo>
                                <a:pt x="71" y="137"/>
                                <a:pt x="75" y="136"/>
                                <a:pt x="79" y="136"/>
                              </a:cubicBezTo>
                              <a:cubicBezTo>
                                <a:pt x="89" y="136"/>
                                <a:pt x="95" y="141"/>
                                <a:pt x="99" y="145"/>
                              </a:cubicBezTo>
                              <a:cubicBezTo>
                                <a:pt x="104" y="150"/>
                                <a:pt x="106" y="156"/>
                                <a:pt x="106" y="163"/>
                              </a:cubicBezTo>
                              <a:cubicBezTo>
                                <a:pt x="106" y="164"/>
                                <a:pt x="106" y="164"/>
                                <a:pt x="106" y="164"/>
                              </a:cubicBezTo>
                              <a:cubicBezTo>
                                <a:pt x="106" y="164"/>
                                <a:pt x="106" y="165"/>
                                <a:pt x="106" y="166"/>
                              </a:cubicBezTo>
                              <a:cubicBezTo>
                                <a:pt x="101" y="166"/>
                                <a:pt x="101" y="166"/>
                                <a:pt x="101" y="166"/>
                              </a:cubicBezTo>
                              <a:cubicBezTo>
                                <a:pt x="97" y="166"/>
                                <a:pt x="95" y="170"/>
                                <a:pt x="95" y="173"/>
                              </a:cubicBezTo>
                              <a:cubicBezTo>
                                <a:pt x="95" y="178"/>
                                <a:pt x="98" y="181"/>
                                <a:pt x="102" y="181"/>
                              </a:cubicBezTo>
                              <a:cubicBezTo>
                                <a:pt x="152" y="181"/>
                                <a:pt x="152" y="181"/>
                                <a:pt x="152" y="181"/>
                              </a:cubicBezTo>
                              <a:cubicBezTo>
                                <a:pt x="157" y="181"/>
                                <a:pt x="160" y="178"/>
                                <a:pt x="160" y="173"/>
                              </a:cubicBezTo>
                              <a:cubicBezTo>
                                <a:pt x="160" y="170"/>
                                <a:pt x="157" y="166"/>
                                <a:pt x="153" y="166"/>
                              </a:cubicBezTo>
                              <a:close/>
                              <a:moveTo>
                                <a:pt x="152" y="175"/>
                              </a:moveTo>
                              <a:cubicBezTo>
                                <a:pt x="102" y="175"/>
                                <a:pt x="102" y="175"/>
                                <a:pt x="102" y="175"/>
                              </a:cubicBezTo>
                              <a:cubicBezTo>
                                <a:pt x="101" y="175"/>
                                <a:pt x="101" y="174"/>
                                <a:pt x="101" y="173"/>
                              </a:cubicBezTo>
                              <a:cubicBezTo>
                                <a:pt x="101" y="173"/>
                                <a:pt x="101" y="172"/>
                                <a:pt x="102" y="172"/>
                              </a:cubicBezTo>
                              <a:cubicBezTo>
                                <a:pt x="109" y="172"/>
                                <a:pt x="109" y="172"/>
                                <a:pt x="109" y="172"/>
                              </a:cubicBezTo>
                              <a:cubicBezTo>
                                <a:pt x="110" y="172"/>
                                <a:pt x="112" y="171"/>
                                <a:pt x="112" y="169"/>
                              </a:cubicBezTo>
                              <a:cubicBezTo>
                                <a:pt x="112" y="168"/>
                                <a:pt x="112" y="165"/>
                                <a:pt x="112" y="164"/>
                              </a:cubicBezTo>
                              <a:cubicBezTo>
                                <a:pt x="112" y="163"/>
                                <a:pt x="112" y="163"/>
                                <a:pt x="112" y="163"/>
                              </a:cubicBezTo>
                              <a:cubicBezTo>
                                <a:pt x="112" y="155"/>
                                <a:pt x="109" y="147"/>
                                <a:pt x="104" y="141"/>
                              </a:cubicBezTo>
                              <a:cubicBezTo>
                                <a:pt x="99" y="136"/>
                                <a:pt x="91" y="130"/>
                                <a:pt x="79" y="130"/>
                              </a:cubicBezTo>
                              <a:cubicBezTo>
                                <a:pt x="74" y="130"/>
                                <a:pt x="69" y="131"/>
                                <a:pt x="64" y="133"/>
                              </a:cubicBezTo>
                              <a:cubicBezTo>
                                <a:pt x="60" y="135"/>
                                <a:pt x="57" y="138"/>
                                <a:pt x="54" y="141"/>
                              </a:cubicBezTo>
                              <a:cubicBezTo>
                                <a:pt x="48" y="148"/>
                                <a:pt x="45" y="155"/>
                                <a:pt x="45" y="163"/>
                              </a:cubicBezTo>
                              <a:cubicBezTo>
                                <a:pt x="45" y="164"/>
                                <a:pt x="45" y="164"/>
                                <a:pt x="45" y="164"/>
                              </a:cubicBezTo>
                              <a:cubicBezTo>
                                <a:pt x="45" y="166"/>
                                <a:pt x="45" y="168"/>
                                <a:pt x="46" y="169"/>
                              </a:cubicBezTo>
                              <a:cubicBezTo>
                                <a:pt x="46" y="171"/>
                                <a:pt x="47" y="172"/>
                                <a:pt x="49" y="172"/>
                              </a:cubicBezTo>
                              <a:cubicBezTo>
                                <a:pt x="54" y="172"/>
                                <a:pt x="54" y="172"/>
                                <a:pt x="54" y="172"/>
                              </a:cubicBezTo>
                              <a:cubicBezTo>
                                <a:pt x="55" y="172"/>
                                <a:pt x="56" y="173"/>
                                <a:pt x="56" y="173"/>
                              </a:cubicBezTo>
                              <a:cubicBezTo>
                                <a:pt x="56" y="174"/>
                                <a:pt x="55" y="175"/>
                                <a:pt x="54" y="175"/>
                              </a:cubicBezTo>
                              <a:cubicBezTo>
                                <a:pt x="7" y="175"/>
                                <a:pt x="7" y="175"/>
                                <a:pt x="7" y="175"/>
                              </a:cubicBezTo>
                              <a:cubicBezTo>
                                <a:pt x="7" y="175"/>
                                <a:pt x="6" y="174"/>
                                <a:pt x="6" y="173"/>
                              </a:cubicBezTo>
                              <a:cubicBezTo>
                                <a:pt x="6" y="173"/>
                                <a:pt x="6" y="172"/>
                                <a:pt x="7" y="172"/>
                              </a:cubicBezTo>
                              <a:cubicBezTo>
                                <a:pt x="8" y="172"/>
                                <a:pt x="8" y="172"/>
                                <a:pt x="9" y="171"/>
                              </a:cubicBezTo>
                              <a:cubicBezTo>
                                <a:pt x="13" y="169"/>
                                <a:pt x="13" y="169"/>
                                <a:pt x="13" y="169"/>
                              </a:cubicBezTo>
                              <a:cubicBezTo>
                                <a:pt x="18" y="166"/>
                                <a:pt x="23" y="163"/>
                                <a:pt x="27" y="159"/>
                              </a:cubicBezTo>
                              <a:cubicBezTo>
                                <a:pt x="39" y="148"/>
                                <a:pt x="48" y="133"/>
                                <a:pt x="55" y="120"/>
                              </a:cubicBezTo>
                              <a:cubicBezTo>
                                <a:pt x="63" y="105"/>
                                <a:pt x="72" y="78"/>
                                <a:pt x="76" y="52"/>
                              </a:cubicBezTo>
                              <a:cubicBezTo>
                                <a:pt x="76" y="51"/>
                                <a:pt x="76" y="49"/>
                                <a:pt x="74" y="49"/>
                              </a:cubicBezTo>
                              <a:cubicBezTo>
                                <a:pt x="69" y="47"/>
                                <a:pt x="65" y="42"/>
                                <a:pt x="65" y="37"/>
                              </a:cubicBezTo>
                              <a:cubicBezTo>
                                <a:pt x="65" y="30"/>
                                <a:pt x="71" y="24"/>
                                <a:pt x="78" y="24"/>
                              </a:cubicBezTo>
                              <a:cubicBezTo>
                                <a:pt x="85" y="24"/>
                                <a:pt x="91" y="30"/>
                                <a:pt x="91" y="37"/>
                              </a:cubicBezTo>
                              <a:cubicBezTo>
                                <a:pt x="91" y="42"/>
                                <a:pt x="88" y="47"/>
                                <a:pt x="82" y="49"/>
                              </a:cubicBezTo>
                              <a:cubicBezTo>
                                <a:pt x="81" y="49"/>
                                <a:pt x="80" y="51"/>
                                <a:pt x="80" y="52"/>
                              </a:cubicBezTo>
                              <a:cubicBezTo>
                                <a:pt x="85" y="80"/>
                                <a:pt x="93" y="106"/>
                                <a:pt x="102" y="120"/>
                              </a:cubicBezTo>
                              <a:cubicBezTo>
                                <a:pt x="113" y="138"/>
                                <a:pt x="122" y="150"/>
                                <a:pt x="133" y="159"/>
                              </a:cubicBezTo>
                              <a:cubicBezTo>
                                <a:pt x="137" y="163"/>
                                <a:pt x="142" y="166"/>
                                <a:pt x="147" y="169"/>
                              </a:cubicBezTo>
                              <a:cubicBezTo>
                                <a:pt x="151" y="171"/>
                                <a:pt x="151" y="171"/>
                                <a:pt x="151" y="171"/>
                              </a:cubicBezTo>
                              <a:cubicBezTo>
                                <a:pt x="151" y="172"/>
                                <a:pt x="152" y="172"/>
                                <a:pt x="152" y="172"/>
                              </a:cubicBezTo>
                              <a:cubicBezTo>
                                <a:pt x="153" y="172"/>
                                <a:pt x="154" y="173"/>
                                <a:pt x="154" y="173"/>
                              </a:cubicBezTo>
                              <a:cubicBezTo>
                                <a:pt x="154" y="174"/>
                                <a:pt x="153" y="175"/>
                                <a:pt x="152" y="175"/>
                              </a:cubicBezTo>
                              <a:close/>
                              <a:moveTo>
                                <a:pt x="78" y="109"/>
                              </a:moveTo>
                              <a:cubicBezTo>
                                <a:pt x="74" y="109"/>
                                <a:pt x="71" y="112"/>
                                <a:pt x="71" y="116"/>
                              </a:cubicBezTo>
                              <a:cubicBezTo>
                                <a:pt x="71" y="120"/>
                                <a:pt x="74" y="123"/>
                                <a:pt x="78" y="123"/>
                              </a:cubicBezTo>
                              <a:cubicBezTo>
                                <a:pt x="82" y="123"/>
                                <a:pt x="86" y="120"/>
                                <a:pt x="86" y="116"/>
                              </a:cubicBezTo>
                              <a:cubicBezTo>
                                <a:pt x="86" y="112"/>
                                <a:pt x="82" y="109"/>
                                <a:pt x="78" y="109"/>
                              </a:cubicBezTo>
                              <a:close/>
                              <a:moveTo>
                                <a:pt x="78" y="74"/>
                              </a:moveTo>
                              <a:cubicBezTo>
                                <a:pt x="74" y="74"/>
                                <a:pt x="71" y="77"/>
                                <a:pt x="71" y="81"/>
                              </a:cubicBezTo>
                              <a:cubicBezTo>
                                <a:pt x="71" y="85"/>
                                <a:pt x="74" y="89"/>
                                <a:pt x="78" y="89"/>
                              </a:cubicBezTo>
                              <a:cubicBezTo>
                                <a:pt x="82" y="89"/>
                                <a:pt x="86" y="85"/>
                                <a:pt x="86" y="81"/>
                              </a:cubicBezTo>
                              <a:cubicBezTo>
                                <a:pt x="86" y="77"/>
                                <a:pt x="82" y="74"/>
                                <a:pt x="78" y="7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0" o:spid="_x0000_s1026" o:spt="100" style="position:absolute;left:0pt;margin-left:112.2pt;margin-top:1.4pt;height:20.05pt;width:17.7pt;z-index:251669504;mso-width-relative:page;mso-height-relative:page;" fillcolor="#626262" filled="t" stroked="f" coordsize="160,181" o:gfxdata="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" path="m46,68c47,68,47,69,48,69c49,69,50,68,50,67c51,66,51,64,49,63c47,62,45,60,44,59c38,53,35,45,35,37c35,29,38,21,44,16c45,14,47,12,49,11c50,10,51,9,50,7c49,6,47,5,46,6c43,8,41,9,39,11c32,18,29,27,29,37c29,47,32,56,39,63c41,65,44,67,46,68xm108,63c106,64,106,66,107,67c107,68,108,69,109,69c110,69,111,68,111,68c113,67,116,65,118,63c125,56,128,47,128,37c128,27,125,18,118,11c116,9,114,8,111,6c110,5,108,6,107,7c106,9,107,10,108,11c110,12,112,14,114,16c119,21,122,29,122,37c122,45,119,53,114,59c112,60,110,62,108,63xm131,74c131,75,132,75,133,75c134,75,134,75,135,74c145,65,151,51,151,38c151,24,145,11,135,1c134,0,132,0,131,1c130,2,130,4,131,5c140,14,145,25,145,38c145,50,140,61,131,70c130,71,130,73,131,74xm24,75c25,75,26,75,26,74c28,73,28,71,26,70c17,61,12,50,12,38c12,25,17,14,26,5c28,4,28,2,26,1c25,0,23,0,22,1c12,11,6,24,6,38c6,51,12,65,22,74c23,75,23,75,24,75xm78,91c74,91,71,95,71,99c71,103,74,106,78,106c82,106,86,103,86,99c86,95,82,91,78,91xm153,166c150,164,150,164,150,164c145,161,141,158,137,155c126,145,117,135,107,117c99,104,91,80,87,53c93,50,97,44,97,37c97,26,89,18,78,18c68,18,59,26,59,37c59,44,63,50,70,54c65,78,58,103,50,118c43,130,35,144,23,155c19,158,15,161,10,164c6,166,6,166,6,166c3,167,0,170,0,173c0,178,3,181,7,181c54,181,54,181,54,181c58,181,62,178,62,173c62,169,58,166,54,166c51,166,51,166,51,166c51,165,51,165,51,164c51,164,51,164,51,164c51,157,54,151,59,145c61,142,64,140,67,139c71,137,75,136,79,136c89,136,95,141,99,145c104,150,106,156,106,163c106,164,106,164,106,164c106,164,106,165,106,166c101,166,101,166,101,166c97,166,95,170,95,173c95,178,98,181,102,181c152,181,152,181,152,181c157,181,160,178,160,173c160,170,157,166,153,166xm152,175c102,175,102,175,102,175c101,175,101,174,101,173c101,173,101,172,102,172c109,172,109,172,109,172c110,172,112,171,112,169c112,168,112,165,112,164c112,163,112,163,112,163c112,155,109,147,104,141c99,136,91,130,79,130c74,130,69,131,64,133c60,135,57,138,54,141c48,148,45,155,45,163c45,164,45,164,45,164c45,166,45,168,46,169c46,171,47,172,49,172c54,172,54,172,54,172c55,172,56,173,56,173c56,174,55,175,54,175c7,175,7,175,7,175c7,175,6,174,6,173c6,173,6,172,7,172c8,172,8,172,9,171c13,169,13,169,13,169c18,166,23,163,27,159c39,148,48,133,55,120c63,105,72,78,76,52c76,51,76,49,74,49c69,47,65,42,65,37c65,30,71,24,78,24c85,24,91,30,91,37c91,42,88,47,82,49c81,49,80,51,80,52c85,80,93,106,102,120c113,138,122,150,133,159c137,163,142,166,147,169c151,171,151,171,151,171c151,172,152,172,152,172c153,172,154,173,154,173c154,174,153,175,152,175xm78,109c74,109,71,112,71,116c71,120,74,123,78,123c82,123,86,120,86,116c86,112,82,109,78,109xm78,74c74,74,71,77,71,81c71,85,74,89,78,89c82,89,86,85,86,81c86,77,82,74,78,74xe">
                <v:path o:connectlocs="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249992" o:connectangles="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1828800</wp:posOffset>
                </wp:positionH>
                <wp:positionV relativeFrom="paragraph">
                  <wp:posOffset>11430</wp:posOffset>
                </wp:positionV>
                <wp:extent cx="229235" cy="229235"/>
                <wp:effectExtent l="0" t="0" r="0" b="18415"/>
                <wp:wrapNone/>
                <wp:docPr id="5265" name="Freeform 199"/>
                <wp:cNvGraphicFramePr/>
                <a:graphic xmlns:a="http://schemas.openxmlformats.org/drawingml/2006/main">
                  <a:graphicData uri="http://schemas.microsoft.com/office/word/2010/wordprocessingShape">
                    <wps:wsp>
                      <wps:cNvSpPr>
                        <a:spLocks noEditPoints="1"/>
                      </wps:cNvSpPr>
                      <wps:spPr bwMode="auto">
                        <a:xfrm>
                          <a:off x="0" y="0"/>
                          <a:ext cx="229160" cy="22914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3" h="163">
                              <a:moveTo>
                                <a:pt x="116" y="29"/>
                              </a:moveTo>
                              <a:cubicBezTo>
                                <a:pt x="117" y="28"/>
                                <a:pt x="118" y="28"/>
                                <a:pt x="120" y="29"/>
                              </a:cubicBezTo>
                              <a:cubicBezTo>
                                <a:pt x="124" y="29"/>
                                <a:pt x="127" y="31"/>
                                <a:pt x="130" y="34"/>
                              </a:cubicBezTo>
                              <a:cubicBezTo>
                                <a:pt x="132" y="37"/>
                                <a:pt x="133" y="41"/>
                                <a:pt x="133" y="45"/>
                              </a:cubicBezTo>
                              <a:cubicBezTo>
                                <a:pt x="133" y="46"/>
                                <a:pt x="132" y="47"/>
                                <a:pt x="132" y="49"/>
                              </a:cubicBezTo>
                              <a:cubicBezTo>
                                <a:pt x="131" y="50"/>
                                <a:pt x="132" y="52"/>
                                <a:pt x="134" y="52"/>
                              </a:cubicBezTo>
                              <a:cubicBezTo>
                                <a:pt x="134" y="53"/>
                                <a:pt x="134" y="53"/>
                                <a:pt x="135" y="53"/>
                              </a:cubicBezTo>
                              <a:cubicBezTo>
                                <a:pt x="136" y="53"/>
                                <a:pt x="137" y="52"/>
                                <a:pt x="138" y="51"/>
                              </a:cubicBezTo>
                              <a:cubicBezTo>
                                <a:pt x="138" y="49"/>
                                <a:pt x="139" y="47"/>
                                <a:pt x="139" y="46"/>
                              </a:cubicBezTo>
                              <a:cubicBezTo>
                                <a:pt x="139" y="40"/>
                                <a:pt x="138" y="35"/>
                                <a:pt x="134" y="30"/>
                              </a:cubicBezTo>
                              <a:cubicBezTo>
                                <a:pt x="131" y="26"/>
                                <a:pt x="126" y="23"/>
                                <a:pt x="120" y="23"/>
                              </a:cubicBezTo>
                              <a:cubicBezTo>
                                <a:pt x="119" y="22"/>
                                <a:pt x="117" y="22"/>
                                <a:pt x="115" y="23"/>
                              </a:cubicBezTo>
                              <a:cubicBezTo>
                                <a:pt x="114" y="23"/>
                                <a:pt x="112" y="24"/>
                                <a:pt x="113" y="26"/>
                              </a:cubicBezTo>
                              <a:cubicBezTo>
                                <a:pt x="113" y="28"/>
                                <a:pt x="114" y="29"/>
                                <a:pt x="116" y="29"/>
                              </a:cubicBezTo>
                              <a:close/>
                              <a:moveTo>
                                <a:pt x="154" y="14"/>
                              </a:moveTo>
                              <a:cubicBezTo>
                                <a:pt x="147" y="6"/>
                                <a:pt x="138" y="1"/>
                                <a:pt x="127" y="0"/>
                              </a:cubicBezTo>
                              <a:cubicBezTo>
                                <a:pt x="126" y="0"/>
                                <a:pt x="125" y="0"/>
                                <a:pt x="123" y="0"/>
                              </a:cubicBezTo>
                              <a:cubicBezTo>
                                <a:pt x="122" y="0"/>
                                <a:pt x="120" y="1"/>
                                <a:pt x="120" y="3"/>
                              </a:cubicBezTo>
                              <a:cubicBezTo>
                                <a:pt x="120" y="5"/>
                                <a:pt x="122" y="6"/>
                                <a:pt x="123" y="6"/>
                              </a:cubicBezTo>
                              <a:cubicBezTo>
                                <a:pt x="125" y="6"/>
                                <a:pt x="126" y="6"/>
                                <a:pt x="127" y="6"/>
                              </a:cubicBezTo>
                              <a:cubicBezTo>
                                <a:pt x="136" y="7"/>
                                <a:pt x="144" y="11"/>
                                <a:pt x="149" y="18"/>
                              </a:cubicBezTo>
                              <a:cubicBezTo>
                                <a:pt x="155" y="25"/>
                                <a:pt x="157" y="33"/>
                                <a:pt x="156" y="42"/>
                              </a:cubicBezTo>
                              <a:cubicBezTo>
                                <a:pt x="155" y="43"/>
                                <a:pt x="155" y="44"/>
                                <a:pt x="155" y="45"/>
                              </a:cubicBezTo>
                              <a:cubicBezTo>
                                <a:pt x="155" y="47"/>
                                <a:pt x="156" y="48"/>
                                <a:pt x="157" y="49"/>
                              </a:cubicBezTo>
                              <a:cubicBezTo>
                                <a:pt x="157" y="49"/>
                                <a:pt x="158" y="49"/>
                                <a:pt x="158" y="49"/>
                              </a:cubicBezTo>
                              <a:cubicBezTo>
                                <a:pt x="159" y="49"/>
                                <a:pt x="160" y="48"/>
                                <a:pt x="161" y="47"/>
                              </a:cubicBezTo>
                              <a:cubicBezTo>
                                <a:pt x="161" y="45"/>
                                <a:pt x="161" y="44"/>
                                <a:pt x="162" y="43"/>
                              </a:cubicBezTo>
                              <a:cubicBezTo>
                                <a:pt x="163" y="32"/>
                                <a:pt x="160" y="22"/>
                                <a:pt x="154" y="14"/>
                              </a:cubicBezTo>
                              <a:close/>
                              <a:moveTo>
                                <a:pt x="57" y="142"/>
                              </a:moveTo>
                              <a:cubicBezTo>
                                <a:pt x="56" y="140"/>
                                <a:pt x="54" y="138"/>
                                <a:pt x="52" y="137"/>
                              </a:cubicBezTo>
                              <a:cubicBezTo>
                                <a:pt x="51" y="137"/>
                                <a:pt x="36" y="131"/>
                                <a:pt x="26" y="118"/>
                              </a:cubicBezTo>
                              <a:cubicBezTo>
                                <a:pt x="25" y="116"/>
                                <a:pt x="24" y="116"/>
                                <a:pt x="23" y="116"/>
                              </a:cubicBezTo>
                              <a:cubicBezTo>
                                <a:pt x="21" y="116"/>
                                <a:pt x="18" y="117"/>
                                <a:pt x="18" y="119"/>
                              </a:cubicBezTo>
                              <a:cubicBezTo>
                                <a:pt x="1" y="156"/>
                                <a:pt x="1" y="156"/>
                                <a:pt x="1" y="156"/>
                              </a:cubicBezTo>
                              <a:cubicBezTo>
                                <a:pt x="0" y="158"/>
                                <a:pt x="0" y="159"/>
                                <a:pt x="1" y="161"/>
                              </a:cubicBezTo>
                              <a:cubicBezTo>
                                <a:pt x="2" y="162"/>
                                <a:pt x="4" y="163"/>
                                <a:pt x="5" y="163"/>
                              </a:cubicBezTo>
                              <a:cubicBezTo>
                                <a:pt x="59" y="163"/>
                                <a:pt x="59" y="163"/>
                                <a:pt x="59" y="163"/>
                              </a:cubicBezTo>
                              <a:cubicBezTo>
                                <a:pt x="60" y="163"/>
                                <a:pt x="62" y="162"/>
                                <a:pt x="63" y="161"/>
                              </a:cubicBezTo>
                              <a:cubicBezTo>
                                <a:pt x="64" y="159"/>
                                <a:pt x="64" y="157"/>
                                <a:pt x="63" y="156"/>
                              </a:cubicBezTo>
                              <a:lnTo>
                                <a:pt x="57" y="142"/>
                              </a:lnTo>
                              <a:close/>
                              <a:moveTo>
                                <a:pt x="7" y="157"/>
                              </a:moveTo>
                              <a:cubicBezTo>
                                <a:pt x="23" y="123"/>
                                <a:pt x="23" y="123"/>
                                <a:pt x="23" y="123"/>
                              </a:cubicBezTo>
                              <a:cubicBezTo>
                                <a:pt x="34" y="137"/>
                                <a:pt x="49" y="142"/>
                                <a:pt x="49" y="142"/>
                              </a:cubicBezTo>
                              <a:cubicBezTo>
                                <a:pt x="50" y="143"/>
                                <a:pt x="51" y="144"/>
                                <a:pt x="52" y="145"/>
                              </a:cubicBezTo>
                              <a:cubicBezTo>
                                <a:pt x="57" y="157"/>
                                <a:pt x="57" y="157"/>
                                <a:pt x="57" y="157"/>
                              </a:cubicBezTo>
                              <a:lnTo>
                                <a:pt x="7" y="157"/>
                              </a:lnTo>
                              <a:close/>
                              <a:moveTo>
                                <a:pt x="59" y="160"/>
                              </a:moveTo>
                              <a:cubicBezTo>
                                <a:pt x="59" y="157"/>
                                <a:pt x="59" y="157"/>
                                <a:pt x="59" y="157"/>
                              </a:cubicBezTo>
                              <a:cubicBezTo>
                                <a:pt x="59" y="157"/>
                                <a:pt x="59" y="157"/>
                                <a:pt x="59" y="157"/>
                              </a:cubicBezTo>
                              <a:lnTo>
                                <a:pt x="59" y="160"/>
                              </a:lnTo>
                              <a:close/>
                              <a:moveTo>
                                <a:pt x="91" y="81"/>
                              </a:moveTo>
                              <a:cubicBezTo>
                                <a:pt x="100" y="68"/>
                                <a:pt x="100" y="68"/>
                                <a:pt x="100" y="68"/>
                              </a:cubicBezTo>
                              <a:cubicBezTo>
                                <a:pt x="101" y="69"/>
                                <a:pt x="103" y="69"/>
                                <a:pt x="104" y="69"/>
                              </a:cubicBezTo>
                              <a:cubicBezTo>
                                <a:pt x="112" y="69"/>
                                <a:pt x="118" y="63"/>
                                <a:pt x="118" y="55"/>
                              </a:cubicBezTo>
                              <a:cubicBezTo>
                                <a:pt x="118" y="48"/>
                                <a:pt x="112" y="42"/>
                                <a:pt x="104" y="42"/>
                              </a:cubicBezTo>
                              <a:cubicBezTo>
                                <a:pt x="97" y="42"/>
                                <a:pt x="91" y="48"/>
                                <a:pt x="91" y="55"/>
                              </a:cubicBezTo>
                              <a:cubicBezTo>
                                <a:pt x="91" y="57"/>
                                <a:pt x="91" y="58"/>
                                <a:pt x="91" y="59"/>
                              </a:cubicBezTo>
                              <a:cubicBezTo>
                                <a:pt x="78" y="68"/>
                                <a:pt x="78" y="68"/>
                                <a:pt x="78" y="68"/>
                              </a:cubicBezTo>
                              <a:cubicBezTo>
                                <a:pt x="28" y="19"/>
                                <a:pt x="28" y="19"/>
                                <a:pt x="28" y="19"/>
                              </a:cubicBezTo>
                              <a:cubicBezTo>
                                <a:pt x="27" y="17"/>
                                <a:pt x="25" y="17"/>
                                <a:pt x="24" y="17"/>
                              </a:cubicBezTo>
                              <a:cubicBezTo>
                                <a:pt x="22" y="17"/>
                                <a:pt x="19" y="18"/>
                                <a:pt x="18" y="23"/>
                              </a:cubicBezTo>
                              <a:cubicBezTo>
                                <a:pt x="18" y="25"/>
                                <a:pt x="9" y="92"/>
                                <a:pt x="38" y="121"/>
                              </a:cubicBezTo>
                              <a:cubicBezTo>
                                <a:pt x="55" y="137"/>
                                <a:pt x="87" y="141"/>
                                <a:pt x="110" y="141"/>
                              </a:cubicBezTo>
                              <a:cubicBezTo>
                                <a:pt x="110" y="141"/>
                                <a:pt x="110" y="141"/>
                                <a:pt x="110" y="141"/>
                              </a:cubicBezTo>
                              <a:cubicBezTo>
                                <a:pt x="126" y="141"/>
                                <a:pt x="137" y="139"/>
                                <a:pt x="138" y="139"/>
                              </a:cubicBezTo>
                              <a:cubicBezTo>
                                <a:pt x="141" y="139"/>
                                <a:pt x="142" y="138"/>
                                <a:pt x="143" y="136"/>
                              </a:cubicBezTo>
                              <a:cubicBezTo>
                                <a:pt x="144" y="133"/>
                                <a:pt x="143" y="131"/>
                                <a:pt x="141" y="129"/>
                              </a:cubicBezTo>
                              <a:lnTo>
                                <a:pt x="91" y="81"/>
                              </a:lnTo>
                              <a:close/>
                              <a:moveTo>
                                <a:pt x="104" y="48"/>
                              </a:moveTo>
                              <a:cubicBezTo>
                                <a:pt x="108" y="48"/>
                                <a:pt x="112" y="51"/>
                                <a:pt x="112" y="55"/>
                              </a:cubicBezTo>
                              <a:cubicBezTo>
                                <a:pt x="112" y="59"/>
                                <a:pt x="108" y="63"/>
                                <a:pt x="104" y="63"/>
                              </a:cubicBezTo>
                              <a:cubicBezTo>
                                <a:pt x="103" y="63"/>
                                <a:pt x="102" y="62"/>
                                <a:pt x="101" y="62"/>
                              </a:cubicBezTo>
                              <a:cubicBezTo>
                                <a:pt x="100" y="61"/>
                                <a:pt x="100" y="61"/>
                                <a:pt x="99" y="61"/>
                              </a:cubicBezTo>
                              <a:cubicBezTo>
                                <a:pt x="99" y="61"/>
                                <a:pt x="98" y="61"/>
                                <a:pt x="98" y="62"/>
                              </a:cubicBezTo>
                              <a:cubicBezTo>
                                <a:pt x="98" y="61"/>
                                <a:pt x="98" y="60"/>
                                <a:pt x="98" y="59"/>
                              </a:cubicBezTo>
                              <a:cubicBezTo>
                                <a:pt x="97" y="58"/>
                                <a:pt x="97" y="56"/>
                                <a:pt x="97" y="55"/>
                              </a:cubicBezTo>
                              <a:cubicBezTo>
                                <a:pt x="97" y="51"/>
                                <a:pt x="100" y="48"/>
                                <a:pt x="104" y="48"/>
                              </a:cubicBezTo>
                              <a:close/>
                              <a:moveTo>
                                <a:pt x="110" y="135"/>
                              </a:moveTo>
                              <a:cubicBezTo>
                                <a:pt x="110" y="135"/>
                                <a:pt x="110" y="135"/>
                                <a:pt x="110" y="135"/>
                              </a:cubicBezTo>
                              <a:cubicBezTo>
                                <a:pt x="88" y="135"/>
                                <a:pt x="58" y="132"/>
                                <a:pt x="42" y="116"/>
                              </a:cubicBezTo>
                              <a:cubicBezTo>
                                <a:pt x="16" y="91"/>
                                <a:pt x="24" y="26"/>
                                <a:pt x="24" y="24"/>
                              </a:cubicBezTo>
                              <a:cubicBezTo>
                                <a:pt x="76" y="74"/>
                                <a:pt x="76" y="74"/>
                                <a:pt x="76" y="74"/>
                              </a:cubicBezTo>
                              <a:cubicBezTo>
                                <a:pt x="77" y="75"/>
                                <a:pt x="78" y="75"/>
                                <a:pt x="79" y="74"/>
                              </a:cubicBezTo>
                              <a:cubicBezTo>
                                <a:pt x="96" y="63"/>
                                <a:pt x="96" y="63"/>
                                <a:pt x="96" y="63"/>
                              </a:cubicBezTo>
                              <a:cubicBezTo>
                                <a:pt x="85" y="79"/>
                                <a:pt x="85" y="79"/>
                                <a:pt x="85" y="79"/>
                              </a:cubicBezTo>
                              <a:cubicBezTo>
                                <a:pt x="84" y="80"/>
                                <a:pt x="84" y="82"/>
                                <a:pt x="85" y="83"/>
                              </a:cubicBezTo>
                              <a:cubicBezTo>
                                <a:pt x="137" y="133"/>
                                <a:pt x="137" y="133"/>
                                <a:pt x="137" y="133"/>
                              </a:cubicBezTo>
                              <a:cubicBezTo>
                                <a:pt x="135" y="134"/>
                                <a:pt x="124" y="135"/>
                                <a:pt x="110" y="13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9" o:spid="_x0000_s1026" o:spt="100" style="position:absolute;left:0pt;margin-left:144pt;margin-top:0.9pt;height:18.05pt;width:18.05pt;z-index:251670528;mso-width-relative:page;mso-height-relative:page;" fillcolor="#626262" filled="t" stroked="f" coordsize="163,163" o:gfxdata="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" path="m116,29c117,28,118,28,120,29c124,29,127,31,130,34c132,37,133,41,133,45c133,46,132,47,132,49c131,50,132,52,134,52c134,53,134,53,135,53c136,53,137,52,138,51c138,49,139,47,139,46c139,40,138,35,134,30c131,26,126,23,120,23c119,22,117,22,115,23c114,23,112,24,113,26c113,28,114,29,116,29xm154,14c147,6,138,1,127,0c126,0,125,0,123,0c122,0,120,1,120,3c120,5,122,6,123,6c125,6,126,6,127,6c136,7,144,11,149,18c155,25,157,33,156,42c155,43,155,44,155,45c155,47,156,48,157,49c157,49,158,49,158,49c159,49,160,48,161,47c161,45,161,44,162,43c163,32,160,22,154,14xm57,142c56,140,54,138,52,137c51,137,36,131,26,118c25,116,24,116,23,116c21,116,18,117,18,119c1,156,1,156,1,156c0,158,0,159,1,161c2,162,4,163,5,163c59,163,59,163,59,163c60,163,62,162,63,161c64,159,64,157,63,156l57,142xm7,157c23,123,23,123,23,123c34,137,49,142,49,142c50,143,51,144,52,145c57,157,57,157,57,157l7,157xm59,160c59,157,59,157,59,157c59,157,59,157,59,157l59,160xm91,81c100,68,100,68,100,68c101,69,103,69,104,69c112,69,118,63,118,55c118,48,112,42,104,42c97,42,91,48,91,55c91,57,91,58,91,59c78,68,78,68,78,68c28,19,28,19,28,19c27,17,25,17,24,17c22,17,19,18,18,23c18,25,9,92,38,121c55,137,87,141,110,141c110,141,110,141,110,141c126,141,137,139,138,139c141,139,142,138,143,136c144,133,143,131,141,129l91,81xm104,48c108,48,112,51,112,55c112,59,108,63,104,63c103,63,102,62,101,62c100,61,100,61,99,61c99,61,98,61,98,62c98,61,98,60,98,59c97,58,97,56,97,55c97,51,100,48,104,48xm110,135c110,135,110,135,110,135c88,135,58,132,42,116c16,91,24,26,24,24c76,74,76,74,76,74c77,75,78,75,79,74c96,63,96,63,96,63c85,79,85,79,85,79c84,80,84,82,85,83c137,133,137,133,137,133c135,134,124,135,110,135xe">
                <v:path o:connectlocs="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224876"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1000760</wp:posOffset>
                </wp:positionH>
                <wp:positionV relativeFrom="paragraph">
                  <wp:posOffset>13970</wp:posOffset>
                </wp:positionV>
                <wp:extent cx="209550" cy="239395"/>
                <wp:effectExtent l="0" t="0" r="0" b="9525"/>
                <wp:wrapNone/>
                <wp:docPr id="5267" name="Freeform 201"/>
                <wp:cNvGraphicFramePr/>
                <a:graphic xmlns:a="http://schemas.openxmlformats.org/drawingml/2006/main">
                  <a:graphicData uri="http://schemas.microsoft.com/office/word/2010/wordprocessingShape">
                    <wps:wsp>
                      <wps:cNvSpPr>
                        <a:spLocks noEditPoints="1"/>
                      </wps:cNvSpPr>
                      <wps:spPr bwMode="auto">
                        <a:xfrm>
                          <a:off x="0" y="0"/>
                          <a:ext cx="209518" cy="23928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 h="170">
                              <a:moveTo>
                                <a:pt x="139" y="52"/>
                              </a:moveTo>
                              <a:cubicBezTo>
                                <a:pt x="139" y="6"/>
                                <a:pt x="139" y="6"/>
                                <a:pt x="139" y="6"/>
                              </a:cubicBezTo>
                              <a:cubicBezTo>
                                <a:pt x="139" y="3"/>
                                <a:pt x="138" y="1"/>
                                <a:pt x="136" y="1"/>
                              </a:cubicBezTo>
                              <a:cubicBezTo>
                                <a:pt x="133" y="0"/>
                                <a:pt x="130" y="3"/>
                                <a:pt x="128" y="5"/>
                              </a:cubicBezTo>
                              <a:cubicBezTo>
                                <a:pt x="105" y="42"/>
                                <a:pt x="56" y="39"/>
                                <a:pt x="56" y="39"/>
                              </a:cubicBezTo>
                              <a:cubicBezTo>
                                <a:pt x="55" y="39"/>
                                <a:pt x="55" y="39"/>
                                <a:pt x="55" y="39"/>
                              </a:cubicBezTo>
                              <a:cubicBezTo>
                                <a:pt x="55" y="39"/>
                                <a:pt x="55" y="39"/>
                                <a:pt x="55" y="39"/>
                              </a:cubicBezTo>
                              <a:cubicBezTo>
                                <a:pt x="55" y="39"/>
                                <a:pt x="55" y="39"/>
                                <a:pt x="55" y="39"/>
                              </a:cubicBezTo>
                              <a:cubicBezTo>
                                <a:pt x="20" y="43"/>
                                <a:pt x="20" y="43"/>
                                <a:pt x="20" y="43"/>
                              </a:cubicBezTo>
                              <a:cubicBezTo>
                                <a:pt x="13" y="43"/>
                                <a:pt x="0" y="48"/>
                                <a:pt x="0" y="63"/>
                              </a:cubicBezTo>
                              <a:cubicBezTo>
                                <a:pt x="0" y="85"/>
                                <a:pt x="0" y="85"/>
                                <a:pt x="0" y="85"/>
                              </a:cubicBezTo>
                              <a:cubicBezTo>
                                <a:pt x="0" y="85"/>
                                <a:pt x="0" y="95"/>
                                <a:pt x="6" y="102"/>
                              </a:cubicBezTo>
                              <a:cubicBezTo>
                                <a:pt x="9" y="105"/>
                                <a:pt x="14" y="107"/>
                                <a:pt x="19" y="107"/>
                              </a:cubicBezTo>
                              <a:cubicBezTo>
                                <a:pt x="29" y="107"/>
                                <a:pt x="36" y="109"/>
                                <a:pt x="36" y="111"/>
                              </a:cubicBezTo>
                              <a:cubicBezTo>
                                <a:pt x="36" y="161"/>
                                <a:pt x="36" y="161"/>
                                <a:pt x="36" y="161"/>
                              </a:cubicBezTo>
                              <a:cubicBezTo>
                                <a:pt x="36" y="166"/>
                                <a:pt x="40" y="170"/>
                                <a:pt x="45" y="170"/>
                              </a:cubicBezTo>
                              <a:cubicBezTo>
                                <a:pt x="55" y="170"/>
                                <a:pt x="55" y="170"/>
                                <a:pt x="55" y="170"/>
                              </a:cubicBezTo>
                              <a:cubicBezTo>
                                <a:pt x="60" y="170"/>
                                <a:pt x="64" y="166"/>
                                <a:pt x="64" y="161"/>
                              </a:cubicBezTo>
                              <a:cubicBezTo>
                                <a:pt x="64" y="100"/>
                                <a:pt x="64" y="100"/>
                                <a:pt x="64" y="100"/>
                              </a:cubicBezTo>
                              <a:cubicBezTo>
                                <a:pt x="112" y="103"/>
                                <a:pt x="129" y="134"/>
                                <a:pt x="129" y="134"/>
                              </a:cubicBezTo>
                              <a:cubicBezTo>
                                <a:pt x="129" y="134"/>
                                <a:pt x="129" y="134"/>
                                <a:pt x="130" y="135"/>
                              </a:cubicBezTo>
                              <a:cubicBezTo>
                                <a:pt x="131" y="136"/>
                                <a:pt x="133" y="138"/>
                                <a:pt x="135" y="138"/>
                              </a:cubicBezTo>
                              <a:cubicBezTo>
                                <a:pt x="136" y="138"/>
                                <a:pt x="136" y="138"/>
                                <a:pt x="136" y="138"/>
                              </a:cubicBezTo>
                              <a:cubicBezTo>
                                <a:pt x="138" y="137"/>
                                <a:pt x="139" y="135"/>
                                <a:pt x="139" y="133"/>
                              </a:cubicBezTo>
                              <a:cubicBezTo>
                                <a:pt x="139" y="87"/>
                                <a:pt x="139" y="87"/>
                                <a:pt x="139" y="87"/>
                              </a:cubicBezTo>
                              <a:cubicBezTo>
                                <a:pt x="145" y="83"/>
                                <a:pt x="149" y="77"/>
                                <a:pt x="149" y="69"/>
                              </a:cubicBezTo>
                              <a:cubicBezTo>
                                <a:pt x="149" y="62"/>
                                <a:pt x="145" y="56"/>
                                <a:pt x="139" y="52"/>
                              </a:cubicBezTo>
                              <a:close/>
                              <a:moveTo>
                                <a:pt x="58" y="48"/>
                              </a:moveTo>
                              <a:cubicBezTo>
                                <a:pt x="58" y="48"/>
                                <a:pt x="58" y="48"/>
                                <a:pt x="58" y="48"/>
                              </a:cubicBezTo>
                              <a:cubicBezTo>
                                <a:pt x="58" y="161"/>
                                <a:pt x="58" y="161"/>
                                <a:pt x="58" y="161"/>
                              </a:cubicBezTo>
                              <a:cubicBezTo>
                                <a:pt x="58" y="163"/>
                                <a:pt x="57" y="164"/>
                                <a:pt x="55" y="164"/>
                              </a:cubicBezTo>
                              <a:cubicBezTo>
                                <a:pt x="45" y="164"/>
                                <a:pt x="45" y="164"/>
                                <a:pt x="45" y="164"/>
                              </a:cubicBezTo>
                              <a:cubicBezTo>
                                <a:pt x="44" y="164"/>
                                <a:pt x="42" y="163"/>
                                <a:pt x="42" y="161"/>
                              </a:cubicBezTo>
                              <a:cubicBezTo>
                                <a:pt x="42" y="111"/>
                                <a:pt x="42" y="111"/>
                                <a:pt x="42" y="111"/>
                              </a:cubicBezTo>
                              <a:cubicBezTo>
                                <a:pt x="42" y="106"/>
                                <a:pt x="38" y="103"/>
                                <a:pt x="30" y="102"/>
                              </a:cubicBezTo>
                              <a:cubicBezTo>
                                <a:pt x="24" y="101"/>
                                <a:pt x="19" y="101"/>
                                <a:pt x="19" y="101"/>
                              </a:cubicBezTo>
                              <a:cubicBezTo>
                                <a:pt x="15" y="101"/>
                                <a:pt x="12" y="100"/>
                                <a:pt x="10" y="98"/>
                              </a:cubicBezTo>
                              <a:cubicBezTo>
                                <a:pt x="6" y="93"/>
                                <a:pt x="6" y="85"/>
                                <a:pt x="6" y="85"/>
                              </a:cubicBezTo>
                              <a:cubicBezTo>
                                <a:pt x="6" y="63"/>
                                <a:pt x="6" y="63"/>
                                <a:pt x="6" y="63"/>
                              </a:cubicBezTo>
                              <a:cubicBezTo>
                                <a:pt x="6" y="50"/>
                                <a:pt x="18" y="49"/>
                                <a:pt x="20" y="49"/>
                              </a:cubicBezTo>
                              <a:cubicBezTo>
                                <a:pt x="55" y="45"/>
                                <a:pt x="55" y="45"/>
                                <a:pt x="55" y="45"/>
                              </a:cubicBezTo>
                              <a:cubicBezTo>
                                <a:pt x="56" y="45"/>
                                <a:pt x="57" y="45"/>
                                <a:pt x="58" y="46"/>
                              </a:cubicBezTo>
                              <a:cubicBezTo>
                                <a:pt x="58" y="47"/>
                                <a:pt x="58" y="48"/>
                                <a:pt x="58" y="48"/>
                              </a:cubicBezTo>
                              <a:close/>
                              <a:moveTo>
                                <a:pt x="135" y="83"/>
                              </a:moveTo>
                              <a:cubicBezTo>
                                <a:pt x="134" y="83"/>
                                <a:pt x="133" y="84"/>
                                <a:pt x="133" y="86"/>
                              </a:cubicBezTo>
                              <a:cubicBezTo>
                                <a:pt x="133" y="129"/>
                                <a:pt x="133" y="129"/>
                                <a:pt x="133" y="129"/>
                              </a:cubicBezTo>
                              <a:cubicBezTo>
                                <a:pt x="128" y="121"/>
                                <a:pt x="108" y="97"/>
                                <a:pt x="64" y="94"/>
                              </a:cubicBezTo>
                              <a:cubicBezTo>
                                <a:pt x="64" y="49"/>
                                <a:pt x="64" y="49"/>
                                <a:pt x="64" y="49"/>
                              </a:cubicBezTo>
                              <a:cubicBezTo>
                                <a:pt x="64" y="48"/>
                                <a:pt x="64" y="47"/>
                                <a:pt x="64" y="45"/>
                              </a:cubicBezTo>
                              <a:cubicBezTo>
                                <a:pt x="80" y="44"/>
                                <a:pt x="114" y="39"/>
                                <a:pt x="133" y="9"/>
                              </a:cubicBezTo>
                              <a:cubicBezTo>
                                <a:pt x="133" y="53"/>
                                <a:pt x="133" y="53"/>
                                <a:pt x="133" y="53"/>
                              </a:cubicBezTo>
                              <a:cubicBezTo>
                                <a:pt x="133" y="54"/>
                                <a:pt x="134" y="55"/>
                                <a:pt x="135" y="56"/>
                              </a:cubicBezTo>
                              <a:cubicBezTo>
                                <a:pt x="140" y="59"/>
                                <a:pt x="143" y="64"/>
                                <a:pt x="143" y="69"/>
                              </a:cubicBezTo>
                              <a:cubicBezTo>
                                <a:pt x="143" y="75"/>
                                <a:pt x="140" y="80"/>
                                <a:pt x="135" y="8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1" o:spid="_x0000_s1026" o:spt="100" style="position:absolute;left:0pt;margin-left:78.8pt;margin-top:1.1pt;height:18.85pt;width:16.5pt;z-index:251668480;mso-width-relative:page;mso-height-relative:page;" fillcolor="#626262" filled="t" stroked="f" coordsize="149,170" o:gfxdata="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" path="m139,52c139,6,139,6,139,6c139,3,138,1,136,1c133,0,130,3,128,5c105,42,56,39,56,39c55,39,55,39,55,39c55,39,55,39,55,39c55,39,55,39,55,39c20,43,20,43,20,43c13,43,0,48,0,63c0,85,0,85,0,85c0,85,0,95,6,102c9,105,14,107,19,107c29,107,36,109,36,111c36,161,36,161,36,161c36,166,40,170,45,170c55,170,55,170,55,170c60,170,64,166,64,161c64,100,64,100,64,100c112,103,129,134,129,134c129,134,129,134,130,135c131,136,133,138,135,138c136,138,136,138,136,138c138,137,139,135,139,133c139,87,139,87,139,87c145,83,149,77,149,69c149,62,145,56,139,52xm58,48c58,48,58,48,58,48c58,161,58,161,58,161c58,163,57,164,55,164c45,164,45,164,45,164c44,164,42,163,42,161c42,111,42,111,42,111c42,106,38,103,30,102c24,101,19,101,19,101c15,101,12,100,10,98c6,93,6,85,6,85c6,63,6,63,6,63c6,50,18,49,20,49c55,45,55,45,55,45c56,45,57,45,58,46c58,47,58,48,58,48xm135,83c134,83,133,84,133,86c133,129,133,129,133,129c128,121,108,97,64,94c64,49,64,49,64,49c64,48,64,47,64,45c80,44,114,39,133,9c133,53,133,53,133,53c133,54,134,55,135,56c140,59,143,64,143,69c143,75,140,80,135,83xe">
                <v:path o:connectlocs="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234825"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503555</wp:posOffset>
                </wp:positionH>
                <wp:positionV relativeFrom="paragraph">
                  <wp:posOffset>17780</wp:posOffset>
                </wp:positionV>
                <wp:extent cx="296545" cy="231140"/>
                <wp:effectExtent l="0" t="0" r="8255" b="18415"/>
                <wp:wrapNone/>
                <wp:docPr id="5268" name="Freeform 202"/>
                <wp:cNvGraphicFramePr/>
                <a:graphic xmlns:a="http://schemas.openxmlformats.org/drawingml/2006/main">
                  <a:graphicData uri="http://schemas.microsoft.com/office/word/2010/wordprocessingShape">
                    <wps:wsp>
                      <wps:cNvSpPr>
                        <a:spLocks noEditPoints="1"/>
                      </wps:cNvSpPr>
                      <wps:spPr bwMode="auto">
                        <a:xfrm>
                          <a:off x="0" y="0"/>
                          <a:ext cx="296421" cy="23094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1" h="164">
                              <a:moveTo>
                                <a:pt x="133" y="132"/>
                              </a:moveTo>
                              <a:cubicBezTo>
                                <a:pt x="133" y="131"/>
                                <a:pt x="131" y="130"/>
                                <a:pt x="130" y="130"/>
                              </a:cubicBezTo>
                              <a:cubicBezTo>
                                <a:pt x="128" y="130"/>
                                <a:pt x="127" y="132"/>
                                <a:pt x="127" y="133"/>
                              </a:cubicBezTo>
                              <a:cubicBezTo>
                                <a:pt x="129" y="145"/>
                                <a:pt x="129" y="145"/>
                                <a:pt x="129" y="145"/>
                              </a:cubicBezTo>
                              <a:cubicBezTo>
                                <a:pt x="130" y="147"/>
                                <a:pt x="130" y="149"/>
                                <a:pt x="129" y="151"/>
                              </a:cubicBezTo>
                              <a:cubicBezTo>
                                <a:pt x="127" y="153"/>
                                <a:pt x="124" y="154"/>
                                <a:pt x="119" y="155"/>
                              </a:cubicBezTo>
                              <a:cubicBezTo>
                                <a:pt x="93" y="158"/>
                                <a:pt x="93" y="158"/>
                                <a:pt x="93" y="158"/>
                              </a:cubicBezTo>
                              <a:cubicBezTo>
                                <a:pt x="89" y="158"/>
                                <a:pt x="85" y="156"/>
                                <a:pt x="83" y="146"/>
                              </a:cubicBezTo>
                              <a:cubicBezTo>
                                <a:pt x="81" y="139"/>
                                <a:pt x="81" y="139"/>
                                <a:pt x="81" y="139"/>
                              </a:cubicBezTo>
                              <a:cubicBezTo>
                                <a:pt x="81" y="137"/>
                                <a:pt x="79" y="136"/>
                                <a:pt x="78" y="137"/>
                              </a:cubicBezTo>
                              <a:cubicBezTo>
                                <a:pt x="76" y="137"/>
                                <a:pt x="75" y="138"/>
                                <a:pt x="75" y="140"/>
                              </a:cubicBezTo>
                              <a:cubicBezTo>
                                <a:pt x="77" y="147"/>
                                <a:pt x="77" y="147"/>
                                <a:pt x="77" y="147"/>
                              </a:cubicBezTo>
                              <a:cubicBezTo>
                                <a:pt x="79" y="158"/>
                                <a:pt x="84" y="164"/>
                                <a:pt x="93" y="164"/>
                              </a:cubicBezTo>
                              <a:cubicBezTo>
                                <a:pt x="93" y="164"/>
                                <a:pt x="93" y="164"/>
                                <a:pt x="93" y="164"/>
                              </a:cubicBezTo>
                              <a:cubicBezTo>
                                <a:pt x="93" y="164"/>
                                <a:pt x="93" y="164"/>
                                <a:pt x="94" y="164"/>
                              </a:cubicBezTo>
                              <a:cubicBezTo>
                                <a:pt x="120" y="161"/>
                                <a:pt x="120" y="161"/>
                                <a:pt x="120" y="161"/>
                              </a:cubicBezTo>
                              <a:cubicBezTo>
                                <a:pt x="126" y="160"/>
                                <a:pt x="131" y="158"/>
                                <a:pt x="134" y="154"/>
                              </a:cubicBezTo>
                              <a:cubicBezTo>
                                <a:pt x="136" y="151"/>
                                <a:pt x="136" y="148"/>
                                <a:pt x="135" y="144"/>
                              </a:cubicBezTo>
                              <a:lnTo>
                                <a:pt x="133" y="132"/>
                              </a:lnTo>
                              <a:close/>
                              <a:moveTo>
                                <a:pt x="210" y="110"/>
                              </a:moveTo>
                              <a:cubicBezTo>
                                <a:pt x="171" y="6"/>
                                <a:pt x="171" y="6"/>
                                <a:pt x="171" y="6"/>
                              </a:cubicBezTo>
                              <a:cubicBezTo>
                                <a:pt x="170" y="2"/>
                                <a:pt x="166" y="0"/>
                                <a:pt x="162" y="2"/>
                              </a:cubicBezTo>
                              <a:cubicBezTo>
                                <a:pt x="160" y="2"/>
                                <a:pt x="159" y="4"/>
                                <a:pt x="158" y="5"/>
                              </a:cubicBezTo>
                              <a:cubicBezTo>
                                <a:pt x="157" y="7"/>
                                <a:pt x="157" y="9"/>
                                <a:pt x="158" y="10"/>
                              </a:cubicBezTo>
                              <a:cubicBezTo>
                                <a:pt x="6" y="113"/>
                                <a:pt x="6" y="113"/>
                                <a:pt x="6" y="113"/>
                              </a:cubicBezTo>
                              <a:cubicBezTo>
                                <a:pt x="5" y="113"/>
                                <a:pt x="4" y="113"/>
                                <a:pt x="3" y="114"/>
                              </a:cubicBezTo>
                              <a:cubicBezTo>
                                <a:pt x="2" y="114"/>
                                <a:pt x="1" y="115"/>
                                <a:pt x="0" y="117"/>
                              </a:cubicBezTo>
                              <a:cubicBezTo>
                                <a:pt x="0" y="118"/>
                                <a:pt x="0" y="120"/>
                                <a:pt x="0" y="121"/>
                              </a:cubicBezTo>
                              <a:cubicBezTo>
                                <a:pt x="8" y="140"/>
                                <a:pt x="8" y="140"/>
                                <a:pt x="8" y="140"/>
                              </a:cubicBezTo>
                              <a:cubicBezTo>
                                <a:pt x="9" y="143"/>
                                <a:pt x="11" y="144"/>
                                <a:pt x="13" y="144"/>
                              </a:cubicBezTo>
                              <a:cubicBezTo>
                                <a:pt x="14" y="144"/>
                                <a:pt x="15" y="144"/>
                                <a:pt x="15" y="144"/>
                              </a:cubicBezTo>
                              <a:cubicBezTo>
                                <a:pt x="16" y="143"/>
                                <a:pt x="17" y="143"/>
                                <a:pt x="18" y="142"/>
                              </a:cubicBezTo>
                              <a:cubicBezTo>
                                <a:pt x="197" y="117"/>
                                <a:pt x="197" y="117"/>
                                <a:pt x="197" y="117"/>
                              </a:cubicBezTo>
                              <a:cubicBezTo>
                                <a:pt x="199" y="119"/>
                                <a:pt x="201" y="120"/>
                                <a:pt x="203" y="120"/>
                              </a:cubicBezTo>
                              <a:cubicBezTo>
                                <a:pt x="204" y="120"/>
                                <a:pt x="204" y="120"/>
                                <a:pt x="204" y="120"/>
                              </a:cubicBezTo>
                              <a:cubicBezTo>
                                <a:pt x="205" y="120"/>
                                <a:pt x="205" y="120"/>
                                <a:pt x="206" y="120"/>
                              </a:cubicBezTo>
                              <a:cubicBezTo>
                                <a:pt x="207" y="119"/>
                                <a:pt x="209" y="118"/>
                                <a:pt x="210" y="116"/>
                              </a:cubicBezTo>
                              <a:cubicBezTo>
                                <a:pt x="211" y="114"/>
                                <a:pt x="211" y="112"/>
                                <a:pt x="210" y="110"/>
                              </a:cubicBezTo>
                              <a:close/>
                              <a:moveTo>
                                <a:pt x="15" y="136"/>
                              </a:moveTo>
                              <a:cubicBezTo>
                                <a:pt x="14" y="136"/>
                                <a:pt x="14" y="137"/>
                                <a:pt x="13" y="137"/>
                              </a:cubicBezTo>
                              <a:cubicBezTo>
                                <a:pt x="6" y="120"/>
                                <a:pt x="6" y="120"/>
                                <a:pt x="6" y="120"/>
                              </a:cubicBezTo>
                              <a:cubicBezTo>
                                <a:pt x="7" y="120"/>
                                <a:pt x="8" y="120"/>
                                <a:pt x="9" y="119"/>
                              </a:cubicBezTo>
                              <a:cubicBezTo>
                                <a:pt x="35" y="101"/>
                                <a:pt x="35" y="101"/>
                                <a:pt x="35" y="101"/>
                              </a:cubicBezTo>
                              <a:cubicBezTo>
                                <a:pt x="47" y="132"/>
                                <a:pt x="47" y="132"/>
                                <a:pt x="47" y="132"/>
                              </a:cubicBezTo>
                              <a:lnTo>
                                <a:pt x="15" y="136"/>
                              </a:lnTo>
                              <a:close/>
                              <a:moveTo>
                                <a:pt x="53" y="131"/>
                              </a:moveTo>
                              <a:cubicBezTo>
                                <a:pt x="40" y="97"/>
                                <a:pt x="40" y="97"/>
                                <a:pt x="40" y="97"/>
                              </a:cubicBezTo>
                              <a:cubicBezTo>
                                <a:pt x="160" y="16"/>
                                <a:pt x="160" y="16"/>
                                <a:pt x="160" y="16"/>
                              </a:cubicBezTo>
                              <a:cubicBezTo>
                                <a:pt x="195" y="112"/>
                                <a:pt x="195" y="112"/>
                                <a:pt x="195" y="112"/>
                              </a:cubicBezTo>
                              <a:lnTo>
                                <a:pt x="53" y="131"/>
                              </a:lnTo>
                              <a:close/>
                              <a:moveTo>
                                <a:pt x="204" y="113"/>
                              </a:moveTo>
                              <a:cubicBezTo>
                                <a:pt x="204" y="114"/>
                                <a:pt x="204" y="114"/>
                                <a:pt x="203" y="114"/>
                              </a:cubicBezTo>
                              <a:cubicBezTo>
                                <a:pt x="203" y="114"/>
                                <a:pt x="203" y="114"/>
                                <a:pt x="203" y="114"/>
                              </a:cubicBezTo>
                              <a:cubicBezTo>
                                <a:pt x="203" y="114"/>
                                <a:pt x="202" y="114"/>
                                <a:pt x="202" y="113"/>
                              </a:cubicBezTo>
                              <a:cubicBezTo>
                                <a:pt x="163" y="9"/>
                                <a:pt x="163" y="9"/>
                                <a:pt x="163" y="9"/>
                              </a:cubicBezTo>
                              <a:cubicBezTo>
                                <a:pt x="163" y="8"/>
                                <a:pt x="163" y="8"/>
                                <a:pt x="163" y="8"/>
                              </a:cubicBezTo>
                              <a:cubicBezTo>
                                <a:pt x="163" y="8"/>
                                <a:pt x="164" y="7"/>
                                <a:pt x="164" y="7"/>
                              </a:cubicBezTo>
                              <a:cubicBezTo>
                                <a:pt x="164" y="7"/>
                                <a:pt x="164" y="7"/>
                                <a:pt x="164" y="7"/>
                              </a:cubicBezTo>
                              <a:cubicBezTo>
                                <a:pt x="165" y="7"/>
                                <a:pt x="165" y="7"/>
                                <a:pt x="166" y="8"/>
                              </a:cubicBezTo>
                              <a:cubicBezTo>
                                <a:pt x="204" y="112"/>
                                <a:pt x="204" y="112"/>
                                <a:pt x="204" y="112"/>
                              </a:cubicBezTo>
                              <a:cubicBezTo>
                                <a:pt x="204" y="113"/>
                                <a:pt x="204" y="113"/>
                                <a:pt x="204" y="11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2" o:spid="_x0000_s1026" o:spt="100" style="position:absolute;left:0pt;margin-left:39.65pt;margin-top:1.4pt;height:18.2pt;width:23.35pt;z-index:251667456;mso-width-relative:page;mso-height-relative:page;" fillcolor="#626262" filled="t" stroked="f" coordsize="211,164" o:gfxdata="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rw53R1QAAAAcBAAAPAAAAAAAAAAEAIAAAACIAAABk&#10;cnMvZG93bnJldi54bWxQSwECFAAUAAAACACHTuJAMER3mSkJAAAxOAAADgAAAAAAAAABACAAAAAk&#10;AQAAZHJzL2Uyb0RvYy54bWxQSwUGAAAAAAYABgBZAQAAvwwAAAAA&#10;" path="m133,132c133,131,131,130,130,130c128,130,127,132,127,133c129,145,129,145,129,145c130,147,130,149,129,151c127,153,124,154,119,155c93,158,93,158,93,158c89,158,85,156,83,146c81,139,81,139,81,139c81,137,79,136,78,137c76,137,75,138,75,140c77,147,77,147,77,147c79,158,84,164,93,164c93,164,93,164,93,164c93,164,93,164,94,164c120,161,120,161,120,161c126,160,131,158,134,154c136,151,136,148,135,144l133,132xm210,110c171,6,171,6,171,6c170,2,166,0,162,2c160,2,159,4,158,5c157,7,157,9,158,10c6,113,6,113,6,113c5,113,4,113,3,114c2,114,1,115,0,117c0,118,0,120,0,121c8,140,8,140,8,140c9,143,11,144,13,144c14,144,15,144,15,144c16,143,17,143,18,142c197,117,197,117,197,117c199,119,201,120,203,120c204,120,204,120,204,120c205,120,205,120,206,120c207,119,209,118,210,116c211,114,211,112,210,110xm15,136c14,136,14,137,13,137c6,120,6,120,6,120c7,120,8,120,9,119c35,101,35,101,35,101c47,132,47,132,47,132l15,136xm53,131c40,97,40,97,40,97c160,16,160,16,160,16c195,112,195,112,195,112l53,131xm204,113c204,114,204,114,203,114c203,114,203,114,203,114c203,114,202,114,202,113c163,9,163,9,163,9c163,8,163,8,163,8c163,8,164,7,164,7c164,7,164,7,164,7c165,7,165,7,166,8c204,112,204,112,204,112c204,113,204,113,204,113xe">
                <v:path o:connectlocs="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226646" o:connectangles="0,0,0,0,0,0,0,0,0,0,0,0,0,0,0,0,0,0,0,0,0,0,0,0,0,0,0,0,0,0,0,0,0,0,0,0,0,0,0,0,0,0,0,0,0,0,0,0,0,0,0,0,0,0,0,0,0,0,0,0,0"/>
                <v:fill on="t" focussize="0,0"/>
                <v:stroke on="f"/>
                <v:imagedata o:title=""/>
                <o:lock v:ext="edit" aspectratio="f"/>
              </v:shape>
            </w:pict>
          </mc:Fallback>
        </mc:AlternateContent>
      </w:r>
      <w:r>
        <w:rPr>
          <w:rFonts w:hint="eastAsia"/>
          <w:lang w:val="en-US" w:eastAsia="zh-CN"/>
        </w:rPr>
        <w:t xml:space="preserve">                                              </w:t>
      </w:r>
    </w:p>
    <w:p>
      <w:pPr>
        <w:rPr>
          <w:rFonts w:hint="default" w:eastAsia="宋体"/>
          <w:lang w:val="en-US" w:eastAsia="zh-CN"/>
        </w:rPr>
      </w:pPr>
      <w:r>
        <mc:AlternateContent>
          <mc:Choice Requires="wps">
            <w:drawing>
              <wp:anchor distT="0" distB="0" distL="114300" distR="114300" simplePos="0" relativeHeight="251682816" behindDoc="0" locked="0" layoutInCell="1" allowOverlap="1">
                <wp:simplePos x="0" y="0"/>
                <wp:positionH relativeFrom="column">
                  <wp:posOffset>1804670</wp:posOffset>
                </wp:positionH>
                <wp:positionV relativeFrom="paragraph">
                  <wp:posOffset>177800</wp:posOffset>
                </wp:positionV>
                <wp:extent cx="264795" cy="244475"/>
                <wp:effectExtent l="0" t="0" r="2540" b="3175"/>
                <wp:wrapNone/>
                <wp:docPr id="5253" name="Freeform 187"/>
                <wp:cNvGraphicFramePr/>
                <a:graphic xmlns:a="http://schemas.openxmlformats.org/drawingml/2006/main">
                  <a:graphicData uri="http://schemas.microsoft.com/office/word/2010/wordprocessingShape">
                    <wps:wsp>
                      <wps:cNvSpPr>
                        <a:spLocks noEditPoints="1"/>
                      </wps:cNvSpPr>
                      <wps:spPr bwMode="auto">
                        <a:xfrm>
                          <a:off x="0" y="0"/>
                          <a:ext cx="264874" cy="24463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8" h="174">
                              <a:moveTo>
                                <a:pt x="153" y="86"/>
                              </a:moveTo>
                              <a:cubicBezTo>
                                <a:pt x="151" y="86"/>
                                <a:pt x="150" y="87"/>
                                <a:pt x="150" y="89"/>
                              </a:cubicBezTo>
                              <a:cubicBezTo>
                                <a:pt x="150" y="155"/>
                                <a:pt x="150" y="155"/>
                                <a:pt x="150" y="155"/>
                              </a:cubicBezTo>
                              <a:cubicBezTo>
                                <a:pt x="150" y="162"/>
                                <a:pt x="144" y="168"/>
                                <a:pt x="137" y="168"/>
                              </a:cubicBezTo>
                              <a:cubicBezTo>
                                <a:pt x="113" y="168"/>
                                <a:pt x="113" y="168"/>
                                <a:pt x="113" y="168"/>
                              </a:cubicBezTo>
                              <a:cubicBezTo>
                                <a:pt x="113" y="122"/>
                                <a:pt x="113" y="122"/>
                                <a:pt x="113" y="122"/>
                              </a:cubicBezTo>
                              <a:cubicBezTo>
                                <a:pt x="113" y="121"/>
                                <a:pt x="112" y="119"/>
                                <a:pt x="110" y="119"/>
                              </a:cubicBezTo>
                              <a:cubicBezTo>
                                <a:pt x="77" y="119"/>
                                <a:pt x="77" y="119"/>
                                <a:pt x="77" y="119"/>
                              </a:cubicBezTo>
                              <a:cubicBezTo>
                                <a:pt x="76" y="119"/>
                                <a:pt x="74" y="121"/>
                                <a:pt x="74" y="122"/>
                              </a:cubicBezTo>
                              <a:cubicBezTo>
                                <a:pt x="74" y="168"/>
                                <a:pt x="74" y="168"/>
                                <a:pt x="74" y="168"/>
                              </a:cubicBezTo>
                              <a:cubicBezTo>
                                <a:pt x="51" y="168"/>
                                <a:pt x="51" y="168"/>
                                <a:pt x="51" y="168"/>
                              </a:cubicBezTo>
                              <a:cubicBezTo>
                                <a:pt x="44" y="168"/>
                                <a:pt x="38" y="162"/>
                                <a:pt x="38" y="155"/>
                              </a:cubicBezTo>
                              <a:cubicBezTo>
                                <a:pt x="38" y="89"/>
                                <a:pt x="38" y="89"/>
                                <a:pt x="38" y="89"/>
                              </a:cubicBezTo>
                              <a:cubicBezTo>
                                <a:pt x="38" y="87"/>
                                <a:pt x="37" y="86"/>
                                <a:pt x="35" y="86"/>
                              </a:cubicBezTo>
                              <a:cubicBezTo>
                                <a:pt x="33" y="86"/>
                                <a:pt x="32" y="87"/>
                                <a:pt x="32" y="89"/>
                              </a:cubicBezTo>
                              <a:cubicBezTo>
                                <a:pt x="32" y="155"/>
                                <a:pt x="32" y="155"/>
                                <a:pt x="32" y="155"/>
                              </a:cubicBezTo>
                              <a:cubicBezTo>
                                <a:pt x="32" y="166"/>
                                <a:pt x="41" y="174"/>
                                <a:pt x="51" y="174"/>
                              </a:cubicBezTo>
                              <a:cubicBezTo>
                                <a:pt x="137" y="174"/>
                                <a:pt x="137" y="174"/>
                                <a:pt x="137" y="174"/>
                              </a:cubicBezTo>
                              <a:cubicBezTo>
                                <a:pt x="147" y="174"/>
                                <a:pt x="156" y="166"/>
                                <a:pt x="156" y="155"/>
                              </a:cubicBezTo>
                              <a:cubicBezTo>
                                <a:pt x="156" y="89"/>
                                <a:pt x="156" y="89"/>
                                <a:pt x="156" y="89"/>
                              </a:cubicBezTo>
                              <a:cubicBezTo>
                                <a:pt x="156" y="87"/>
                                <a:pt x="154" y="86"/>
                                <a:pt x="153" y="86"/>
                              </a:cubicBezTo>
                              <a:close/>
                              <a:moveTo>
                                <a:pt x="107" y="168"/>
                              </a:moveTo>
                              <a:cubicBezTo>
                                <a:pt x="80" y="168"/>
                                <a:pt x="80" y="168"/>
                                <a:pt x="80" y="168"/>
                              </a:cubicBezTo>
                              <a:cubicBezTo>
                                <a:pt x="80" y="125"/>
                                <a:pt x="80" y="125"/>
                                <a:pt x="80" y="125"/>
                              </a:cubicBezTo>
                              <a:cubicBezTo>
                                <a:pt x="107" y="125"/>
                                <a:pt x="107" y="125"/>
                                <a:pt x="107" y="125"/>
                              </a:cubicBezTo>
                              <a:lnTo>
                                <a:pt x="107" y="168"/>
                              </a:lnTo>
                              <a:close/>
                              <a:moveTo>
                                <a:pt x="182" y="64"/>
                              </a:moveTo>
                              <a:cubicBezTo>
                                <a:pt x="161" y="48"/>
                                <a:pt x="161" y="48"/>
                                <a:pt x="161" y="48"/>
                              </a:cubicBezTo>
                              <a:cubicBezTo>
                                <a:pt x="158" y="46"/>
                                <a:pt x="155" y="41"/>
                                <a:pt x="155" y="38"/>
                              </a:cubicBezTo>
                              <a:cubicBezTo>
                                <a:pt x="155" y="12"/>
                                <a:pt x="155" y="12"/>
                                <a:pt x="155" y="12"/>
                              </a:cubicBezTo>
                              <a:cubicBezTo>
                                <a:pt x="155" y="6"/>
                                <a:pt x="150" y="1"/>
                                <a:pt x="144" y="1"/>
                              </a:cubicBezTo>
                              <a:cubicBezTo>
                                <a:pt x="137" y="1"/>
                                <a:pt x="137" y="1"/>
                                <a:pt x="137" y="1"/>
                              </a:cubicBezTo>
                              <a:cubicBezTo>
                                <a:pt x="131" y="1"/>
                                <a:pt x="126" y="6"/>
                                <a:pt x="126" y="12"/>
                              </a:cubicBezTo>
                              <a:cubicBezTo>
                                <a:pt x="126" y="20"/>
                                <a:pt x="126" y="20"/>
                                <a:pt x="126" y="20"/>
                              </a:cubicBezTo>
                              <a:cubicBezTo>
                                <a:pt x="126" y="22"/>
                                <a:pt x="125" y="22"/>
                                <a:pt x="125" y="22"/>
                              </a:cubicBezTo>
                              <a:cubicBezTo>
                                <a:pt x="125" y="22"/>
                                <a:pt x="125" y="22"/>
                                <a:pt x="124" y="21"/>
                              </a:cubicBezTo>
                              <a:cubicBezTo>
                                <a:pt x="101" y="5"/>
                                <a:pt x="101" y="5"/>
                                <a:pt x="101" y="5"/>
                              </a:cubicBezTo>
                              <a:cubicBezTo>
                                <a:pt x="99" y="3"/>
                                <a:pt x="96" y="2"/>
                                <a:pt x="96" y="1"/>
                              </a:cubicBezTo>
                              <a:cubicBezTo>
                                <a:pt x="95" y="1"/>
                                <a:pt x="95" y="0"/>
                                <a:pt x="94" y="0"/>
                              </a:cubicBezTo>
                              <a:cubicBezTo>
                                <a:pt x="93" y="0"/>
                                <a:pt x="92" y="1"/>
                                <a:pt x="92" y="1"/>
                              </a:cubicBezTo>
                              <a:cubicBezTo>
                                <a:pt x="91" y="2"/>
                                <a:pt x="89" y="4"/>
                                <a:pt x="85" y="6"/>
                              </a:cubicBezTo>
                              <a:cubicBezTo>
                                <a:pt x="5" y="64"/>
                                <a:pt x="5" y="64"/>
                                <a:pt x="5" y="64"/>
                              </a:cubicBezTo>
                              <a:cubicBezTo>
                                <a:pt x="3" y="65"/>
                                <a:pt x="1" y="68"/>
                                <a:pt x="1" y="71"/>
                              </a:cubicBezTo>
                              <a:cubicBezTo>
                                <a:pt x="0" y="74"/>
                                <a:pt x="1" y="77"/>
                                <a:pt x="3" y="79"/>
                              </a:cubicBezTo>
                              <a:cubicBezTo>
                                <a:pt x="6" y="83"/>
                                <a:pt x="6" y="83"/>
                                <a:pt x="6" y="83"/>
                              </a:cubicBezTo>
                              <a:cubicBezTo>
                                <a:pt x="8" y="86"/>
                                <a:pt x="11" y="88"/>
                                <a:pt x="15" y="88"/>
                              </a:cubicBezTo>
                              <a:cubicBezTo>
                                <a:pt x="15" y="88"/>
                                <a:pt x="15" y="88"/>
                                <a:pt x="15" y="88"/>
                              </a:cubicBezTo>
                              <a:cubicBezTo>
                                <a:pt x="15" y="88"/>
                                <a:pt x="16" y="88"/>
                                <a:pt x="16" y="88"/>
                              </a:cubicBezTo>
                              <a:cubicBezTo>
                                <a:pt x="17" y="88"/>
                                <a:pt x="17" y="88"/>
                                <a:pt x="17" y="87"/>
                              </a:cubicBezTo>
                              <a:cubicBezTo>
                                <a:pt x="94" y="32"/>
                                <a:pt x="94" y="32"/>
                                <a:pt x="94" y="32"/>
                              </a:cubicBezTo>
                              <a:cubicBezTo>
                                <a:pt x="170" y="87"/>
                                <a:pt x="170" y="87"/>
                                <a:pt x="170" y="87"/>
                              </a:cubicBezTo>
                              <a:cubicBezTo>
                                <a:pt x="171" y="88"/>
                                <a:pt x="171" y="88"/>
                                <a:pt x="172" y="88"/>
                              </a:cubicBezTo>
                              <a:cubicBezTo>
                                <a:pt x="172" y="88"/>
                                <a:pt x="173" y="88"/>
                                <a:pt x="173" y="88"/>
                              </a:cubicBezTo>
                              <a:cubicBezTo>
                                <a:pt x="177" y="88"/>
                                <a:pt x="180" y="86"/>
                                <a:pt x="182" y="83"/>
                              </a:cubicBezTo>
                              <a:cubicBezTo>
                                <a:pt x="185" y="79"/>
                                <a:pt x="185" y="79"/>
                                <a:pt x="185" y="79"/>
                              </a:cubicBezTo>
                              <a:cubicBezTo>
                                <a:pt x="188" y="74"/>
                                <a:pt x="187" y="67"/>
                                <a:pt x="182" y="64"/>
                              </a:cubicBezTo>
                              <a:close/>
                              <a:moveTo>
                                <a:pt x="180" y="76"/>
                              </a:moveTo>
                              <a:cubicBezTo>
                                <a:pt x="177" y="80"/>
                                <a:pt x="177" y="80"/>
                                <a:pt x="177" y="80"/>
                              </a:cubicBezTo>
                              <a:cubicBezTo>
                                <a:pt x="176" y="81"/>
                                <a:pt x="175" y="82"/>
                                <a:pt x="173" y="82"/>
                              </a:cubicBezTo>
                              <a:cubicBezTo>
                                <a:pt x="96" y="26"/>
                                <a:pt x="96" y="26"/>
                                <a:pt x="96" y="26"/>
                              </a:cubicBezTo>
                              <a:cubicBezTo>
                                <a:pt x="96" y="26"/>
                                <a:pt x="96" y="26"/>
                                <a:pt x="96" y="26"/>
                              </a:cubicBezTo>
                              <a:cubicBezTo>
                                <a:pt x="95" y="25"/>
                                <a:pt x="93" y="25"/>
                                <a:pt x="92" y="26"/>
                              </a:cubicBezTo>
                              <a:cubicBezTo>
                                <a:pt x="15" y="82"/>
                                <a:pt x="15" y="82"/>
                                <a:pt x="15" y="82"/>
                              </a:cubicBezTo>
                              <a:cubicBezTo>
                                <a:pt x="13" y="82"/>
                                <a:pt x="12" y="81"/>
                                <a:pt x="11" y="80"/>
                              </a:cubicBezTo>
                              <a:cubicBezTo>
                                <a:pt x="8" y="76"/>
                                <a:pt x="8" y="76"/>
                                <a:pt x="8" y="76"/>
                              </a:cubicBezTo>
                              <a:cubicBezTo>
                                <a:pt x="7" y="75"/>
                                <a:pt x="7" y="73"/>
                                <a:pt x="7" y="72"/>
                              </a:cubicBezTo>
                              <a:cubicBezTo>
                                <a:pt x="7" y="70"/>
                                <a:pt x="8" y="69"/>
                                <a:pt x="9" y="69"/>
                              </a:cubicBezTo>
                              <a:cubicBezTo>
                                <a:pt x="89" y="11"/>
                                <a:pt x="89" y="11"/>
                                <a:pt x="89" y="11"/>
                              </a:cubicBezTo>
                              <a:cubicBezTo>
                                <a:pt x="91" y="9"/>
                                <a:pt x="93" y="8"/>
                                <a:pt x="94" y="7"/>
                              </a:cubicBezTo>
                              <a:cubicBezTo>
                                <a:pt x="95" y="8"/>
                                <a:pt x="96" y="9"/>
                                <a:pt x="98" y="10"/>
                              </a:cubicBezTo>
                              <a:cubicBezTo>
                                <a:pt x="120" y="26"/>
                                <a:pt x="120" y="26"/>
                                <a:pt x="120" y="26"/>
                              </a:cubicBezTo>
                              <a:cubicBezTo>
                                <a:pt x="122" y="27"/>
                                <a:pt x="124" y="28"/>
                                <a:pt x="125" y="28"/>
                              </a:cubicBezTo>
                              <a:cubicBezTo>
                                <a:pt x="128" y="28"/>
                                <a:pt x="132" y="26"/>
                                <a:pt x="132" y="20"/>
                              </a:cubicBezTo>
                              <a:cubicBezTo>
                                <a:pt x="132" y="12"/>
                                <a:pt x="132" y="12"/>
                                <a:pt x="132" y="12"/>
                              </a:cubicBezTo>
                              <a:cubicBezTo>
                                <a:pt x="132" y="9"/>
                                <a:pt x="134" y="7"/>
                                <a:pt x="137" y="7"/>
                              </a:cubicBezTo>
                              <a:cubicBezTo>
                                <a:pt x="144" y="7"/>
                                <a:pt x="144" y="7"/>
                                <a:pt x="144" y="7"/>
                              </a:cubicBezTo>
                              <a:cubicBezTo>
                                <a:pt x="147" y="7"/>
                                <a:pt x="149" y="9"/>
                                <a:pt x="149" y="12"/>
                              </a:cubicBezTo>
                              <a:cubicBezTo>
                                <a:pt x="149" y="38"/>
                                <a:pt x="149" y="38"/>
                                <a:pt x="149" y="38"/>
                              </a:cubicBezTo>
                              <a:cubicBezTo>
                                <a:pt x="149" y="43"/>
                                <a:pt x="153" y="50"/>
                                <a:pt x="157" y="53"/>
                              </a:cubicBezTo>
                              <a:cubicBezTo>
                                <a:pt x="179" y="69"/>
                                <a:pt x="179" y="69"/>
                                <a:pt x="179" y="69"/>
                              </a:cubicBezTo>
                              <a:cubicBezTo>
                                <a:pt x="181" y="70"/>
                                <a:pt x="182" y="73"/>
                                <a:pt x="180" y="7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7" o:spid="_x0000_s1026" o:spt="100" style="position:absolute;left:0pt;margin-left:142.1pt;margin-top:14pt;height:19.25pt;width:20.85pt;z-index:251682816;mso-width-relative:page;mso-height-relative:page;" fillcolor="#626262" filled="t" stroked="f" coordsize="188,174" o:gfxdata="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B3okFC1gAAAAkBAAAPAAAAAAAAAAEAIAAAACIAAABkcnMv&#10;ZG93bnJldi54bWxQSwECFAAUAAAACACHTuJAAeZ8p+wIAAAiNQAADgAAAAAAAAABACAAAAAlAQAA&#10;ZHJzL2Uyb0RvYy54bWxQSwUGAAAAAAYABgBZAQAAgwwAAAAA&#10;" path="m153,86c151,86,150,87,150,89c150,155,150,155,150,155c150,162,144,168,137,168c113,168,113,168,113,168c113,122,113,122,113,122c113,121,112,119,110,119c77,119,77,119,77,119c76,119,74,121,74,122c74,168,74,168,74,168c51,168,51,168,51,168c44,168,38,162,38,155c38,89,38,89,38,89c38,87,37,86,35,86c33,86,32,87,32,89c32,155,32,155,32,155c32,166,41,174,51,174c137,174,137,174,137,174c147,174,156,166,156,155c156,89,156,89,156,89c156,87,154,86,153,86xm107,168c80,168,80,168,80,168c80,125,80,125,80,125c107,125,107,125,107,125l107,168xm182,64c161,48,161,48,161,48c158,46,155,41,155,38c155,12,155,12,155,12c155,6,150,1,144,1c137,1,137,1,137,1c131,1,126,6,126,12c126,20,126,20,126,20c126,22,125,22,125,22c125,22,125,22,124,21c101,5,101,5,101,5c99,3,96,2,96,1c95,1,95,0,94,0c93,0,92,1,92,1c91,2,89,4,85,6c5,64,5,64,5,64c3,65,1,68,1,71c0,74,1,77,3,79c6,83,6,83,6,83c8,86,11,88,15,88c15,88,15,88,15,88c15,88,16,88,16,88c17,88,17,88,17,87c94,32,94,32,94,32c170,87,170,87,170,87c171,88,171,88,172,88c172,88,173,88,173,88c177,88,180,86,182,83c185,79,185,79,185,79c188,74,187,67,182,64xm180,76c177,80,177,80,177,80c176,81,175,82,173,82c96,26,96,26,96,26c96,26,96,26,96,26c95,25,93,25,92,26c15,82,15,82,15,82c13,82,12,81,11,80c8,76,8,76,8,76c7,75,7,73,7,72c7,70,8,69,9,69c89,11,89,11,89,11c91,9,93,8,94,7c95,8,96,9,98,10c120,26,120,26,120,26c122,27,124,28,125,28c128,28,132,26,132,20c132,12,132,12,132,12c132,9,134,7,137,7c144,7,144,7,144,7c147,7,149,9,149,12c149,38,149,38,149,38c149,43,153,50,157,53c179,69,179,69,179,69c181,70,182,73,180,76xe">
                <v:path o:connectlocs="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240072"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525780</wp:posOffset>
                </wp:positionH>
                <wp:positionV relativeFrom="paragraph">
                  <wp:posOffset>172085</wp:posOffset>
                </wp:positionV>
                <wp:extent cx="315595" cy="254635"/>
                <wp:effectExtent l="0" t="0" r="8255" b="12065"/>
                <wp:wrapNone/>
                <wp:docPr id="5256" name="Freeform 190"/>
                <wp:cNvGraphicFramePr/>
                <a:graphic xmlns:a="http://schemas.openxmlformats.org/drawingml/2006/main">
                  <a:graphicData uri="http://schemas.microsoft.com/office/word/2010/wordprocessingShape">
                    <wps:wsp>
                      <wps:cNvSpPr>
                        <a:spLocks noEditPoints="1"/>
                      </wps:cNvSpPr>
                      <wps:spPr bwMode="auto">
                        <a:xfrm>
                          <a:off x="0" y="0"/>
                          <a:ext cx="315468" cy="25474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4" h="181">
                              <a:moveTo>
                                <a:pt x="72" y="89"/>
                              </a:moveTo>
                              <a:cubicBezTo>
                                <a:pt x="61" y="89"/>
                                <a:pt x="52" y="98"/>
                                <a:pt x="52" y="109"/>
                              </a:cubicBezTo>
                              <a:cubicBezTo>
                                <a:pt x="52" y="120"/>
                                <a:pt x="61" y="129"/>
                                <a:pt x="72" y="129"/>
                              </a:cubicBezTo>
                              <a:cubicBezTo>
                                <a:pt x="83" y="129"/>
                                <a:pt x="92" y="120"/>
                                <a:pt x="92" y="109"/>
                              </a:cubicBezTo>
                              <a:cubicBezTo>
                                <a:pt x="92" y="98"/>
                                <a:pt x="83" y="89"/>
                                <a:pt x="72" y="89"/>
                              </a:cubicBezTo>
                              <a:close/>
                              <a:moveTo>
                                <a:pt x="72" y="123"/>
                              </a:moveTo>
                              <a:cubicBezTo>
                                <a:pt x="64" y="123"/>
                                <a:pt x="58" y="117"/>
                                <a:pt x="58" y="109"/>
                              </a:cubicBezTo>
                              <a:cubicBezTo>
                                <a:pt x="58" y="101"/>
                                <a:pt x="64" y="95"/>
                                <a:pt x="72" y="95"/>
                              </a:cubicBezTo>
                              <a:cubicBezTo>
                                <a:pt x="80" y="95"/>
                                <a:pt x="86" y="101"/>
                                <a:pt x="86" y="109"/>
                              </a:cubicBezTo>
                              <a:cubicBezTo>
                                <a:pt x="86" y="117"/>
                                <a:pt x="80" y="123"/>
                                <a:pt x="72" y="123"/>
                              </a:cubicBezTo>
                              <a:close/>
                              <a:moveTo>
                                <a:pt x="177" y="33"/>
                              </a:moveTo>
                              <a:cubicBezTo>
                                <a:pt x="169" y="33"/>
                                <a:pt x="163" y="39"/>
                                <a:pt x="163" y="47"/>
                              </a:cubicBezTo>
                              <a:cubicBezTo>
                                <a:pt x="163" y="55"/>
                                <a:pt x="169" y="61"/>
                                <a:pt x="177" y="61"/>
                              </a:cubicBezTo>
                              <a:cubicBezTo>
                                <a:pt x="184" y="61"/>
                                <a:pt x="191" y="55"/>
                                <a:pt x="191" y="47"/>
                              </a:cubicBezTo>
                              <a:cubicBezTo>
                                <a:pt x="191" y="39"/>
                                <a:pt x="184" y="33"/>
                                <a:pt x="177" y="33"/>
                              </a:cubicBezTo>
                              <a:close/>
                              <a:moveTo>
                                <a:pt x="177" y="55"/>
                              </a:moveTo>
                              <a:cubicBezTo>
                                <a:pt x="172" y="55"/>
                                <a:pt x="169" y="51"/>
                                <a:pt x="169" y="47"/>
                              </a:cubicBezTo>
                              <a:cubicBezTo>
                                <a:pt x="169" y="43"/>
                                <a:pt x="172" y="39"/>
                                <a:pt x="177" y="39"/>
                              </a:cubicBezTo>
                              <a:cubicBezTo>
                                <a:pt x="181" y="39"/>
                                <a:pt x="185" y="43"/>
                                <a:pt x="185" y="47"/>
                              </a:cubicBezTo>
                              <a:cubicBezTo>
                                <a:pt x="185" y="51"/>
                                <a:pt x="181" y="55"/>
                                <a:pt x="177" y="55"/>
                              </a:cubicBezTo>
                              <a:close/>
                              <a:moveTo>
                                <a:pt x="218" y="38"/>
                              </a:moveTo>
                              <a:cubicBezTo>
                                <a:pt x="212" y="38"/>
                                <a:pt x="212" y="38"/>
                                <a:pt x="212" y="38"/>
                              </a:cubicBezTo>
                              <a:cubicBezTo>
                                <a:pt x="212" y="38"/>
                                <a:pt x="212" y="38"/>
                                <a:pt x="212" y="37"/>
                              </a:cubicBezTo>
                              <a:cubicBezTo>
                                <a:pt x="208" y="29"/>
                                <a:pt x="208" y="29"/>
                                <a:pt x="208" y="29"/>
                              </a:cubicBezTo>
                              <a:cubicBezTo>
                                <a:pt x="208" y="29"/>
                                <a:pt x="208" y="28"/>
                                <a:pt x="208" y="28"/>
                              </a:cubicBezTo>
                              <a:cubicBezTo>
                                <a:pt x="212" y="24"/>
                                <a:pt x="212" y="24"/>
                                <a:pt x="212" y="24"/>
                              </a:cubicBezTo>
                              <a:cubicBezTo>
                                <a:pt x="213" y="23"/>
                                <a:pt x="214" y="22"/>
                                <a:pt x="214" y="20"/>
                              </a:cubicBezTo>
                              <a:cubicBezTo>
                                <a:pt x="214" y="19"/>
                                <a:pt x="213" y="17"/>
                                <a:pt x="212" y="16"/>
                              </a:cubicBezTo>
                              <a:cubicBezTo>
                                <a:pt x="207" y="11"/>
                                <a:pt x="207" y="11"/>
                                <a:pt x="207" y="11"/>
                              </a:cubicBezTo>
                              <a:cubicBezTo>
                                <a:pt x="205" y="9"/>
                                <a:pt x="202" y="9"/>
                                <a:pt x="200" y="11"/>
                              </a:cubicBezTo>
                              <a:cubicBezTo>
                                <a:pt x="195" y="16"/>
                                <a:pt x="195" y="16"/>
                                <a:pt x="195" y="16"/>
                              </a:cubicBezTo>
                              <a:cubicBezTo>
                                <a:pt x="186" y="12"/>
                                <a:pt x="186" y="12"/>
                                <a:pt x="186" y="12"/>
                              </a:cubicBezTo>
                              <a:cubicBezTo>
                                <a:pt x="186" y="12"/>
                                <a:pt x="186" y="12"/>
                                <a:pt x="186" y="12"/>
                              </a:cubicBezTo>
                              <a:cubicBezTo>
                                <a:pt x="186" y="6"/>
                                <a:pt x="186" y="6"/>
                                <a:pt x="186" y="6"/>
                              </a:cubicBezTo>
                              <a:cubicBezTo>
                                <a:pt x="186" y="3"/>
                                <a:pt x="183" y="0"/>
                                <a:pt x="180" y="0"/>
                              </a:cubicBezTo>
                              <a:cubicBezTo>
                                <a:pt x="173" y="0"/>
                                <a:pt x="173" y="0"/>
                                <a:pt x="173" y="0"/>
                              </a:cubicBezTo>
                              <a:cubicBezTo>
                                <a:pt x="170" y="0"/>
                                <a:pt x="168" y="3"/>
                                <a:pt x="168" y="6"/>
                              </a:cubicBezTo>
                              <a:cubicBezTo>
                                <a:pt x="168" y="12"/>
                                <a:pt x="168" y="12"/>
                                <a:pt x="168" y="12"/>
                              </a:cubicBezTo>
                              <a:cubicBezTo>
                                <a:pt x="168" y="12"/>
                                <a:pt x="168" y="12"/>
                                <a:pt x="167" y="12"/>
                              </a:cubicBezTo>
                              <a:cubicBezTo>
                                <a:pt x="158" y="16"/>
                                <a:pt x="158" y="16"/>
                                <a:pt x="158" y="16"/>
                              </a:cubicBezTo>
                              <a:cubicBezTo>
                                <a:pt x="158" y="16"/>
                                <a:pt x="158" y="16"/>
                                <a:pt x="158" y="16"/>
                              </a:cubicBezTo>
                              <a:cubicBezTo>
                                <a:pt x="154" y="11"/>
                                <a:pt x="154" y="11"/>
                                <a:pt x="154" y="11"/>
                              </a:cubicBezTo>
                              <a:cubicBezTo>
                                <a:pt x="152" y="9"/>
                                <a:pt x="148" y="9"/>
                                <a:pt x="146" y="11"/>
                              </a:cubicBezTo>
                              <a:cubicBezTo>
                                <a:pt x="141" y="16"/>
                                <a:pt x="141" y="16"/>
                                <a:pt x="141" y="16"/>
                              </a:cubicBezTo>
                              <a:cubicBezTo>
                                <a:pt x="139" y="18"/>
                                <a:pt x="139" y="22"/>
                                <a:pt x="141" y="24"/>
                              </a:cubicBezTo>
                              <a:cubicBezTo>
                                <a:pt x="145" y="28"/>
                                <a:pt x="145" y="28"/>
                                <a:pt x="145" y="28"/>
                              </a:cubicBezTo>
                              <a:cubicBezTo>
                                <a:pt x="145" y="28"/>
                                <a:pt x="145" y="29"/>
                                <a:pt x="145" y="29"/>
                              </a:cubicBezTo>
                              <a:cubicBezTo>
                                <a:pt x="142" y="38"/>
                                <a:pt x="142" y="38"/>
                                <a:pt x="142" y="38"/>
                              </a:cubicBezTo>
                              <a:cubicBezTo>
                                <a:pt x="142" y="38"/>
                                <a:pt x="141" y="38"/>
                                <a:pt x="141" y="38"/>
                              </a:cubicBezTo>
                              <a:cubicBezTo>
                                <a:pt x="135" y="38"/>
                                <a:pt x="135" y="38"/>
                                <a:pt x="135" y="38"/>
                              </a:cubicBezTo>
                              <a:cubicBezTo>
                                <a:pt x="132" y="38"/>
                                <a:pt x="130" y="40"/>
                                <a:pt x="130" y="44"/>
                              </a:cubicBezTo>
                              <a:cubicBezTo>
                                <a:pt x="130" y="50"/>
                                <a:pt x="130" y="50"/>
                                <a:pt x="130" y="50"/>
                              </a:cubicBezTo>
                              <a:cubicBezTo>
                                <a:pt x="130" y="53"/>
                                <a:pt x="132" y="56"/>
                                <a:pt x="135" y="56"/>
                              </a:cubicBezTo>
                              <a:cubicBezTo>
                                <a:pt x="141" y="56"/>
                                <a:pt x="141" y="56"/>
                                <a:pt x="141" y="56"/>
                              </a:cubicBezTo>
                              <a:cubicBezTo>
                                <a:pt x="141" y="56"/>
                                <a:pt x="142" y="56"/>
                                <a:pt x="142" y="57"/>
                              </a:cubicBezTo>
                              <a:cubicBezTo>
                                <a:pt x="145" y="65"/>
                                <a:pt x="145" y="65"/>
                                <a:pt x="145" y="65"/>
                              </a:cubicBezTo>
                              <a:cubicBezTo>
                                <a:pt x="145" y="65"/>
                                <a:pt x="145" y="66"/>
                                <a:pt x="145" y="66"/>
                              </a:cubicBezTo>
                              <a:cubicBezTo>
                                <a:pt x="141" y="70"/>
                                <a:pt x="141" y="70"/>
                                <a:pt x="141" y="70"/>
                              </a:cubicBezTo>
                              <a:cubicBezTo>
                                <a:pt x="139" y="72"/>
                                <a:pt x="139" y="76"/>
                                <a:pt x="141" y="78"/>
                              </a:cubicBezTo>
                              <a:cubicBezTo>
                                <a:pt x="146" y="83"/>
                                <a:pt x="146" y="83"/>
                                <a:pt x="146" y="83"/>
                              </a:cubicBezTo>
                              <a:cubicBezTo>
                                <a:pt x="148" y="85"/>
                                <a:pt x="152" y="85"/>
                                <a:pt x="154" y="83"/>
                              </a:cubicBezTo>
                              <a:cubicBezTo>
                                <a:pt x="158" y="78"/>
                                <a:pt x="158" y="78"/>
                                <a:pt x="158" y="78"/>
                              </a:cubicBezTo>
                              <a:cubicBezTo>
                                <a:pt x="167" y="82"/>
                                <a:pt x="167" y="82"/>
                                <a:pt x="167" y="82"/>
                              </a:cubicBezTo>
                              <a:cubicBezTo>
                                <a:pt x="168" y="82"/>
                                <a:pt x="168" y="82"/>
                                <a:pt x="168" y="82"/>
                              </a:cubicBezTo>
                              <a:cubicBezTo>
                                <a:pt x="168" y="88"/>
                                <a:pt x="168" y="88"/>
                                <a:pt x="168" y="88"/>
                              </a:cubicBezTo>
                              <a:cubicBezTo>
                                <a:pt x="168" y="91"/>
                                <a:pt x="170" y="94"/>
                                <a:pt x="173" y="94"/>
                              </a:cubicBezTo>
                              <a:cubicBezTo>
                                <a:pt x="180" y="94"/>
                                <a:pt x="180" y="94"/>
                                <a:pt x="180" y="94"/>
                              </a:cubicBezTo>
                              <a:cubicBezTo>
                                <a:pt x="183" y="94"/>
                                <a:pt x="186" y="91"/>
                                <a:pt x="186" y="88"/>
                              </a:cubicBezTo>
                              <a:cubicBezTo>
                                <a:pt x="186" y="82"/>
                                <a:pt x="186" y="82"/>
                                <a:pt x="186" y="82"/>
                              </a:cubicBezTo>
                              <a:cubicBezTo>
                                <a:pt x="186" y="82"/>
                                <a:pt x="186" y="82"/>
                                <a:pt x="186" y="82"/>
                              </a:cubicBezTo>
                              <a:cubicBezTo>
                                <a:pt x="195" y="78"/>
                                <a:pt x="195" y="78"/>
                                <a:pt x="195" y="78"/>
                              </a:cubicBezTo>
                              <a:cubicBezTo>
                                <a:pt x="195" y="78"/>
                                <a:pt x="195" y="78"/>
                                <a:pt x="195" y="78"/>
                              </a:cubicBezTo>
                              <a:cubicBezTo>
                                <a:pt x="200" y="83"/>
                                <a:pt x="200" y="83"/>
                                <a:pt x="200" y="83"/>
                              </a:cubicBezTo>
                              <a:cubicBezTo>
                                <a:pt x="202" y="85"/>
                                <a:pt x="205" y="85"/>
                                <a:pt x="207" y="83"/>
                              </a:cubicBezTo>
                              <a:cubicBezTo>
                                <a:pt x="212" y="78"/>
                                <a:pt x="212" y="78"/>
                                <a:pt x="212" y="78"/>
                              </a:cubicBezTo>
                              <a:cubicBezTo>
                                <a:pt x="213" y="77"/>
                                <a:pt x="214" y="75"/>
                                <a:pt x="214" y="74"/>
                              </a:cubicBezTo>
                              <a:cubicBezTo>
                                <a:pt x="214" y="72"/>
                                <a:pt x="213" y="71"/>
                                <a:pt x="212" y="70"/>
                              </a:cubicBezTo>
                              <a:cubicBezTo>
                                <a:pt x="208" y="66"/>
                                <a:pt x="208" y="66"/>
                                <a:pt x="208" y="66"/>
                              </a:cubicBezTo>
                              <a:cubicBezTo>
                                <a:pt x="208" y="66"/>
                                <a:pt x="208" y="65"/>
                                <a:pt x="208" y="65"/>
                              </a:cubicBezTo>
                              <a:cubicBezTo>
                                <a:pt x="212" y="56"/>
                                <a:pt x="212" y="56"/>
                                <a:pt x="212" y="56"/>
                              </a:cubicBezTo>
                              <a:cubicBezTo>
                                <a:pt x="212" y="56"/>
                                <a:pt x="212" y="56"/>
                                <a:pt x="212" y="56"/>
                              </a:cubicBezTo>
                              <a:cubicBezTo>
                                <a:pt x="218" y="56"/>
                                <a:pt x="218" y="56"/>
                                <a:pt x="218" y="56"/>
                              </a:cubicBezTo>
                              <a:cubicBezTo>
                                <a:pt x="221" y="56"/>
                                <a:pt x="224" y="53"/>
                                <a:pt x="224" y="50"/>
                              </a:cubicBezTo>
                              <a:cubicBezTo>
                                <a:pt x="224" y="44"/>
                                <a:pt x="224" y="44"/>
                                <a:pt x="224" y="44"/>
                              </a:cubicBezTo>
                              <a:cubicBezTo>
                                <a:pt x="224" y="40"/>
                                <a:pt x="221" y="38"/>
                                <a:pt x="218" y="38"/>
                              </a:cubicBezTo>
                              <a:close/>
                              <a:moveTo>
                                <a:pt x="218" y="50"/>
                              </a:moveTo>
                              <a:cubicBezTo>
                                <a:pt x="212" y="50"/>
                                <a:pt x="212" y="50"/>
                                <a:pt x="212" y="50"/>
                              </a:cubicBezTo>
                              <a:cubicBezTo>
                                <a:pt x="209" y="50"/>
                                <a:pt x="207" y="52"/>
                                <a:pt x="206" y="54"/>
                              </a:cubicBezTo>
                              <a:cubicBezTo>
                                <a:pt x="203" y="62"/>
                                <a:pt x="203" y="62"/>
                                <a:pt x="203" y="62"/>
                              </a:cubicBezTo>
                              <a:cubicBezTo>
                                <a:pt x="201" y="65"/>
                                <a:pt x="202" y="68"/>
                                <a:pt x="204" y="70"/>
                              </a:cubicBezTo>
                              <a:cubicBezTo>
                                <a:pt x="208" y="74"/>
                                <a:pt x="208" y="74"/>
                                <a:pt x="208" y="74"/>
                              </a:cubicBezTo>
                              <a:cubicBezTo>
                                <a:pt x="204" y="78"/>
                                <a:pt x="204" y="78"/>
                                <a:pt x="204" y="78"/>
                              </a:cubicBezTo>
                              <a:cubicBezTo>
                                <a:pt x="200" y="74"/>
                                <a:pt x="200" y="74"/>
                                <a:pt x="200" y="74"/>
                              </a:cubicBezTo>
                              <a:cubicBezTo>
                                <a:pt x="198" y="73"/>
                                <a:pt x="197" y="72"/>
                                <a:pt x="195" y="72"/>
                              </a:cubicBezTo>
                              <a:cubicBezTo>
                                <a:pt x="194" y="72"/>
                                <a:pt x="193" y="73"/>
                                <a:pt x="192" y="73"/>
                              </a:cubicBezTo>
                              <a:cubicBezTo>
                                <a:pt x="184" y="76"/>
                                <a:pt x="184" y="76"/>
                                <a:pt x="184" y="76"/>
                              </a:cubicBezTo>
                              <a:cubicBezTo>
                                <a:pt x="182" y="77"/>
                                <a:pt x="180" y="80"/>
                                <a:pt x="180" y="82"/>
                              </a:cubicBezTo>
                              <a:cubicBezTo>
                                <a:pt x="180" y="88"/>
                                <a:pt x="180" y="88"/>
                                <a:pt x="180" y="88"/>
                              </a:cubicBezTo>
                              <a:cubicBezTo>
                                <a:pt x="174" y="88"/>
                                <a:pt x="174" y="88"/>
                                <a:pt x="174" y="88"/>
                              </a:cubicBezTo>
                              <a:cubicBezTo>
                                <a:pt x="174" y="82"/>
                                <a:pt x="174" y="82"/>
                                <a:pt x="174" y="82"/>
                              </a:cubicBezTo>
                              <a:cubicBezTo>
                                <a:pt x="174" y="80"/>
                                <a:pt x="172" y="77"/>
                                <a:pt x="169" y="76"/>
                              </a:cubicBezTo>
                              <a:cubicBezTo>
                                <a:pt x="161" y="73"/>
                                <a:pt x="161" y="73"/>
                                <a:pt x="161" y="73"/>
                              </a:cubicBezTo>
                              <a:cubicBezTo>
                                <a:pt x="159" y="72"/>
                                <a:pt x="156" y="72"/>
                                <a:pt x="154" y="74"/>
                              </a:cubicBezTo>
                              <a:cubicBezTo>
                                <a:pt x="150" y="78"/>
                                <a:pt x="150" y="78"/>
                                <a:pt x="150" y="78"/>
                              </a:cubicBezTo>
                              <a:cubicBezTo>
                                <a:pt x="146" y="74"/>
                                <a:pt x="146" y="74"/>
                                <a:pt x="146" y="74"/>
                              </a:cubicBezTo>
                              <a:cubicBezTo>
                                <a:pt x="150" y="70"/>
                                <a:pt x="150" y="70"/>
                                <a:pt x="150" y="70"/>
                              </a:cubicBezTo>
                              <a:cubicBezTo>
                                <a:pt x="151" y="68"/>
                                <a:pt x="152" y="65"/>
                                <a:pt x="151" y="63"/>
                              </a:cubicBezTo>
                              <a:cubicBezTo>
                                <a:pt x="147" y="55"/>
                                <a:pt x="147" y="55"/>
                                <a:pt x="147" y="55"/>
                              </a:cubicBezTo>
                              <a:cubicBezTo>
                                <a:pt x="147" y="52"/>
                                <a:pt x="144" y="50"/>
                                <a:pt x="141" y="50"/>
                              </a:cubicBezTo>
                              <a:cubicBezTo>
                                <a:pt x="136" y="50"/>
                                <a:pt x="136" y="50"/>
                                <a:pt x="136" y="50"/>
                              </a:cubicBezTo>
                              <a:cubicBezTo>
                                <a:pt x="136" y="44"/>
                                <a:pt x="136" y="44"/>
                                <a:pt x="136" y="44"/>
                              </a:cubicBezTo>
                              <a:cubicBezTo>
                                <a:pt x="141" y="44"/>
                                <a:pt x="141" y="44"/>
                                <a:pt x="141" y="44"/>
                              </a:cubicBezTo>
                              <a:cubicBezTo>
                                <a:pt x="144" y="44"/>
                                <a:pt x="147" y="42"/>
                                <a:pt x="147" y="40"/>
                              </a:cubicBezTo>
                              <a:cubicBezTo>
                                <a:pt x="151" y="32"/>
                                <a:pt x="151" y="32"/>
                                <a:pt x="151" y="32"/>
                              </a:cubicBezTo>
                              <a:cubicBezTo>
                                <a:pt x="152" y="29"/>
                                <a:pt x="151" y="26"/>
                                <a:pt x="150" y="24"/>
                              </a:cubicBezTo>
                              <a:cubicBezTo>
                                <a:pt x="146" y="20"/>
                                <a:pt x="146" y="20"/>
                                <a:pt x="146" y="20"/>
                              </a:cubicBezTo>
                              <a:cubicBezTo>
                                <a:pt x="150" y="16"/>
                                <a:pt x="150" y="16"/>
                                <a:pt x="150" y="16"/>
                              </a:cubicBezTo>
                              <a:cubicBezTo>
                                <a:pt x="154" y="20"/>
                                <a:pt x="154" y="20"/>
                                <a:pt x="154" y="20"/>
                              </a:cubicBezTo>
                              <a:cubicBezTo>
                                <a:pt x="155" y="21"/>
                                <a:pt x="157" y="22"/>
                                <a:pt x="158" y="22"/>
                              </a:cubicBezTo>
                              <a:cubicBezTo>
                                <a:pt x="159" y="22"/>
                                <a:pt x="160" y="21"/>
                                <a:pt x="161" y="21"/>
                              </a:cubicBezTo>
                              <a:cubicBezTo>
                                <a:pt x="169" y="18"/>
                                <a:pt x="169" y="18"/>
                                <a:pt x="169" y="18"/>
                              </a:cubicBezTo>
                              <a:cubicBezTo>
                                <a:pt x="172" y="17"/>
                                <a:pt x="174" y="14"/>
                                <a:pt x="174" y="12"/>
                              </a:cubicBezTo>
                              <a:cubicBezTo>
                                <a:pt x="174" y="6"/>
                                <a:pt x="174" y="6"/>
                                <a:pt x="174" y="6"/>
                              </a:cubicBezTo>
                              <a:cubicBezTo>
                                <a:pt x="180" y="6"/>
                                <a:pt x="180" y="6"/>
                                <a:pt x="180" y="6"/>
                              </a:cubicBezTo>
                              <a:cubicBezTo>
                                <a:pt x="180" y="12"/>
                                <a:pt x="180" y="12"/>
                                <a:pt x="180" y="12"/>
                              </a:cubicBezTo>
                              <a:cubicBezTo>
                                <a:pt x="180" y="14"/>
                                <a:pt x="182" y="17"/>
                                <a:pt x="184" y="18"/>
                              </a:cubicBezTo>
                              <a:cubicBezTo>
                                <a:pt x="192" y="21"/>
                                <a:pt x="192" y="21"/>
                                <a:pt x="192" y="21"/>
                              </a:cubicBezTo>
                              <a:cubicBezTo>
                                <a:pt x="194" y="22"/>
                                <a:pt x="198" y="22"/>
                                <a:pt x="200" y="20"/>
                              </a:cubicBezTo>
                              <a:cubicBezTo>
                                <a:pt x="204" y="16"/>
                                <a:pt x="204" y="16"/>
                                <a:pt x="204" y="16"/>
                              </a:cubicBezTo>
                              <a:cubicBezTo>
                                <a:pt x="208" y="20"/>
                                <a:pt x="208" y="20"/>
                                <a:pt x="208" y="20"/>
                              </a:cubicBezTo>
                              <a:cubicBezTo>
                                <a:pt x="204" y="24"/>
                                <a:pt x="204" y="24"/>
                                <a:pt x="204" y="24"/>
                              </a:cubicBezTo>
                              <a:cubicBezTo>
                                <a:pt x="202" y="26"/>
                                <a:pt x="201" y="29"/>
                                <a:pt x="203" y="31"/>
                              </a:cubicBezTo>
                              <a:cubicBezTo>
                                <a:pt x="206" y="39"/>
                                <a:pt x="206" y="39"/>
                                <a:pt x="206" y="39"/>
                              </a:cubicBezTo>
                              <a:cubicBezTo>
                                <a:pt x="207" y="42"/>
                                <a:pt x="209" y="44"/>
                                <a:pt x="212" y="44"/>
                              </a:cubicBezTo>
                              <a:cubicBezTo>
                                <a:pt x="218" y="44"/>
                                <a:pt x="218" y="44"/>
                                <a:pt x="218" y="44"/>
                              </a:cubicBezTo>
                              <a:lnTo>
                                <a:pt x="218" y="50"/>
                              </a:lnTo>
                              <a:close/>
                              <a:moveTo>
                                <a:pt x="137" y="96"/>
                              </a:moveTo>
                              <a:cubicBezTo>
                                <a:pt x="128" y="96"/>
                                <a:pt x="128" y="96"/>
                                <a:pt x="128" y="96"/>
                              </a:cubicBezTo>
                              <a:cubicBezTo>
                                <a:pt x="127" y="96"/>
                                <a:pt x="126" y="96"/>
                                <a:pt x="125" y="95"/>
                              </a:cubicBezTo>
                              <a:cubicBezTo>
                                <a:pt x="120" y="81"/>
                                <a:pt x="120" y="81"/>
                                <a:pt x="120" y="81"/>
                              </a:cubicBezTo>
                              <a:cubicBezTo>
                                <a:pt x="119" y="80"/>
                                <a:pt x="120" y="79"/>
                                <a:pt x="120" y="78"/>
                              </a:cubicBezTo>
                              <a:cubicBezTo>
                                <a:pt x="127" y="72"/>
                                <a:pt x="127" y="72"/>
                                <a:pt x="127" y="72"/>
                              </a:cubicBezTo>
                              <a:cubicBezTo>
                                <a:pt x="128" y="70"/>
                                <a:pt x="129" y="69"/>
                                <a:pt x="129" y="67"/>
                              </a:cubicBezTo>
                              <a:cubicBezTo>
                                <a:pt x="129" y="65"/>
                                <a:pt x="128" y="63"/>
                                <a:pt x="127" y="62"/>
                              </a:cubicBezTo>
                              <a:cubicBezTo>
                                <a:pt x="119" y="54"/>
                                <a:pt x="119" y="54"/>
                                <a:pt x="119" y="54"/>
                              </a:cubicBezTo>
                              <a:cubicBezTo>
                                <a:pt x="117" y="52"/>
                                <a:pt x="112" y="52"/>
                                <a:pt x="109" y="54"/>
                              </a:cubicBezTo>
                              <a:cubicBezTo>
                                <a:pt x="103" y="61"/>
                                <a:pt x="103" y="61"/>
                                <a:pt x="103" y="61"/>
                              </a:cubicBezTo>
                              <a:cubicBezTo>
                                <a:pt x="102" y="61"/>
                                <a:pt x="102" y="61"/>
                                <a:pt x="101" y="61"/>
                              </a:cubicBezTo>
                              <a:cubicBezTo>
                                <a:pt x="101" y="61"/>
                                <a:pt x="100" y="61"/>
                                <a:pt x="100" y="61"/>
                              </a:cubicBezTo>
                              <a:cubicBezTo>
                                <a:pt x="86" y="56"/>
                                <a:pt x="86" y="56"/>
                                <a:pt x="86" y="56"/>
                              </a:cubicBezTo>
                              <a:cubicBezTo>
                                <a:pt x="85" y="55"/>
                                <a:pt x="85" y="54"/>
                                <a:pt x="85" y="53"/>
                              </a:cubicBezTo>
                              <a:cubicBezTo>
                                <a:pt x="85" y="44"/>
                                <a:pt x="85" y="44"/>
                                <a:pt x="85" y="44"/>
                              </a:cubicBezTo>
                              <a:cubicBezTo>
                                <a:pt x="85" y="40"/>
                                <a:pt x="81" y="37"/>
                                <a:pt x="78" y="37"/>
                              </a:cubicBezTo>
                              <a:cubicBezTo>
                                <a:pt x="67" y="37"/>
                                <a:pt x="67" y="37"/>
                                <a:pt x="67" y="37"/>
                              </a:cubicBezTo>
                              <a:cubicBezTo>
                                <a:pt x="63" y="37"/>
                                <a:pt x="60" y="40"/>
                                <a:pt x="60" y="44"/>
                              </a:cubicBezTo>
                              <a:cubicBezTo>
                                <a:pt x="60" y="53"/>
                                <a:pt x="60" y="53"/>
                                <a:pt x="60" y="53"/>
                              </a:cubicBezTo>
                              <a:cubicBezTo>
                                <a:pt x="60" y="54"/>
                                <a:pt x="59" y="55"/>
                                <a:pt x="58" y="56"/>
                              </a:cubicBezTo>
                              <a:cubicBezTo>
                                <a:pt x="44" y="61"/>
                                <a:pt x="44" y="61"/>
                                <a:pt x="44" y="61"/>
                              </a:cubicBezTo>
                              <a:cubicBezTo>
                                <a:pt x="44" y="62"/>
                                <a:pt x="42" y="61"/>
                                <a:pt x="42" y="61"/>
                              </a:cubicBezTo>
                              <a:cubicBezTo>
                                <a:pt x="35" y="54"/>
                                <a:pt x="35" y="54"/>
                                <a:pt x="35" y="54"/>
                              </a:cubicBezTo>
                              <a:cubicBezTo>
                                <a:pt x="32" y="52"/>
                                <a:pt x="28" y="52"/>
                                <a:pt x="25" y="54"/>
                              </a:cubicBezTo>
                              <a:cubicBezTo>
                                <a:pt x="17" y="62"/>
                                <a:pt x="17" y="62"/>
                                <a:pt x="17" y="62"/>
                              </a:cubicBezTo>
                              <a:cubicBezTo>
                                <a:pt x="16" y="63"/>
                                <a:pt x="15" y="65"/>
                                <a:pt x="15" y="67"/>
                              </a:cubicBezTo>
                              <a:cubicBezTo>
                                <a:pt x="15" y="69"/>
                                <a:pt x="16" y="70"/>
                                <a:pt x="17" y="72"/>
                              </a:cubicBezTo>
                              <a:cubicBezTo>
                                <a:pt x="24" y="78"/>
                                <a:pt x="24" y="78"/>
                                <a:pt x="24" y="78"/>
                              </a:cubicBezTo>
                              <a:cubicBezTo>
                                <a:pt x="25" y="79"/>
                                <a:pt x="25" y="80"/>
                                <a:pt x="24" y="81"/>
                              </a:cubicBezTo>
                              <a:cubicBezTo>
                                <a:pt x="19" y="95"/>
                                <a:pt x="19" y="95"/>
                                <a:pt x="19" y="95"/>
                              </a:cubicBezTo>
                              <a:cubicBezTo>
                                <a:pt x="19" y="96"/>
                                <a:pt x="17" y="96"/>
                                <a:pt x="17" y="96"/>
                              </a:cubicBezTo>
                              <a:cubicBezTo>
                                <a:pt x="7" y="96"/>
                                <a:pt x="7" y="96"/>
                                <a:pt x="7" y="96"/>
                              </a:cubicBezTo>
                              <a:cubicBezTo>
                                <a:pt x="3" y="96"/>
                                <a:pt x="0" y="100"/>
                                <a:pt x="0" y="103"/>
                              </a:cubicBezTo>
                              <a:cubicBezTo>
                                <a:pt x="0" y="114"/>
                                <a:pt x="0" y="114"/>
                                <a:pt x="0" y="114"/>
                              </a:cubicBezTo>
                              <a:cubicBezTo>
                                <a:pt x="0" y="118"/>
                                <a:pt x="3" y="121"/>
                                <a:pt x="7" y="121"/>
                              </a:cubicBezTo>
                              <a:cubicBezTo>
                                <a:pt x="17" y="121"/>
                                <a:pt x="17" y="121"/>
                                <a:pt x="17" y="121"/>
                              </a:cubicBezTo>
                              <a:cubicBezTo>
                                <a:pt x="18" y="121"/>
                                <a:pt x="19" y="122"/>
                                <a:pt x="19" y="123"/>
                              </a:cubicBezTo>
                              <a:cubicBezTo>
                                <a:pt x="25" y="137"/>
                                <a:pt x="25" y="137"/>
                                <a:pt x="25" y="137"/>
                              </a:cubicBezTo>
                              <a:cubicBezTo>
                                <a:pt x="25" y="137"/>
                                <a:pt x="25" y="139"/>
                                <a:pt x="24" y="139"/>
                              </a:cubicBezTo>
                              <a:cubicBezTo>
                                <a:pt x="17" y="146"/>
                                <a:pt x="17" y="146"/>
                                <a:pt x="17" y="146"/>
                              </a:cubicBezTo>
                              <a:cubicBezTo>
                                <a:pt x="16" y="147"/>
                                <a:pt x="15" y="149"/>
                                <a:pt x="15" y="151"/>
                              </a:cubicBezTo>
                              <a:cubicBezTo>
                                <a:pt x="15" y="153"/>
                                <a:pt x="16" y="155"/>
                                <a:pt x="17" y="156"/>
                              </a:cubicBezTo>
                              <a:cubicBezTo>
                                <a:pt x="25" y="164"/>
                                <a:pt x="25" y="164"/>
                                <a:pt x="25" y="164"/>
                              </a:cubicBezTo>
                              <a:cubicBezTo>
                                <a:pt x="28" y="166"/>
                                <a:pt x="32" y="166"/>
                                <a:pt x="35" y="164"/>
                              </a:cubicBezTo>
                              <a:cubicBezTo>
                                <a:pt x="42" y="157"/>
                                <a:pt x="42" y="157"/>
                                <a:pt x="42" y="157"/>
                              </a:cubicBezTo>
                              <a:cubicBezTo>
                                <a:pt x="42" y="156"/>
                                <a:pt x="43" y="156"/>
                                <a:pt x="43" y="156"/>
                              </a:cubicBezTo>
                              <a:cubicBezTo>
                                <a:pt x="44" y="156"/>
                                <a:pt x="44" y="156"/>
                                <a:pt x="45" y="157"/>
                              </a:cubicBezTo>
                              <a:cubicBezTo>
                                <a:pt x="58" y="162"/>
                                <a:pt x="58" y="162"/>
                                <a:pt x="58" y="162"/>
                              </a:cubicBezTo>
                              <a:cubicBezTo>
                                <a:pt x="59" y="162"/>
                                <a:pt x="60" y="164"/>
                                <a:pt x="60" y="164"/>
                              </a:cubicBezTo>
                              <a:cubicBezTo>
                                <a:pt x="60" y="174"/>
                                <a:pt x="60" y="174"/>
                                <a:pt x="60" y="174"/>
                              </a:cubicBezTo>
                              <a:cubicBezTo>
                                <a:pt x="60" y="178"/>
                                <a:pt x="63" y="181"/>
                                <a:pt x="67" y="181"/>
                              </a:cubicBezTo>
                              <a:cubicBezTo>
                                <a:pt x="78" y="181"/>
                                <a:pt x="78" y="181"/>
                                <a:pt x="78" y="181"/>
                              </a:cubicBezTo>
                              <a:cubicBezTo>
                                <a:pt x="81" y="181"/>
                                <a:pt x="85" y="178"/>
                                <a:pt x="85" y="174"/>
                              </a:cubicBezTo>
                              <a:cubicBezTo>
                                <a:pt x="85" y="164"/>
                                <a:pt x="85" y="164"/>
                                <a:pt x="85" y="164"/>
                              </a:cubicBezTo>
                              <a:cubicBezTo>
                                <a:pt x="85" y="163"/>
                                <a:pt x="85" y="162"/>
                                <a:pt x="86" y="162"/>
                              </a:cubicBezTo>
                              <a:cubicBezTo>
                                <a:pt x="100" y="156"/>
                                <a:pt x="100" y="156"/>
                                <a:pt x="100" y="156"/>
                              </a:cubicBezTo>
                              <a:cubicBezTo>
                                <a:pt x="101" y="156"/>
                                <a:pt x="102" y="156"/>
                                <a:pt x="103" y="157"/>
                              </a:cubicBezTo>
                              <a:cubicBezTo>
                                <a:pt x="109" y="164"/>
                                <a:pt x="109" y="164"/>
                                <a:pt x="109" y="164"/>
                              </a:cubicBezTo>
                              <a:cubicBezTo>
                                <a:pt x="112" y="166"/>
                                <a:pt x="117" y="166"/>
                                <a:pt x="119" y="164"/>
                              </a:cubicBezTo>
                              <a:cubicBezTo>
                                <a:pt x="127" y="156"/>
                                <a:pt x="127" y="156"/>
                                <a:pt x="127" y="156"/>
                              </a:cubicBezTo>
                              <a:cubicBezTo>
                                <a:pt x="128" y="155"/>
                                <a:pt x="129" y="153"/>
                                <a:pt x="129" y="151"/>
                              </a:cubicBezTo>
                              <a:cubicBezTo>
                                <a:pt x="129" y="149"/>
                                <a:pt x="128" y="147"/>
                                <a:pt x="127" y="146"/>
                              </a:cubicBezTo>
                              <a:cubicBezTo>
                                <a:pt x="120" y="139"/>
                                <a:pt x="120" y="139"/>
                                <a:pt x="120" y="139"/>
                              </a:cubicBezTo>
                              <a:cubicBezTo>
                                <a:pt x="120" y="139"/>
                                <a:pt x="119" y="137"/>
                                <a:pt x="120" y="136"/>
                              </a:cubicBezTo>
                              <a:cubicBezTo>
                                <a:pt x="125" y="123"/>
                                <a:pt x="125" y="123"/>
                                <a:pt x="125" y="123"/>
                              </a:cubicBezTo>
                              <a:cubicBezTo>
                                <a:pt x="126" y="122"/>
                                <a:pt x="127" y="121"/>
                                <a:pt x="128" y="121"/>
                              </a:cubicBezTo>
                              <a:cubicBezTo>
                                <a:pt x="137" y="121"/>
                                <a:pt x="137" y="121"/>
                                <a:pt x="137" y="121"/>
                              </a:cubicBezTo>
                              <a:cubicBezTo>
                                <a:pt x="141" y="121"/>
                                <a:pt x="144" y="118"/>
                                <a:pt x="144" y="114"/>
                              </a:cubicBezTo>
                              <a:cubicBezTo>
                                <a:pt x="144" y="103"/>
                                <a:pt x="144" y="103"/>
                                <a:pt x="144" y="103"/>
                              </a:cubicBezTo>
                              <a:cubicBezTo>
                                <a:pt x="144" y="100"/>
                                <a:pt x="141" y="96"/>
                                <a:pt x="137" y="96"/>
                              </a:cubicBezTo>
                              <a:close/>
                              <a:moveTo>
                                <a:pt x="138" y="114"/>
                              </a:moveTo>
                              <a:cubicBezTo>
                                <a:pt x="138" y="115"/>
                                <a:pt x="138" y="115"/>
                                <a:pt x="137" y="115"/>
                              </a:cubicBezTo>
                              <a:cubicBezTo>
                                <a:pt x="128" y="115"/>
                                <a:pt x="128" y="115"/>
                                <a:pt x="128" y="115"/>
                              </a:cubicBezTo>
                              <a:cubicBezTo>
                                <a:pt x="124" y="115"/>
                                <a:pt x="121" y="118"/>
                                <a:pt x="120" y="121"/>
                              </a:cubicBezTo>
                              <a:cubicBezTo>
                                <a:pt x="115" y="134"/>
                                <a:pt x="115" y="134"/>
                                <a:pt x="115" y="134"/>
                              </a:cubicBezTo>
                              <a:cubicBezTo>
                                <a:pt x="113" y="137"/>
                                <a:pt x="113" y="141"/>
                                <a:pt x="116" y="144"/>
                              </a:cubicBezTo>
                              <a:cubicBezTo>
                                <a:pt x="123" y="150"/>
                                <a:pt x="123" y="150"/>
                                <a:pt x="123" y="150"/>
                              </a:cubicBezTo>
                              <a:cubicBezTo>
                                <a:pt x="123" y="150"/>
                                <a:pt x="123" y="151"/>
                                <a:pt x="123" y="151"/>
                              </a:cubicBezTo>
                              <a:cubicBezTo>
                                <a:pt x="123" y="151"/>
                                <a:pt x="123" y="151"/>
                                <a:pt x="123" y="152"/>
                              </a:cubicBezTo>
                              <a:cubicBezTo>
                                <a:pt x="115" y="159"/>
                                <a:pt x="115" y="159"/>
                                <a:pt x="115" y="159"/>
                              </a:cubicBezTo>
                              <a:cubicBezTo>
                                <a:pt x="114" y="160"/>
                                <a:pt x="114" y="160"/>
                                <a:pt x="114" y="159"/>
                              </a:cubicBezTo>
                              <a:cubicBezTo>
                                <a:pt x="107" y="153"/>
                                <a:pt x="107" y="153"/>
                                <a:pt x="107" y="153"/>
                              </a:cubicBezTo>
                              <a:cubicBezTo>
                                <a:pt x="105" y="151"/>
                                <a:pt x="103" y="150"/>
                                <a:pt x="101" y="150"/>
                              </a:cubicBezTo>
                              <a:cubicBezTo>
                                <a:pt x="100" y="150"/>
                                <a:pt x="98" y="151"/>
                                <a:pt x="97" y="151"/>
                              </a:cubicBezTo>
                              <a:cubicBezTo>
                                <a:pt x="84" y="156"/>
                                <a:pt x="84" y="156"/>
                                <a:pt x="84" y="156"/>
                              </a:cubicBezTo>
                              <a:cubicBezTo>
                                <a:pt x="81" y="157"/>
                                <a:pt x="79" y="161"/>
                                <a:pt x="79" y="164"/>
                              </a:cubicBezTo>
                              <a:cubicBezTo>
                                <a:pt x="79" y="174"/>
                                <a:pt x="79" y="174"/>
                                <a:pt x="79" y="174"/>
                              </a:cubicBezTo>
                              <a:cubicBezTo>
                                <a:pt x="79" y="174"/>
                                <a:pt x="78" y="175"/>
                                <a:pt x="78" y="175"/>
                              </a:cubicBezTo>
                              <a:cubicBezTo>
                                <a:pt x="67" y="175"/>
                                <a:pt x="67" y="175"/>
                                <a:pt x="67" y="175"/>
                              </a:cubicBezTo>
                              <a:cubicBezTo>
                                <a:pt x="66" y="175"/>
                                <a:pt x="66" y="174"/>
                                <a:pt x="66" y="174"/>
                              </a:cubicBezTo>
                              <a:cubicBezTo>
                                <a:pt x="66" y="164"/>
                                <a:pt x="66" y="164"/>
                                <a:pt x="66" y="164"/>
                              </a:cubicBezTo>
                              <a:cubicBezTo>
                                <a:pt x="66" y="161"/>
                                <a:pt x="63" y="157"/>
                                <a:pt x="60" y="156"/>
                              </a:cubicBezTo>
                              <a:cubicBezTo>
                                <a:pt x="47" y="151"/>
                                <a:pt x="47" y="151"/>
                                <a:pt x="47" y="151"/>
                              </a:cubicBezTo>
                              <a:cubicBezTo>
                                <a:pt x="46" y="151"/>
                                <a:pt x="45" y="150"/>
                                <a:pt x="43" y="150"/>
                              </a:cubicBezTo>
                              <a:cubicBezTo>
                                <a:pt x="41" y="150"/>
                                <a:pt x="39" y="151"/>
                                <a:pt x="37" y="153"/>
                              </a:cubicBezTo>
                              <a:cubicBezTo>
                                <a:pt x="31" y="159"/>
                                <a:pt x="31" y="159"/>
                                <a:pt x="31" y="159"/>
                              </a:cubicBezTo>
                              <a:cubicBezTo>
                                <a:pt x="30" y="160"/>
                                <a:pt x="30" y="160"/>
                                <a:pt x="29" y="159"/>
                              </a:cubicBezTo>
                              <a:cubicBezTo>
                                <a:pt x="22" y="152"/>
                                <a:pt x="22" y="152"/>
                                <a:pt x="22" y="152"/>
                              </a:cubicBezTo>
                              <a:cubicBezTo>
                                <a:pt x="21" y="151"/>
                                <a:pt x="21" y="151"/>
                                <a:pt x="21" y="151"/>
                              </a:cubicBezTo>
                              <a:cubicBezTo>
                                <a:pt x="21" y="151"/>
                                <a:pt x="21" y="150"/>
                                <a:pt x="22" y="150"/>
                              </a:cubicBezTo>
                              <a:cubicBezTo>
                                <a:pt x="28" y="144"/>
                                <a:pt x="28" y="144"/>
                                <a:pt x="28" y="144"/>
                              </a:cubicBezTo>
                              <a:cubicBezTo>
                                <a:pt x="31" y="141"/>
                                <a:pt x="32" y="137"/>
                                <a:pt x="30" y="134"/>
                              </a:cubicBezTo>
                              <a:cubicBezTo>
                                <a:pt x="25" y="121"/>
                                <a:pt x="25" y="121"/>
                                <a:pt x="25" y="121"/>
                              </a:cubicBezTo>
                              <a:cubicBezTo>
                                <a:pt x="24" y="118"/>
                                <a:pt x="20" y="115"/>
                                <a:pt x="17" y="115"/>
                              </a:cubicBezTo>
                              <a:cubicBezTo>
                                <a:pt x="7" y="115"/>
                                <a:pt x="7" y="115"/>
                                <a:pt x="7" y="115"/>
                              </a:cubicBezTo>
                              <a:cubicBezTo>
                                <a:pt x="7" y="115"/>
                                <a:pt x="6" y="115"/>
                                <a:pt x="6" y="114"/>
                              </a:cubicBezTo>
                              <a:cubicBezTo>
                                <a:pt x="6" y="103"/>
                                <a:pt x="6" y="103"/>
                                <a:pt x="6" y="103"/>
                              </a:cubicBezTo>
                              <a:cubicBezTo>
                                <a:pt x="6" y="103"/>
                                <a:pt x="7" y="102"/>
                                <a:pt x="7" y="102"/>
                              </a:cubicBezTo>
                              <a:cubicBezTo>
                                <a:pt x="17" y="102"/>
                                <a:pt x="17" y="102"/>
                                <a:pt x="17" y="102"/>
                              </a:cubicBezTo>
                              <a:cubicBezTo>
                                <a:pt x="20" y="102"/>
                                <a:pt x="24" y="100"/>
                                <a:pt x="25" y="97"/>
                              </a:cubicBezTo>
                              <a:cubicBezTo>
                                <a:pt x="30" y="84"/>
                                <a:pt x="30" y="84"/>
                                <a:pt x="30" y="84"/>
                              </a:cubicBezTo>
                              <a:cubicBezTo>
                                <a:pt x="31" y="81"/>
                                <a:pt x="31" y="77"/>
                                <a:pt x="28" y="74"/>
                              </a:cubicBezTo>
                              <a:cubicBezTo>
                                <a:pt x="22" y="67"/>
                                <a:pt x="22" y="67"/>
                                <a:pt x="22" y="67"/>
                              </a:cubicBezTo>
                              <a:cubicBezTo>
                                <a:pt x="21" y="67"/>
                                <a:pt x="21" y="67"/>
                                <a:pt x="21" y="67"/>
                              </a:cubicBezTo>
                              <a:cubicBezTo>
                                <a:pt x="21" y="67"/>
                                <a:pt x="21" y="66"/>
                                <a:pt x="22" y="66"/>
                              </a:cubicBezTo>
                              <a:cubicBezTo>
                                <a:pt x="29" y="58"/>
                                <a:pt x="29" y="58"/>
                                <a:pt x="29" y="58"/>
                              </a:cubicBezTo>
                              <a:cubicBezTo>
                                <a:pt x="30" y="58"/>
                                <a:pt x="30" y="58"/>
                                <a:pt x="31" y="58"/>
                              </a:cubicBezTo>
                              <a:cubicBezTo>
                                <a:pt x="37" y="65"/>
                                <a:pt x="37" y="65"/>
                                <a:pt x="37" y="65"/>
                              </a:cubicBezTo>
                              <a:cubicBezTo>
                                <a:pt x="39" y="67"/>
                                <a:pt x="41" y="67"/>
                                <a:pt x="43" y="67"/>
                              </a:cubicBezTo>
                              <a:cubicBezTo>
                                <a:pt x="45" y="67"/>
                                <a:pt x="46" y="67"/>
                                <a:pt x="47" y="67"/>
                              </a:cubicBezTo>
                              <a:cubicBezTo>
                                <a:pt x="60" y="61"/>
                                <a:pt x="60" y="61"/>
                                <a:pt x="60" y="61"/>
                              </a:cubicBezTo>
                              <a:cubicBezTo>
                                <a:pt x="63" y="60"/>
                                <a:pt x="66" y="57"/>
                                <a:pt x="66" y="53"/>
                              </a:cubicBezTo>
                              <a:cubicBezTo>
                                <a:pt x="66" y="44"/>
                                <a:pt x="66" y="44"/>
                                <a:pt x="66" y="44"/>
                              </a:cubicBezTo>
                              <a:cubicBezTo>
                                <a:pt x="66" y="43"/>
                                <a:pt x="66" y="43"/>
                                <a:pt x="67" y="43"/>
                              </a:cubicBezTo>
                              <a:cubicBezTo>
                                <a:pt x="78" y="43"/>
                                <a:pt x="78" y="43"/>
                                <a:pt x="78" y="43"/>
                              </a:cubicBezTo>
                              <a:cubicBezTo>
                                <a:pt x="78" y="43"/>
                                <a:pt x="79" y="43"/>
                                <a:pt x="79" y="44"/>
                              </a:cubicBezTo>
                              <a:cubicBezTo>
                                <a:pt x="79" y="53"/>
                                <a:pt x="79" y="53"/>
                                <a:pt x="79" y="53"/>
                              </a:cubicBezTo>
                              <a:cubicBezTo>
                                <a:pt x="79" y="57"/>
                                <a:pt x="81" y="60"/>
                                <a:pt x="84" y="61"/>
                              </a:cubicBezTo>
                              <a:cubicBezTo>
                                <a:pt x="97" y="66"/>
                                <a:pt x="97" y="66"/>
                                <a:pt x="97" y="66"/>
                              </a:cubicBezTo>
                              <a:cubicBezTo>
                                <a:pt x="100" y="68"/>
                                <a:pt x="104" y="67"/>
                                <a:pt x="107" y="65"/>
                              </a:cubicBezTo>
                              <a:cubicBezTo>
                                <a:pt x="114" y="58"/>
                                <a:pt x="114" y="58"/>
                                <a:pt x="114" y="58"/>
                              </a:cubicBezTo>
                              <a:cubicBezTo>
                                <a:pt x="114" y="58"/>
                                <a:pt x="115" y="58"/>
                                <a:pt x="115" y="58"/>
                              </a:cubicBezTo>
                              <a:cubicBezTo>
                                <a:pt x="123" y="66"/>
                                <a:pt x="123" y="66"/>
                                <a:pt x="123" y="66"/>
                              </a:cubicBezTo>
                              <a:cubicBezTo>
                                <a:pt x="123" y="66"/>
                                <a:pt x="123" y="67"/>
                                <a:pt x="123" y="67"/>
                              </a:cubicBezTo>
                              <a:cubicBezTo>
                                <a:pt x="123" y="67"/>
                                <a:pt x="123" y="67"/>
                                <a:pt x="123" y="67"/>
                              </a:cubicBezTo>
                              <a:cubicBezTo>
                                <a:pt x="116" y="74"/>
                                <a:pt x="116" y="74"/>
                                <a:pt x="116" y="74"/>
                              </a:cubicBezTo>
                              <a:cubicBezTo>
                                <a:pt x="113" y="77"/>
                                <a:pt x="113" y="81"/>
                                <a:pt x="114" y="84"/>
                              </a:cubicBezTo>
                              <a:cubicBezTo>
                                <a:pt x="120" y="97"/>
                                <a:pt x="120" y="97"/>
                                <a:pt x="120" y="97"/>
                              </a:cubicBezTo>
                              <a:cubicBezTo>
                                <a:pt x="121" y="100"/>
                                <a:pt x="124" y="102"/>
                                <a:pt x="128" y="102"/>
                              </a:cubicBezTo>
                              <a:cubicBezTo>
                                <a:pt x="137" y="102"/>
                                <a:pt x="137" y="102"/>
                                <a:pt x="137" y="102"/>
                              </a:cubicBezTo>
                              <a:cubicBezTo>
                                <a:pt x="138" y="102"/>
                                <a:pt x="138" y="103"/>
                                <a:pt x="138" y="103"/>
                              </a:cubicBezTo>
                              <a:lnTo>
                                <a:pt x="138" y="11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0" o:spid="_x0000_s1026" o:spt="100" style="position:absolute;left:0pt;margin-left:41.4pt;margin-top:13.55pt;height:20.05pt;width:24.85pt;z-index:251679744;mso-width-relative:page;mso-height-relative:page;" fillcolor="#626262" filled="t" stroked="f" coordsize="224,181" o:gfxdata="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" path="m72,89c61,89,52,98,52,109c52,120,61,129,72,129c83,129,92,120,92,109c92,98,83,89,72,89xm72,123c64,123,58,117,58,109c58,101,64,95,72,95c80,95,86,101,86,109c86,117,80,123,72,123xm177,33c169,33,163,39,163,47c163,55,169,61,177,61c184,61,191,55,191,47c191,39,184,33,177,33xm177,55c172,55,169,51,169,47c169,43,172,39,177,39c181,39,185,43,185,47c185,51,181,55,177,55xm218,38c212,38,212,38,212,38c212,38,212,38,212,37c208,29,208,29,208,29c208,29,208,28,208,28c212,24,212,24,212,24c213,23,214,22,214,20c214,19,213,17,212,16c207,11,207,11,207,11c205,9,202,9,200,11c195,16,195,16,195,16c186,12,186,12,186,12c186,12,186,12,186,12c186,6,186,6,186,6c186,3,183,0,180,0c173,0,173,0,173,0c170,0,168,3,168,6c168,12,168,12,168,12c168,12,168,12,167,12c158,16,158,16,158,16c158,16,158,16,158,16c154,11,154,11,154,11c152,9,148,9,146,11c141,16,141,16,141,16c139,18,139,22,141,24c145,28,145,28,145,28c145,28,145,29,145,29c142,38,142,38,142,38c142,38,141,38,141,38c135,38,135,38,135,38c132,38,130,40,130,44c130,50,130,50,130,50c130,53,132,56,135,56c141,56,141,56,141,56c141,56,142,56,142,57c145,65,145,65,145,65c145,65,145,66,145,66c141,70,141,70,141,70c139,72,139,76,141,78c146,83,146,83,146,83c148,85,152,85,154,83c158,78,158,78,158,78c167,82,167,82,167,82c168,82,168,82,168,82c168,88,168,88,168,88c168,91,170,94,173,94c180,94,180,94,180,94c183,94,186,91,186,88c186,82,186,82,186,82c186,82,186,82,186,82c195,78,195,78,195,78c195,78,195,78,195,78c200,83,200,83,200,83c202,85,205,85,207,83c212,78,212,78,212,78c213,77,214,75,214,74c214,72,213,71,212,70c208,66,208,66,208,66c208,66,208,65,208,65c212,56,212,56,212,56c212,56,212,56,212,56c218,56,218,56,218,56c221,56,224,53,224,50c224,44,224,44,224,44c224,40,221,38,218,38xm218,50c212,50,212,50,212,50c209,50,207,52,206,54c203,62,203,62,203,62c201,65,202,68,204,70c208,74,208,74,208,74c204,78,204,78,204,78c200,74,200,74,200,74c198,73,197,72,195,72c194,72,193,73,192,73c184,76,184,76,184,76c182,77,180,80,180,82c180,88,180,88,180,88c174,88,174,88,174,88c174,82,174,82,174,82c174,80,172,77,169,76c161,73,161,73,161,73c159,72,156,72,154,74c150,78,150,78,150,78c146,74,146,74,146,74c150,70,150,70,150,70c151,68,152,65,151,63c147,55,147,55,147,55c147,52,144,50,141,50c136,50,136,50,136,50c136,44,136,44,136,44c141,44,141,44,141,44c144,44,147,42,147,40c151,32,151,32,151,32c152,29,151,26,150,24c146,20,146,20,146,20c150,16,150,16,150,16c154,20,154,20,154,20c155,21,157,22,158,22c159,22,160,21,161,21c169,18,169,18,169,18c172,17,174,14,174,12c174,6,174,6,174,6c180,6,180,6,180,6c180,12,180,12,180,12c180,14,182,17,184,18c192,21,192,21,192,21c194,22,198,22,200,20c204,16,204,16,204,16c208,20,208,20,208,20c204,24,204,24,204,24c202,26,201,29,203,31c206,39,206,39,206,39c207,42,209,44,212,44c218,44,218,44,218,44l218,50xm137,96c128,96,128,96,128,96c127,96,126,96,125,95c120,81,120,81,120,81c119,80,120,79,120,78c127,72,127,72,127,72c128,70,129,69,129,67c129,65,128,63,127,62c119,54,119,54,119,54c117,52,112,52,109,54c103,61,103,61,103,61c102,61,102,61,101,61c101,61,100,61,100,61c86,56,86,56,86,56c85,55,85,54,85,53c85,44,85,44,85,44c85,40,81,37,78,37c67,37,67,37,67,37c63,37,60,40,60,44c60,53,60,53,60,53c60,54,59,55,58,56c44,61,44,61,44,61c44,62,42,61,42,61c35,54,35,54,35,54c32,52,28,52,25,54c17,62,17,62,17,62c16,63,15,65,15,67c15,69,16,70,17,72c24,78,24,78,24,78c25,79,25,80,24,81c19,95,19,95,19,95c19,96,17,96,17,96c7,96,7,96,7,96c3,96,0,100,0,103c0,114,0,114,0,114c0,118,3,121,7,121c17,121,17,121,17,121c18,121,19,122,19,123c25,137,25,137,25,137c25,137,25,139,24,139c17,146,17,146,17,146c16,147,15,149,15,151c15,153,16,155,17,156c25,164,25,164,25,164c28,166,32,166,35,164c42,157,42,157,42,157c42,156,43,156,43,156c44,156,44,156,45,157c58,162,58,162,58,162c59,162,60,164,60,164c60,174,60,174,60,174c60,178,63,181,67,181c78,181,78,181,78,181c81,181,85,178,85,174c85,164,85,164,85,164c85,163,85,162,86,162c100,156,100,156,100,156c101,156,102,156,103,157c109,164,109,164,109,164c112,166,117,166,119,164c127,156,127,156,127,156c128,155,129,153,129,151c129,149,128,147,127,146c120,139,120,139,120,139c120,139,119,137,120,136c125,123,125,123,125,123c126,122,127,121,128,121c137,121,137,121,137,121c141,121,144,118,144,114c144,103,144,103,144,103c144,100,141,96,137,96xm138,114c138,115,138,115,137,115c128,115,128,115,128,115c124,115,121,118,120,121c115,134,115,134,115,134c113,137,113,141,116,144c123,150,123,150,123,150c123,150,123,151,123,151c123,151,123,151,123,152c115,159,115,159,115,159c114,160,114,160,114,159c107,153,107,153,107,153c105,151,103,150,101,150c100,150,98,151,97,151c84,156,84,156,84,156c81,157,79,161,79,164c79,174,79,174,79,174c79,174,78,175,78,175c67,175,67,175,67,175c66,175,66,174,66,174c66,164,66,164,66,164c66,161,63,157,60,156c47,151,47,151,47,151c46,151,45,150,43,150c41,150,39,151,37,153c31,159,31,159,31,159c30,160,30,160,29,159c22,152,22,152,22,152c21,151,21,151,21,151c21,151,21,150,22,150c28,144,28,144,28,144c31,141,32,137,30,134c25,121,25,121,25,121c24,118,20,115,17,115c7,115,7,115,7,115c7,115,6,115,6,114c6,103,6,103,6,103c6,103,7,102,7,102c17,102,17,102,17,102c20,102,24,100,25,97c30,84,30,84,30,84c31,81,31,77,28,74c22,67,22,67,22,67c21,67,21,67,21,67c21,67,21,66,22,66c29,58,29,58,29,58c30,58,30,58,31,58c37,65,37,65,37,65c39,67,41,67,43,67c45,67,46,67,47,67c60,61,60,61,60,61c63,60,66,57,66,53c66,44,66,44,66,44c66,43,66,43,67,43c78,43,78,43,78,43c78,43,79,43,79,44c79,53,79,53,79,53c79,57,81,60,84,61c97,66,97,66,97,66c100,68,104,67,107,65c114,58,114,58,114,58c114,58,115,58,115,58c123,66,123,66,123,66c123,66,123,67,123,67c123,67,123,67,123,67c116,74,116,74,116,74c113,77,113,81,114,84c120,97,120,97,120,97c121,100,124,102,128,102c137,102,137,102,137,102c138,102,138,103,138,103l138,114xe">
                <v:path o:connectlocs="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250000"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40640</wp:posOffset>
                </wp:positionH>
                <wp:positionV relativeFrom="paragraph">
                  <wp:posOffset>179070</wp:posOffset>
                </wp:positionV>
                <wp:extent cx="245110" cy="236220"/>
                <wp:effectExtent l="0" t="0" r="5080" b="15240"/>
                <wp:wrapNone/>
                <wp:docPr id="5257" name="Freeform 191"/>
                <wp:cNvGraphicFramePr/>
                <a:graphic xmlns:a="http://schemas.openxmlformats.org/drawingml/2006/main">
                  <a:graphicData uri="http://schemas.microsoft.com/office/word/2010/wordprocessingShape">
                    <wps:wsp>
                      <wps:cNvSpPr>
                        <a:spLocks noEditPoints="1"/>
                      </wps:cNvSpPr>
                      <wps:spPr bwMode="auto">
                        <a:xfrm>
                          <a:off x="0" y="0"/>
                          <a:ext cx="245231" cy="23629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4" h="168">
                              <a:moveTo>
                                <a:pt x="47" y="66"/>
                              </a:moveTo>
                              <a:cubicBezTo>
                                <a:pt x="68" y="86"/>
                                <a:pt x="68" y="86"/>
                                <a:pt x="68" y="86"/>
                              </a:cubicBezTo>
                              <a:cubicBezTo>
                                <a:pt x="69" y="87"/>
                                <a:pt x="69" y="87"/>
                                <a:pt x="70" y="87"/>
                              </a:cubicBezTo>
                              <a:cubicBezTo>
                                <a:pt x="71" y="87"/>
                                <a:pt x="72" y="87"/>
                                <a:pt x="72" y="86"/>
                              </a:cubicBezTo>
                              <a:cubicBezTo>
                                <a:pt x="73" y="85"/>
                                <a:pt x="73" y="83"/>
                                <a:pt x="72" y="82"/>
                              </a:cubicBezTo>
                              <a:cubicBezTo>
                                <a:pt x="50" y="60"/>
                                <a:pt x="50" y="60"/>
                                <a:pt x="50" y="60"/>
                              </a:cubicBezTo>
                              <a:cubicBezTo>
                                <a:pt x="49" y="59"/>
                                <a:pt x="48" y="59"/>
                                <a:pt x="47" y="60"/>
                              </a:cubicBezTo>
                              <a:cubicBezTo>
                                <a:pt x="37" y="64"/>
                                <a:pt x="26" y="62"/>
                                <a:pt x="19" y="55"/>
                              </a:cubicBezTo>
                              <a:cubicBezTo>
                                <a:pt x="13" y="50"/>
                                <a:pt x="11" y="41"/>
                                <a:pt x="13" y="32"/>
                              </a:cubicBezTo>
                              <a:cubicBezTo>
                                <a:pt x="28" y="46"/>
                                <a:pt x="28" y="46"/>
                                <a:pt x="28" y="46"/>
                              </a:cubicBezTo>
                              <a:cubicBezTo>
                                <a:pt x="29" y="47"/>
                                <a:pt x="30" y="47"/>
                                <a:pt x="31" y="47"/>
                              </a:cubicBezTo>
                              <a:cubicBezTo>
                                <a:pt x="44" y="42"/>
                                <a:pt x="44" y="42"/>
                                <a:pt x="44" y="42"/>
                              </a:cubicBezTo>
                              <a:cubicBezTo>
                                <a:pt x="45" y="42"/>
                                <a:pt x="46" y="41"/>
                                <a:pt x="46" y="40"/>
                              </a:cubicBezTo>
                              <a:cubicBezTo>
                                <a:pt x="51" y="27"/>
                                <a:pt x="51" y="27"/>
                                <a:pt x="51" y="27"/>
                              </a:cubicBezTo>
                              <a:cubicBezTo>
                                <a:pt x="51" y="26"/>
                                <a:pt x="51" y="25"/>
                                <a:pt x="50" y="24"/>
                              </a:cubicBezTo>
                              <a:cubicBezTo>
                                <a:pt x="36" y="10"/>
                                <a:pt x="36" y="10"/>
                                <a:pt x="36" y="10"/>
                              </a:cubicBezTo>
                              <a:cubicBezTo>
                                <a:pt x="45" y="7"/>
                                <a:pt x="53" y="9"/>
                                <a:pt x="59" y="15"/>
                              </a:cubicBezTo>
                              <a:cubicBezTo>
                                <a:pt x="66" y="22"/>
                                <a:pt x="68" y="33"/>
                                <a:pt x="63" y="43"/>
                              </a:cubicBezTo>
                              <a:cubicBezTo>
                                <a:pt x="63" y="44"/>
                                <a:pt x="63" y="46"/>
                                <a:pt x="64" y="47"/>
                              </a:cubicBezTo>
                              <a:cubicBezTo>
                                <a:pt x="86" y="68"/>
                                <a:pt x="86" y="68"/>
                                <a:pt x="86" y="68"/>
                              </a:cubicBezTo>
                              <a:cubicBezTo>
                                <a:pt x="87" y="70"/>
                                <a:pt x="89" y="70"/>
                                <a:pt x="90" y="68"/>
                              </a:cubicBezTo>
                              <a:cubicBezTo>
                                <a:pt x="91" y="67"/>
                                <a:pt x="91" y="65"/>
                                <a:pt x="90" y="64"/>
                              </a:cubicBezTo>
                              <a:cubicBezTo>
                                <a:pt x="70" y="44"/>
                                <a:pt x="70" y="44"/>
                                <a:pt x="70" y="44"/>
                              </a:cubicBezTo>
                              <a:cubicBezTo>
                                <a:pt x="74" y="32"/>
                                <a:pt x="72" y="19"/>
                                <a:pt x="64" y="11"/>
                              </a:cubicBezTo>
                              <a:cubicBezTo>
                                <a:pt x="55" y="2"/>
                                <a:pt x="41" y="0"/>
                                <a:pt x="29" y="6"/>
                              </a:cubicBezTo>
                              <a:cubicBezTo>
                                <a:pt x="28" y="6"/>
                                <a:pt x="28" y="7"/>
                                <a:pt x="27" y="8"/>
                              </a:cubicBezTo>
                              <a:cubicBezTo>
                                <a:pt x="27" y="9"/>
                                <a:pt x="28" y="10"/>
                                <a:pt x="28" y="10"/>
                              </a:cubicBezTo>
                              <a:cubicBezTo>
                                <a:pt x="45" y="27"/>
                                <a:pt x="45" y="27"/>
                                <a:pt x="45" y="27"/>
                              </a:cubicBezTo>
                              <a:cubicBezTo>
                                <a:pt x="41" y="37"/>
                                <a:pt x="41" y="37"/>
                                <a:pt x="41" y="37"/>
                              </a:cubicBezTo>
                              <a:cubicBezTo>
                                <a:pt x="31" y="41"/>
                                <a:pt x="31" y="41"/>
                                <a:pt x="31" y="41"/>
                              </a:cubicBezTo>
                              <a:cubicBezTo>
                                <a:pt x="14" y="24"/>
                                <a:pt x="14" y="24"/>
                                <a:pt x="14" y="24"/>
                              </a:cubicBezTo>
                              <a:cubicBezTo>
                                <a:pt x="14" y="24"/>
                                <a:pt x="13" y="23"/>
                                <a:pt x="12" y="24"/>
                              </a:cubicBezTo>
                              <a:cubicBezTo>
                                <a:pt x="11" y="24"/>
                                <a:pt x="10" y="24"/>
                                <a:pt x="9" y="25"/>
                              </a:cubicBezTo>
                              <a:cubicBezTo>
                                <a:pt x="4" y="38"/>
                                <a:pt x="6" y="51"/>
                                <a:pt x="15" y="60"/>
                              </a:cubicBezTo>
                              <a:cubicBezTo>
                                <a:pt x="23" y="68"/>
                                <a:pt x="36" y="70"/>
                                <a:pt x="47" y="66"/>
                              </a:cubicBezTo>
                              <a:close/>
                              <a:moveTo>
                                <a:pt x="62" y="112"/>
                              </a:moveTo>
                              <a:cubicBezTo>
                                <a:pt x="133" y="41"/>
                                <a:pt x="133" y="41"/>
                                <a:pt x="133" y="41"/>
                              </a:cubicBezTo>
                              <a:cubicBezTo>
                                <a:pt x="135" y="43"/>
                                <a:pt x="135" y="43"/>
                                <a:pt x="135" y="43"/>
                              </a:cubicBezTo>
                              <a:cubicBezTo>
                                <a:pt x="136" y="44"/>
                                <a:pt x="137" y="44"/>
                                <a:pt x="137" y="44"/>
                              </a:cubicBezTo>
                              <a:cubicBezTo>
                                <a:pt x="137" y="44"/>
                                <a:pt x="137" y="44"/>
                                <a:pt x="137" y="44"/>
                              </a:cubicBezTo>
                              <a:cubicBezTo>
                                <a:pt x="138" y="44"/>
                                <a:pt x="139" y="44"/>
                                <a:pt x="140" y="43"/>
                              </a:cubicBezTo>
                              <a:cubicBezTo>
                                <a:pt x="157" y="24"/>
                                <a:pt x="157" y="24"/>
                                <a:pt x="157" y="24"/>
                              </a:cubicBezTo>
                              <a:cubicBezTo>
                                <a:pt x="158" y="23"/>
                                <a:pt x="158" y="21"/>
                                <a:pt x="157" y="20"/>
                              </a:cubicBezTo>
                              <a:cubicBezTo>
                                <a:pt x="149" y="13"/>
                                <a:pt x="149" y="13"/>
                                <a:pt x="149" y="13"/>
                              </a:cubicBezTo>
                              <a:cubicBezTo>
                                <a:pt x="148" y="12"/>
                                <a:pt x="146" y="12"/>
                                <a:pt x="145" y="13"/>
                              </a:cubicBezTo>
                              <a:cubicBezTo>
                                <a:pt x="126" y="30"/>
                                <a:pt x="126" y="30"/>
                                <a:pt x="126" y="30"/>
                              </a:cubicBezTo>
                              <a:cubicBezTo>
                                <a:pt x="126" y="31"/>
                                <a:pt x="125" y="31"/>
                                <a:pt x="125" y="32"/>
                              </a:cubicBezTo>
                              <a:cubicBezTo>
                                <a:pt x="125" y="33"/>
                                <a:pt x="126" y="34"/>
                                <a:pt x="126" y="34"/>
                              </a:cubicBezTo>
                              <a:cubicBezTo>
                                <a:pt x="129" y="37"/>
                                <a:pt x="129" y="37"/>
                                <a:pt x="129" y="37"/>
                              </a:cubicBezTo>
                              <a:cubicBezTo>
                                <a:pt x="58" y="107"/>
                                <a:pt x="58" y="107"/>
                                <a:pt x="58" y="107"/>
                              </a:cubicBezTo>
                              <a:cubicBezTo>
                                <a:pt x="47" y="97"/>
                                <a:pt x="47" y="97"/>
                                <a:pt x="47" y="97"/>
                              </a:cubicBezTo>
                              <a:cubicBezTo>
                                <a:pt x="46" y="96"/>
                                <a:pt x="44" y="96"/>
                                <a:pt x="43" y="97"/>
                              </a:cubicBezTo>
                              <a:cubicBezTo>
                                <a:pt x="7" y="133"/>
                                <a:pt x="7" y="133"/>
                                <a:pt x="7" y="133"/>
                              </a:cubicBezTo>
                              <a:cubicBezTo>
                                <a:pt x="0" y="140"/>
                                <a:pt x="0" y="150"/>
                                <a:pt x="7" y="157"/>
                              </a:cubicBezTo>
                              <a:cubicBezTo>
                                <a:pt x="13" y="163"/>
                                <a:pt x="13" y="163"/>
                                <a:pt x="13" y="163"/>
                              </a:cubicBezTo>
                              <a:cubicBezTo>
                                <a:pt x="16" y="166"/>
                                <a:pt x="21" y="168"/>
                                <a:pt x="25" y="168"/>
                              </a:cubicBezTo>
                              <a:cubicBezTo>
                                <a:pt x="29" y="168"/>
                                <a:pt x="33" y="166"/>
                                <a:pt x="37" y="163"/>
                              </a:cubicBezTo>
                              <a:cubicBezTo>
                                <a:pt x="73" y="127"/>
                                <a:pt x="73" y="127"/>
                                <a:pt x="73" y="127"/>
                              </a:cubicBezTo>
                              <a:cubicBezTo>
                                <a:pt x="74" y="126"/>
                                <a:pt x="74" y="125"/>
                                <a:pt x="74" y="125"/>
                              </a:cubicBezTo>
                              <a:cubicBezTo>
                                <a:pt x="74" y="124"/>
                                <a:pt x="74" y="123"/>
                                <a:pt x="73" y="122"/>
                              </a:cubicBezTo>
                              <a:lnTo>
                                <a:pt x="62" y="112"/>
                              </a:lnTo>
                              <a:close/>
                              <a:moveTo>
                                <a:pt x="147" y="19"/>
                              </a:moveTo>
                              <a:cubicBezTo>
                                <a:pt x="150" y="23"/>
                                <a:pt x="150" y="23"/>
                                <a:pt x="150" y="23"/>
                              </a:cubicBezTo>
                              <a:cubicBezTo>
                                <a:pt x="137" y="37"/>
                                <a:pt x="137" y="37"/>
                                <a:pt x="137" y="37"/>
                              </a:cubicBezTo>
                              <a:cubicBezTo>
                                <a:pt x="133" y="32"/>
                                <a:pt x="133" y="32"/>
                                <a:pt x="133" y="32"/>
                              </a:cubicBezTo>
                              <a:lnTo>
                                <a:pt x="147" y="19"/>
                              </a:lnTo>
                              <a:close/>
                              <a:moveTo>
                                <a:pt x="32" y="159"/>
                              </a:moveTo>
                              <a:cubicBezTo>
                                <a:pt x="28" y="163"/>
                                <a:pt x="21" y="163"/>
                                <a:pt x="18" y="159"/>
                              </a:cubicBezTo>
                              <a:cubicBezTo>
                                <a:pt x="11" y="152"/>
                                <a:pt x="11" y="152"/>
                                <a:pt x="11" y="152"/>
                              </a:cubicBezTo>
                              <a:cubicBezTo>
                                <a:pt x="7" y="148"/>
                                <a:pt x="7" y="142"/>
                                <a:pt x="11" y="138"/>
                              </a:cubicBezTo>
                              <a:cubicBezTo>
                                <a:pt x="34" y="115"/>
                                <a:pt x="34" y="115"/>
                                <a:pt x="34" y="115"/>
                              </a:cubicBezTo>
                              <a:cubicBezTo>
                                <a:pt x="55" y="136"/>
                                <a:pt x="55" y="136"/>
                                <a:pt x="55" y="136"/>
                              </a:cubicBezTo>
                              <a:lnTo>
                                <a:pt x="32" y="159"/>
                              </a:lnTo>
                              <a:close/>
                              <a:moveTo>
                                <a:pt x="59" y="132"/>
                              </a:moveTo>
                              <a:cubicBezTo>
                                <a:pt x="38" y="111"/>
                                <a:pt x="38" y="111"/>
                                <a:pt x="38" y="111"/>
                              </a:cubicBezTo>
                              <a:cubicBezTo>
                                <a:pt x="45" y="103"/>
                                <a:pt x="45" y="103"/>
                                <a:pt x="45" y="103"/>
                              </a:cubicBezTo>
                              <a:cubicBezTo>
                                <a:pt x="67" y="125"/>
                                <a:pt x="67" y="125"/>
                                <a:pt x="67" y="125"/>
                              </a:cubicBezTo>
                              <a:lnTo>
                                <a:pt x="59" y="132"/>
                              </a:lnTo>
                              <a:close/>
                              <a:moveTo>
                                <a:pt x="163" y="111"/>
                              </a:moveTo>
                              <a:cubicBezTo>
                                <a:pt x="155" y="103"/>
                                <a:pt x="143" y="100"/>
                                <a:pt x="131" y="105"/>
                              </a:cubicBezTo>
                              <a:cubicBezTo>
                                <a:pt x="105" y="79"/>
                                <a:pt x="105" y="79"/>
                                <a:pt x="105" y="79"/>
                              </a:cubicBezTo>
                              <a:cubicBezTo>
                                <a:pt x="104" y="78"/>
                                <a:pt x="102" y="78"/>
                                <a:pt x="101" y="79"/>
                              </a:cubicBezTo>
                              <a:cubicBezTo>
                                <a:pt x="100" y="81"/>
                                <a:pt x="100" y="83"/>
                                <a:pt x="101" y="84"/>
                              </a:cubicBezTo>
                              <a:cubicBezTo>
                                <a:pt x="128" y="110"/>
                                <a:pt x="128" y="110"/>
                                <a:pt x="128" y="110"/>
                              </a:cubicBezTo>
                              <a:cubicBezTo>
                                <a:pt x="129" y="111"/>
                                <a:pt x="130" y="111"/>
                                <a:pt x="131" y="111"/>
                              </a:cubicBezTo>
                              <a:cubicBezTo>
                                <a:pt x="141" y="107"/>
                                <a:pt x="152" y="108"/>
                                <a:pt x="159" y="115"/>
                              </a:cubicBezTo>
                              <a:cubicBezTo>
                                <a:pt x="165" y="121"/>
                                <a:pt x="167" y="130"/>
                                <a:pt x="165" y="139"/>
                              </a:cubicBezTo>
                              <a:cubicBezTo>
                                <a:pt x="150" y="124"/>
                                <a:pt x="150" y="124"/>
                                <a:pt x="150" y="124"/>
                              </a:cubicBezTo>
                              <a:cubicBezTo>
                                <a:pt x="150" y="123"/>
                                <a:pt x="148" y="123"/>
                                <a:pt x="147" y="124"/>
                              </a:cubicBezTo>
                              <a:cubicBezTo>
                                <a:pt x="134" y="128"/>
                                <a:pt x="134" y="128"/>
                                <a:pt x="134" y="128"/>
                              </a:cubicBezTo>
                              <a:cubicBezTo>
                                <a:pt x="133" y="129"/>
                                <a:pt x="133" y="129"/>
                                <a:pt x="132" y="130"/>
                              </a:cubicBezTo>
                              <a:cubicBezTo>
                                <a:pt x="127" y="143"/>
                                <a:pt x="127" y="143"/>
                                <a:pt x="127" y="143"/>
                              </a:cubicBezTo>
                              <a:cubicBezTo>
                                <a:pt x="127" y="145"/>
                                <a:pt x="127" y="146"/>
                                <a:pt x="128" y="147"/>
                              </a:cubicBezTo>
                              <a:cubicBezTo>
                                <a:pt x="142" y="161"/>
                                <a:pt x="142" y="161"/>
                                <a:pt x="142" y="161"/>
                              </a:cubicBezTo>
                              <a:cubicBezTo>
                                <a:pt x="134" y="163"/>
                                <a:pt x="125" y="161"/>
                                <a:pt x="119" y="155"/>
                              </a:cubicBezTo>
                              <a:cubicBezTo>
                                <a:pt x="112" y="148"/>
                                <a:pt x="110" y="137"/>
                                <a:pt x="115" y="127"/>
                              </a:cubicBezTo>
                              <a:cubicBezTo>
                                <a:pt x="115" y="126"/>
                                <a:pt x="115" y="125"/>
                                <a:pt x="114" y="124"/>
                              </a:cubicBezTo>
                              <a:cubicBezTo>
                                <a:pt x="88" y="97"/>
                                <a:pt x="88" y="97"/>
                                <a:pt x="88" y="97"/>
                              </a:cubicBezTo>
                              <a:cubicBezTo>
                                <a:pt x="86" y="96"/>
                                <a:pt x="84" y="96"/>
                                <a:pt x="83" y="97"/>
                              </a:cubicBezTo>
                              <a:cubicBezTo>
                                <a:pt x="82" y="99"/>
                                <a:pt x="82" y="101"/>
                                <a:pt x="83" y="102"/>
                              </a:cubicBezTo>
                              <a:cubicBezTo>
                                <a:pt x="109" y="127"/>
                                <a:pt x="109" y="127"/>
                                <a:pt x="109" y="127"/>
                              </a:cubicBezTo>
                              <a:cubicBezTo>
                                <a:pt x="104" y="139"/>
                                <a:pt x="107" y="151"/>
                                <a:pt x="115" y="160"/>
                              </a:cubicBezTo>
                              <a:cubicBezTo>
                                <a:pt x="120" y="165"/>
                                <a:pt x="128" y="168"/>
                                <a:pt x="135" y="168"/>
                              </a:cubicBezTo>
                              <a:cubicBezTo>
                                <a:pt x="140" y="168"/>
                                <a:pt x="145" y="167"/>
                                <a:pt x="149" y="165"/>
                              </a:cubicBezTo>
                              <a:cubicBezTo>
                                <a:pt x="150" y="165"/>
                                <a:pt x="151" y="164"/>
                                <a:pt x="151" y="163"/>
                              </a:cubicBezTo>
                              <a:cubicBezTo>
                                <a:pt x="151" y="162"/>
                                <a:pt x="151" y="161"/>
                                <a:pt x="150" y="160"/>
                              </a:cubicBezTo>
                              <a:cubicBezTo>
                                <a:pt x="134" y="144"/>
                                <a:pt x="134" y="144"/>
                                <a:pt x="134" y="144"/>
                              </a:cubicBezTo>
                              <a:cubicBezTo>
                                <a:pt x="137" y="134"/>
                                <a:pt x="137" y="134"/>
                                <a:pt x="137" y="134"/>
                              </a:cubicBezTo>
                              <a:cubicBezTo>
                                <a:pt x="148" y="130"/>
                                <a:pt x="148" y="130"/>
                                <a:pt x="148" y="130"/>
                              </a:cubicBezTo>
                              <a:cubicBezTo>
                                <a:pt x="164" y="146"/>
                                <a:pt x="164" y="146"/>
                                <a:pt x="164" y="146"/>
                              </a:cubicBezTo>
                              <a:cubicBezTo>
                                <a:pt x="165" y="147"/>
                                <a:pt x="166" y="147"/>
                                <a:pt x="167" y="147"/>
                              </a:cubicBezTo>
                              <a:cubicBezTo>
                                <a:pt x="168" y="147"/>
                                <a:pt x="168" y="146"/>
                                <a:pt x="169" y="145"/>
                              </a:cubicBezTo>
                              <a:cubicBezTo>
                                <a:pt x="174" y="133"/>
                                <a:pt x="172" y="120"/>
                                <a:pt x="163" y="11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1" o:spid="_x0000_s1026" o:spt="100" style="position:absolute;left:0pt;margin-left:3.2pt;margin-top:14.1pt;height:18.6pt;width:19.3pt;z-index:251678720;mso-width-relative:page;mso-height-relative:page;" fillcolor="#626262" filled="t" stroked="f" coordsize="174,168" o:gfxdata="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" path="m47,66c68,86,68,86,68,86c69,87,69,87,70,87c71,87,72,87,72,86c73,85,73,83,72,82c50,60,50,60,50,60c49,59,48,59,47,60c37,64,26,62,19,55c13,50,11,41,13,32c28,46,28,46,28,46c29,47,30,47,31,47c44,42,44,42,44,42c45,42,46,41,46,40c51,27,51,27,51,27c51,26,51,25,50,24c36,10,36,10,36,10c45,7,53,9,59,15c66,22,68,33,63,43c63,44,63,46,64,47c86,68,86,68,86,68c87,70,89,70,90,68c91,67,91,65,90,64c70,44,70,44,70,44c74,32,72,19,64,11c55,2,41,0,29,6c28,6,28,7,27,8c27,9,28,10,28,10c45,27,45,27,45,27c41,37,41,37,41,37c31,41,31,41,31,41c14,24,14,24,14,24c14,24,13,23,12,24c11,24,10,24,9,25c4,38,6,51,15,60c23,68,36,70,47,66xm62,112c133,41,133,41,133,41c135,43,135,43,135,43c136,44,137,44,137,44c137,44,137,44,137,44c138,44,139,44,140,43c157,24,157,24,157,24c158,23,158,21,157,20c149,13,149,13,149,13c148,12,146,12,145,13c126,30,126,30,126,30c126,31,125,31,125,32c125,33,126,34,126,34c129,37,129,37,129,37c58,107,58,107,58,107c47,97,47,97,47,97c46,96,44,96,43,97c7,133,7,133,7,133c0,140,0,150,7,157c13,163,13,163,13,163c16,166,21,168,25,168c29,168,33,166,37,163c73,127,73,127,73,127c74,126,74,125,74,125c74,124,74,123,73,122l62,112xm147,19c150,23,150,23,150,23c137,37,137,37,137,37c133,32,133,32,133,32l147,19xm32,159c28,163,21,163,18,159c11,152,11,152,11,152c7,148,7,142,11,138c34,115,34,115,34,115c55,136,55,136,55,136l32,159xm59,132c38,111,38,111,38,111c45,103,45,103,45,103c67,125,67,125,67,125l59,132xm163,111c155,103,143,100,131,105c105,79,105,79,105,79c104,78,102,78,101,79c100,81,100,83,101,84c128,110,128,110,128,110c129,111,130,111,131,111c141,107,152,108,159,115c165,121,167,130,165,139c150,124,150,124,150,124c150,123,148,123,147,124c134,128,134,128,134,128c133,129,133,129,132,130c127,143,127,143,127,143c127,145,127,146,128,147c142,161,142,161,142,161c134,163,125,161,119,155c112,148,110,137,115,127c115,126,115,125,114,124c88,97,88,97,88,97c86,96,84,96,83,97c82,99,82,101,83,102c109,127,109,127,109,127c104,139,107,151,115,160c120,165,128,168,135,168c140,168,145,167,149,165c150,165,151,164,151,163c151,162,151,161,150,160c134,144,134,144,134,144c137,134,137,134,137,134c148,130,148,130,148,130c164,146,164,146,164,146c165,147,166,147,167,147c168,147,168,146,169,145c174,133,172,120,163,111xe">
                <v:path o:connectlocs="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231893" o:connectangles="0,0,0,0,0,0,0,0,0,0,0,0,0,0,0,0,0,0,0,0,0,0,0,0,0,0,0,0,0,0,0,0,0,0,0,0,0,0,0,0,0,0,0,0,0,0,0,0,0,0,0,0,0,0,0,0"/>
                <v:fill on="t" focussize="0,0"/>
                <v:stroke on="f"/>
                <v:imagedata o:title=""/>
                <o:lock v:ext="edit" aspectratio="f"/>
              </v:shape>
            </w:pict>
          </mc:Fallback>
        </mc:AlternateContent>
      </w:r>
      <w:r>
        <w:rPr>
          <w:rFonts w:hint="eastAsia"/>
          <w:lang w:val="en-US" w:eastAsia="zh-CN"/>
        </w:rPr>
        <w:t xml:space="preserve">                                </w:t>
      </w:r>
    </w:p>
    <w:p>
      <w:r>
        <mc:AlternateContent>
          <mc:Choice Requires="wps">
            <w:drawing>
              <wp:anchor distT="0" distB="0" distL="114300" distR="114300" simplePos="0" relativeHeight="251689984" behindDoc="0" locked="0" layoutInCell="1" allowOverlap="1">
                <wp:simplePos x="0" y="0"/>
                <wp:positionH relativeFrom="column">
                  <wp:posOffset>4677410</wp:posOffset>
                </wp:positionH>
                <wp:positionV relativeFrom="paragraph">
                  <wp:posOffset>120650</wp:posOffset>
                </wp:positionV>
                <wp:extent cx="261620" cy="173355"/>
                <wp:effectExtent l="0" t="0" r="5080" b="17145"/>
                <wp:wrapNone/>
                <wp:docPr id="5246" name="Freeform 180"/>
                <wp:cNvGraphicFramePr/>
                <a:graphic xmlns:a="http://schemas.openxmlformats.org/drawingml/2006/main">
                  <a:graphicData uri="http://schemas.microsoft.com/office/word/2010/wordprocessingShape">
                    <wps:wsp>
                      <wps:cNvSpPr>
                        <a:spLocks noEditPoints="1"/>
                      </wps:cNvSpPr>
                      <wps:spPr bwMode="auto">
                        <a:xfrm>
                          <a:off x="0" y="0"/>
                          <a:ext cx="261898" cy="17320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6" h="123">
                              <a:moveTo>
                                <a:pt x="115" y="44"/>
                              </a:moveTo>
                              <a:cubicBezTo>
                                <a:pt x="115" y="44"/>
                                <a:pt x="115" y="44"/>
                                <a:pt x="115" y="44"/>
                              </a:cubicBezTo>
                              <a:cubicBezTo>
                                <a:pt x="117" y="43"/>
                                <a:pt x="118" y="42"/>
                                <a:pt x="117" y="40"/>
                              </a:cubicBezTo>
                              <a:cubicBezTo>
                                <a:pt x="117" y="39"/>
                                <a:pt x="117" y="39"/>
                                <a:pt x="117" y="39"/>
                              </a:cubicBezTo>
                              <a:cubicBezTo>
                                <a:pt x="116" y="37"/>
                                <a:pt x="115" y="36"/>
                                <a:pt x="113" y="36"/>
                              </a:cubicBezTo>
                              <a:cubicBezTo>
                                <a:pt x="104" y="39"/>
                                <a:pt x="104" y="39"/>
                                <a:pt x="104" y="39"/>
                              </a:cubicBezTo>
                              <a:cubicBezTo>
                                <a:pt x="104" y="39"/>
                                <a:pt x="103" y="39"/>
                                <a:pt x="103" y="40"/>
                              </a:cubicBezTo>
                              <a:cubicBezTo>
                                <a:pt x="102" y="41"/>
                                <a:pt x="102" y="42"/>
                                <a:pt x="102" y="43"/>
                              </a:cubicBezTo>
                              <a:cubicBezTo>
                                <a:pt x="105" y="51"/>
                                <a:pt x="105" y="51"/>
                                <a:pt x="105" y="51"/>
                              </a:cubicBezTo>
                              <a:cubicBezTo>
                                <a:pt x="106" y="52"/>
                                <a:pt x="107" y="53"/>
                                <a:pt x="108" y="53"/>
                              </a:cubicBezTo>
                              <a:cubicBezTo>
                                <a:pt x="108" y="53"/>
                                <a:pt x="109" y="53"/>
                                <a:pt x="109" y="53"/>
                              </a:cubicBezTo>
                              <a:cubicBezTo>
                                <a:pt x="110" y="53"/>
                                <a:pt x="110" y="53"/>
                                <a:pt x="110" y="53"/>
                              </a:cubicBezTo>
                              <a:cubicBezTo>
                                <a:pt x="112" y="52"/>
                                <a:pt x="112" y="51"/>
                                <a:pt x="112" y="50"/>
                              </a:cubicBezTo>
                              <a:cubicBezTo>
                                <a:pt x="118" y="55"/>
                                <a:pt x="121" y="62"/>
                                <a:pt x="121" y="70"/>
                              </a:cubicBezTo>
                              <a:cubicBezTo>
                                <a:pt x="121" y="81"/>
                                <a:pt x="114" y="90"/>
                                <a:pt x="105" y="95"/>
                              </a:cubicBezTo>
                              <a:cubicBezTo>
                                <a:pt x="103" y="95"/>
                                <a:pt x="102" y="97"/>
                                <a:pt x="103" y="99"/>
                              </a:cubicBezTo>
                              <a:cubicBezTo>
                                <a:pt x="104" y="100"/>
                                <a:pt x="105" y="101"/>
                                <a:pt x="106" y="101"/>
                              </a:cubicBezTo>
                              <a:cubicBezTo>
                                <a:pt x="106" y="101"/>
                                <a:pt x="107" y="100"/>
                                <a:pt x="107" y="100"/>
                              </a:cubicBezTo>
                              <a:cubicBezTo>
                                <a:pt x="119" y="95"/>
                                <a:pt x="127" y="83"/>
                                <a:pt x="127" y="70"/>
                              </a:cubicBezTo>
                              <a:cubicBezTo>
                                <a:pt x="127" y="59"/>
                                <a:pt x="122" y="50"/>
                                <a:pt x="115" y="44"/>
                              </a:cubicBezTo>
                              <a:close/>
                              <a:moveTo>
                                <a:pt x="84" y="38"/>
                              </a:moveTo>
                              <a:cubicBezTo>
                                <a:pt x="70" y="42"/>
                                <a:pt x="60" y="55"/>
                                <a:pt x="60" y="70"/>
                              </a:cubicBezTo>
                              <a:cubicBezTo>
                                <a:pt x="60" y="80"/>
                                <a:pt x="64" y="89"/>
                                <a:pt x="72" y="96"/>
                              </a:cubicBezTo>
                              <a:cubicBezTo>
                                <a:pt x="72" y="96"/>
                                <a:pt x="72" y="96"/>
                                <a:pt x="72" y="96"/>
                              </a:cubicBezTo>
                              <a:cubicBezTo>
                                <a:pt x="70" y="96"/>
                                <a:pt x="69" y="98"/>
                                <a:pt x="69" y="99"/>
                              </a:cubicBezTo>
                              <a:cubicBezTo>
                                <a:pt x="70" y="101"/>
                                <a:pt x="70" y="101"/>
                                <a:pt x="70" y="101"/>
                              </a:cubicBezTo>
                              <a:cubicBezTo>
                                <a:pt x="70" y="102"/>
                                <a:pt x="71" y="103"/>
                                <a:pt x="73" y="103"/>
                              </a:cubicBezTo>
                              <a:cubicBezTo>
                                <a:pt x="73" y="103"/>
                                <a:pt x="73" y="103"/>
                                <a:pt x="73" y="103"/>
                              </a:cubicBezTo>
                              <a:cubicBezTo>
                                <a:pt x="82" y="101"/>
                                <a:pt x="82" y="101"/>
                                <a:pt x="82" y="101"/>
                              </a:cubicBezTo>
                              <a:cubicBezTo>
                                <a:pt x="83" y="101"/>
                                <a:pt x="84" y="100"/>
                                <a:pt x="84" y="99"/>
                              </a:cubicBezTo>
                              <a:cubicBezTo>
                                <a:pt x="84" y="99"/>
                                <a:pt x="85" y="98"/>
                                <a:pt x="84" y="97"/>
                              </a:cubicBezTo>
                              <a:cubicBezTo>
                                <a:pt x="81" y="88"/>
                                <a:pt x="81" y="88"/>
                                <a:pt x="81" y="88"/>
                              </a:cubicBezTo>
                              <a:cubicBezTo>
                                <a:pt x="81" y="87"/>
                                <a:pt x="79" y="86"/>
                                <a:pt x="78" y="86"/>
                              </a:cubicBezTo>
                              <a:cubicBezTo>
                                <a:pt x="76" y="87"/>
                                <a:pt x="76" y="87"/>
                                <a:pt x="76" y="87"/>
                              </a:cubicBezTo>
                              <a:cubicBezTo>
                                <a:pt x="75" y="87"/>
                                <a:pt x="74" y="88"/>
                                <a:pt x="74" y="89"/>
                              </a:cubicBezTo>
                              <a:cubicBezTo>
                                <a:pt x="69" y="84"/>
                                <a:pt x="66" y="77"/>
                                <a:pt x="66" y="70"/>
                              </a:cubicBezTo>
                              <a:cubicBezTo>
                                <a:pt x="66" y="58"/>
                                <a:pt x="74" y="47"/>
                                <a:pt x="86" y="43"/>
                              </a:cubicBezTo>
                              <a:cubicBezTo>
                                <a:pt x="87" y="43"/>
                                <a:pt x="88" y="41"/>
                                <a:pt x="88" y="40"/>
                              </a:cubicBezTo>
                              <a:cubicBezTo>
                                <a:pt x="87" y="38"/>
                                <a:pt x="85" y="37"/>
                                <a:pt x="84" y="38"/>
                              </a:cubicBezTo>
                              <a:close/>
                              <a:moveTo>
                                <a:pt x="164" y="49"/>
                              </a:moveTo>
                              <a:cubicBezTo>
                                <a:pt x="164" y="48"/>
                                <a:pt x="164" y="48"/>
                                <a:pt x="164" y="47"/>
                              </a:cubicBezTo>
                              <a:cubicBezTo>
                                <a:pt x="164" y="21"/>
                                <a:pt x="143" y="0"/>
                                <a:pt x="117" y="0"/>
                              </a:cubicBezTo>
                              <a:cubicBezTo>
                                <a:pt x="101" y="0"/>
                                <a:pt x="86" y="8"/>
                                <a:pt x="78" y="21"/>
                              </a:cubicBezTo>
                              <a:cubicBezTo>
                                <a:pt x="72" y="17"/>
                                <a:pt x="65" y="15"/>
                                <a:pt x="58" y="15"/>
                              </a:cubicBezTo>
                              <a:cubicBezTo>
                                <a:pt x="38" y="15"/>
                                <a:pt x="23" y="30"/>
                                <a:pt x="22" y="49"/>
                              </a:cubicBezTo>
                              <a:cubicBezTo>
                                <a:pt x="9" y="55"/>
                                <a:pt x="0" y="69"/>
                                <a:pt x="0" y="84"/>
                              </a:cubicBezTo>
                              <a:cubicBezTo>
                                <a:pt x="0" y="105"/>
                                <a:pt x="17" y="123"/>
                                <a:pt x="37" y="123"/>
                              </a:cubicBezTo>
                              <a:cubicBezTo>
                                <a:pt x="150" y="123"/>
                                <a:pt x="150" y="123"/>
                                <a:pt x="150" y="123"/>
                              </a:cubicBezTo>
                              <a:cubicBezTo>
                                <a:pt x="170" y="123"/>
                                <a:pt x="186" y="105"/>
                                <a:pt x="186" y="84"/>
                              </a:cubicBezTo>
                              <a:cubicBezTo>
                                <a:pt x="186" y="69"/>
                                <a:pt x="177" y="55"/>
                                <a:pt x="164" y="49"/>
                              </a:cubicBezTo>
                              <a:close/>
                              <a:moveTo>
                                <a:pt x="150" y="117"/>
                              </a:moveTo>
                              <a:cubicBezTo>
                                <a:pt x="37" y="117"/>
                                <a:pt x="37" y="117"/>
                                <a:pt x="37" y="117"/>
                              </a:cubicBezTo>
                              <a:cubicBezTo>
                                <a:pt x="20" y="117"/>
                                <a:pt x="6" y="102"/>
                                <a:pt x="6" y="84"/>
                              </a:cubicBezTo>
                              <a:cubicBezTo>
                                <a:pt x="6" y="71"/>
                                <a:pt x="14" y="59"/>
                                <a:pt x="26" y="54"/>
                              </a:cubicBezTo>
                              <a:cubicBezTo>
                                <a:pt x="27" y="54"/>
                                <a:pt x="28" y="52"/>
                                <a:pt x="28" y="51"/>
                              </a:cubicBezTo>
                              <a:cubicBezTo>
                                <a:pt x="28" y="34"/>
                                <a:pt x="41" y="21"/>
                                <a:pt x="58" y="21"/>
                              </a:cubicBezTo>
                              <a:cubicBezTo>
                                <a:pt x="65" y="21"/>
                                <a:pt x="71" y="23"/>
                                <a:pt x="77" y="28"/>
                              </a:cubicBezTo>
                              <a:cubicBezTo>
                                <a:pt x="77" y="28"/>
                                <a:pt x="78" y="29"/>
                                <a:pt x="79" y="28"/>
                              </a:cubicBezTo>
                              <a:cubicBezTo>
                                <a:pt x="80" y="28"/>
                                <a:pt x="81" y="28"/>
                                <a:pt x="81" y="27"/>
                              </a:cubicBezTo>
                              <a:cubicBezTo>
                                <a:pt x="88" y="14"/>
                                <a:pt x="102" y="6"/>
                                <a:pt x="117" y="6"/>
                              </a:cubicBezTo>
                              <a:cubicBezTo>
                                <a:pt x="140" y="6"/>
                                <a:pt x="158" y="25"/>
                                <a:pt x="158" y="47"/>
                              </a:cubicBezTo>
                              <a:cubicBezTo>
                                <a:pt x="158" y="48"/>
                                <a:pt x="158" y="49"/>
                                <a:pt x="158" y="51"/>
                              </a:cubicBezTo>
                              <a:cubicBezTo>
                                <a:pt x="158" y="52"/>
                                <a:pt x="159" y="53"/>
                                <a:pt x="160" y="54"/>
                              </a:cubicBezTo>
                              <a:cubicBezTo>
                                <a:pt x="172" y="58"/>
                                <a:pt x="180" y="70"/>
                                <a:pt x="180" y="84"/>
                              </a:cubicBezTo>
                              <a:cubicBezTo>
                                <a:pt x="180" y="102"/>
                                <a:pt x="167" y="117"/>
                                <a:pt x="150" y="11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0" o:spid="_x0000_s1026" o:spt="100" style="position:absolute;left:0pt;margin-left:368.3pt;margin-top:9.5pt;height:13.65pt;width:20.6pt;z-index:251689984;mso-width-relative:page;mso-height-relative:page;" fillcolor="#626262" filled="t" stroked="f" coordsize="186,123" o:gfxdata="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CKbn032AAAAAkBAAAPAAAAAAAAAAEAIAAAACIAAABkcnMvZG93bnJldi54&#10;bWxQSwECFAAUAAAACACHTuJAokB4PjYIAACcKwAADgAAAAAAAAABACAAAAAnAQAAZHJzL2Uyb0Rv&#10;Yy54bWxQSwUGAAAAAAYABgBZAQAAzwsAAAAA&#10;" path="m115,44c115,44,115,44,115,44c117,43,118,42,117,40c117,39,117,39,117,39c116,37,115,36,113,36c104,39,104,39,104,39c104,39,103,39,103,40c102,41,102,42,102,43c105,51,105,51,105,51c106,52,107,53,108,53c108,53,109,53,109,53c110,53,110,53,110,53c112,52,112,51,112,50c118,55,121,62,121,70c121,81,114,90,105,95c103,95,102,97,103,99c104,100,105,101,106,101c106,101,107,100,107,100c119,95,127,83,127,70c127,59,122,50,115,44xm84,38c70,42,60,55,60,70c60,80,64,89,72,96c72,96,72,96,72,96c70,96,69,98,69,99c70,101,70,101,70,101c70,102,71,103,73,103c73,103,73,103,73,103c82,101,82,101,82,101c83,101,84,100,84,99c84,99,85,98,84,97c81,88,81,88,81,88c81,87,79,86,78,86c76,87,76,87,76,87c75,87,74,88,74,89c69,84,66,77,66,70c66,58,74,47,86,43c87,43,88,41,88,40c87,38,85,37,84,38xm164,49c164,48,164,48,164,47c164,21,143,0,117,0c101,0,86,8,78,21c72,17,65,15,58,15c38,15,23,30,22,49c9,55,0,69,0,84c0,105,17,123,37,123c150,123,150,123,150,123c170,123,186,105,186,84c186,69,177,55,164,49xm150,117c37,117,37,117,37,117c20,117,6,102,6,84c6,71,14,59,26,54c27,54,28,52,28,51c28,34,41,21,58,21c65,21,71,23,77,28c77,28,78,29,79,28c80,28,81,28,81,27c88,14,102,6,117,6c140,6,158,25,158,47c158,48,158,49,158,51c158,52,159,53,160,54c172,58,180,70,180,84c180,102,167,117,150,117xe">
                <v:path o:connectlocs="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4378325</wp:posOffset>
                </wp:positionH>
                <wp:positionV relativeFrom="paragraph">
                  <wp:posOffset>71120</wp:posOffset>
                </wp:positionV>
                <wp:extent cx="123825" cy="270510"/>
                <wp:effectExtent l="0" t="0" r="10160" b="15240"/>
                <wp:wrapNone/>
                <wp:docPr id="5247" name="Freeform 181"/>
                <wp:cNvGraphicFramePr/>
                <a:graphic xmlns:a="http://schemas.openxmlformats.org/drawingml/2006/main">
                  <a:graphicData uri="http://schemas.microsoft.com/office/word/2010/wordprocessingShape">
                    <wps:wsp>
                      <wps:cNvSpPr>
                        <a:spLocks noEditPoints="1"/>
                      </wps:cNvSpPr>
                      <wps:spPr bwMode="auto">
                        <a:xfrm>
                          <a:off x="0" y="0"/>
                          <a:ext cx="123806" cy="27022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 h="192">
                              <a:moveTo>
                                <a:pt x="49" y="96"/>
                              </a:moveTo>
                              <a:cubicBezTo>
                                <a:pt x="87" y="58"/>
                                <a:pt x="87" y="58"/>
                                <a:pt x="87" y="58"/>
                              </a:cubicBezTo>
                              <a:cubicBezTo>
                                <a:pt x="88" y="57"/>
                                <a:pt x="88" y="57"/>
                                <a:pt x="88" y="56"/>
                              </a:cubicBezTo>
                              <a:cubicBezTo>
                                <a:pt x="88" y="55"/>
                                <a:pt x="88" y="54"/>
                                <a:pt x="87" y="54"/>
                              </a:cubicBezTo>
                              <a:cubicBezTo>
                                <a:pt x="48" y="14"/>
                                <a:pt x="48" y="14"/>
                                <a:pt x="48" y="14"/>
                              </a:cubicBezTo>
                              <a:cubicBezTo>
                                <a:pt x="48" y="3"/>
                                <a:pt x="48" y="3"/>
                                <a:pt x="48" y="3"/>
                              </a:cubicBezTo>
                              <a:cubicBezTo>
                                <a:pt x="48" y="2"/>
                                <a:pt x="47" y="0"/>
                                <a:pt x="45" y="0"/>
                              </a:cubicBezTo>
                              <a:cubicBezTo>
                                <a:pt x="43" y="0"/>
                                <a:pt x="42" y="2"/>
                                <a:pt x="42" y="3"/>
                              </a:cubicBezTo>
                              <a:cubicBezTo>
                                <a:pt x="42" y="91"/>
                                <a:pt x="42" y="91"/>
                                <a:pt x="42" y="91"/>
                              </a:cubicBezTo>
                              <a:cubicBezTo>
                                <a:pt x="5" y="54"/>
                                <a:pt x="5" y="54"/>
                                <a:pt x="5" y="54"/>
                              </a:cubicBezTo>
                              <a:cubicBezTo>
                                <a:pt x="4" y="53"/>
                                <a:pt x="2" y="53"/>
                                <a:pt x="1" y="54"/>
                              </a:cubicBezTo>
                              <a:cubicBezTo>
                                <a:pt x="0" y="55"/>
                                <a:pt x="0" y="57"/>
                                <a:pt x="1" y="58"/>
                              </a:cubicBezTo>
                              <a:cubicBezTo>
                                <a:pt x="39" y="96"/>
                                <a:pt x="39" y="96"/>
                                <a:pt x="39" y="96"/>
                              </a:cubicBezTo>
                              <a:cubicBezTo>
                                <a:pt x="1" y="134"/>
                                <a:pt x="1" y="134"/>
                                <a:pt x="1" y="134"/>
                              </a:cubicBezTo>
                              <a:cubicBezTo>
                                <a:pt x="0" y="135"/>
                                <a:pt x="0" y="137"/>
                                <a:pt x="1" y="139"/>
                              </a:cubicBezTo>
                              <a:cubicBezTo>
                                <a:pt x="2" y="139"/>
                                <a:pt x="2" y="139"/>
                                <a:pt x="3" y="139"/>
                              </a:cubicBezTo>
                              <a:cubicBezTo>
                                <a:pt x="4" y="139"/>
                                <a:pt x="5" y="139"/>
                                <a:pt x="5" y="139"/>
                              </a:cubicBezTo>
                              <a:cubicBezTo>
                                <a:pt x="42" y="102"/>
                                <a:pt x="42" y="102"/>
                                <a:pt x="42" y="102"/>
                              </a:cubicBezTo>
                              <a:cubicBezTo>
                                <a:pt x="42" y="189"/>
                                <a:pt x="42" y="189"/>
                                <a:pt x="42" y="189"/>
                              </a:cubicBezTo>
                              <a:cubicBezTo>
                                <a:pt x="42" y="191"/>
                                <a:pt x="43" y="192"/>
                                <a:pt x="45" y="192"/>
                              </a:cubicBezTo>
                              <a:cubicBezTo>
                                <a:pt x="47" y="192"/>
                                <a:pt x="48" y="191"/>
                                <a:pt x="48" y="189"/>
                              </a:cubicBezTo>
                              <a:cubicBezTo>
                                <a:pt x="48" y="178"/>
                                <a:pt x="48" y="178"/>
                                <a:pt x="48" y="178"/>
                              </a:cubicBezTo>
                              <a:cubicBezTo>
                                <a:pt x="87" y="139"/>
                                <a:pt x="87" y="139"/>
                                <a:pt x="87" y="139"/>
                              </a:cubicBezTo>
                              <a:cubicBezTo>
                                <a:pt x="88" y="138"/>
                                <a:pt x="88" y="138"/>
                                <a:pt x="88" y="137"/>
                              </a:cubicBezTo>
                              <a:cubicBezTo>
                                <a:pt x="88" y="136"/>
                                <a:pt x="88" y="135"/>
                                <a:pt x="87" y="135"/>
                              </a:cubicBezTo>
                              <a:lnTo>
                                <a:pt x="49" y="96"/>
                              </a:lnTo>
                              <a:close/>
                              <a:moveTo>
                                <a:pt x="48" y="23"/>
                              </a:moveTo>
                              <a:cubicBezTo>
                                <a:pt x="81" y="56"/>
                                <a:pt x="81" y="56"/>
                                <a:pt x="81" y="56"/>
                              </a:cubicBezTo>
                              <a:cubicBezTo>
                                <a:pt x="48" y="89"/>
                                <a:pt x="48" y="89"/>
                                <a:pt x="48" y="89"/>
                              </a:cubicBezTo>
                              <a:lnTo>
                                <a:pt x="48" y="23"/>
                              </a:lnTo>
                              <a:close/>
                              <a:moveTo>
                                <a:pt x="48" y="170"/>
                              </a:moveTo>
                              <a:cubicBezTo>
                                <a:pt x="48" y="104"/>
                                <a:pt x="48" y="104"/>
                                <a:pt x="48" y="104"/>
                              </a:cubicBezTo>
                              <a:cubicBezTo>
                                <a:pt x="81" y="137"/>
                                <a:pt x="81" y="137"/>
                                <a:pt x="81" y="137"/>
                              </a:cubicBezTo>
                              <a:lnTo>
                                <a:pt x="48" y="17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1" o:spid="_x0000_s1026" o:spt="100" style="position:absolute;left:0pt;margin-left:344.75pt;margin-top:5.6pt;height:21.3pt;width:9.75pt;z-index:251688960;mso-width-relative:page;mso-height-relative:page;" fillcolor="#626262" filled="t" stroked="f" coordsize="88,192" o:gfxdata="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OkxHLHYAAAACQEA&#10;AA8AAAAAAAAAAQAgAAAAIgAAAGRycy9kb3ducmV2LnhtbFBLAQIUABQAAAAIAIdO4kBJqjkiHAYA&#10;AJUgAAAOAAAAAAAAAAEAIAAAACcBAABkcnMvZTJvRG9jLnhtbFBLBQYAAAAABgAGAFkBAAC1CQAA&#10;AAA=&#10;" path="m49,96c87,58,87,58,87,58c88,57,88,57,88,56c88,55,88,54,87,54c48,14,48,14,48,14c48,3,48,3,48,3c48,2,47,0,45,0c43,0,42,2,42,3c42,91,42,91,42,91c5,54,5,54,5,54c4,53,2,53,1,54c0,55,0,57,1,58c39,96,39,96,39,96c1,134,1,134,1,134c0,135,0,137,1,139c2,139,2,139,3,139c4,139,5,139,5,139c42,102,42,102,42,102c42,189,42,189,42,189c42,191,43,192,45,192c47,192,48,191,48,189c48,178,48,178,48,178c87,139,87,139,87,139c88,138,88,138,88,137c88,136,88,135,87,135l49,96xm48,23c81,56,81,56,81,56c48,89,48,89,48,89l48,23xm48,170c48,104,48,104,48,104c81,137,81,137,81,137l48,170xe">
                <v:path o:connectlocs="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3953510</wp:posOffset>
                </wp:positionH>
                <wp:positionV relativeFrom="paragraph">
                  <wp:posOffset>73660</wp:posOffset>
                </wp:positionV>
                <wp:extent cx="219710" cy="229235"/>
                <wp:effectExtent l="0" t="0" r="8890" b="18415"/>
                <wp:wrapNone/>
                <wp:docPr id="5248" name="Freeform 182"/>
                <wp:cNvGraphicFramePr/>
                <a:graphic xmlns:a="http://schemas.openxmlformats.org/drawingml/2006/main">
                  <a:graphicData uri="http://schemas.microsoft.com/office/word/2010/wordprocessingShape">
                    <wps:wsp>
                      <wps:cNvSpPr>
                        <a:spLocks noEditPoints="1"/>
                      </wps:cNvSpPr>
                      <wps:spPr bwMode="auto">
                        <a:xfrm>
                          <a:off x="0" y="0"/>
                          <a:ext cx="219637" cy="22915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6" h="163">
                              <a:moveTo>
                                <a:pt x="57" y="48"/>
                              </a:moveTo>
                              <a:cubicBezTo>
                                <a:pt x="99" y="48"/>
                                <a:pt x="99" y="48"/>
                                <a:pt x="99" y="48"/>
                              </a:cubicBezTo>
                              <a:cubicBezTo>
                                <a:pt x="101" y="48"/>
                                <a:pt x="102" y="46"/>
                                <a:pt x="102" y="45"/>
                              </a:cubicBezTo>
                              <a:cubicBezTo>
                                <a:pt x="102" y="3"/>
                                <a:pt x="102" y="3"/>
                                <a:pt x="102" y="3"/>
                              </a:cubicBezTo>
                              <a:cubicBezTo>
                                <a:pt x="102" y="1"/>
                                <a:pt x="101" y="0"/>
                                <a:pt x="99" y="0"/>
                              </a:cubicBezTo>
                              <a:cubicBezTo>
                                <a:pt x="57" y="0"/>
                                <a:pt x="57" y="0"/>
                                <a:pt x="57" y="0"/>
                              </a:cubicBezTo>
                              <a:cubicBezTo>
                                <a:pt x="55" y="0"/>
                                <a:pt x="54" y="1"/>
                                <a:pt x="54" y="3"/>
                              </a:cubicBezTo>
                              <a:cubicBezTo>
                                <a:pt x="54" y="45"/>
                                <a:pt x="54" y="45"/>
                                <a:pt x="54" y="45"/>
                              </a:cubicBezTo>
                              <a:cubicBezTo>
                                <a:pt x="54" y="46"/>
                                <a:pt x="55" y="48"/>
                                <a:pt x="57" y="48"/>
                              </a:cubicBezTo>
                              <a:close/>
                              <a:moveTo>
                                <a:pt x="60" y="6"/>
                              </a:moveTo>
                              <a:cubicBezTo>
                                <a:pt x="96" y="6"/>
                                <a:pt x="96" y="6"/>
                                <a:pt x="96" y="6"/>
                              </a:cubicBezTo>
                              <a:cubicBezTo>
                                <a:pt x="96" y="42"/>
                                <a:pt x="96" y="42"/>
                                <a:pt x="96" y="42"/>
                              </a:cubicBezTo>
                              <a:cubicBezTo>
                                <a:pt x="60" y="42"/>
                                <a:pt x="60" y="42"/>
                                <a:pt x="60" y="42"/>
                              </a:cubicBezTo>
                              <a:lnTo>
                                <a:pt x="60" y="6"/>
                              </a:lnTo>
                              <a:close/>
                              <a:moveTo>
                                <a:pt x="153" y="115"/>
                              </a:moveTo>
                              <a:cubicBezTo>
                                <a:pt x="111" y="115"/>
                                <a:pt x="111" y="115"/>
                                <a:pt x="111" y="115"/>
                              </a:cubicBezTo>
                              <a:cubicBezTo>
                                <a:pt x="109" y="115"/>
                                <a:pt x="108" y="116"/>
                                <a:pt x="108" y="118"/>
                              </a:cubicBezTo>
                              <a:cubicBezTo>
                                <a:pt x="108" y="160"/>
                                <a:pt x="108" y="160"/>
                                <a:pt x="108" y="160"/>
                              </a:cubicBezTo>
                              <a:cubicBezTo>
                                <a:pt x="108" y="162"/>
                                <a:pt x="109" y="163"/>
                                <a:pt x="111" y="163"/>
                              </a:cubicBezTo>
                              <a:cubicBezTo>
                                <a:pt x="153" y="163"/>
                                <a:pt x="153" y="163"/>
                                <a:pt x="153" y="163"/>
                              </a:cubicBezTo>
                              <a:cubicBezTo>
                                <a:pt x="155" y="163"/>
                                <a:pt x="156" y="162"/>
                                <a:pt x="156" y="160"/>
                              </a:cubicBezTo>
                              <a:cubicBezTo>
                                <a:pt x="156" y="118"/>
                                <a:pt x="156" y="118"/>
                                <a:pt x="156" y="118"/>
                              </a:cubicBezTo>
                              <a:cubicBezTo>
                                <a:pt x="156" y="116"/>
                                <a:pt x="155" y="115"/>
                                <a:pt x="153" y="115"/>
                              </a:cubicBezTo>
                              <a:close/>
                              <a:moveTo>
                                <a:pt x="150" y="157"/>
                              </a:moveTo>
                              <a:cubicBezTo>
                                <a:pt x="114" y="157"/>
                                <a:pt x="114" y="157"/>
                                <a:pt x="114" y="157"/>
                              </a:cubicBezTo>
                              <a:cubicBezTo>
                                <a:pt x="114" y="121"/>
                                <a:pt x="114" y="121"/>
                                <a:pt x="114" y="121"/>
                              </a:cubicBezTo>
                              <a:cubicBezTo>
                                <a:pt x="150" y="121"/>
                                <a:pt x="150" y="121"/>
                                <a:pt x="150" y="121"/>
                              </a:cubicBezTo>
                              <a:lnTo>
                                <a:pt x="150" y="157"/>
                              </a:lnTo>
                              <a:close/>
                              <a:moveTo>
                                <a:pt x="45" y="115"/>
                              </a:moveTo>
                              <a:cubicBezTo>
                                <a:pt x="3" y="115"/>
                                <a:pt x="3" y="115"/>
                                <a:pt x="3" y="115"/>
                              </a:cubicBezTo>
                              <a:cubicBezTo>
                                <a:pt x="1" y="115"/>
                                <a:pt x="0" y="116"/>
                                <a:pt x="0" y="118"/>
                              </a:cubicBezTo>
                              <a:cubicBezTo>
                                <a:pt x="0" y="160"/>
                                <a:pt x="0" y="160"/>
                                <a:pt x="0" y="160"/>
                              </a:cubicBezTo>
                              <a:cubicBezTo>
                                <a:pt x="0" y="162"/>
                                <a:pt x="1" y="163"/>
                                <a:pt x="3" y="163"/>
                              </a:cubicBezTo>
                              <a:cubicBezTo>
                                <a:pt x="45" y="163"/>
                                <a:pt x="45" y="163"/>
                                <a:pt x="45" y="163"/>
                              </a:cubicBezTo>
                              <a:cubicBezTo>
                                <a:pt x="47" y="163"/>
                                <a:pt x="48" y="162"/>
                                <a:pt x="48" y="160"/>
                              </a:cubicBezTo>
                              <a:cubicBezTo>
                                <a:pt x="48" y="118"/>
                                <a:pt x="48" y="118"/>
                                <a:pt x="48" y="118"/>
                              </a:cubicBezTo>
                              <a:cubicBezTo>
                                <a:pt x="48" y="116"/>
                                <a:pt x="47" y="115"/>
                                <a:pt x="45" y="115"/>
                              </a:cubicBezTo>
                              <a:close/>
                              <a:moveTo>
                                <a:pt x="42" y="157"/>
                              </a:moveTo>
                              <a:cubicBezTo>
                                <a:pt x="6" y="157"/>
                                <a:pt x="6" y="157"/>
                                <a:pt x="6" y="157"/>
                              </a:cubicBezTo>
                              <a:cubicBezTo>
                                <a:pt x="6" y="121"/>
                                <a:pt x="6" y="121"/>
                                <a:pt x="6" y="121"/>
                              </a:cubicBezTo>
                              <a:cubicBezTo>
                                <a:pt x="42" y="121"/>
                                <a:pt x="42" y="121"/>
                                <a:pt x="42" y="121"/>
                              </a:cubicBezTo>
                              <a:lnTo>
                                <a:pt x="42" y="157"/>
                              </a:lnTo>
                              <a:close/>
                              <a:moveTo>
                                <a:pt x="24" y="110"/>
                              </a:moveTo>
                              <a:cubicBezTo>
                                <a:pt x="25" y="110"/>
                                <a:pt x="27" y="108"/>
                                <a:pt x="27" y="107"/>
                              </a:cubicBezTo>
                              <a:cubicBezTo>
                                <a:pt x="27" y="87"/>
                                <a:pt x="27" y="87"/>
                                <a:pt x="27" y="87"/>
                              </a:cubicBezTo>
                              <a:cubicBezTo>
                                <a:pt x="129" y="87"/>
                                <a:pt x="129" y="87"/>
                                <a:pt x="129" y="87"/>
                              </a:cubicBezTo>
                              <a:cubicBezTo>
                                <a:pt x="129" y="107"/>
                                <a:pt x="129" y="107"/>
                                <a:pt x="129" y="107"/>
                              </a:cubicBezTo>
                              <a:cubicBezTo>
                                <a:pt x="129" y="108"/>
                                <a:pt x="130" y="110"/>
                                <a:pt x="132" y="110"/>
                              </a:cubicBezTo>
                              <a:cubicBezTo>
                                <a:pt x="134" y="110"/>
                                <a:pt x="135" y="108"/>
                                <a:pt x="135" y="107"/>
                              </a:cubicBezTo>
                              <a:cubicBezTo>
                                <a:pt x="135" y="84"/>
                                <a:pt x="135" y="84"/>
                                <a:pt x="135" y="84"/>
                              </a:cubicBezTo>
                              <a:cubicBezTo>
                                <a:pt x="135" y="82"/>
                                <a:pt x="134" y="81"/>
                                <a:pt x="132" y="81"/>
                              </a:cubicBezTo>
                              <a:cubicBezTo>
                                <a:pt x="81" y="81"/>
                                <a:pt x="81" y="81"/>
                                <a:pt x="81" y="81"/>
                              </a:cubicBezTo>
                              <a:cubicBezTo>
                                <a:pt x="81" y="56"/>
                                <a:pt x="81" y="56"/>
                                <a:pt x="81" y="56"/>
                              </a:cubicBezTo>
                              <a:cubicBezTo>
                                <a:pt x="81" y="54"/>
                                <a:pt x="80" y="53"/>
                                <a:pt x="78" y="53"/>
                              </a:cubicBezTo>
                              <a:cubicBezTo>
                                <a:pt x="76" y="53"/>
                                <a:pt x="75" y="54"/>
                                <a:pt x="75" y="56"/>
                              </a:cubicBezTo>
                              <a:cubicBezTo>
                                <a:pt x="75" y="81"/>
                                <a:pt x="75" y="81"/>
                                <a:pt x="75" y="81"/>
                              </a:cubicBezTo>
                              <a:cubicBezTo>
                                <a:pt x="24" y="81"/>
                                <a:pt x="24" y="81"/>
                                <a:pt x="24" y="81"/>
                              </a:cubicBezTo>
                              <a:cubicBezTo>
                                <a:pt x="22" y="81"/>
                                <a:pt x="21" y="82"/>
                                <a:pt x="21" y="84"/>
                              </a:cubicBezTo>
                              <a:cubicBezTo>
                                <a:pt x="21" y="107"/>
                                <a:pt x="21" y="107"/>
                                <a:pt x="21" y="107"/>
                              </a:cubicBezTo>
                              <a:cubicBezTo>
                                <a:pt x="21" y="108"/>
                                <a:pt x="22" y="110"/>
                                <a:pt x="24" y="11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2" o:spid="_x0000_s1026" o:spt="100" style="position:absolute;left:0pt;margin-left:311.3pt;margin-top:5.8pt;height:18.05pt;width:17.3pt;z-index:251687936;mso-width-relative:page;mso-height-relative:page;" fillcolor="#626262" filled="t" stroked="f" coordsize="156,163" o:gfxdata="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M03Mr3WAAAACQEAAA8AAAAAAAAAAQAgAAAAIgAA&#10;AGRycy9kb3ducmV2LnhtbFBLAQIUABQAAAAIAIdO4kDntVK4uAgAAMQ2AAAOAAAAAAAAAAEAIAAA&#10;ACUBAABkcnMvZTJvRG9jLnhtbFBLBQYAAAAABgAGAFkBAABPDAAAAAA=&#10;" path="m57,48c99,48,99,48,99,48c101,48,102,46,102,45c102,3,102,3,102,3c102,1,101,0,99,0c57,0,57,0,57,0c55,0,54,1,54,3c54,45,54,45,54,45c54,46,55,48,57,48xm60,6c96,6,96,6,96,6c96,42,96,42,96,42c60,42,60,42,60,42l60,6xm153,115c111,115,111,115,111,115c109,115,108,116,108,118c108,160,108,160,108,160c108,162,109,163,111,163c153,163,153,163,153,163c155,163,156,162,156,160c156,118,156,118,156,118c156,116,155,115,153,115xm150,157c114,157,114,157,114,157c114,121,114,121,114,121c150,121,150,121,150,121l150,157xm45,115c3,115,3,115,3,115c1,115,0,116,0,118c0,160,0,160,0,160c0,162,1,163,3,163c45,163,45,163,45,163c47,163,48,162,48,160c48,118,48,118,48,118c48,116,47,115,45,115xm42,157c6,157,6,157,6,157c6,121,6,121,6,121c42,121,42,121,42,121l42,157xm24,110c25,110,27,108,27,107c27,87,27,87,27,87c129,87,129,87,129,87c129,107,129,107,129,107c129,108,130,110,132,110c134,110,135,108,135,107c135,84,135,84,135,84c135,82,134,81,132,81c81,81,81,81,81,81c81,56,81,56,81,56c81,54,80,53,78,53c76,53,75,54,75,56c75,81,75,81,75,81c24,81,24,81,24,81c22,81,21,82,21,84c21,107,21,107,21,107c21,108,22,110,24,110xe">
                <v:path o:connectlocs="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 o:connectangles="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3552825</wp:posOffset>
                </wp:positionH>
                <wp:positionV relativeFrom="paragraph">
                  <wp:posOffset>52070</wp:posOffset>
                </wp:positionV>
                <wp:extent cx="227965" cy="213995"/>
                <wp:effectExtent l="0" t="0" r="635" b="14605"/>
                <wp:wrapNone/>
                <wp:docPr id="5249" name="Freeform 183"/>
                <wp:cNvGraphicFramePr/>
                <a:graphic xmlns:a="http://schemas.openxmlformats.org/drawingml/2006/main">
                  <a:graphicData uri="http://schemas.microsoft.com/office/word/2010/wordprocessingShape">
                    <wps:wsp>
                      <wps:cNvSpPr>
                        <a:spLocks noEditPoints="1"/>
                      </wps:cNvSpPr>
                      <wps:spPr bwMode="auto">
                        <a:xfrm>
                          <a:off x="0" y="0"/>
                          <a:ext cx="227970" cy="2136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2" h="152">
                              <a:moveTo>
                                <a:pt x="60" y="48"/>
                              </a:moveTo>
                              <a:cubicBezTo>
                                <a:pt x="102" y="48"/>
                                <a:pt x="102" y="48"/>
                                <a:pt x="102" y="48"/>
                              </a:cubicBezTo>
                              <a:cubicBezTo>
                                <a:pt x="103" y="48"/>
                                <a:pt x="105" y="47"/>
                                <a:pt x="105" y="45"/>
                              </a:cubicBezTo>
                              <a:cubicBezTo>
                                <a:pt x="105" y="3"/>
                                <a:pt x="105" y="3"/>
                                <a:pt x="105" y="3"/>
                              </a:cubicBezTo>
                              <a:cubicBezTo>
                                <a:pt x="105" y="2"/>
                                <a:pt x="103" y="0"/>
                                <a:pt x="102" y="0"/>
                              </a:cubicBezTo>
                              <a:cubicBezTo>
                                <a:pt x="60" y="0"/>
                                <a:pt x="60" y="0"/>
                                <a:pt x="60" y="0"/>
                              </a:cubicBezTo>
                              <a:cubicBezTo>
                                <a:pt x="58" y="0"/>
                                <a:pt x="57" y="2"/>
                                <a:pt x="57" y="3"/>
                              </a:cubicBezTo>
                              <a:cubicBezTo>
                                <a:pt x="57" y="45"/>
                                <a:pt x="57" y="45"/>
                                <a:pt x="57" y="45"/>
                              </a:cubicBezTo>
                              <a:cubicBezTo>
                                <a:pt x="57" y="47"/>
                                <a:pt x="58" y="48"/>
                                <a:pt x="60" y="48"/>
                              </a:cubicBezTo>
                              <a:close/>
                              <a:moveTo>
                                <a:pt x="63" y="6"/>
                              </a:moveTo>
                              <a:cubicBezTo>
                                <a:pt x="99" y="6"/>
                                <a:pt x="99" y="6"/>
                                <a:pt x="99" y="6"/>
                              </a:cubicBezTo>
                              <a:cubicBezTo>
                                <a:pt x="99" y="42"/>
                                <a:pt x="99" y="42"/>
                                <a:pt x="99" y="42"/>
                              </a:cubicBezTo>
                              <a:cubicBezTo>
                                <a:pt x="63" y="42"/>
                                <a:pt x="63" y="42"/>
                                <a:pt x="63" y="42"/>
                              </a:cubicBezTo>
                              <a:lnTo>
                                <a:pt x="63" y="6"/>
                              </a:lnTo>
                              <a:close/>
                              <a:moveTo>
                                <a:pt x="18" y="110"/>
                              </a:moveTo>
                              <a:cubicBezTo>
                                <a:pt x="20" y="110"/>
                                <a:pt x="21" y="109"/>
                                <a:pt x="21" y="107"/>
                              </a:cubicBezTo>
                              <a:cubicBezTo>
                                <a:pt x="21" y="87"/>
                                <a:pt x="21" y="87"/>
                                <a:pt x="21" y="87"/>
                              </a:cubicBezTo>
                              <a:cubicBezTo>
                                <a:pt x="78" y="87"/>
                                <a:pt x="78" y="87"/>
                                <a:pt x="78" y="87"/>
                              </a:cubicBezTo>
                              <a:cubicBezTo>
                                <a:pt x="78" y="108"/>
                                <a:pt x="78" y="108"/>
                                <a:pt x="78" y="108"/>
                              </a:cubicBezTo>
                              <a:cubicBezTo>
                                <a:pt x="78" y="109"/>
                                <a:pt x="79" y="111"/>
                                <a:pt x="81" y="111"/>
                              </a:cubicBezTo>
                              <a:cubicBezTo>
                                <a:pt x="83" y="111"/>
                                <a:pt x="84" y="109"/>
                                <a:pt x="84" y="108"/>
                              </a:cubicBezTo>
                              <a:cubicBezTo>
                                <a:pt x="84" y="87"/>
                                <a:pt x="84" y="87"/>
                                <a:pt x="84" y="87"/>
                              </a:cubicBezTo>
                              <a:cubicBezTo>
                                <a:pt x="140" y="87"/>
                                <a:pt x="140" y="87"/>
                                <a:pt x="140" y="87"/>
                              </a:cubicBezTo>
                              <a:cubicBezTo>
                                <a:pt x="140" y="107"/>
                                <a:pt x="140" y="107"/>
                                <a:pt x="140" y="107"/>
                              </a:cubicBezTo>
                              <a:cubicBezTo>
                                <a:pt x="140" y="109"/>
                                <a:pt x="141" y="110"/>
                                <a:pt x="143" y="110"/>
                              </a:cubicBezTo>
                              <a:cubicBezTo>
                                <a:pt x="145" y="110"/>
                                <a:pt x="146" y="109"/>
                                <a:pt x="146" y="107"/>
                              </a:cubicBezTo>
                              <a:cubicBezTo>
                                <a:pt x="146" y="84"/>
                                <a:pt x="146" y="84"/>
                                <a:pt x="146" y="84"/>
                              </a:cubicBezTo>
                              <a:cubicBezTo>
                                <a:pt x="146" y="83"/>
                                <a:pt x="145" y="81"/>
                                <a:pt x="143" y="81"/>
                              </a:cubicBezTo>
                              <a:cubicBezTo>
                                <a:pt x="84" y="81"/>
                                <a:pt x="84" y="81"/>
                                <a:pt x="84" y="81"/>
                              </a:cubicBezTo>
                              <a:cubicBezTo>
                                <a:pt x="84" y="57"/>
                                <a:pt x="84" y="57"/>
                                <a:pt x="84" y="57"/>
                              </a:cubicBezTo>
                              <a:cubicBezTo>
                                <a:pt x="84" y="55"/>
                                <a:pt x="83" y="54"/>
                                <a:pt x="81" y="54"/>
                              </a:cubicBezTo>
                              <a:cubicBezTo>
                                <a:pt x="79" y="54"/>
                                <a:pt x="78" y="55"/>
                                <a:pt x="78" y="57"/>
                              </a:cubicBezTo>
                              <a:cubicBezTo>
                                <a:pt x="78" y="81"/>
                                <a:pt x="78" y="81"/>
                                <a:pt x="78" y="81"/>
                              </a:cubicBezTo>
                              <a:cubicBezTo>
                                <a:pt x="18" y="81"/>
                                <a:pt x="18" y="81"/>
                                <a:pt x="18" y="81"/>
                              </a:cubicBezTo>
                              <a:cubicBezTo>
                                <a:pt x="17" y="81"/>
                                <a:pt x="15" y="83"/>
                                <a:pt x="15" y="84"/>
                              </a:cubicBezTo>
                              <a:cubicBezTo>
                                <a:pt x="15" y="107"/>
                                <a:pt x="15" y="107"/>
                                <a:pt x="15" y="107"/>
                              </a:cubicBezTo>
                              <a:cubicBezTo>
                                <a:pt x="15" y="109"/>
                                <a:pt x="17" y="110"/>
                                <a:pt x="18" y="110"/>
                              </a:cubicBezTo>
                              <a:close/>
                              <a:moveTo>
                                <a:pt x="96" y="116"/>
                              </a:moveTo>
                              <a:cubicBezTo>
                                <a:pt x="66" y="116"/>
                                <a:pt x="66" y="116"/>
                                <a:pt x="66" y="116"/>
                              </a:cubicBezTo>
                              <a:cubicBezTo>
                                <a:pt x="64" y="116"/>
                                <a:pt x="63" y="117"/>
                                <a:pt x="63" y="119"/>
                              </a:cubicBezTo>
                              <a:cubicBezTo>
                                <a:pt x="63" y="149"/>
                                <a:pt x="63" y="149"/>
                                <a:pt x="63" y="149"/>
                              </a:cubicBezTo>
                              <a:cubicBezTo>
                                <a:pt x="63" y="151"/>
                                <a:pt x="64" y="152"/>
                                <a:pt x="66" y="152"/>
                              </a:cubicBezTo>
                              <a:cubicBezTo>
                                <a:pt x="96" y="152"/>
                                <a:pt x="96" y="152"/>
                                <a:pt x="96" y="152"/>
                              </a:cubicBezTo>
                              <a:cubicBezTo>
                                <a:pt x="98" y="152"/>
                                <a:pt x="99" y="151"/>
                                <a:pt x="99" y="149"/>
                              </a:cubicBezTo>
                              <a:cubicBezTo>
                                <a:pt x="99" y="119"/>
                                <a:pt x="99" y="119"/>
                                <a:pt x="99" y="119"/>
                              </a:cubicBezTo>
                              <a:cubicBezTo>
                                <a:pt x="99" y="117"/>
                                <a:pt x="98" y="116"/>
                                <a:pt x="96" y="116"/>
                              </a:cubicBezTo>
                              <a:close/>
                              <a:moveTo>
                                <a:pt x="93" y="146"/>
                              </a:moveTo>
                              <a:cubicBezTo>
                                <a:pt x="69" y="146"/>
                                <a:pt x="69" y="146"/>
                                <a:pt x="69" y="146"/>
                              </a:cubicBezTo>
                              <a:cubicBezTo>
                                <a:pt x="69" y="122"/>
                                <a:pt x="69" y="122"/>
                                <a:pt x="69" y="122"/>
                              </a:cubicBezTo>
                              <a:cubicBezTo>
                                <a:pt x="93" y="122"/>
                                <a:pt x="93" y="122"/>
                                <a:pt x="93" y="122"/>
                              </a:cubicBezTo>
                              <a:lnTo>
                                <a:pt x="93" y="146"/>
                              </a:lnTo>
                              <a:close/>
                              <a:moveTo>
                                <a:pt x="159" y="116"/>
                              </a:moveTo>
                              <a:cubicBezTo>
                                <a:pt x="128" y="116"/>
                                <a:pt x="128" y="116"/>
                                <a:pt x="128" y="116"/>
                              </a:cubicBezTo>
                              <a:cubicBezTo>
                                <a:pt x="126" y="116"/>
                                <a:pt x="125" y="117"/>
                                <a:pt x="125" y="119"/>
                              </a:cubicBezTo>
                              <a:cubicBezTo>
                                <a:pt x="125" y="149"/>
                                <a:pt x="125" y="149"/>
                                <a:pt x="125" y="149"/>
                              </a:cubicBezTo>
                              <a:cubicBezTo>
                                <a:pt x="125" y="151"/>
                                <a:pt x="126" y="152"/>
                                <a:pt x="128" y="152"/>
                              </a:cubicBezTo>
                              <a:cubicBezTo>
                                <a:pt x="159" y="152"/>
                                <a:pt x="159" y="152"/>
                                <a:pt x="159" y="152"/>
                              </a:cubicBezTo>
                              <a:cubicBezTo>
                                <a:pt x="160" y="152"/>
                                <a:pt x="162" y="151"/>
                                <a:pt x="162" y="149"/>
                              </a:cubicBezTo>
                              <a:cubicBezTo>
                                <a:pt x="162" y="119"/>
                                <a:pt x="162" y="119"/>
                                <a:pt x="162" y="119"/>
                              </a:cubicBezTo>
                              <a:cubicBezTo>
                                <a:pt x="162" y="117"/>
                                <a:pt x="160" y="116"/>
                                <a:pt x="159" y="116"/>
                              </a:cubicBezTo>
                              <a:close/>
                              <a:moveTo>
                                <a:pt x="156" y="146"/>
                              </a:moveTo>
                              <a:cubicBezTo>
                                <a:pt x="131" y="146"/>
                                <a:pt x="131" y="146"/>
                                <a:pt x="131" y="146"/>
                              </a:cubicBezTo>
                              <a:cubicBezTo>
                                <a:pt x="131" y="122"/>
                                <a:pt x="131" y="122"/>
                                <a:pt x="131" y="122"/>
                              </a:cubicBezTo>
                              <a:cubicBezTo>
                                <a:pt x="156" y="122"/>
                                <a:pt x="156" y="122"/>
                                <a:pt x="156" y="122"/>
                              </a:cubicBezTo>
                              <a:lnTo>
                                <a:pt x="156" y="146"/>
                              </a:lnTo>
                              <a:close/>
                              <a:moveTo>
                                <a:pt x="33" y="116"/>
                              </a:moveTo>
                              <a:cubicBezTo>
                                <a:pt x="3" y="116"/>
                                <a:pt x="3" y="116"/>
                                <a:pt x="3" y="116"/>
                              </a:cubicBezTo>
                              <a:cubicBezTo>
                                <a:pt x="1" y="116"/>
                                <a:pt x="0" y="117"/>
                                <a:pt x="0" y="119"/>
                              </a:cubicBezTo>
                              <a:cubicBezTo>
                                <a:pt x="0" y="149"/>
                                <a:pt x="0" y="149"/>
                                <a:pt x="0" y="149"/>
                              </a:cubicBezTo>
                              <a:cubicBezTo>
                                <a:pt x="0" y="151"/>
                                <a:pt x="1" y="152"/>
                                <a:pt x="3" y="152"/>
                              </a:cubicBezTo>
                              <a:cubicBezTo>
                                <a:pt x="33" y="152"/>
                                <a:pt x="33" y="152"/>
                                <a:pt x="33" y="152"/>
                              </a:cubicBezTo>
                              <a:cubicBezTo>
                                <a:pt x="35" y="152"/>
                                <a:pt x="36" y="151"/>
                                <a:pt x="36" y="149"/>
                              </a:cubicBezTo>
                              <a:cubicBezTo>
                                <a:pt x="36" y="119"/>
                                <a:pt x="36" y="119"/>
                                <a:pt x="36" y="119"/>
                              </a:cubicBezTo>
                              <a:cubicBezTo>
                                <a:pt x="36" y="117"/>
                                <a:pt x="35" y="116"/>
                                <a:pt x="33" y="116"/>
                              </a:cubicBezTo>
                              <a:close/>
                              <a:moveTo>
                                <a:pt x="30" y="146"/>
                              </a:moveTo>
                              <a:cubicBezTo>
                                <a:pt x="6" y="146"/>
                                <a:pt x="6" y="146"/>
                                <a:pt x="6" y="146"/>
                              </a:cubicBezTo>
                              <a:cubicBezTo>
                                <a:pt x="6" y="122"/>
                                <a:pt x="6" y="122"/>
                                <a:pt x="6" y="122"/>
                              </a:cubicBezTo>
                              <a:cubicBezTo>
                                <a:pt x="30" y="122"/>
                                <a:pt x="30" y="122"/>
                                <a:pt x="30" y="122"/>
                              </a:cubicBezTo>
                              <a:lnTo>
                                <a:pt x="30" y="146"/>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3" o:spid="_x0000_s1026" o:spt="100" style="position:absolute;left:0pt;margin-left:279.75pt;margin-top:4.1pt;height:16.85pt;width:17.95pt;z-index:251686912;mso-width-relative:page;mso-height-relative:page;" fillcolor="#626262" filled="t" stroked="f" coordsize="162,152" o:gfxdata="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" path="m60,48c102,48,102,48,102,48c103,48,105,47,105,45c105,3,105,3,105,3c105,2,103,0,102,0c60,0,60,0,60,0c58,0,57,2,57,3c57,45,57,45,57,45c57,47,58,48,60,48xm63,6c99,6,99,6,99,6c99,42,99,42,99,42c63,42,63,42,63,42l63,6xm18,110c20,110,21,109,21,107c21,87,21,87,21,87c78,87,78,87,78,87c78,108,78,108,78,108c78,109,79,111,81,111c83,111,84,109,84,108c84,87,84,87,84,87c140,87,140,87,140,87c140,107,140,107,140,107c140,109,141,110,143,110c145,110,146,109,146,107c146,84,146,84,146,84c146,83,145,81,143,81c84,81,84,81,84,81c84,57,84,57,84,57c84,55,83,54,81,54c79,54,78,55,78,57c78,81,78,81,78,81c18,81,18,81,18,81c17,81,15,83,15,84c15,107,15,107,15,107c15,109,17,110,18,110xm96,116c66,116,66,116,66,116c64,116,63,117,63,119c63,149,63,149,63,149c63,151,64,152,66,152c96,152,96,152,96,152c98,152,99,151,99,149c99,119,99,119,99,119c99,117,98,116,96,116xm93,146c69,146,69,146,69,146c69,122,69,122,69,122c93,122,93,122,93,122l93,146xm159,116c128,116,128,116,128,116c126,116,125,117,125,119c125,149,125,149,125,149c125,151,126,152,128,152c159,152,159,152,159,152c160,152,162,151,162,149c162,119,162,119,162,119c162,117,160,116,159,116xm156,146c131,146,131,146,131,146c131,122,131,122,131,122c156,122,156,122,156,122l156,146xm33,116c3,116,3,116,3,116c1,116,0,117,0,119c0,149,0,149,0,149c0,151,1,152,3,152c33,152,33,152,33,152c35,152,36,151,36,149c36,119,36,119,36,119c36,117,35,116,33,116xm30,146c6,146,6,146,6,146c6,122,6,122,6,122c30,122,30,122,30,122l30,146xe">
                <v:path o:connectlocs="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3128010</wp:posOffset>
                </wp:positionH>
                <wp:positionV relativeFrom="paragraph">
                  <wp:posOffset>52070</wp:posOffset>
                </wp:positionV>
                <wp:extent cx="226695" cy="214630"/>
                <wp:effectExtent l="0" t="0" r="1905" b="13970"/>
                <wp:wrapNone/>
                <wp:docPr id="5250" name="Freeform 184"/>
                <wp:cNvGraphicFramePr/>
                <a:graphic xmlns:a="http://schemas.openxmlformats.org/drawingml/2006/main">
                  <a:graphicData uri="http://schemas.microsoft.com/office/word/2010/wordprocessingShape">
                    <wps:wsp>
                      <wps:cNvSpPr>
                        <a:spLocks noEditPoints="1"/>
                      </wps:cNvSpPr>
                      <wps:spPr bwMode="auto">
                        <a:xfrm>
                          <a:off x="0" y="0"/>
                          <a:ext cx="226780" cy="21487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 name="T124" fmla="*/ 2318 h 2362"/>
                            <a:gd name="T12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1" h="153">
                              <a:moveTo>
                                <a:pt x="81" y="48"/>
                              </a:moveTo>
                              <a:cubicBezTo>
                                <a:pt x="94" y="48"/>
                                <a:pt x="104" y="37"/>
                                <a:pt x="104" y="24"/>
                              </a:cubicBezTo>
                              <a:cubicBezTo>
                                <a:pt x="104" y="11"/>
                                <a:pt x="94" y="0"/>
                                <a:pt x="81" y="0"/>
                              </a:cubicBezTo>
                              <a:cubicBezTo>
                                <a:pt x="67" y="0"/>
                                <a:pt x="57" y="11"/>
                                <a:pt x="57" y="24"/>
                              </a:cubicBezTo>
                              <a:cubicBezTo>
                                <a:pt x="57" y="37"/>
                                <a:pt x="67" y="48"/>
                                <a:pt x="81" y="48"/>
                              </a:cubicBezTo>
                              <a:close/>
                              <a:moveTo>
                                <a:pt x="81" y="6"/>
                              </a:moveTo>
                              <a:cubicBezTo>
                                <a:pt x="90" y="6"/>
                                <a:pt x="98" y="14"/>
                                <a:pt x="98" y="24"/>
                              </a:cubicBezTo>
                              <a:cubicBezTo>
                                <a:pt x="98" y="34"/>
                                <a:pt x="90" y="42"/>
                                <a:pt x="81" y="42"/>
                              </a:cubicBezTo>
                              <a:cubicBezTo>
                                <a:pt x="71" y="42"/>
                                <a:pt x="63" y="34"/>
                                <a:pt x="63" y="24"/>
                              </a:cubicBezTo>
                              <a:cubicBezTo>
                                <a:pt x="63" y="14"/>
                                <a:pt x="71" y="6"/>
                                <a:pt x="81" y="6"/>
                              </a:cubicBezTo>
                              <a:close/>
                              <a:moveTo>
                                <a:pt x="143" y="115"/>
                              </a:moveTo>
                              <a:cubicBezTo>
                                <a:pt x="132" y="115"/>
                                <a:pt x="124" y="124"/>
                                <a:pt x="124" y="134"/>
                              </a:cubicBezTo>
                              <a:cubicBezTo>
                                <a:pt x="124" y="144"/>
                                <a:pt x="132" y="153"/>
                                <a:pt x="143" y="153"/>
                              </a:cubicBezTo>
                              <a:cubicBezTo>
                                <a:pt x="153" y="153"/>
                                <a:pt x="161" y="144"/>
                                <a:pt x="161" y="134"/>
                              </a:cubicBezTo>
                              <a:cubicBezTo>
                                <a:pt x="161" y="124"/>
                                <a:pt x="153" y="115"/>
                                <a:pt x="143" y="115"/>
                              </a:cubicBezTo>
                              <a:close/>
                              <a:moveTo>
                                <a:pt x="143" y="147"/>
                              </a:moveTo>
                              <a:cubicBezTo>
                                <a:pt x="136" y="147"/>
                                <a:pt x="130" y="141"/>
                                <a:pt x="130" y="134"/>
                              </a:cubicBezTo>
                              <a:cubicBezTo>
                                <a:pt x="130" y="127"/>
                                <a:pt x="136" y="121"/>
                                <a:pt x="143" y="121"/>
                              </a:cubicBezTo>
                              <a:cubicBezTo>
                                <a:pt x="150" y="121"/>
                                <a:pt x="155" y="127"/>
                                <a:pt x="155" y="134"/>
                              </a:cubicBezTo>
                              <a:cubicBezTo>
                                <a:pt x="155" y="141"/>
                                <a:pt x="150" y="147"/>
                                <a:pt x="143" y="147"/>
                              </a:cubicBezTo>
                              <a:close/>
                              <a:moveTo>
                                <a:pt x="18" y="110"/>
                              </a:moveTo>
                              <a:cubicBezTo>
                                <a:pt x="20" y="110"/>
                                <a:pt x="21" y="109"/>
                                <a:pt x="21" y="107"/>
                              </a:cubicBezTo>
                              <a:cubicBezTo>
                                <a:pt x="21" y="87"/>
                                <a:pt x="21" y="87"/>
                                <a:pt x="21" y="87"/>
                              </a:cubicBezTo>
                              <a:cubicBezTo>
                                <a:pt x="78" y="87"/>
                                <a:pt x="78" y="87"/>
                                <a:pt x="78" y="87"/>
                              </a:cubicBezTo>
                              <a:cubicBezTo>
                                <a:pt x="78" y="107"/>
                                <a:pt x="78" y="107"/>
                                <a:pt x="78" y="107"/>
                              </a:cubicBezTo>
                              <a:cubicBezTo>
                                <a:pt x="78" y="109"/>
                                <a:pt x="79" y="110"/>
                                <a:pt x="81" y="110"/>
                              </a:cubicBezTo>
                              <a:cubicBezTo>
                                <a:pt x="82" y="110"/>
                                <a:pt x="84" y="109"/>
                                <a:pt x="84" y="107"/>
                              </a:cubicBezTo>
                              <a:cubicBezTo>
                                <a:pt x="84" y="87"/>
                                <a:pt x="84" y="87"/>
                                <a:pt x="84" y="87"/>
                              </a:cubicBezTo>
                              <a:cubicBezTo>
                                <a:pt x="139" y="87"/>
                                <a:pt x="139" y="87"/>
                                <a:pt x="139" y="87"/>
                              </a:cubicBezTo>
                              <a:cubicBezTo>
                                <a:pt x="139" y="107"/>
                                <a:pt x="139" y="107"/>
                                <a:pt x="139" y="107"/>
                              </a:cubicBezTo>
                              <a:cubicBezTo>
                                <a:pt x="139" y="109"/>
                                <a:pt x="140" y="110"/>
                                <a:pt x="142" y="110"/>
                              </a:cubicBezTo>
                              <a:cubicBezTo>
                                <a:pt x="144" y="110"/>
                                <a:pt x="145" y="109"/>
                                <a:pt x="145" y="107"/>
                              </a:cubicBezTo>
                              <a:cubicBezTo>
                                <a:pt x="145" y="84"/>
                                <a:pt x="145" y="84"/>
                                <a:pt x="145" y="84"/>
                              </a:cubicBezTo>
                              <a:cubicBezTo>
                                <a:pt x="145" y="82"/>
                                <a:pt x="144" y="81"/>
                                <a:pt x="142" y="81"/>
                              </a:cubicBezTo>
                              <a:cubicBezTo>
                                <a:pt x="84" y="81"/>
                                <a:pt x="84" y="81"/>
                                <a:pt x="84" y="81"/>
                              </a:cubicBezTo>
                              <a:cubicBezTo>
                                <a:pt x="84" y="57"/>
                                <a:pt x="84" y="57"/>
                                <a:pt x="84" y="57"/>
                              </a:cubicBezTo>
                              <a:cubicBezTo>
                                <a:pt x="84" y="55"/>
                                <a:pt x="82" y="54"/>
                                <a:pt x="81" y="54"/>
                              </a:cubicBezTo>
                              <a:cubicBezTo>
                                <a:pt x="79" y="54"/>
                                <a:pt x="78" y="55"/>
                                <a:pt x="78" y="57"/>
                              </a:cubicBezTo>
                              <a:cubicBezTo>
                                <a:pt x="78" y="81"/>
                                <a:pt x="78" y="81"/>
                                <a:pt x="78" y="81"/>
                              </a:cubicBezTo>
                              <a:cubicBezTo>
                                <a:pt x="18" y="81"/>
                                <a:pt x="18" y="81"/>
                                <a:pt x="18" y="81"/>
                              </a:cubicBezTo>
                              <a:cubicBezTo>
                                <a:pt x="17" y="81"/>
                                <a:pt x="15" y="82"/>
                                <a:pt x="15" y="84"/>
                              </a:cubicBezTo>
                              <a:cubicBezTo>
                                <a:pt x="15" y="107"/>
                                <a:pt x="15" y="107"/>
                                <a:pt x="15" y="107"/>
                              </a:cubicBezTo>
                              <a:cubicBezTo>
                                <a:pt x="15" y="109"/>
                                <a:pt x="17" y="110"/>
                                <a:pt x="18" y="110"/>
                              </a:cubicBezTo>
                              <a:close/>
                              <a:moveTo>
                                <a:pt x="81" y="115"/>
                              </a:moveTo>
                              <a:cubicBezTo>
                                <a:pt x="70" y="115"/>
                                <a:pt x="62" y="124"/>
                                <a:pt x="62" y="134"/>
                              </a:cubicBezTo>
                              <a:cubicBezTo>
                                <a:pt x="62" y="144"/>
                                <a:pt x="70" y="153"/>
                                <a:pt x="81" y="153"/>
                              </a:cubicBezTo>
                              <a:cubicBezTo>
                                <a:pt x="91" y="153"/>
                                <a:pt x="99" y="144"/>
                                <a:pt x="99" y="134"/>
                              </a:cubicBezTo>
                              <a:cubicBezTo>
                                <a:pt x="99" y="124"/>
                                <a:pt x="91" y="115"/>
                                <a:pt x="81" y="115"/>
                              </a:cubicBezTo>
                              <a:close/>
                              <a:moveTo>
                                <a:pt x="81" y="147"/>
                              </a:moveTo>
                              <a:cubicBezTo>
                                <a:pt x="73" y="147"/>
                                <a:pt x="68" y="141"/>
                                <a:pt x="68" y="134"/>
                              </a:cubicBezTo>
                              <a:cubicBezTo>
                                <a:pt x="68" y="127"/>
                                <a:pt x="73" y="121"/>
                                <a:pt x="81" y="121"/>
                              </a:cubicBezTo>
                              <a:cubicBezTo>
                                <a:pt x="88" y="121"/>
                                <a:pt x="93" y="127"/>
                                <a:pt x="93" y="134"/>
                              </a:cubicBezTo>
                              <a:cubicBezTo>
                                <a:pt x="93" y="141"/>
                                <a:pt x="88" y="147"/>
                                <a:pt x="81" y="147"/>
                              </a:cubicBezTo>
                              <a:close/>
                              <a:moveTo>
                                <a:pt x="18" y="115"/>
                              </a:moveTo>
                              <a:cubicBezTo>
                                <a:pt x="8" y="115"/>
                                <a:pt x="0" y="124"/>
                                <a:pt x="0" y="134"/>
                              </a:cubicBezTo>
                              <a:cubicBezTo>
                                <a:pt x="0" y="144"/>
                                <a:pt x="8" y="153"/>
                                <a:pt x="18" y="153"/>
                              </a:cubicBezTo>
                              <a:cubicBezTo>
                                <a:pt x="29" y="153"/>
                                <a:pt x="37" y="144"/>
                                <a:pt x="37" y="134"/>
                              </a:cubicBezTo>
                              <a:cubicBezTo>
                                <a:pt x="37" y="124"/>
                                <a:pt x="29" y="115"/>
                                <a:pt x="18" y="115"/>
                              </a:cubicBezTo>
                              <a:close/>
                              <a:moveTo>
                                <a:pt x="18" y="147"/>
                              </a:moveTo>
                              <a:cubicBezTo>
                                <a:pt x="11" y="147"/>
                                <a:pt x="6" y="141"/>
                                <a:pt x="6" y="134"/>
                              </a:cubicBezTo>
                              <a:cubicBezTo>
                                <a:pt x="6" y="127"/>
                                <a:pt x="11" y="121"/>
                                <a:pt x="18" y="121"/>
                              </a:cubicBezTo>
                              <a:cubicBezTo>
                                <a:pt x="25" y="121"/>
                                <a:pt x="31" y="127"/>
                                <a:pt x="31" y="134"/>
                              </a:cubicBezTo>
                              <a:cubicBezTo>
                                <a:pt x="31" y="141"/>
                                <a:pt x="25" y="147"/>
                                <a:pt x="18" y="14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4" o:spid="_x0000_s1026" o:spt="100" style="position:absolute;left:0pt;margin-left:246.3pt;margin-top:4.1pt;height:16.9pt;width:17.85pt;z-index:251685888;mso-width-relative:page;mso-height-relative:page;" fillcolor="#626262" filled="t" stroked="f" coordsize="161,153" o:gfxdata="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BNVMmV2AAA&#10;AAgBAAAPAAAAAAAAAAEAIAAAACIAAABkcnMvZG93bnJldi54bWxQSwECFAAUAAAACACHTuJANOTu&#10;Gj4JAADHOQAADgAAAAAAAAABACAAAAAnAQAAZHJzL2Uyb0RvYy54bWxQSwUGAAAAAAYABgBZAQAA&#10;1wwAAAAA&#10;" path="m81,48c94,48,104,37,104,24c104,11,94,0,81,0c67,0,57,11,57,24c57,37,67,48,81,48xm81,6c90,6,98,14,98,24c98,34,90,42,81,42c71,42,63,34,63,24c63,14,71,6,81,6xm143,115c132,115,124,124,124,134c124,144,132,153,143,153c153,153,161,144,161,134c161,124,153,115,143,115xm143,147c136,147,130,141,130,134c130,127,136,121,143,121c150,121,155,127,155,134c155,141,150,147,143,147xm18,110c20,110,21,109,21,107c21,87,21,87,21,87c78,87,78,87,78,87c78,107,78,107,78,107c78,109,79,110,81,110c82,110,84,109,84,107c84,87,84,87,84,87c139,87,139,87,139,87c139,107,139,107,139,107c139,109,140,110,142,110c144,110,145,109,145,107c145,84,145,84,145,84c145,82,144,81,142,81c84,81,84,81,84,81c84,57,84,57,84,57c84,55,82,54,81,54c79,54,78,55,78,57c78,81,78,81,78,81c18,81,18,81,18,81c17,81,15,82,15,84c15,107,15,107,15,107c15,109,17,110,18,110xm81,115c70,115,62,124,62,134c62,144,70,153,81,153c91,153,99,144,99,134c99,124,91,115,81,115xm81,147c73,147,68,141,68,134c68,127,73,121,81,121c88,121,93,127,93,134c93,141,88,147,81,147xm18,115c8,115,0,124,0,134c0,144,8,153,18,153c29,153,37,144,37,134c37,124,29,115,18,115xm18,147c11,147,6,141,6,134c6,127,11,121,18,121c25,121,31,127,31,134c31,141,25,147,18,147xe">
                <v:path o:connectlocs="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2686050</wp:posOffset>
                </wp:positionH>
                <wp:positionV relativeFrom="paragraph">
                  <wp:posOffset>47625</wp:posOffset>
                </wp:positionV>
                <wp:extent cx="239395" cy="243205"/>
                <wp:effectExtent l="0" t="0" r="8255" b="4445"/>
                <wp:wrapNone/>
                <wp:docPr id="5251" name="Freeform 185"/>
                <wp:cNvGraphicFramePr/>
                <a:graphic xmlns:a="http://schemas.openxmlformats.org/drawingml/2006/main">
                  <a:graphicData uri="http://schemas.microsoft.com/office/word/2010/wordprocessingShape">
                    <wps:wsp>
                      <wps:cNvSpPr>
                        <a:spLocks noEditPoints="1"/>
                      </wps:cNvSpPr>
                      <wps:spPr bwMode="auto">
                        <a:xfrm>
                          <a:off x="0" y="0"/>
                          <a:ext cx="239279" cy="24344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 h="173">
                              <a:moveTo>
                                <a:pt x="140" y="112"/>
                              </a:moveTo>
                              <a:cubicBezTo>
                                <a:pt x="130" y="112"/>
                                <a:pt x="122" y="116"/>
                                <a:pt x="116" y="122"/>
                              </a:cubicBezTo>
                              <a:cubicBezTo>
                                <a:pt x="72" y="91"/>
                                <a:pt x="72" y="91"/>
                                <a:pt x="72" y="91"/>
                              </a:cubicBezTo>
                              <a:cubicBezTo>
                                <a:pt x="75" y="85"/>
                                <a:pt x="77" y="78"/>
                                <a:pt x="77" y="71"/>
                              </a:cubicBezTo>
                              <a:cubicBezTo>
                                <a:pt x="77" y="66"/>
                                <a:pt x="77" y="62"/>
                                <a:pt x="75" y="58"/>
                              </a:cubicBezTo>
                              <a:cubicBezTo>
                                <a:pt x="116" y="39"/>
                                <a:pt x="116" y="39"/>
                                <a:pt x="116" y="39"/>
                              </a:cubicBezTo>
                              <a:cubicBezTo>
                                <a:pt x="121" y="46"/>
                                <a:pt x="129" y="52"/>
                                <a:pt x="139" y="52"/>
                              </a:cubicBezTo>
                              <a:cubicBezTo>
                                <a:pt x="153" y="52"/>
                                <a:pt x="165" y="40"/>
                                <a:pt x="165" y="26"/>
                              </a:cubicBezTo>
                              <a:cubicBezTo>
                                <a:pt x="165" y="11"/>
                                <a:pt x="153" y="0"/>
                                <a:pt x="139" y="0"/>
                              </a:cubicBezTo>
                              <a:cubicBezTo>
                                <a:pt x="125" y="0"/>
                                <a:pt x="113" y="11"/>
                                <a:pt x="113" y="26"/>
                              </a:cubicBezTo>
                              <a:cubicBezTo>
                                <a:pt x="113" y="28"/>
                                <a:pt x="113" y="31"/>
                                <a:pt x="114" y="33"/>
                              </a:cubicBezTo>
                              <a:cubicBezTo>
                                <a:pt x="72" y="52"/>
                                <a:pt x="72" y="52"/>
                                <a:pt x="72" y="52"/>
                              </a:cubicBezTo>
                              <a:cubicBezTo>
                                <a:pt x="66" y="41"/>
                                <a:pt x="53" y="33"/>
                                <a:pt x="39" y="33"/>
                              </a:cubicBezTo>
                              <a:cubicBezTo>
                                <a:pt x="18" y="33"/>
                                <a:pt x="0" y="50"/>
                                <a:pt x="0" y="71"/>
                              </a:cubicBezTo>
                              <a:cubicBezTo>
                                <a:pt x="0" y="93"/>
                                <a:pt x="18" y="110"/>
                                <a:pt x="39" y="110"/>
                              </a:cubicBezTo>
                              <a:cubicBezTo>
                                <a:pt x="51" y="110"/>
                                <a:pt x="61" y="104"/>
                                <a:pt x="68" y="96"/>
                              </a:cubicBezTo>
                              <a:cubicBezTo>
                                <a:pt x="113" y="127"/>
                                <a:pt x="113" y="127"/>
                                <a:pt x="113" y="127"/>
                              </a:cubicBezTo>
                              <a:cubicBezTo>
                                <a:pt x="110" y="132"/>
                                <a:pt x="109" y="137"/>
                                <a:pt x="109" y="142"/>
                              </a:cubicBezTo>
                              <a:cubicBezTo>
                                <a:pt x="109" y="159"/>
                                <a:pt x="123" y="173"/>
                                <a:pt x="140" y="173"/>
                              </a:cubicBezTo>
                              <a:cubicBezTo>
                                <a:pt x="156" y="173"/>
                                <a:pt x="170" y="159"/>
                                <a:pt x="170" y="142"/>
                              </a:cubicBezTo>
                              <a:cubicBezTo>
                                <a:pt x="170" y="125"/>
                                <a:pt x="156" y="112"/>
                                <a:pt x="140" y="112"/>
                              </a:cubicBezTo>
                              <a:close/>
                              <a:moveTo>
                                <a:pt x="139" y="6"/>
                              </a:moveTo>
                              <a:cubicBezTo>
                                <a:pt x="150" y="6"/>
                                <a:pt x="159" y="15"/>
                                <a:pt x="159" y="26"/>
                              </a:cubicBezTo>
                              <a:cubicBezTo>
                                <a:pt x="159" y="37"/>
                                <a:pt x="150" y="46"/>
                                <a:pt x="139" y="46"/>
                              </a:cubicBezTo>
                              <a:cubicBezTo>
                                <a:pt x="128" y="46"/>
                                <a:pt x="119" y="37"/>
                                <a:pt x="119" y="26"/>
                              </a:cubicBezTo>
                              <a:cubicBezTo>
                                <a:pt x="119" y="15"/>
                                <a:pt x="128" y="6"/>
                                <a:pt x="139" y="6"/>
                              </a:cubicBezTo>
                              <a:close/>
                              <a:moveTo>
                                <a:pt x="39" y="104"/>
                              </a:moveTo>
                              <a:cubicBezTo>
                                <a:pt x="21" y="104"/>
                                <a:pt x="6" y="89"/>
                                <a:pt x="6" y="71"/>
                              </a:cubicBezTo>
                              <a:cubicBezTo>
                                <a:pt x="6" y="53"/>
                                <a:pt x="21" y="39"/>
                                <a:pt x="39" y="39"/>
                              </a:cubicBezTo>
                              <a:cubicBezTo>
                                <a:pt x="57" y="39"/>
                                <a:pt x="71" y="53"/>
                                <a:pt x="71" y="71"/>
                              </a:cubicBezTo>
                              <a:cubicBezTo>
                                <a:pt x="71" y="89"/>
                                <a:pt x="57" y="104"/>
                                <a:pt x="39" y="104"/>
                              </a:cubicBezTo>
                              <a:close/>
                              <a:moveTo>
                                <a:pt x="140" y="167"/>
                              </a:moveTo>
                              <a:cubicBezTo>
                                <a:pt x="126" y="167"/>
                                <a:pt x="115" y="156"/>
                                <a:pt x="115" y="142"/>
                              </a:cubicBezTo>
                              <a:cubicBezTo>
                                <a:pt x="115" y="129"/>
                                <a:pt x="126" y="118"/>
                                <a:pt x="140" y="118"/>
                              </a:cubicBezTo>
                              <a:cubicBezTo>
                                <a:pt x="153" y="118"/>
                                <a:pt x="164" y="129"/>
                                <a:pt x="164" y="142"/>
                              </a:cubicBezTo>
                              <a:cubicBezTo>
                                <a:pt x="164" y="156"/>
                                <a:pt x="153" y="167"/>
                                <a:pt x="140" y="16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5" o:spid="_x0000_s1026" o:spt="100" style="position:absolute;left:0pt;margin-left:211.5pt;margin-top:3.75pt;height:19.15pt;width:18.85pt;z-index:251684864;mso-width-relative:page;mso-height-relative:page;" fillcolor="#626262" filled="t" stroked="f" coordsize="170,173" o:gfxdata="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MlsUVfWAAAACAEAAA8AAAAAAAAAAQAgAAAAIgAAAGRycy9kb3ducmV2LnhtbFBLAQIU&#10;ABQAAAAIAIdO4kBevJBx2wYAABIjAAAOAAAAAAAAAAEAIAAAACUBAABkcnMvZTJvRG9jLnhtbFBL&#10;BQYAAAAABgAGAFkBAAByCgAAAAA=&#10;" path="m140,112c130,112,122,116,116,122c72,91,72,91,72,91c75,85,77,78,77,71c77,66,77,62,75,58c116,39,116,39,116,39c121,46,129,52,139,52c153,52,165,40,165,26c165,11,153,0,139,0c125,0,113,11,113,26c113,28,113,31,114,33c72,52,72,52,72,52c66,41,53,33,39,33c18,33,0,50,0,71c0,93,18,110,39,110c51,110,61,104,68,96c113,127,113,127,113,127c110,132,109,137,109,142c109,159,123,173,140,173c156,173,170,159,170,142c170,125,156,112,140,112xm139,6c150,6,159,15,159,26c159,37,150,46,139,46c128,46,119,37,119,26c119,15,128,6,139,6xm39,104c21,104,6,89,6,71c6,53,21,39,39,39c57,39,71,53,71,71c71,89,57,104,39,104xm140,167c126,167,115,156,115,142c115,129,126,118,140,118c153,118,164,129,164,142c164,156,153,167,140,167xe">
                <v:path o:connectlocs="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2233295</wp:posOffset>
                </wp:positionH>
                <wp:positionV relativeFrom="paragraph">
                  <wp:posOffset>27305</wp:posOffset>
                </wp:positionV>
                <wp:extent cx="238760" cy="241935"/>
                <wp:effectExtent l="0" t="0" r="8890" b="9525"/>
                <wp:wrapNone/>
                <wp:docPr id="5252" name="Freeform 186"/>
                <wp:cNvGraphicFramePr/>
                <a:graphic xmlns:a="http://schemas.openxmlformats.org/drawingml/2006/main">
                  <a:graphicData uri="http://schemas.microsoft.com/office/word/2010/wordprocessingShape">
                    <wps:wsp>
                      <wps:cNvSpPr>
                        <a:spLocks noEditPoints="1"/>
                      </wps:cNvSpPr>
                      <wps:spPr bwMode="auto">
                        <a:xfrm>
                          <a:off x="0" y="0"/>
                          <a:ext cx="238684" cy="24165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0" h="172">
                              <a:moveTo>
                                <a:pt x="42" y="45"/>
                              </a:moveTo>
                              <a:cubicBezTo>
                                <a:pt x="41" y="46"/>
                                <a:pt x="41" y="48"/>
                                <a:pt x="42" y="49"/>
                              </a:cubicBezTo>
                              <a:cubicBezTo>
                                <a:pt x="123" y="130"/>
                                <a:pt x="123" y="130"/>
                                <a:pt x="123" y="130"/>
                              </a:cubicBezTo>
                              <a:cubicBezTo>
                                <a:pt x="124" y="131"/>
                                <a:pt x="124" y="131"/>
                                <a:pt x="125" y="131"/>
                              </a:cubicBezTo>
                              <a:cubicBezTo>
                                <a:pt x="126" y="131"/>
                                <a:pt x="127" y="131"/>
                                <a:pt x="127" y="130"/>
                              </a:cubicBezTo>
                              <a:cubicBezTo>
                                <a:pt x="128" y="129"/>
                                <a:pt x="128" y="127"/>
                                <a:pt x="127" y="126"/>
                              </a:cubicBezTo>
                              <a:cubicBezTo>
                                <a:pt x="47" y="45"/>
                                <a:pt x="47" y="45"/>
                                <a:pt x="47" y="45"/>
                              </a:cubicBezTo>
                              <a:cubicBezTo>
                                <a:pt x="46" y="44"/>
                                <a:pt x="44" y="44"/>
                                <a:pt x="42" y="45"/>
                              </a:cubicBezTo>
                              <a:close/>
                              <a:moveTo>
                                <a:pt x="69" y="85"/>
                              </a:moveTo>
                              <a:cubicBezTo>
                                <a:pt x="62" y="92"/>
                                <a:pt x="51" y="92"/>
                                <a:pt x="44" y="85"/>
                              </a:cubicBezTo>
                              <a:cubicBezTo>
                                <a:pt x="11" y="52"/>
                                <a:pt x="11" y="52"/>
                                <a:pt x="11" y="52"/>
                              </a:cubicBezTo>
                              <a:cubicBezTo>
                                <a:pt x="8" y="49"/>
                                <a:pt x="6" y="45"/>
                                <a:pt x="6" y="40"/>
                              </a:cubicBezTo>
                              <a:cubicBezTo>
                                <a:pt x="6" y="35"/>
                                <a:pt x="8" y="31"/>
                                <a:pt x="11" y="27"/>
                              </a:cubicBezTo>
                              <a:cubicBezTo>
                                <a:pt x="25" y="14"/>
                                <a:pt x="25" y="14"/>
                                <a:pt x="25" y="14"/>
                              </a:cubicBezTo>
                              <a:cubicBezTo>
                                <a:pt x="32" y="7"/>
                                <a:pt x="43" y="7"/>
                                <a:pt x="50" y="14"/>
                              </a:cubicBezTo>
                              <a:cubicBezTo>
                                <a:pt x="82" y="47"/>
                                <a:pt x="82" y="47"/>
                                <a:pt x="82" y="47"/>
                              </a:cubicBezTo>
                              <a:cubicBezTo>
                                <a:pt x="89" y="53"/>
                                <a:pt x="89" y="65"/>
                                <a:pt x="82" y="72"/>
                              </a:cubicBezTo>
                              <a:cubicBezTo>
                                <a:pt x="82" y="72"/>
                                <a:pt x="82" y="72"/>
                                <a:pt x="82" y="72"/>
                              </a:cubicBezTo>
                              <a:cubicBezTo>
                                <a:pt x="84" y="74"/>
                                <a:pt x="84" y="74"/>
                                <a:pt x="84" y="74"/>
                              </a:cubicBezTo>
                              <a:cubicBezTo>
                                <a:pt x="86" y="76"/>
                                <a:pt x="86" y="76"/>
                                <a:pt x="86" y="76"/>
                              </a:cubicBezTo>
                              <a:cubicBezTo>
                                <a:pt x="96" y="67"/>
                                <a:pt x="96" y="52"/>
                                <a:pt x="86" y="42"/>
                              </a:cubicBezTo>
                              <a:cubicBezTo>
                                <a:pt x="54" y="10"/>
                                <a:pt x="54" y="10"/>
                                <a:pt x="54" y="10"/>
                              </a:cubicBezTo>
                              <a:cubicBezTo>
                                <a:pt x="45" y="0"/>
                                <a:pt x="30" y="0"/>
                                <a:pt x="20" y="10"/>
                              </a:cubicBezTo>
                              <a:cubicBezTo>
                                <a:pt x="7" y="23"/>
                                <a:pt x="7" y="23"/>
                                <a:pt x="7" y="23"/>
                              </a:cubicBezTo>
                              <a:cubicBezTo>
                                <a:pt x="3" y="27"/>
                                <a:pt x="0" y="33"/>
                                <a:pt x="0" y="40"/>
                              </a:cubicBezTo>
                              <a:cubicBezTo>
                                <a:pt x="0" y="46"/>
                                <a:pt x="3" y="52"/>
                                <a:pt x="7" y="57"/>
                              </a:cubicBezTo>
                              <a:cubicBezTo>
                                <a:pt x="40" y="89"/>
                                <a:pt x="40" y="89"/>
                                <a:pt x="40" y="89"/>
                              </a:cubicBezTo>
                              <a:cubicBezTo>
                                <a:pt x="44" y="94"/>
                                <a:pt x="50" y="96"/>
                                <a:pt x="56" y="96"/>
                              </a:cubicBezTo>
                              <a:cubicBezTo>
                                <a:pt x="62" y="96"/>
                                <a:pt x="69" y="94"/>
                                <a:pt x="73" y="89"/>
                              </a:cubicBezTo>
                              <a:cubicBezTo>
                                <a:pt x="75" y="88"/>
                                <a:pt x="75" y="86"/>
                                <a:pt x="73" y="85"/>
                              </a:cubicBezTo>
                              <a:cubicBezTo>
                                <a:pt x="72" y="84"/>
                                <a:pt x="70" y="84"/>
                                <a:pt x="69" y="85"/>
                              </a:cubicBezTo>
                              <a:close/>
                              <a:moveTo>
                                <a:pt x="163" y="118"/>
                              </a:moveTo>
                              <a:cubicBezTo>
                                <a:pt x="131" y="86"/>
                                <a:pt x="131" y="86"/>
                                <a:pt x="131" y="86"/>
                              </a:cubicBezTo>
                              <a:cubicBezTo>
                                <a:pt x="121" y="76"/>
                                <a:pt x="106" y="76"/>
                                <a:pt x="97" y="86"/>
                              </a:cubicBezTo>
                              <a:cubicBezTo>
                                <a:pt x="96" y="86"/>
                                <a:pt x="96" y="86"/>
                                <a:pt x="96" y="86"/>
                              </a:cubicBezTo>
                              <a:cubicBezTo>
                                <a:pt x="95" y="87"/>
                                <a:pt x="95" y="89"/>
                                <a:pt x="96" y="90"/>
                              </a:cubicBezTo>
                              <a:cubicBezTo>
                                <a:pt x="97" y="92"/>
                                <a:pt x="99" y="92"/>
                                <a:pt x="101" y="90"/>
                              </a:cubicBezTo>
                              <a:cubicBezTo>
                                <a:pt x="101" y="90"/>
                                <a:pt x="101" y="90"/>
                                <a:pt x="101" y="90"/>
                              </a:cubicBezTo>
                              <a:cubicBezTo>
                                <a:pt x="108" y="83"/>
                                <a:pt x="119" y="83"/>
                                <a:pt x="126" y="90"/>
                              </a:cubicBezTo>
                              <a:cubicBezTo>
                                <a:pt x="159" y="122"/>
                                <a:pt x="159" y="122"/>
                                <a:pt x="159" y="122"/>
                              </a:cubicBezTo>
                              <a:cubicBezTo>
                                <a:pt x="162" y="126"/>
                                <a:pt x="164" y="130"/>
                                <a:pt x="164" y="135"/>
                              </a:cubicBezTo>
                              <a:cubicBezTo>
                                <a:pt x="164" y="140"/>
                                <a:pt x="162" y="144"/>
                                <a:pt x="159" y="147"/>
                              </a:cubicBezTo>
                              <a:cubicBezTo>
                                <a:pt x="146" y="161"/>
                                <a:pt x="146" y="161"/>
                                <a:pt x="146" y="161"/>
                              </a:cubicBezTo>
                              <a:cubicBezTo>
                                <a:pt x="142" y="164"/>
                                <a:pt x="138" y="166"/>
                                <a:pt x="133" y="166"/>
                              </a:cubicBezTo>
                              <a:cubicBezTo>
                                <a:pt x="128" y="166"/>
                                <a:pt x="124" y="164"/>
                                <a:pt x="120" y="161"/>
                              </a:cubicBezTo>
                              <a:cubicBezTo>
                                <a:pt x="88" y="128"/>
                                <a:pt x="88" y="128"/>
                                <a:pt x="88" y="128"/>
                              </a:cubicBezTo>
                              <a:cubicBezTo>
                                <a:pt x="81" y="121"/>
                                <a:pt x="81" y="110"/>
                                <a:pt x="88" y="103"/>
                              </a:cubicBezTo>
                              <a:cubicBezTo>
                                <a:pt x="89" y="102"/>
                                <a:pt x="89" y="100"/>
                                <a:pt x="88" y="99"/>
                              </a:cubicBezTo>
                              <a:cubicBezTo>
                                <a:pt x="87" y="98"/>
                                <a:pt x="85" y="98"/>
                                <a:pt x="84" y="99"/>
                              </a:cubicBezTo>
                              <a:cubicBezTo>
                                <a:pt x="74" y="108"/>
                                <a:pt x="74" y="123"/>
                                <a:pt x="84" y="132"/>
                              </a:cubicBezTo>
                              <a:cubicBezTo>
                                <a:pt x="116" y="165"/>
                                <a:pt x="116" y="165"/>
                                <a:pt x="116" y="165"/>
                              </a:cubicBezTo>
                              <a:cubicBezTo>
                                <a:pt x="121" y="169"/>
                                <a:pt x="127" y="172"/>
                                <a:pt x="133" y="172"/>
                              </a:cubicBezTo>
                              <a:cubicBezTo>
                                <a:pt x="139" y="172"/>
                                <a:pt x="145" y="169"/>
                                <a:pt x="150" y="165"/>
                              </a:cubicBezTo>
                              <a:cubicBezTo>
                                <a:pt x="163" y="152"/>
                                <a:pt x="163" y="152"/>
                                <a:pt x="163" y="152"/>
                              </a:cubicBezTo>
                              <a:cubicBezTo>
                                <a:pt x="168" y="147"/>
                                <a:pt x="170" y="141"/>
                                <a:pt x="170" y="135"/>
                              </a:cubicBezTo>
                              <a:cubicBezTo>
                                <a:pt x="170" y="129"/>
                                <a:pt x="168" y="123"/>
                                <a:pt x="163" y="11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6" o:spid="_x0000_s1026" o:spt="100" style="position:absolute;left:0pt;margin-left:175.85pt;margin-top:2.15pt;height:19.05pt;width:18.8pt;z-index:251683840;mso-width-relative:page;mso-height-relative:page;" fillcolor="#626262" filled="t" stroked="f" coordsize="170,172" o:gfxdata="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" path="m42,45c41,46,41,48,42,49c123,130,123,130,123,130c124,131,124,131,125,131c126,131,127,131,127,130c128,129,128,127,127,126c47,45,47,45,47,45c46,44,44,44,42,45xm69,85c62,92,51,92,44,85c11,52,11,52,11,52c8,49,6,45,6,40c6,35,8,31,11,27c25,14,25,14,25,14c32,7,43,7,50,14c82,47,82,47,82,47c89,53,89,65,82,72c82,72,82,72,82,72c84,74,84,74,84,74c86,76,86,76,86,76c96,67,96,52,86,42c54,10,54,10,54,10c45,0,30,0,20,10c7,23,7,23,7,23c3,27,0,33,0,40c0,46,3,52,7,57c40,89,40,89,40,89c44,94,50,96,56,96c62,96,69,94,73,89c75,88,75,86,73,85c72,84,70,84,69,85xm163,118c131,86,131,86,131,86c121,76,106,76,97,86c96,86,96,86,96,86c95,87,95,89,96,90c97,92,99,92,101,90c101,90,101,90,101,90c108,83,119,83,126,90c159,122,159,122,159,122c162,126,164,130,164,135c164,140,162,144,159,147c146,161,146,161,146,161c142,164,138,166,133,166c128,166,124,164,120,161c88,128,88,128,88,128c81,121,81,110,88,103c89,102,89,100,88,99c87,98,85,98,84,99c74,108,74,123,84,132c116,165,116,165,116,165c121,169,127,172,133,172c139,172,145,169,150,165c163,152,163,152,163,152c168,147,170,141,170,135c170,129,168,123,163,118xe">
                <v:path o:connectlocs="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237152" o:connectangles="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1389380</wp:posOffset>
                </wp:positionH>
                <wp:positionV relativeFrom="paragraph">
                  <wp:posOffset>635</wp:posOffset>
                </wp:positionV>
                <wp:extent cx="212725" cy="201295"/>
                <wp:effectExtent l="0" t="0" r="15875" b="8255"/>
                <wp:wrapNone/>
                <wp:docPr id="5254" name="Freeform 188"/>
                <wp:cNvGraphicFramePr/>
                <a:graphic xmlns:a="http://schemas.openxmlformats.org/drawingml/2006/main">
                  <a:graphicData uri="http://schemas.microsoft.com/office/word/2010/wordprocessingShape">
                    <wps:wsp>
                      <wps:cNvSpPr>
                        <a:spLocks noEditPoints="1"/>
                      </wps:cNvSpPr>
                      <wps:spPr bwMode="auto">
                        <a:xfrm>
                          <a:off x="0" y="0"/>
                          <a:ext cx="212494" cy="20118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1" h="143">
                              <a:moveTo>
                                <a:pt x="16" y="80"/>
                              </a:moveTo>
                              <a:cubicBezTo>
                                <a:pt x="15" y="80"/>
                                <a:pt x="13" y="81"/>
                                <a:pt x="13" y="83"/>
                              </a:cubicBezTo>
                              <a:cubicBezTo>
                                <a:pt x="13" y="140"/>
                                <a:pt x="13" y="140"/>
                                <a:pt x="13" y="140"/>
                              </a:cubicBezTo>
                              <a:cubicBezTo>
                                <a:pt x="13" y="142"/>
                                <a:pt x="15" y="143"/>
                                <a:pt x="16" y="143"/>
                              </a:cubicBezTo>
                              <a:cubicBezTo>
                                <a:pt x="18" y="143"/>
                                <a:pt x="19" y="142"/>
                                <a:pt x="19" y="140"/>
                              </a:cubicBezTo>
                              <a:cubicBezTo>
                                <a:pt x="19" y="83"/>
                                <a:pt x="19" y="83"/>
                                <a:pt x="19" y="83"/>
                              </a:cubicBezTo>
                              <a:cubicBezTo>
                                <a:pt x="19" y="81"/>
                                <a:pt x="18" y="80"/>
                                <a:pt x="16" y="80"/>
                              </a:cubicBezTo>
                              <a:close/>
                              <a:moveTo>
                                <a:pt x="16" y="43"/>
                              </a:moveTo>
                              <a:cubicBezTo>
                                <a:pt x="18" y="43"/>
                                <a:pt x="19" y="41"/>
                                <a:pt x="19" y="40"/>
                              </a:cubicBezTo>
                              <a:cubicBezTo>
                                <a:pt x="19" y="3"/>
                                <a:pt x="19" y="3"/>
                                <a:pt x="19" y="3"/>
                              </a:cubicBezTo>
                              <a:cubicBezTo>
                                <a:pt x="19" y="1"/>
                                <a:pt x="18" y="0"/>
                                <a:pt x="16" y="0"/>
                              </a:cubicBezTo>
                              <a:cubicBezTo>
                                <a:pt x="15" y="0"/>
                                <a:pt x="13" y="1"/>
                                <a:pt x="13" y="3"/>
                              </a:cubicBezTo>
                              <a:cubicBezTo>
                                <a:pt x="13" y="40"/>
                                <a:pt x="13" y="40"/>
                                <a:pt x="13" y="40"/>
                              </a:cubicBezTo>
                              <a:cubicBezTo>
                                <a:pt x="13" y="41"/>
                                <a:pt x="15" y="43"/>
                                <a:pt x="16" y="43"/>
                              </a:cubicBezTo>
                              <a:close/>
                              <a:moveTo>
                                <a:pt x="135" y="25"/>
                              </a:moveTo>
                              <a:cubicBezTo>
                                <a:pt x="136" y="25"/>
                                <a:pt x="138" y="24"/>
                                <a:pt x="138" y="22"/>
                              </a:cubicBezTo>
                              <a:cubicBezTo>
                                <a:pt x="138" y="3"/>
                                <a:pt x="138" y="3"/>
                                <a:pt x="138" y="3"/>
                              </a:cubicBezTo>
                              <a:cubicBezTo>
                                <a:pt x="138" y="1"/>
                                <a:pt x="136" y="0"/>
                                <a:pt x="135" y="0"/>
                              </a:cubicBezTo>
                              <a:cubicBezTo>
                                <a:pt x="133" y="0"/>
                                <a:pt x="132" y="1"/>
                                <a:pt x="132" y="3"/>
                              </a:cubicBezTo>
                              <a:cubicBezTo>
                                <a:pt x="132" y="22"/>
                                <a:pt x="132" y="22"/>
                                <a:pt x="132" y="22"/>
                              </a:cubicBezTo>
                              <a:cubicBezTo>
                                <a:pt x="132" y="24"/>
                                <a:pt x="133" y="25"/>
                                <a:pt x="135" y="25"/>
                              </a:cubicBezTo>
                              <a:close/>
                              <a:moveTo>
                                <a:pt x="76" y="77"/>
                              </a:moveTo>
                              <a:cubicBezTo>
                                <a:pt x="77" y="77"/>
                                <a:pt x="79" y="76"/>
                                <a:pt x="79" y="74"/>
                              </a:cubicBezTo>
                              <a:cubicBezTo>
                                <a:pt x="79" y="3"/>
                                <a:pt x="79" y="3"/>
                                <a:pt x="79" y="3"/>
                              </a:cubicBezTo>
                              <a:cubicBezTo>
                                <a:pt x="79" y="1"/>
                                <a:pt x="77" y="0"/>
                                <a:pt x="76" y="0"/>
                              </a:cubicBezTo>
                              <a:cubicBezTo>
                                <a:pt x="74" y="0"/>
                                <a:pt x="73" y="1"/>
                                <a:pt x="73" y="3"/>
                              </a:cubicBezTo>
                              <a:cubicBezTo>
                                <a:pt x="73" y="74"/>
                                <a:pt x="73" y="74"/>
                                <a:pt x="73" y="74"/>
                              </a:cubicBezTo>
                              <a:cubicBezTo>
                                <a:pt x="73" y="76"/>
                                <a:pt x="74" y="77"/>
                                <a:pt x="76" y="77"/>
                              </a:cubicBezTo>
                              <a:close/>
                              <a:moveTo>
                                <a:pt x="135" y="61"/>
                              </a:moveTo>
                              <a:cubicBezTo>
                                <a:pt x="133" y="61"/>
                                <a:pt x="132" y="63"/>
                                <a:pt x="132" y="64"/>
                              </a:cubicBezTo>
                              <a:cubicBezTo>
                                <a:pt x="132" y="140"/>
                                <a:pt x="132" y="140"/>
                                <a:pt x="132" y="140"/>
                              </a:cubicBezTo>
                              <a:cubicBezTo>
                                <a:pt x="132" y="142"/>
                                <a:pt x="133" y="143"/>
                                <a:pt x="135" y="143"/>
                              </a:cubicBezTo>
                              <a:cubicBezTo>
                                <a:pt x="136" y="143"/>
                                <a:pt x="138" y="142"/>
                                <a:pt x="138" y="140"/>
                              </a:cubicBezTo>
                              <a:cubicBezTo>
                                <a:pt x="138" y="64"/>
                                <a:pt x="138" y="64"/>
                                <a:pt x="138" y="64"/>
                              </a:cubicBezTo>
                              <a:cubicBezTo>
                                <a:pt x="138" y="63"/>
                                <a:pt x="136" y="61"/>
                                <a:pt x="135" y="61"/>
                              </a:cubicBezTo>
                              <a:close/>
                              <a:moveTo>
                                <a:pt x="135" y="27"/>
                              </a:moveTo>
                              <a:cubicBezTo>
                                <a:pt x="126" y="27"/>
                                <a:pt x="119" y="34"/>
                                <a:pt x="119" y="43"/>
                              </a:cubicBezTo>
                              <a:cubicBezTo>
                                <a:pt x="119" y="52"/>
                                <a:pt x="126" y="59"/>
                                <a:pt x="135" y="59"/>
                              </a:cubicBezTo>
                              <a:cubicBezTo>
                                <a:pt x="144" y="59"/>
                                <a:pt x="151" y="52"/>
                                <a:pt x="151" y="43"/>
                              </a:cubicBezTo>
                              <a:cubicBezTo>
                                <a:pt x="151" y="34"/>
                                <a:pt x="144" y="27"/>
                                <a:pt x="135" y="27"/>
                              </a:cubicBezTo>
                              <a:close/>
                              <a:moveTo>
                                <a:pt x="135" y="53"/>
                              </a:moveTo>
                              <a:cubicBezTo>
                                <a:pt x="129" y="53"/>
                                <a:pt x="125" y="49"/>
                                <a:pt x="125" y="43"/>
                              </a:cubicBezTo>
                              <a:cubicBezTo>
                                <a:pt x="125" y="38"/>
                                <a:pt x="129" y="33"/>
                                <a:pt x="135" y="33"/>
                              </a:cubicBezTo>
                              <a:cubicBezTo>
                                <a:pt x="141" y="33"/>
                                <a:pt x="145" y="38"/>
                                <a:pt x="145" y="43"/>
                              </a:cubicBezTo>
                              <a:cubicBezTo>
                                <a:pt x="145" y="49"/>
                                <a:pt x="141" y="53"/>
                                <a:pt x="135" y="53"/>
                              </a:cubicBezTo>
                              <a:close/>
                              <a:moveTo>
                                <a:pt x="76" y="79"/>
                              </a:moveTo>
                              <a:cubicBezTo>
                                <a:pt x="67" y="79"/>
                                <a:pt x="60" y="86"/>
                                <a:pt x="60" y="95"/>
                              </a:cubicBezTo>
                              <a:cubicBezTo>
                                <a:pt x="60" y="104"/>
                                <a:pt x="67" y="111"/>
                                <a:pt x="76" y="111"/>
                              </a:cubicBezTo>
                              <a:cubicBezTo>
                                <a:pt x="84" y="111"/>
                                <a:pt x="92" y="104"/>
                                <a:pt x="92" y="95"/>
                              </a:cubicBezTo>
                              <a:cubicBezTo>
                                <a:pt x="92" y="86"/>
                                <a:pt x="84" y="79"/>
                                <a:pt x="76" y="79"/>
                              </a:cubicBezTo>
                              <a:close/>
                              <a:moveTo>
                                <a:pt x="76" y="105"/>
                              </a:moveTo>
                              <a:cubicBezTo>
                                <a:pt x="70" y="105"/>
                                <a:pt x="66" y="101"/>
                                <a:pt x="66" y="95"/>
                              </a:cubicBezTo>
                              <a:cubicBezTo>
                                <a:pt x="66" y="90"/>
                                <a:pt x="70" y="85"/>
                                <a:pt x="76" y="85"/>
                              </a:cubicBezTo>
                              <a:cubicBezTo>
                                <a:pt x="81" y="85"/>
                                <a:pt x="86" y="90"/>
                                <a:pt x="86" y="95"/>
                              </a:cubicBezTo>
                              <a:cubicBezTo>
                                <a:pt x="86" y="101"/>
                                <a:pt x="81" y="105"/>
                                <a:pt x="76" y="105"/>
                              </a:cubicBezTo>
                              <a:close/>
                              <a:moveTo>
                                <a:pt x="76" y="113"/>
                              </a:moveTo>
                              <a:cubicBezTo>
                                <a:pt x="74" y="113"/>
                                <a:pt x="73" y="115"/>
                                <a:pt x="73" y="116"/>
                              </a:cubicBezTo>
                              <a:cubicBezTo>
                                <a:pt x="73" y="140"/>
                                <a:pt x="73" y="140"/>
                                <a:pt x="73" y="140"/>
                              </a:cubicBezTo>
                              <a:cubicBezTo>
                                <a:pt x="73" y="142"/>
                                <a:pt x="74" y="143"/>
                                <a:pt x="76" y="143"/>
                              </a:cubicBezTo>
                              <a:cubicBezTo>
                                <a:pt x="77" y="143"/>
                                <a:pt x="79" y="142"/>
                                <a:pt x="79" y="140"/>
                              </a:cubicBezTo>
                              <a:cubicBezTo>
                                <a:pt x="79" y="116"/>
                                <a:pt x="79" y="116"/>
                                <a:pt x="79" y="116"/>
                              </a:cubicBezTo>
                              <a:cubicBezTo>
                                <a:pt x="79" y="115"/>
                                <a:pt x="77" y="113"/>
                                <a:pt x="76" y="113"/>
                              </a:cubicBezTo>
                              <a:close/>
                              <a:moveTo>
                                <a:pt x="16" y="45"/>
                              </a:moveTo>
                              <a:cubicBezTo>
                                <a:pt x="7" y="45"/>
                                <a:pt x="0" y="52"/>
                                <a:pt x="0" y="61"/>
                              </a:cubicBezTo>
                              <a:cubicBezTo>
                                <a:pt x="0" y="70"/>
                                <a:pt x="7" y="78"/>
                                <a:pt x="16" y="78"/>
                              </a:cubicBezTo>
                              <a:cubicBezTo>
                                <a:pt x="25" y="78"/>
                                <a:pt x="33" y="70"/>
                                <a:pt x="33" y="61"/>
                              </a:cubicBezTo>
                              <a:cubicBezTo>
                                <a:pt x="33" y="52"/>
                                <a:pt x="25" y="45"/>
                                <a:pt x="16" y="45"/>
                              </a:cubicBezTo>
                              <a:close/>
                              <a:moveTo>
                                <a:pt x="16" y="72"/>
                              </a:moveTo>
                              <a:cubicBezTo>
                                <a:pt x="10" y="72"/>
                                <a:pt x="6" y="67"/>
                                <a:pt x="6" y="61"/>
                              </a:cubicBezTo>
                              <a:cubicBezTo>
                                <a:pt x="6" y="55"/>
                                <a:pt x="10" y="51"/>
                                <a:pt x="16" y="51"/>
                              </a:cubicBezTo>
                              <a:cubicBezTo>
                                <a:pt x="22" y="51"/>
                                <a:pt x="27" y="55"/>
                                <a:pt x="27" y="61"/>
                              </a:cubicBezTo>
                              <a:cubicBezTo>
                                <a:pt x="27" y="67"/>
                                <a:pt x="22" y="72"/>
                                <a:pt x="16" y="7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8" o:spid="_x0000_s1026" o:spt="100" style="position:absolute;left:0pt;margin-left:109.4pt;margin-top:0.05pt;height:15.85pt;width:16.75pt;z-index:251681792;mso-width-relative:page;mso-height-relative:page;" fillcolor="#626262" filled="t" stroked="f" coordsize="151,143" o:gfxdata="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" path="m16,80c15,80,13,81,13,83c13,140,13,140,13,140c13,142,15,143,16,143c18,143,19,142,19,140c19,83,19,83,19,83c19,81,18,80,16,80xm16,43c18,43,19,41,19,40c19,3,19,3,19,3c19,1,18,0,16,0c15,0,13,1,13,3c13,40,13,40,13,40c13,41,15,43,16,43xm135,25c136,25,138,24,138,22c138,3,138,3,138,3c138,1,136,0,135,0c133,0,132,1,132,3c132,22,132,22,132,22c132,24,133,25,135,25xm76,77c77,77,79,76,79,74c79,3,79,3,79,3c79,1,77,0,76,0c74,0,73,1,73,3c73,74,73,74,73,74c73,76,74,77,76,77xm135,61c133,61,132,63,132,64c132,140,132,140,132,140c132,142,133,143,135,143c136,143,138,142,138,140c138,64,138,64,138,64c138,63,136,61,135,61xm135,27c126,27,119,34,119,43c119,52,126,59,135,59c144,59,151,52,151,43c151,34,144,27,135,27xm135,53c129,53,125,49,125,43c125,38,129,33,135,33c141,33,145,38,145,43c145,49,141,53,135,53xm76,79c67,79,60,86,60,95c60,104,67,111,76,111c84,111,92,104,92,95c92,86,84,79,76,79xm76,105c70,105,66,101,66,95c66,90,70,85,76,85c81,85,86,90,86,95c86,101,81,105,76,105xm76,113c74,113,73,115,73,116c73,140,73,140,73,140c73,142,74,143,76,143c77,143,79,142,79,140c79,116,79,116,79,116c79,115,77,113,76,113xm16,45c7,45,0,52,0,61c0,70,7,78,16,78c25,78,33,70,33,61c33,52,25,45,16,45xm16,72c10,72,6,67,6,61c6,55,10,51,16,51c22,51,27,55,27,61c27,67,22,72,16,72xe">
                <v:path o:connectlocs="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197433"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988695</wp:posOffset>
                </wp:positionH>
                <wp:positionV relativeFrom="paragraph">
                  <wp:posOffset>9525</wp:posOffset>
                </wp:positionV>
                <wp:extent cx="239395" cy="239395"/>
                <wp:effectExtent l="0" t="0" r="8255" b="8255"/>
                <wp:wrapNone/>
                <wp:docPr id="5255" name="Freeform 189"/>
                <wp:cNvGraphicFramePr/>
                <a:graphic xmlns:a="http://schemas.openxmlformats.org/drawingml/2006/main">
                  <a:graphicData uri="http://schemas.microsoft.com/office/word/2010/wordprocessingShape">
                    <wps:wsp>
                      <wps:cNvSpPr>
                        <a:spLocks noEditPoints="1"/>
                      </wps:cNvSpPr>
                      <wps:spPr bwMode="auto">
                        <a:xfrm>
                          <a:off x="0" y="0"/>
                          <a:ext cx="239279" cy="23927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0" h="170">
                              <a:moveTo>
                                <a:pt x="162" y="71"/>
                              </a:moveTo>
                              <a:cubicBezTo>
                                <a:pt x="151" y="71"/>
                                <a:pt x="151" y="71"/>
                                <a:pt x="151" y="71"/>
                              </a:cubicBezTo>
                              <a:cubicBezTo>
                                <a:pt x="150" y="71"/>
                                <a:pt x="148" y="70"/>
                                <a:pt x="148" y="69"/>
                              </a:cubicBezTo>
                              <a:cubicBezTo>
                                <a:pt x="141" y="53"/>
                                <a:pt x="141" y="53"/>
                                <a:pt x="141" y="53"/>
                              </a:cubicBezTo>
                              <a:cubicBezTo>
                                <a:pt x="141" y="52"/>
                                <a:pt x="141" y="50"/>
                                <a:pt x="142" y="49"/>
                              </a:cubicBezTo>
                              <a:cubicBezTo>
                                <a:pt x="150" y="41"/>
                                <a:pt x="150" y="41"/>
                                <a:pt x="150" y="41"/>
                              </a:cubicBezTo>
                              <a:cubicBezTo>
                                <a:pt x="151" y="39"/>
                                <a:pt x="152" y="37"/>
                                <a:pt x="152" y="35"/>
                              </a:cubicBezTo>
                              <a:cubicBezTo>
                                <a:pt x="152" y="33"/>
                                <a:pt x="151" y="31"/>
                                <a:pt x="150" y="30"/>
                              </a:cubicBezTo>
                              <a:cubicBezTo>
                                <a:pt x="141" y="21"/>
                                <a:pt x="141" y="21"/>
                                <a:pt x="141" y="21"/>
                              </a:cubicBezTo>
                              <a:cubicBezTo>
                                <a:pt x="138" y="18"/>
                                <a:pt x="133" y="18"/>
                                <a:pt x="130" y="21"/>
                              </a:cubicBezTo>
                              <a:cubicBezTo>
                                <a:pt x="122" y="29"/>
                                <a:pt x="122" y="29"/>
                                <a:pt x="122" y="29"/>
                              </a:cubicBezTo>
                              <a:cubicBezTo>
                                <a:pt x="121" y="30"/>
                                <a:pt x="119" y="30"/>
                                <a:pt x="118" y="29"/>
                              </a:cubicBezTo>
                              <a:cubicBezTo>
                                <a:pt x="102" y="23"/>
                                <a:pt x="102" y="23"/>
                                <a:pt x="102" y="23"/>
                              </a:cubicBezTo>
                              <a:cubicBezTo>
                                <a:pt x="100" y="22"/>
                                <a:pt x="99" y="21"/>
                                <a:pt x="99" y="19"/>
                              </a:cubicBezTo>
                              <a:cubicBezTo>
                                <a:pt x="99" y="8"/>
                                <a:pt x="99" y="8"/>
                                <a:pt x="99" y="8"/>
                              </a:cubicBezTo>
                              <a:cubicBezTo>
                                <a:pt x="99" y="4"/>
                                <a:pt x="96" y="0"/>
                                <a:pt x="92" y="0"/>
                              </a:cubicBezTo>
                              <a:cubicBezTo>
                                <a:pt x="79" y="0"/>
                                <a:pt x="79" y="0"/>
                                <a:pt x="79" y="0"/>
                              </a:cubicBezTo>
                              <a:cubicBezTo>
                                <a:pt x="74" y="0"/>
                                <a:pt x="71" y="4"/>
                                <a:pt x="71" y="8"/>
                              </a:cubicBezTo>
                              <a:cubicBezTo>
                                <a:pt x="71" y="19"/>
                                <a:pt x="71" y="19"/>
                                <a:pt x="71" y="19"/>
                              </a:cubicBezTo>
                              <a:cubicBezTo>
                                <a:pt x="71" y="21"/>
                                <a:pt x="70" y="22"/>
                                <a:pt x="68" y="23"/>
                              </a:cubicBezTo>
                              <a:cubicBezTo>
                                <a:pt x="52" y="29"/>
                                <a:pt x="52" y="29"/>
                                <a:pt x="52" y="29"/>
                              </a:cubicBezTo>
                              <a:cubicBezTo>
                                <a:pt x="51" y="30"/>
                                <a:pt x="49" y="30"/>
                                <a:pt x="48" y="29"/>
                              </a:cubicBezTo>
                              <a:cubicBezTo>
                                <a:pt x="41" y="21"/>
                                <a:pt x="41" y="21"/>
                                <a:pt x="41" y="21"/>
                              </a:cubicBezTo>
                              <a:cubicBezTo>
                                <a:pt x="38" y="18"/>
                                <a:pt x="33" y="18"/>
                                <a:pt x="30" y="21"/>
                              </a:cubicBezTo>
                              <a:cubicBezTo>
                                <a:pt x="21" y="30"/>
                                <a:pt x="21" y="30"/>
                                <a:pt x="21" y="30"/>
                              </a:cubicBezTo>
                              <a:cubicBezTo>
                                <a:pt x="19" y="31"/>
                                <a:pt x="18" y="33"/>
                                <a:pt x="18" y="35"/>
                              </a:cubicBezTo>
                              <a:cubicBezTo>
                                <a:pt x="18" y="37"/>
                                <a:pt x="19" y="39"/>
                                <a:pt x="21" y="41"/>
                              </a:cubicBezTo>
                              <a:cubicBezTo>
                                <a:pt x="28" y="49"/>
                                <a:pt x="28" y="49"/>
                                <a:pt x="28" y="49"/>
                              </a:cubicBezTo>
                              <a:cubicBezTo>
                                <a:pt x="29" y="50"/>
                                <a:pt x="30" y="52"/>
                                <a:pt x="29" y="53"/>
                              </a:cubicBezTo>
                              <a:cubicBezTo>
                                <a:pt x="22" y="69"/>
                                <a:pt x="22" y="69"/>
                                <a:pt x="22" y="69"/>
                              </a:cubicBezTo>
                              <a:cubicBezTo>
                                <a:pt x="22" y="70"/>
                                <a:pt x="20" y="71"/>
                                <a:pt x="19" y="71"/>
                              </a:cubicBezTo>
                              <a:cubicBezTo>
                                <a:pt x="8" y="71"/>
                                <a:pt x="8" y="71"/>
                                <a:pt x="8" y="71"/>
                              </a:cubicBezTo>
                              <a:cubicBezTo>
                                <a:pt x="4" y="71"/>
                                <a:pt x="0" y="75"/>
                                <a:pt x="0" y="79"/>
                              </a:cubicBezTo>
                              <a:cubicBezTo>
                                <a:pt x="0" y="92"/>
                                <a:pt x="0" y="92"/>
                                <a:pt x="0" y="92"/>
                              </a:cubicBezTo>
                              <a:cubicBezTo>
                                <a:pt x="0" y="96"/>
                                <a:pt x="4" y="100"/>
                                <a:pt x="8" y="100"/>
                              </a:cubicBezTo>
                              <a:cubicBezTo>
                                <a:pt x="19" y="100"/>
                                <a:pt x="19" y="100"/>
                                <a:pt x="19" y="100"/>
                              </a:cubicBezTo>
                              <a:cubicBezTo>
                                <a:pt x="20" y="100"/>
                                <a:pt x="22" y="101"/>
                                <a:pt x="22" y="102"/>
                              </a:cubicBezTo>
                              <a:cubicBezTo>
                                <a:pt x="29" y="118"/>
                                <a:pt x="29" y="118"/>
                                <a:pt x="29" y="118"/>
                              </a:cubicBezTo>
                              <a:cubicBezTo>
                                <a:pt x="30" y="119"/>
                                <a:pt x="29" y="121"/>
                                <a:pt x="28" y="122"/>
                              </a:cubicBezTo>
                              <a:cubicBezTo>
                                <a:pt x="21" y="130"/>
                                <a:pt x="21" y="130"/>
                                <a:pt x="21" y="130"/>
                              </a:cubicBezTo>
                              <a:cubicBezTo>
                                <a:pt x="19" y="131"/>
                                <a:pt x="18" y="133"/>
                                <a:pt x="18" y="135"/>
                              </a:cubicBezTo>
                              <a:cubicBezTo>
                                <a:pt x="18" y="138"/>
                                <a:pt x="19" y="139"/>
                                <a:pt x="21" y="141"/>
                              </a:cubicBezTo>
                              <a:cubicBezTo>
                                <a:pt x="30" y="150"/>
                                <a:pt x="30" y="150"/>
                                <a:pt x="30" y="150"/>
                              </a:cubicBezTo>
                              <a:cubicBezTo>
                                <a:pt x="33" y="153"/>
                                <a:pt x="38" y="153"/>
                                <a:pt x="41" y="150"/>
                              </a:cubicBezTo>
                              <a:cubicBezTo>
                                <a:pt x="48" y="142"/>
                                <a:pt x="48" y="142"/>
                                <a:pt x="48" y="142"/>
                              </a:cubicBezTo>
                              <a:cubicBezTo>
                                <a:pt x="49" y="141"/>
                                <a:pt x="51" y="141"/>
                                <a:pt x="53" y="142"/>
                              </a:cubicBezTo>
                              <a:cubicBezTo>
                                <a:pt x="69" y="148"/>
                                <a:pt x="69" y="148"/>
                                <a:pt x="69" y="148"/>
                              </a:cubicBezTo>
                              <a:cubicBezTo>
                                <a:pt x="70" y="149"/>
                                <a:pt x="71" y="150"/>
                                <a:pt x="71" y="151"/>
                              </a:cubicBezTo>
                              <a:cubicBezTo>
                                <a:pt x="71" y="163"/>
                                <a:pt x="71" y="163"/>
                                <a:pt x="71" y="163"/>
                              </a:cubicBezTo>
                              <a:cubicBezTo>
                                <a:pt x="71" y="167"/>
                                <a:pt x="74" y="170"/>
                                <a:pt x="79" y="170"/>
                              </a:cubicBezTo>
                              <a:cubicBezTo>
                                <a:pt x="92" y="170"/>
                                <a:pt x="92" y="170"/>
                                <a:pt x="92" y="170"/>
                              </a:cubicBezTo>
                              <a:cubicBezTo>
                                <a:pt x="96" y="170"/>
                                <a:pt x="99" y="167"/>
                                <a:pt x="99" y="163"/>
                              </a:cubicBezTo>
                              <a:cubicBezTo>
                                <a:pt x="99" y="151"/>
                                <a:pt x="99" y="151"/>
                                <a:pt x="99" y="151"/>
                              </a:cubicBezTo>
                              <a:cubicBezTo>
                                <a:pt x="99" y="150"/>
                                <a:pt x="100" y="149"/>
                                <a:pt x="102" y="148"/>
                              </a:cubicBezTo>
                              <a:cubicBezTo>
                                <a:pt x="118" y="142"/>
                                <a:pt x="118" y="142"/>
                                <a:pt x="118" y="142"/>
                              </a:cubicBezTo>
                              <a:cubicBezTo>
                                <a:pt x="119" y="141"/>
                                <a:pt x="121" y="141"/>
                                <a:pt x="122" y="142"/>
                              </a:cubicBezTo>
                              <a:cubicBezTo>
                                <a:pt x="130" y="150"/>
                                <a:pt x="130" y="150"/>
                                <a:pt x="130" y="150"/>
                              </a:cubicBezTo>
                              <a:cubicBezTo>
                                <a:pt x="133" y="153"/>
                                <a:pt x="138" y="153"/>
                                <a:pt x="141" y="150"/>
                              </a:cubicBezTo>
                              <a:cubicBezTo>
                                <a:pt x="150" y="141"/>
                                <a:pt x="150" y="141"/>
                                <a:pt x="150" y="141"/>
                              </a:cubicBezTo>
                              <a:cubicBezTo>
                                <a:pt x="151" y="139"/>
                                <a:pt x="152" y="138"/>
                                <a:pt x="152" y="135"/>
                              </a:cubicBezTo>
                              <a:cubicBezTo>
                                <a:pt x="152" y="133"/>
                                <a:pt x="151" y="131"/>
                                <a:pt x="150" y="130"/>
                              </a:cubicBezTo>
                              <a:cubicBezTo>
                                <a:pt x="142" y="122"/>
                                <a:pt x="142" y="122"/>
                                <a:pt x="142" y="122"/>
                              </a:cubicBezTo>
                              <a:cubicBezTo>
                                <a:pt x="141" y="121"/>
                                <a:pt x="141" y="119"/>
                                <a:pt x="141" y="118"/>
                              </a:cubicBezTo>
                              <a:cubicBezTo>
                                <a:pt x="148" y="102"/>
                                <a:pt x="148" y="102"/>
                                <a:pt x="148" y="102"/>
                              </a:cubicBezTo>
                              <a:cubicBezTo>
                                <a:pt x="148" y="101"/>
                                <a:pt x="150" y="100"/>
                                <a:pt x="151" y="100"/>
                              </a:cubicBezTo>
                              <a:cubicBezTo>
                                <a:pt x="162" y="100"/>
                                <a:pt x="162" y="100"/>
                                <a:pt x="162" y="100"/>
                              </a:cubicBezTo>
                              <a:cubicBezTo>
                                <a:pt x="167" y="100"/>
                                <a:pt x="170" y="96"/>
                                <a:pt x="170" y="92"/>
                              </a:cubicBezTo>
                              <a:cubicBezTo>
                                <a:pt x="170" y="79"/>
                                <a:pt x="170" y="79"/>
                                <a:pt x="170" y="79"/>
                              </a:cubicBezTo>
                              <a:cubicBezTo>
                                <a:pt x="170" y="75"/>
                                <a:pt x="167" y="71"/>
                                <a:pt x="162" y="71"/>
                              </a:cubicBezTo>
                              <a:close/>
                              <a:moveTo>
                                <a:pt x="164" y="92"/>
                              </a:moveTo>
                              <a:cubicBezTo>
                                <a:pt x="164" y="93"/>
                                <a:pt x="163" y="94"/>
                                <a:pt x="162" y="94"/>
                              </a:cubicBezTo>
                              <a:cubicBezTo>
                                <a:pt x="151" y="94"/>
                                <a:pt x="151" y="94"/>
                                <a:pt x="151" y="94"/>
                              </a:cubicBezTo>
                              <a:cubicBezTo>
                                <a:pt x="147" y="94"/>
                                <a:pt x="143" y="96"/>
                                <a:pt x="142" y="100"/>
                              </a:cubicBezTo>
                              <a:cubicBezTo>
                                <a:pt x="136" y="115"/>
                                <a:pt x="136" y="115"/>
                                <a:pt x="136" y="115"/>
                              </a:cubicBezTo>
                              <a:cubicBezTo>
                                <a:pt x="134" y="119"/>
                                <a:pt x="135" y="124"/>
                                <a:pt x="138" y="126"/>
                              </a:cubicBezTo>
                              <a:cubicBezTo>
                                <a:pt x="146" y="134"/>
                                <a:pt x="146" y="134"/>
                                <a:pt x="146" y="134"/>
                              </a:cubicBezTo>
                              <a:cubicBezTo>
                                <a:pt x="146" y="135"/>
                                <a:pt x="146" y="135"/>
                                <a:pt x="146" y="135"/>
                              </a:cubicBezTo>
                              <a:cubicBezTo>
                                <a:pt x="146" y="136"/>
                                <a:pt x="146" y="136"/>
                                <a:pt x="145" y="137"/>
                              </a:cubicBezTo>
                              <a:cubicBezTo>
                                <a:pt x="136" y="146"/>
                                <a:pt x="136" y="146"/>
                                <a:pt x="136" y="146"/>
                              </a:cubicBezTo>
                              <a:cubicBezTo>
                                <a:pt x="136" y="147"/>
                                <a:pt x="135" y="147"/>
                                <a:pt x="134" y="146"/>
                              </a:cubicBezTo>
                              <a:cubicBezTo>
                                <a:pt x="126" y="138"/>
                                <a:pt x="126" y="138"/>
                                <a:pt x="126" y="138"/>
                              </a:cubicBezTo>
                              <a:cubicBezTo>
                                <a:pt x="124" y="136"/>
                                <a:pt x="122" y="135"/>
                                <a:pt x="119" y="135"/>
                              </a:cubicBezTo>
                              <a:cubicBezTo>
                                <a:pt x="118" y="135"/>
                                <a:pt x="116" y="136"/>
                                <a:pt x="115" y="136"/>
                              </a:cubicBezTo>
                              <a:cubicBezTo>
                                <a:pt x="100" y="142"/>
                                <a:pt x="100" y="142"/>
                                <a:pt x="100" y="142"/>
                              </a:cubicBezTo>
                              <a:cubicBezTo>
                                <a:pt x="96" y="144"/>
                                <a:pt x="93" y="148"/>
                                <a:pt x="93" y="151"/>
                              </a:cubicBezTo>
                              <a:cubicBezTo>
                                <a:pt x="93" y="163"/>
                                <a:pt x="93" y="163"/>
                                <a:pt x="93" y="163"/>
                              </a:cubicBezTo>
                              <a:cubicBezTo>
                                <a:pt x="93" y="164"/>
                                <a:pt x="93" y="164"/>
                                <a:pt x="92" y="164"/>
                              </a:cubicBezTo>
                              <a:cubicBezTo>
                                <a:pt x="79" y="164"/>
                                <a:pt x="79" y="164"/>
                                <a:pt x="79" y="164"/>
                              </a:cubicBezTo>
                              <a:cubicBezTo>
                                <a:pt x="78" y="164"/>
                                <a:pt x="77" y="164"/>
                                <a:pt x="77" y="163"/>
                              </a:cubicBezTo>
                              <a:cubicBezTo>
                                <a:pt x="77" y="151"/>
                                <a:pt x="77" y="151"/>
                                <a:pt x="77" y="151"/>
                              </a:cubicBezTo>
                              <a:cubicBezTo>
                                <a:pt x="77" y="148"/>
                                <a:pt x="74" y="144"/>
                                <a:pt x="71" y="143"/>
                              </a:cubicBezTo>
                              <a:cubicBezTo>
                                <a:pt x="55" y="136"/>
                                <a:pt x="55" y="136"/>
                                <a:pt x="55" y="136"/>
                              </a:cubicBezTo>
                              <a:cubicBezTo>
                                <a:pt x="54" y="136"/>
                                <a:pt x="52" y="135"/>
                                <a:pt x="51" y="135"/>
                              </a:cubicBezTo>
                              <a:cubicBezTo>
                                <a:pt x="48" y="135"/>
                                <a:pt x="46" y="136"/>
                                <a:pt x="44" y="138"/>
                              </a:cubicBezTo>
                              <a:cubicBezTo>
                                <a:pt x="36" y="146"/>
                                <a:pt x="36" y="146"/>
                                <a:pt x="36" y="146"/>
                              </a:cubicBezTo>
                              <a:cubicBezTo>
                                <a:pt x="36" y="146"/>
                                <a:pt x="34" y="146"/>
                                <a:pt x="34" y="146"/>
                              </a:cubicBezTo>
                              <a:cubicBezTo>
                                <a:pt x="25" y="137"/>
                                <a:pt x="25" y="137"/>
                                <a:pt x="25" y="137"/>
                              </a:cubicBezTo>
                              <a:cubicBezTo>
                                <a:pt x="24" y="136"/>
                                <a:pt x="24" y="136"/>
                                <a:pt x="24" y="135"/>
                              </a:cubicBezTo>
                              <a:cubicBezTo>
                                <a:pt x="24" y="135"/>
                                <a:pt x="24" y="135"/>
                                <a:pt x="25" y="134"/>
                              </a:cubicBezTo>
                              <a:cubicBezTo>
                                <a:pt x="33" y="126"/>
                                <a:pt x="33" y="126"/>
                                <a:pt x="33" y="126"/>
                              </a:cubicBezTo>
                              <a:cubicBezTo>
                                <a:pt x="35" y="124"/>
                                <a:pt x="36" y="119"/>
                                <a:pt x="34" y="116"/>
                              </a:cubicBezTo>
                              <a:cubicBezTo>
                                <a:pt x="28" y="100"/>
                                <a:pt x="28" y="100"/>
                                <a:pt x="28" y="100"/>
                              </a:cubicBezTo>
                              <a:cubicBezTo>
                                <a:pt x="27" y="96"/>
                                <a:pt x="23" y="94"/>
                                <a:pt x="19" y="94"/>
                              </a:cubicBezTo>
                              <a:cubicBezTo>
                                <a:pt x="8" y="94"/>
                                <a:pt x="8" y="94"/>
                                <a:pt x="8" y="94"/>
                              </a:cubicBezTo>
                              <a:cubicBezTo>
                                <a:pt x="7" y="94"/>
                                <a:pt x="6" y="93"/>
                                <a:pt x="6" y="92"/>
                              </a:cubicBezTo>
                              <a:cubicBezTo>
                                <a:pt x="6" y="79"/>
                                <a:pt x="6" y="79"/>
                                <a:pt x="6" y="79"/>
                              </a:cubicBezTo>
                              <a:cubicBezTo>
                                <a:pt x="6" y="78"/>
                                <a:pt x="7" y="77"/>
                                <a:pt x="8" y="77"/>
                              </a:cubicBezTo>
                              <a:cubicBezTo>
                                <a:pt x="19" y="77"/>
                                <a:pt x="19" y="77"/>
                                <a:pt x="19" y="77"/>
                              </a:cubicBezTo>
                              <a:cubicBezTo>
                                <a:pt x="23" y="77"/>
                                <a:pt x="27" y="74"/>
                                <a:pt x="28" y="71"/>
                              </a:cubicBezTo>
                              <a:cubicBezTo>
                                <a:pt x="34" y="56"/>
                                <a:pt x="34" y="56"/>
                                <a:pt x="34" y="56"/>
                              </a:cubicBezTo>
                              <a:cubicBezTo>
                                <a:pt x="36" y="52"/>
                                <a:pt x="35" y="47"/>
                                <a:pt x="33" y="44"/>
                              </a:cubicBezTo>
                              <a:cubicBezTo>
                                <a:pt x="25" y="37"/>
                                <a:pt x="25" y="37"/>
                                <a:pt x="25" y="37"/>
                              </a:cubicBezTo>
                              <a:cubicBezTo>
                                <a:pt x="24" y="36"/>
                                <a:pt x="24" y="36"/>
                                <a:pt x="24" y="35"/>
                              </a:cubicBezTo>
                              <a:cubicBezTo>
                                <a:pt x="24" y="35"/>
                                <a:pt x="24" y="34"/>
                                <a:pt x="25" y="34"/>
                              </a:cubicBezTo>
                              <a:cubicBezTo>
                                <a:pt x="34" y="25"/>
                                <a:pt x="34" y="25"/>
                                <a:pt x="34" y="25"/>
                              </a:cubicBezTo>
                              <a:cubicBezTo>
                                <a:pt x="35" y="24"/>
                                <a:pt x="36" y="24"/>
                                <a:pt x="36" y="25"/>
                              </a:cubicBezTo>
                              <a:cubicBezTo>
                                <a:pt x="44" y="33"/>
                                <a:pt x="44" y="33"/>
                                <a:pt x="44" y="33"/>
                              </a:cubicBezTo>
                              <a:cubicBezTo>
                                <a:pt x="46" y="35"/>
                                <a:pt x="48" y="36"/>
                                <a:pt x="51" y="36"/>
                              </a:cubicBezTo>
                              <a:cubicBezTo>
                                <a:pt x="52" y="36"/>
                                <a:pt x="54" y="35"/>
                                <a:pt x="55" y="35"/>
                              </a:cubicBezTo>
                              <a:cubicBezTo>
                                <a:pt x="70" y="28"/>
                                <a:pt x="70" y="28"/>
                                <a:pt x="70" y="28"/>
                              </a:cubicBezTo>
                              <a:cubicBezTo>
                                <a:pt x="74" y="27"/>
                                <a:pt x="77" y="23"/>
                                <a:pt x="77" y="19"/>
                              </a:cubicBezTo>
                              <a:cubicBezTo>
                                <a:pt x="77" y="8"/>
                                <a:pt x="77" y="8"/>
                                <a:pt x="77" y="8"/>
                              </a:cubicBezTo>
                              <a:cubicBezTo>
                                <a:pt x="77" y="7"/>
                                <a:pt x="78" y="6"/>
                                <a:pt x="79" y="6"/>
                              </a:cubicBezTo>
                              <a:cubicBezTo>
                                <a:pt x="92" y="6"/>
                                <a:pt x="92" y="6"/>
                                <a:pt x="92" y="6"/>
                              </a:cubicBezTo>
                              <a:cubicBezTo>
                                <a:pt x="93" y="6"/>
                                <a:pt x="93" y="7"/>
                                <a:pt x="93" y="8"/>
                              </a:cubicBezTo>
                              <a:cubicBezTo>
                                <a:pt x="93" y="19"/>
                                <a:pt x="93" y="19"/>
                                <a:pt x="93" y="19"/>
                              </a:cubicBezTo>
                              <a:cubicBezTo>
                                <a:pt x="93" y="23"/>
                                <a:pt x="96" y="27"/>
                                <a:pt x="100" y="28"/>
                              </a:cubicBezTo>
                              <a:cubicBezTo>
                                <a:pt x="115" y="35"/>
                                <a:pt x="115" y="35"/>
                                <a:pt x="115" y="35"/>
                              </a:cubicBezTo>
                              <a:cubicBezTo>
                                <a:pt x="118" y="36"/>
                                <a:pt x="123" y="36"/>
                                <a:pt x="126" y="33"/>
                              </a:cubicBezTo>
                              <a:cubicBezTo>
                                <a:pt x="134" y="25"/>
                                <a:pt x="134" y="25"/>
                                <a:pt x="134" y="25"/>
                              </a:cubicBezTo>
                              <a:cubicBezTo>
                                <a:pt x="135" y="24"/>
                                <a:pt x="136" y="24"/>
                                <a:pt x="136" y="25"/>
                              </a:cubicBezTo>
                              <a:cubicBezTo>
                                <a:pt x="146" y="34"/>
                                <a:pt x="146" y="34"/>
                                <a:pt x="146" y="34"/>
                              </a:cubicBezTo>
                              <a:cubicBezTo>
                                <a:pt x="146" y="34"/>
                                <a:pt x="146" y="35"/>
                                <a:pt x="146" y="35"/>
                              </a:cubicBezTo>
                              <a:cubicBezTo>
                                <a:pt x="146" y="36"/>
                                <a:pt x="146" y="36"/>
                                <a:pt x="145" y="37"/>
                              </a:cubicBezTo>
                              <a:cubicBezTo>
                                <a:pt x="138" y="44"/>
                                <a:pt x="138" y="44"/>
                                <a:pt x="138" y="44"/>
                              </a:cubicBezTo>
                              <a:cubicBezTo>
                                <a:pt x="135" y="47"/>
                                <a:pt x="134" y="52"/>
                                <a:pt x="136" y="55"/>
                              </a:cubicBezTo>
                              <a:cubicBezTo>
                                <a:pt x="142" y="71"/>
                                <a:pt x="142" y="71"/>
                                <a:pt x="142" y="71"/>
                              </a:cubicBezTo>
                              <a:cubicBezTo>
                                <a:pt x="143" y="74"/>
                                <a:pt x="147" y="77"/>
                                <a:pt x="151" y="77"/>
                              </a:cubicBezTo>
                              <a:cubicBezTo>
                                <a:pt x="162" y="77"/>
                                <a:pt x="162" y="77"/>
                                <a:pt x="162" y="77"/>
                              </a:cubicBezTo>
                              <a:cubicBezTo>
                                <a:pt x="163" y="77"/>
                                <a:pt x="164" y="78"/>
                                <a:pt x="164" y="79"/>
                              </a:cubicBezTo>
                              <a:lnTo>
                                <a:pt x="164" y="92"/>
                              </a:lnTo>
                              <a:close/>
                              <a:moveTo>
                                <a:pt x="85" y="62"/>
                              </a:moveTo>
                              <a:cubicBezTo>
                                <a:pt x="72" y="62"/>
                                <a:pt x="62" y="72"/>
                                <a:pt x="62" y="85"/>
                              </a:cubicBezTo>
                              <a:cubicBezTo>
                                <a:pt x="62" y="98"/>
                                <a:pt x="72" y="109"/>
                                <a:pt x="85" y="109"/>
                              </a:cubicBezTo>
                              <a:cubicBezTo>
                                <a:pt x="98" y="109"/>
                                <a:pt x="109" y="98"/>
                                <a:pt x="109" y="85"/>
                              </a:cubicBezTo>
                              <a:cubicBezTo>
                                <a:pt x="109" y="72"/>
                                <a:pt x="98" y="62"/>
                                <a:pt x="85" y="62"/>
                              </a:cubicBezTo>
                              <a:close/>
                              <a:moveTo>
                                <a:pt x="85" y="103"/>
                              </a:moveTo>
                              <a:cubicBezTo>
                                <a:pt x="76" y="103"/>
                                <a:pt x="68" y="95"/>
                                <a:pt x="68" y="85"/>
                              </a:cubicBezTo>
                              <a:cubicBezTo>
                                <a:pt x="68" y="76"/>
                                <a:pt x="76" y="68"/>
                                <a:pt x="85" y="68"/>
                              </a:cubicBezTo>
                              <a:cubicBezTo>
                                <a:pt x="95" y="68"/>
                                <a:pt x="103" y="76"/>
                                <a:pt x="103" y="85"/>
                              </a:cubicBezTo>
                              <a:cubicBezTo>
                                <a:pt x="103" y="95"/>
                                <a:pt x="95" y="103"/>
                                <a:pt x="85" y="10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89" o:spid="_x0000_s1026" o:spt="100" style="position:absolute;left:0pt;margin-left:77.85pt;margin-top:0.75pt;height:18.85pt;width:18.85pt;z-index:251680768;mso-width-relative:page;mso-height-relative:page;" fillcolor="#626262" filled="t" stroked="f" coordsize="170,170" o:gfxdata="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" path="m162,71c151,71,151,71,151,71c150,71,148,70,148,69c141,53,141,53,141,53c141,52,141,50,142,49c150,41,150,41,150,41c151,39,152,37,152,35c152,33,151,31,150,30c141,21,141,21,141,21c138,18,133,18,130,21c122,29,122,29,122,29c121,30,119,30,118,29c102,23,102,23,102,23c100,22,99,21,99,19c99,8,99,8,99,8c99,4,96,0,92,0c79,0,79,0,79,0c74,0,71,4,71,8c71,19,71,19,71,19c71,21,70,22,68,23c52,29,52,29,52,29c51,30,49,30,48,29c41,21,41,21,41,21c38,18,33,18,30,21c21,30,21,30,21,30c19,31,18,33,18,35c18,37,19,39,21,41c28,49,28,49,28,49c29,50,30,52,29,53c22,69,22,69,22,69c22,70,20,71,19,71c8,71,8,71,8,71c4,71,0,75,0,79c0,92,0,92,0,92c0,96,4,100,8,100c19,100,19,100,19,100c20,100,22,101,22,102c29,118,29,118,29,118c30,119,29,121,28,122c21,130,21,130,21,130c19,131,18,133,18,135c18,138,19,139,21,141c30,150,30,150,30,150c33,153,38,153,41,150c48,142,48,142,48,142c49,141,51,141,53,142c69,148,69,148,69,148c70,149,71,150,71,151c71,163,71,163,71,163c71,167,74,170,79,170c92,170,92,170,92,170c96,170,99,167,99,163c99,151,99,151,99,151c99,150,100,149,102,148c118,142,118,142,118,142c119,141,121,141,122,142c130,150,130,150,130,150c133,153,138,153,141,150c150,141,150,141,150,141c151,139,152,138,152,135c152,133,151,131,150,130c142,122,142,122,142,122c141,121,141,119,141,118c148,102,148,102,148,102c148,101,150,100,151,100c162,100,162,100,162,100c167,100,170,96,170,92c170,79,170,79,170,79c170,75,167,71,162,71xm164,92c164,93,163,94,162,94c151,94,151,94,151,94c147,94,143,96,142,100c136,115,136,115,136,115c134,119,135,124,138,126c146,134,146,134,146,134c146,135,146,135,146,135c146,136,146,136,145,137c136,146,136,146,136,146c136,147,135,147,134,146c126,138,126,138,126,138c124,136,122,135,119,135c118,135,116,136,115,136c100,142,100,142,100,142c96,144,93,148,93,151c93,163,93,163,93,163c93,164,93,164,92,164c79,164,79,164,79,164c78,164,77,164,77,163c77,151,77,151,77,151c77,148,74,144,71,143c55,136,55,136,55,136c54,136,52,135,51,135c48,135,46,136,44,138c36,146,36,146,36,146c36,146,34,146,34,146c25,137,25,137,25,137c24,136,24,136,24,135c24,135,24,135,25,134c33,126,33,126,33,126c35,124,36,119,34,116c28,100,28,100,28,100c27,96,23,94,19,94c8,94,8,94,8,94c7,94,6,93,6,92c6,79,6,79,6,79c6,78,7,77,8,77c19,77,19,77,19,77c23,77,27,74,28,71c34,56,34,56,34,56c36,52,35,47,33,44c25,37,25,37,25,37c24,36,24,36,24,35c24,35,24,34,25,34c34,25,34,25,34,25c35,24,36,24,36,25c44,33,44,33,44,33c46,35,48,36,51,36c52,36,54,35,55,35c70,28,70,28,70,28c74,27,77,23,77,19c77,8,77,8,77,8c77,7,78,6,79,6c92,6,92,6,92,6c93,6,93,7,93,8c93,19,93,19,93,19c93,23,96,27,100,28c115,35,115,35,115,35c118,36,123,36,126,33c134,25,134,25,134,25c135,24,136,24,136,25c146,34,146,34,146,34c146,34,146,35,146,35c146,36,146,36,145,37c138,44,138,44,138,44c135,47,134,52,136,55c142,71,142,71,142,71c143,74,147,77,151,77c162,77,162,77,162,77c163,77,164,78,164,79l164,92xm85,62c72,62,62,72,62,85c62,98,72,109,85,109c98,109,109,98,109,85c109,72,98,62,85,62xm85,103c76,103,68,95,68,85c68,76,76,68,85,68c95,68,103,76,103,85c103,95,95,103,85,103xe">
                <v:path o:connectlocs="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234819" o:connectangles="0,0,0,0,0,0,0,0,0,0,0,0,0,0,0,0,0,0,0,0,0,0,0,0,0,0,0,0,0,0,0,0,0,0,0,0,0,0,0,0,0,0,0,0,0,0,0,0,0,0"/>
                <v:fill on="t" focussize="0,0"/>
                <v:stroke on="f"/>
                <v:imagedata o:title=""/>
                <o:lock v:ext="edit" aspectratio="f"/>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4133850</wp:posOffset>
                </wp:positionH>
                <wp:positionV relativeFrom="paragraph">
                  <wp:posOffset>196850</wp:posOffset>
                </wp:positionV>
                <wp:extent cx="239395" cy="216535"/>
                <wp:effectExtent l="0" t="0" r="8255" b="12700"/>
                <wp:wrapNone/>
                <wp:docPr id="5235" name="Freeform 169"/>
                <wp:cNvGraphicFramePr/>
                <a:graphic xmlns:a="http://schemas.openxmlformats.org/drawingml/2006/main">
                  <a:graphicData uri="http://schemas.microsoft.com/office/word/2010/wordprocessingShape">
                    <wps:wsp>
                      <wps:cNvSpPr>
                        <a:spLocks noEditPoints="1"/>
                      </wps:cNvSpPr>
                      <wps:spPr bwMode="auto">
                        <a:xfrm>
                          <a:off x="0" y="0"/>
                          <a:ext cx="239279"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 h="154">
                              <a:moveTo>
                                <a:pt x="58" y="38"/>
                              </a:moveTo>
                              <a:cubicBezTo>
                                <a:pt x="56" y="38"/>
                                <a:pt x="55" y="39"/>
                                <a:pt x="55" y="41"/>
                              </a:cubicBezTo>
                              <a:cubicBezTo>
                                <a:pt x="55" y="151"/>
                                <a:pt x="55" y="151"/>
                                <a:pt x="55" y="151"/>
                              </a:cubicBezTo>
                              <a:cubicBezTo>
                                <a:pt x="55" y="153"/>
                                <a:pt x="56" y="154"/>
                                <a:pt x="58" y="154"/>
                              </a:cubicBezTo>
                              <a:cubicBezTo>
                                <a:pt x="59" y="154"/>
                                <a:pt x="61" y="153"/>
                                <a:pt x="61" y="151"/>
                              </a:cubicBezTo>
                              <a:cubicBezTo>
                                <a:pt x="61" y="41"/>
                                <a:pt x="61" y="41"/>
                                <a:pt x="61" y="41"/>
                              </a:cubicBezTo>
                              <a:cubicBezTo>
                                <a:pt x="61" y="39"/>
                                <a:pt x="59" y="38"/>
                                <a:pt x="58" y="38"/>
                              </a:cubicBezTo>
                              <a:close/>
                              <a:moveTo>
                                <a:pt x="3" y="84"/>
                              </a:moveTo>
                              <a:cubicBezTo>
                                <a:pt x="1" y="84"/>
                                <a:pt x="0" y="85"/>
                                <a:pt x="0" y="87"/>
                              </a:cubicBezTo>
                              <a:cubicBezTo>
                                <a:pt x="0" y="151"/>
                                <a:pt x="0" y="151"/>
                                <a:pt x="0" y="151"/>
                              </a:cubicBezTo>
                              <a:cubicBezTo>
                                <a:pt x="0" y="153"/>
                                <a:pt x="1" y="154"/>
                                <a:pt x="3" y="154"/>
                              </a:cubicBezTo>
                              <a:cubicBezTo>
                                <a:pt x="5" y="154"/>
                                <a:pt x="6" y="153"/>
                                <a:pt x="6" y="151"/>
                              </a:cubicBezTo>
                              <a:cubicBezTo>
                                <a:pt x="6" y="87"/>
                                <a:pt x="6" y="87"/>
                                <a:pt x="6" y="87"/>
                              </a:cubicBezTo>
                              <a:cubicBezTo>
                                <a:pt x="6" y="85"/>
                                <a:pt x="5" y="84"/>
                                <a:pt x="3" y="84"/>
                              </a:cubicBezTo>
                              <a:close/>
                              <a:moveTo>
                                <a:pt x="30" y="63"/>
                              </a:moveTo>
                              <a:cubicBezTo>
                                <a:pt x="29" y="63"/>
                                <a:pt x="27" y="64"/>
                                <a:pt x="27" y="66"/>
                              </a:cubicBezTo>
                              <a:cubicBezTo>
                                <a:pt x="27" y="151"/>
                                <a:pt x="27" y="151"/>
                                <a:pt x="27" y="151"/>
                              </a:cubicBezTo>
                              <a:cubicBezTo>
                                <a:pt x="27" y="153"/>
                                <a:pt x="29" y="154"/>
                                <a:pt x="30" y="154"/>
                              </a:cubicBezTo>
                              <a:cubicBezTo>
                                <a:pt x="32" y="154"/>
                                <a:pt x="33" y="153"/>
                                <a:pt x="33" y="151"/>
                              </a:cubicBezTo>
                              <a:cubicBezTo>
                                <a:pt x="33" y="66"/>
                                <a:pt x="33" y="66"/>
                                <a:pt x="33" y="66"/>
                              </a:cubicBezTo>
                              <a:cubicBezTo>
                                <a:pt x="33" y="64"/>
                                <a:pt x="32" y="63"/>
                                <a:pt x="30" y="63"/>
                              </a:cubicBezTo>
                              <a:close/>
                              <a:moveTo>
                                <a:pt x="85" y="64"/>
                              </a:moveTo>
                              <a:cubicBezTo>
                                <a:pt x="83" y="64"/>
                                <a:pt x="82" y="65"/>
                                <a:pt x="82" y="67"/>
                              </a:cubicBezTo>
                              <a:cubicBezTo>
                                <a:pt x="82" y="151"/>
                                <a:pt x="82" y="151"/>
                                <a:pt x="82" y="151"/>
                              </a:cubicBezTo>
                              <a:cubicBezTo>
                                <a:pt x="82" y="153"/>
                                <a:pt x="83" y="154"/>
                                <a:pt x="85" y="154"/>
                              </a:cubicBezTo>
                              <a:cubicBezTo>
                                <a:pt x="87" y="154"/>
                                <a:pt x="88" y="153"/>
                                <a:pt x="88" y="151"/>
                              </a:cubicBezTo>
                              <a:cubicBezTo>
                                <a:pt x="88" y="67"/>
                                <a:pt x="88" y="67"/>
                                <a:pt x="88" y="67"/>
                              </a:cubicBezTo>
                              <a:cubicBezTo>
                                <a:pt x="88" y="65"/>
                                <a:pt x="87" y="64"/>
                                <a:pt x="85" y="64"/>
                              </a:cubicBezTo>
                              <a:close/>
                              <a:moveTo>
                                <a:pt x="166" y="26"/>
                              </a:moveTo>
                              <a:cubicBezTo>
                                <a:pt x="168" y="26"/>
                                <a:pt x="169" y="25"/>
                                <a:pt x="169" y="23"/>
                              </a:cubicBezTo>
                              <a:cubicBezTo>
                                <a:pt x="169" y="4"/>
                                <a:pt x="169" y="4"/>
                                <a:pt x="169" y="4"/>
                              </a:cubicBezTo>
                              <a:cubicBezTo>
                                <a:pt x="169" y="3"/>
                                <a:pt x="168" y="2"/>
                                <a:pt x="168" y="1"/>
                              </a:cubicBezTo>
                              <a:cubicBezTo>
                                <a:pt x="167" y="1"/>
                                <a:pt x="166" y="0"/>
                                <a:pt x="165" y="1"/>
                              </a:cubicBezTo>
                              <a:cubicBezTo>
                                <a:pt x="146" y="2"/>
                                <a:pt x="146" y="2"/>
                                <a:pt x="146" y="2"/>
                              </a:cubicBezTo>
                              <a:cubicBezTo>
                                <a:pt x="144" y="2"/>
                                <a:pt x="143" y="4"/>
                                <a:pt x="143" y="5"/>
                              </a:cubicBezTo>
                              <a:cubicBezTo>
                                <a:pt x="143" y="7"/>
                                <a:pt x="145" y="8"/>
                                <a:pt x="147" y="8"/>
                              </a:cubicBezTo>
                              <a:cubicBezTo>
                                <a:pt x="158" y="7"/>
                                <a:pt x="158" y="7"/>
                                <a:pt x="158" y="7"/>
                              </a:cubicBezTo>
                              <a:cubicBezTo>
                                <a:pt x="112" y="58"/>
                                <a:pt x="112" y="58"/>
                                <a:pt x="112" y="58"/>
                              </a:cubicBezTo>
                              <a:cubicBezTo>
                                <a:pt x="60" y="6"/>
                                <a:pt x="60" y="6"/>
                                <a:pt x="60" y="6"/>
                              </a:cubicBezTo>
                              <a:cubicBezTo>
                                <a:pt x="58" y="5"/>
                                <a:pt x="57" y="5"/>
                                <a:pt x="55" y="6"/>
                              </a:cubicBezTo>
                              <a:cubicBezTo>
                                <a:pt x="1" y="56"/>
                                <a:pt x="1" y="56"/>
                                <a:pt x="1" y="56"/>
                              </a:cubicBezTo>
                              <a:cubicBezTo>
                                <a:pt x="0" y="57"/>
                                <a:pt x="0" y="59"/>
                                <a:pt x="1" y="60"/>
                              </a:cubicBezTo>
                              <a:cubicBezTo>
                                <a:pt x="2" y="61"/>
                                <a:pt x="4" y="61"/>
                                <a:pt x="5" y="60"/>
                              </a:cubicBezTo>
                              <a:cubicBezTo>
                                <a:pt x="57" y="13"/>
                                <a:pt x="57" y="13"/>
                                <a:pt x="57" y="13"/>
                              </a:cubicBezTo>
                              <a:cubicBezTo>
                                <a:pt x="110" y="64"/>
                                <a:pt x="110" y="64"/>
                                <a:pt x="110" y="64"/>
                              </a:cubicBezTo>
                              <a:cubicBezTo>
                                <a:pt x="111" y="65"/>
                                <a:pt x="112" y="65"/>
                                <a:pt x="112" y="65"/>
                              </a:cubicBezTo>
                              <a:cubicBezTo>
                                <a:pt x="112" y="65"/>
                                <a:pt x="112" y="65"/>
                                <a:pt x="112" y="65"/>
                              </a:cubicBezTo>
                              <a:cubicBezTo>
                                <a:pt x="113" y="65"/>
                                <a:pt x="114" y="65"/>
                                <a:pt x="115" y="64"/>
                              </a:cubicBezTo>
                              <a:cubicBezTo>
                                <a:pt x="163" y="11"/>
                                <a:pt x="163" y="11"/>
                                <a:pt x="163" y="11"/>
                              </a:cubicBezTo>
                              <a:cubicBezTo>
                                <a:pt x="163" y="23"/>
                                <a:pt x="163" y="23"/>
                                <a:pt x="163" y="23"/>
                              </a:cubicBezTo>
                              <a:cubicBezTo>
                                <a:pt x="163" y="25"/>
                                <a:pt x="164" y="26"/>
                                <a:pt x="166" y="26"/>
                              </a:cubicBezTo>
                              <a:cubicBezTo>
                                <a:pt x="166" y="26"/>
                                <a:pt x="166" y="26"/>
                                <a:pt x="166" y="26"/>
                              </a:cubicBezTo>
                              <a:close/>
                              <a:moveTo>
                                <a:pt x="112" y="84"/>
                              </a:moveTo>
                              <a:cubicBezTo>
                                <a:pt x="111" y="84"/>
                                <a:pt x="109" y="85"/>
                                <a:pt x="109" y="87"/>
                              </a:cubicBezTo>
                              <a:cubicBezTo>
                                <a:pt x="109" y="151"/>
                                <a:pt x="109" y="151"/>
                                <a:pt x="109" y="151"/>
                              </a:cubicBezTo>
                              <a:cubicBezTo>
                                <a:pt x="109" y="153"/>
                                <a:pt x="111" y="154"/>
                                <a:pt x="112" y="154"/>
                              </a:cubicBezTo>
                              <a:cubicBezTo>
                                <a:pt x="114" y="154"/>
                                <a:pt x="115" y="153"/>
                                <a:pt x="115" y="151"/>
                              </a:cubicBezTo>
                              <a:cubicBezTo>
                                <a:pt x="115" y="87"/>
                                <a:pt x="115" y="87"/>
                                <a:pt x="115" y="87"/>
                              </a:cubicBezTo>
                              <a:cubicBezTo>
                                <a:pt x="115" y="85"/>
                                <a:pt x="114" y="84"/>
                                <a:pt x="112" y="84"/>
                              </a:cubicBezTo>
                              <a:close/>
                              <a:moveTo>
                                <a:pt x="167" y="46"/>
                              </a:moveTo>
                              <a:cubicBezTo>
                                <a:pt x="165" y="46"/>
                                <a:pt x="164" y="48"/>
                                <a:pt x="164" y="49"/>
                              </a:cubicBezTo>
                              <a:cubicBezTo>
                                <a:pt x="164" y="151"/>
                                <a:pt x="164" y="151"/>
                                <a:pt x="164" y="151"/>
                              </a:cubicBezTo>
                              <a:cubicBezTo>
                                <a:pt x="164" y="153"/>
                                <a:pt x="165" y="154"/>
                                <a:pt x="167" y="154"/>
                              </a:cubicBezTo>
                              <a:cubicBezTo>
                                <a:pt x="169" y="154"/>
                                <a:pt x="170" y="153"/>
                                <a:pt x="170" y="151"/>
                              </a:cubicBezTo>
                              <a:cubicBezTo>
                                <a:pt x="170" y="49"/>
                                <a:pt x="170" y="49"/>
                                <a:pt x="170" y="49"/>
                              </a:cubicBezTo>
                              <a:cubicBezTo>
                                <a:pt x="170" y="48"/>
                                <a:pt x="169" y="46"/>
                                <a:pt x="167" y="46"/>
                              </a:cubicBezTo>
                              <a:close/>
                              <a:moveTo>
                                <a:pt x="140" y="63"/>
                              </a:moveTo>
                              <a:cubicBezTo>
                                <a:pt x="138" y="63"/>
                                <a:pt x="137" y="64"/>
                                <a:pt x="137" y="66"/>
                              </a:cubicBezTo>
                              <a:cubicBezTo>
                                <a:pt x="137" y="151"/>
                                <a:pt x="137" y="151"/>
                                <a:pt x="137" y="151"/>
                              </a:cubicBezTo>
                              <a:cubicBezTo>
                                <a:pt x="137" y="153"/>
                                <a:pt x="138" y="154"/>
                                <a:pt x="140" y="154"/>
                              </a:cubicBezTo>
                              <a:cubicBezTo>
                                <a:pt x="141" y="154"/>
                                <a:pt x="143" y="153"/>
                                <a:pt x="143" y="151"/>
                              </a:cubicBezTo>
                              <a:cubicBezTo>
                                <a:pt x="143" y="66"/>
                                <a:pt x="143" y="66"/>
                                <a:pt x="143" y="66"/>
                              </a:cubicBezTo>
                              <a:cubicBezTo>
                                <a:pt x="143" y="64"/>
                                <a:pt x="141" y="63"/>
                                <a:pt x="140" y="6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9" o:spid="_x0000_s1026" o:spt="100" style="position:absolute;left:0pt;margin-left:325.5pt;margin-top:15.5pt;height:17.05pt;width:18.85pt;z-index:251701248;mso-width-relative:page;mso-height-relative:page;" fillcolor="#626262" filled="t" stroked="f" coordsize="170,154" o:gfxdata="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" path="m58,38c56,38,55,39,55,41c55,151,55,151,55,151c55,153,56,154,58,154c59,154,61,153,61,151c61,41,61,41,61,41c61,39,59,38,58,38xm3,84c1,84,0,85,0,87c0,151,0,151,0,151c0,153,1,154,3,154c5,154,6,153,6,151c6,87,6,87,6,87c6,85,5,84,3,84xm30,63c29,63,27,64,27,66c27,151,27,151,27,151c27,153,29,154,30,154c32,154,33,153,33,151c33,66,33,66,33,66c33,64,32,63,30,63xm85,64c83,64,82,65,82,67c82,151,82,151,82,151c82,153,83,154,85,154c87,154,88,153,88,151c88,67,88,67,88,67c88,65,87,64,85,64xm166,26c168,26,169,25,169,23c169,4,169,4,169,4c169,3,168,2,168,1c167,1,166,0,165,1c146,2,146,2,146,2c144,2,143,4,143,5c143,7,145,8,147,8c158,7,158,7,158,7c112,58,112,58,112,58c60,6,60,6,60,6c58,5,57,5,55,6c1,56,1,56,1,56c0,57,0,59,1,60c2,61,4,61,5,60c57,13,57,13,57,13c110,64,110,64,110,64c111,65,112,65,112,65c112,65,112,65,112,65c113,65,114,65,115,64c163,11,163,11,163,11c163,23,163,23,163,23c163,25,164,26,166,26c166,26,166,26,166,26xm112,84c111,84,109,85,109,87c109,151,109,151,109,151c109,153,111,154,112,154c114,154,115,153,115,151c115,87,115,87,115,87c115,85,114,84,112,84xm167,46c165,46,164,48,164,49c164,151,164,151,164,151c164,153,165,154,167,154c169,154,170,153,170,151c170,49,170,49,170,49c170,48,169,46,167,46xm140,63c138,63,137,64,137,66c137,151,137,151,137,151c137,153,138,154,140,154c141,154,143,153,143,151c143,66,143,66,143,66c143,64,141,63,140,63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3768725</wp:posOffset>
                </wp:positionH>
                <wp:positionV relativeFrom="paragraph">
                  <wp:posOffset>189230</wp:posOffset>
                </wp:positionV>
                <wp:extent cx="232410" cy="194945"/>
                <wp:effectExtent l="0" t="0" r="15240" b="14605"/>
                <wp:wrapNone/>
                <wp:docPr id="5236" name="Freeform 170"/>
                <wp:cNvGraphicFramePr/>
                <a:graphic xmlns:a="http://schemas.openxmlformats.org/drawingml/2006/main">
                  <a:graphicData uri="http://schemas.microsoft.com/office/word/2010/wordprocessingShape">
                    <wps:wsp>
                      <wps:cNvSpPr/>
                      <wps:spPr bwMode="auto">
                        <a:xfrm>
                          <a:off x="0" y="0"/>
                          <a:ext cx="232137" cy="19522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5" h="139">
                              <a:moveTo>
                                <a:pt x="162" y="133"/>
                              </a:moveTo>
                              <a:cubicBezTo>
                                <a:pt x="133" y="133"/>
                                <a:pt x="133" y="133"/>
                                <a:pt x="133" y="133"/>
                              </a:cubicBezTo>
                              <a:cubicBezTo>
                                <a:pt x="133" y="69"/>
                                <a:pt x="133" y="69"/>
                                <a:pt x="133" y="69"/>
                              </a:cubicBezTo>
                              <a:cubicBezTo>
                                <a:pt x="133" y="68"/>
                                <a:pt x="132" y="66"/>
                                <a:pt x="130" y="66"/>
                              </a:cubicBezTo>
                              <a:cubicBezTo>
                                <a:pt x="129" y="66"/>
                                <a:pt x="127" y="68"/>
                                <a:pt x="127" y="69"/>
                              </a:cubicBezTo>
                              <a:cubicBezTo>
                                <a:pt x="127" y="133"/>
                                <a:pt x="127" y="133"/>
                                <a:pt x="127" y="133"/>
                              </a:cubicBezTo>
                              <a:cubicBezTo>
                                <a:pt x="103" y="133"/>
                                <a:pt x="103" y="133"/>
                                <a:pt x="103" y="133"/>
                              </a:cubicBezTo>
                              <a:cubicBezTo>
                                <a:pt x="103" y="36"/>
                                <a:pt x="103" y="36"/>
                                <a:pt x="103" y="36"/>
                              </a:cubicBezTo>
                              <a:cubicBezTo>
                                <a:pt x="103" y="35"/>
                                <a:pt x="102" y="33"/>
                                <a:pt x="100" y="33"/>
                              </a:cubicBezTo>
                              <a:cubicBezTo>
                                <a:pt x="99" y="33"/>
                                <a:pt x="97" y="35"/>
                                <a:pt x="97" y="36"/>
                              </a:cubicBezTo>
                              <a:cubicBezTo>
                                <a:pt x="97" y="133"/>
                                <a:pt x="97" y="133"/>
                                <a:pt x="97" y="133"/>
                              </a:cubicBezTo>
                              <a:cubicBezTo>
                                <a:pt x="73" y="133"/>
                                <a:pt x="73" y="133"/>
                                <a:pt x="73" y="133"/>
                              </a:cubicBezTo>
                              <a:cubicBezTo>
                                <a:pt x="73" y="57"/>
                                <a:pt x="73" y="57"/>
                                <a:pt x="73" y="57"/>
                              </a:cubicBezTo>
                              <a:cubicBezTo>
                                <a:pt x="73" y="56"/>
                                <a:pt x="72" y="54"/>
                                <a:pt x="70" y="54"/>
                              </a:cubicBezTo>
                              <a:cubicBezTo>
                                <a:pt x="68" y="54"/>
                                <a:pt x="67" y="56"/>
                                <a:pt x="67" y="57"/>
                              </a:cubicBezTo>
                              <a:cubicBezTo>
                                <a:pt x="67" y="133"/>
                                <a:pt x="67" y="133"/>
                                <a:pt x="67" y="133"/>
                              </a:cubicBezTo>
                              <a:cubicBezTo>
                                <a:pt x="43" y="133"/>
                                <a:pt x="43" y="133"/>
                                <a:pt x="43" y="133"/>
                              </a:cubicBezTo>
                              <a:cubicBezTo>
                                <a:pt x="43" y="94"/>
                                <a:pt x="43" y="94"/>
                                <a:pt x="43" y="94"/>
                              </a:cubicBezTo>
                              <a:cubicBezTo>
                                <a:pt x="43" y="93"/>
                                <a:pt x="42" y="91"/>
                                <a:pt x="40" y="91"/>
                              </a:cubicBezTo>
                              <a:cubicBezTo>
                                <a:pt x="38" y="91"/>
                                <a:pt x="37" y="93"/>
                                <a:pt x="37" y="94"/>
                              </a:cubicBezTo>
                              <a:cubicBezTo>
                                <a:pt x="37" y="133"/>
                                <a:pt x="37" y="133"/>
                                <a:pt x="37" y="133"/>
                              </a:cubicBezTo>
                              <a:cubicBezTo>
                                <a:pt x="6" y="133"/>
                                <a:pt x="6" y="133"/>
                                <a:pt x="6" y="133"/>
                              </a:cubicBezTo>
                              <a:cubicBezTo>
                                <a:pt x="6" y="3"/>
                                <a:pt x="6" y="3"/>
                                <a:pt x="6" y="3"/>
                              </a:cubicBezTo>
                              <a:cubicBezTo>
                                <a:pt x="6" y="1"/>
                                <a:pt x="5" y="0"/>
                                <a:pt x="3" y="0"/>
                              </a:cubicBezTo>
                              <a:cubicBezTo>
                                <a:pt x="1" y="0"/>
                                <a:pt x="0" y="1"/>
                                <a:pt x="0" y="3"/>
                              </a:cubicBezTo>
                              <a:cubicBezTo>
                                <a:pt x="0" y="136"/>
                                <a:pt x="0" y="136"/>
                                <a:pt x="0" y="136"/>
                              </a:cubicBezTo>
                              <a:cubicBezTo>
                                <a:pt x="0" y="137"/>
                                <a:pt x="1" y="139"/>
                                <a:pt x="3" y="139"/>
                              </a:cubicBezTo>
                              <a:cubicBezTo>
                                <a:pt x="162" y="139"/>
                                <a:pt x="162" y="139"/>
                                <a:pt x="162" y="139"/>
                              </a:cubicBezTo>
                              <a:cubicBezTo>
                                <a:pt x="164" y="139"/>
                                <a:pt x="165" y="137"/>
                                <a:pt x="165" y="136"/>
                              </a:cubicBezTo>
                              <a:cubicBezTo>
                                <a:pt x="165" y="134"/>
                                <a:pt x="164" y="133"/>
                                <a:pt x="162" y="13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0" o:spid="_x0000_s1026" o:spt="100" style="position:absolute;left:0pt;margin-left:296.75pt;margin-top:14.9pt;height:15.35pt;width:18.3pt;z-index:251700224;mso-width-relative:page;mso-height-relative:page;" fillcolor="#626262" filled="t" stroked="f" coordsize="165,139" o:gfxdata="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BtS9hy2QAAAAkBAAAPAAAAAAAAAAEAIAAAACIAAABkcnMv&#10;ZG93bnJldi54bWxQSwECFAAUAAAACACHTuJAGxhkTpIFAAAWHgAADgAAAAAAAAABACAAAAAoAQAA&#10;ZHJzL2Uyb0RvYy54bWxQSwUGAAAAAAYABgBZAQAALAkAAAAA&#10;" path="m162,133c133,133,133,133,133,133c133,69,133,69,133,69c133,68,132,66,130,66c129,66,127,68,127,69c127,133,127,133,127,133c103,133,103,133,103,133c103,36,103,36,103,36c103,35,102,33,100,33c99,33,97,35,97,36c97,133,97,133,97,133c73,133,73,133,73,133c73,57,73,57,73,57c73,56,72,54,70,54c68,54,67,56,67,57c67,133,67,133,67,133c43,133,43,133,43,133c43,94,43,94,43,94c43,93,42,91,40,91c38,91,37,93,37,94c37,133,37,133,37,133c6,133,6,133,6,133c6,3,6,3,6,3c6,1,5,0,3,0c1,0,0,1,0,3c0,136,0,136,0,136c0,137,1,139,3,139c162,139,162,139,162,139c164,139,165,137,165,136c165,134,164,133,162,133xe">
                <v:path o:connectlocs="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191591" o:connectangles="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3408680</wp:posOffset>
                </wp:positionH>
                <wp:positionV relativeFrom="paragraph">
                  <wp:posOffset>195580</wp:posOffset>
                </wp:positionV>
                <wp:extent cx="198120" cy="201295"/>
                <wp:effectExtent l="0" t="0" r="11430" b="8255"/>
                <wp:wrapNone/>
                <wp:docPr id="5237" name="Freeform 171"/>
                <wp:cNvGraphicFramePr/>
                <a:graphic xmlns:a="http://schemas.openxmlformats.org/drawingml/2006/main">
                  <a:graphicData uri="http://schemas.microsoft.com/office/word/2010/wordprocessingShape">
                    <wps:wsp>
                      <wps:cNvSpPr>
                        <a:spLocks noEditPoints="1"/>
                      </wps:cNvSpPr>
                      <wps:spPr bwMode="auto">
                        <a:xfrm>
                          <a:off x="0" y="0"/>
                          <a:ext cx="198209" cy="2011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1" h="143">
                              <a:moveTo>
                                <a:pt x="13" y="29"/>
                              </a:moveTo>
                              <a:cubicBezTo>
                                <a:pt x="3" y="29"/>
                                <a:pt x="3" y="29"/>
                                <a:pt x="3" y="29"/>
                              </a:cubicBezTo>
                              <a:cubicBezTo>
                                <a:pt x="1" y="29"/>
                                <a:pt x="0" y="30"/>
                                <a:pt x="0" y="32"/>
                              </a:cubicBezTo>
                              <a:cubicBezTo>
                                <a:pt x="0" y="34"/>
                                <a:pt x="1" y="35"/>
                                <a:pt x="3" y="35"/>
                              </a:cubicBezTo>
                              <a:cubicBezTo>
                                <a:pt x="13" y="35"/>
                                <a:pt x="13" y="35"/>
                                <a:pt x="13" y="35"/>
                              </a:cubicBezTo>
                              <a:cubicBezTo>
                                <a:pt x="14" y="35"/>
                                <a:pt x="16" y="34"/>
                                <a:pt x="16" y="32"/>
                              </a:cubicBezTo>
                              <a:cubicBezTo>
                                <a:pt x="16" y="30"/>
                                <a:pt x="14" y="29"/>
                                <a:pt x="13" y="29"/>
                              </a:cubicBezTo>
                              <a:close/>
                              <a:moveTo>
                                <a:pt x="13" y="58"/>
                              </a:moveTo>
                              <a:cubicBezTo>
                                <a:pt x="3" y="58"/>
                                <a:pt x="3" y="58"/>
                                <a:pt x="3" y="58"/>
                              </a:cubicBezTo>
                              <a:cubicBezTo>
                                <a:pt x="1" y="58"/>
                                <a:pt x="0" y="59"/>
                                <a:pt x="0" y="61"/>
                              </a:cubicBezTo>
                              <a:cubicBezTo>
                                <a:pt x="0" y="62"/>
                                <a:pt x="1" y="64"/>
                                <a:pt x="3" y="64"/>
                              </a:cubicBezTo>
                              <a:cubicBezTo>
                                <a:pt x="13" y="64"/>
                                <a:pt x="13" y="64"/>
                                <a:pt x="13" y="64"/>
                              </a:cubicBezTo>
                              <a:cubicBezTo>
                                <a:pt x="14" y="64"/>
                                <a:pt x="16" y="62"/>
                                <a:pt x="16" y="61"/>
                              </a:cubicBezTo>
                              <a:cubicBezTo>
                                <a:pt x="16" y="59"/>
                                <a:pt x="14" y="58"/>
                                <a:pt x="13" y="58"/>
                              </a:cubicBezTo>
                              <a:close/>
                              <a:moveTo>
                                <a:pt x="13" y="115"/>
                              </a:moveTo>
                              <a:cubicBezTo>
                                <a:pt x="3" y="115"/>
                                <a:pt x="3" y="115"/>
                                <a:pt x="3" y="115"/>
                              </a:cubicBezTo>
                              <a:cubicBezTo>
                                <a:pt x="1" y="115"/>
                                <a:pt x="0" y="116"/>
                                <a:pt x="0" y="118"/>
                              </a:cubicBezTo>
                              <a:cubicBezTo>
                                <a:pt x="0" y="119"/>
                                <a:pt x="1" y="121"/>
                                <a:pt x="3" y="121"/>
                              </a:cubicBezTo>
                              <a:cubicBezTo>
                                <a:pt x="13" y="121"/>
                                <a:pt x="13" y="121"/>
                                <a:pt x="13" y="121"/>
                              </a:cubicBezTo>
                              <a:cubicBezTo>
                                <a:pt x="14" y="121"/>
                                <a:pt x="16" y="119"/>
                                <a:pt x="16" y="118"/>
                              </a:cubicBezTo>
                              <a:cubicBezTo>
                                <a:pt x="16" y="116"/>
                                <a:pt x="14" y="115"/>
                                <a:pt x="13" y="115"/>
                              </a:cubicBezTo>
                              <a:close/>
                              <a:moveTo>
                                <a:pt x="13" y="86"/>
                              </a:moveTo>
                              <a:cubicBezTo>
                                <a:pt x="3" y="86"/>
                                <a:pt x="3" y="86"/>
                                <a:pt x="3" y="86"/>
                              </a:cubicBezTo>
                              <a:cubicBezTo>
                                <a:pt x="1" y="86"/>
                                <a:pt x="0" y="87"/>
                                <a:pt x="0" y="89"/>
                              </a:cubicBezTo>
                              <a:cubicBezTo>
                                <a:pt x="0" y="91"/>
                                <a:pt x="1" y="92"/>
                                <a:pt x="3" y="92"/>
                              </a:cubicBezTo>
                              <a:cubicBezTo>
                                <a:pt x="13" y="92"/>
                                <a:pt x="13" y="92"/>
                                <a:pt x="13" y="92"/>
                              </a:cubicBezTo>
                              <a:cubicBezTo>
                                <a:pt x="14" y="92"/>
                                <a:pt x="16" y="91"/>
                                <a:pt x="16" y="89"/>
                              </a:cubicBezTo>
                              <a:cubicBezTo>
                                <a:pt x="16" y="87"/>
                                <a:pt x="14" y="86"/>
                                <a:pt x="13" y="86"/>
                              </a:cubicBezTo>
                              <a:close/>
                              <a:moveTo>
                                <a:pt x="38" y="93"/>
                              </a:moveTo>
                              <a:cubicBezTo>
                                <a:pt x="39" y="93"/>
                                <a:pt x="40" y="93"/>
                                <a:pt x="40" y="92"/>
                              </a:cubicBezTo>
                              <a:cubicBezTo>
                                <a:pt x="72" y="61"/>
                                <a:pt x="72" y="61"/>
                                <a:pt x="72" y="61"/>
                              </a:cubicBezTo>
                              <a:cubicBezTo>
                                <a:pt x="95" y="84"/>
                                <a:pt x="95" y="84"/>
                                <a:pt x="95" y="84"/>
                              </a:cubicBezTo>
                              <a:cubicBezTo>
                                <a:pt x="96" y="85"/>
                                <a:pt x="97" y="85"/>
                                <a:pt x="97" y="85"/>
                              </a:cubicBezTo>
                              <a:cubicBezTo>
                                <a:pt x="98" y="85"/>
                                <a:pt x="99" y="85"/>
                                <a:pt x="100" y="84"/>
                              </a:cubicBezTo>
                              <a:cubicBezTo>
                                <a:pt x="138" y="46"/>
                                <a:pt x="138" y="46"/>
                                <a:pt x="138" y="46"/>
                              </a:cubicBezTo>
                              <a:cubicBezTo>
                                <a:pt x="139" y="45"/>
                                <a:pt x="139" y="43"/>
                                <a:pt x="138" y="42"/>
                              </a:cubicBezTo>
                              <a:cubicBezTo>
                                <a:pt x="137" y="41"/>
                                <a:pt x="135" y="41"/>
                                <a:pt x="133" y="42"/>
                              </a:cubicBezTo>
                              <a:cubicBezTo>
                                <a:pt x="97" y="78"/>
                                <a:pt x="97" y="78"/>
                                <a:pt x="97" y="78"/>
                              </a:cubicBezTo>
                              <a:cubicBezTo>
                                <a:pt x="74" y="54"/>
                                <a:pt x="74" y="54"/>
                                <a:pt x="74" y="54"/>
                              </a:cubicBezTo>
                              <a:cubicBezTo>
                                <a:pt x="73" y="54"/>
                                <a:pt x="73" y="53"/>
                                <a:pt x="72" y="53"/>
                              </a:cubicBezTo>
                              <a:cubicBezTo>
                                <a:pt x="71" y="53"/>
                                <a:pt x="70" y="54"/>
                                <a:pt x="70" y="54"/>
                              </a:cubicBezTo>
                              <a:cubicBezTo>
                                <a:pt x="36" y="88"/>
                                <a:pt x="36" y="88"/>
                                <a:pt x="36" y="88"/>
                              </a:cubicBezTo>
                              <a:cubicBezTo>
                                <a:pt x="35" y="89"/>
                                <a:pt x="35" y="91"/>
                                <a:pt x="36" y="92"/>
                              </a:cubicBezTo>
                              <a:cubicBezTo>
                                <a:pt x="37" y="93"/>
                                <a:pt x="38" y="93"/>
                                <a:pt x="38" y="93"/>
                              </a:cubicBezTo>
                              <a:close/>
                              <a:moveTo>
                                <a:pt x="13" y="1"/>
                              </a:moveTo>
                              <a:cubicBezTo>
                                <a:pt x="3" y="1"/>
                                <a:pt x="3" y="1"/>
                                <a:pt x="3" y="1"/>
                              </a:cubicBezTo>
                              <a:cubicBezTo>
                                <a:pt x="1" y="1"/>
                                <a:pt x="0" y="2"/>
                                <a:pt x="0" y="4"/>
                              </a:cubicBezTo>
                              <a:cubicBezTo>
                                <a:pt x="0" y="5"/>
                                <a:pt x="1" y="7"/>
                                <a:pt x="3" y="7"/>
                              </a:cubicBezTo>
                              <a:cubicBezTo>
                                <a:pt x="13" y="7"/>
                                <a:pt x="13" y="7"/>
                                <a:pt x="13" y="7"/>
                              </a:cubicBezTo>
                              <a:cubicBezTo>
                                <a:pt x="14" y="7"/>
                                <a:pt x="16" y="5"/>
                                <a:pt x="16" y="4"/>
                              </a:cubicBezTo>
                              <a:cubicBezTo>
                                <a:pt x="16" y="2"/>
                                <a:pt x="14" y="1"/>
                                <a:pt x="13" y="1"/>
                              </a:cubicBezTo>
                              <a:close/>
                              <a:moveTo>
                                <a:pt x="108" y="127"/>
                              </a:moveTo>
                              <a:cubicBezTo>
                                <a:pt x="107" y="127"/>
                                <a:pt x="105" y="128"/>
                                <a:pt x="105" y="130"/>
                              </a:cubicBezTo>
                              <a:cubicBezTo>
                                <a:pt x="105" y="140"/>
                                <a:pt x="105" y="140"/>
                                <a:pt x="105" y="140"/>
                              </a:cubicBezTo>
                              <a:cubicBezTo>
                                <a:pt x="105" y="141"/>
                                <a:pt x="107" y="143"/>
                                <a:pt x="108" y="143"/>
                              </a:cubicBezTo>
                              <a:cubicBezTo>
                                <a:pt x="110" y="143"/>
                                <a:pt x="111" y="141"/>
                                <a:pt x="111" y="140"/>
                              </a:cubicBezTo>
                              <a:cubicBezTo>
                                <a:pt x="111" y="130"/>
                                <a:pt x="111" y="130"/>
                                <a:pt x="111" y="130"/>
                              </a:cubicBezTo>
                              <a:cubicBezTo>
                                <a:pt x="111" y="128"/>
                                <a:pt x="110" y="127"/>
                                <a:pt x="108" y="127"/>
                              </a:cubicBezTo>
                              <a:close/>
                              <a:moveTo>
                                <a:pt x="23" y="127"/>
                              </a:moveTo>
                              <a:cubicBezTo>
                                <a:pt x="21" y="127"/>
                                <a:pt x="20" y="128"/>
                                <a:pt x="20" y="130"/>
                              </a:cubicBezTo>
                              <a:cubicBezTo>
                                <a:pt x="20" y="140"/>
                                <a:pt x="20" y="140"/>
                                <a:pt x="20" y="140"/>
                              </a:cubicBezTo>
                              <a:cubicBezTo>
                                <a:pt x="20" y="141"/>
                                <a:pt x="21" y="143"/>
                                <a:pt x="23" y="143"/>
                              </a:cubicBezTo>
                              <a:cubicBezTo>
                                <a:pt x="24" y="143"/>
                                <a:pt x="26" y="141"/>
                                <a:pt x="26" y="140"/>
                              </a:cubicBezTo>
                              <a:cubicBezTo>
                                <a:pt x="26" y="130"/>
                                <a:pt x="26" y="130"/>
                                <a:pt x="26" y="130"/>
                              </a:cubicBezTo>
                              <a:cubicBezTo>
                                <a:pt x="26" y="128"/>
                                <a:pt x="24" y="127"/>
                                <a:pt x="23" y="127"/>
                              </a:cubicBezTo>
                              <a:close/>
                              <a:moveTo>
                                <a:pt x="138" y="115"/>
                              </a:moveTo>
                              <a:cubicBezTo>
                                <a:pt x="24" y="115"/>
                                <a:pt x="24" y="115"/>
                                <a:pt x="24" y="115"/>
                              </a:cubicBezTo>
                              <a:cubicBezTo>
                                <a:pt x="24" y="3"/>
                                <a:pt x="24" y="3"/>
                                <a:pt x="24" y="3"/>
                              </a:cubicBezTo>
                              <a:cubicBezTo>
                                <a:pt x="24" y="1"/>
                                <a:pt x="23" y="0"/>
                                <a:pt x="21" y="0"/>
                              </a:cubicBezTo>
                              <a:cubicBezTo>
                                <a:pt x="20" y="0"/>
                                <a:pt x="18" y="1"/>
                                <a:pt x="18" y="3"/>
                              </a:cubicBezTo>
                              <a:cubicBezTo>
                                <a:pt x="18" y="118"/>
                                <a:pt x="18" y="118"/>
                                <a:pt x="18" y="118"/>
                              </a:cubicBezTo>
                              <a:cubicBezTo>
                                <a:pt x="18" y="119"/>
                                <a:pt x="20" y="121"/>
                                <a:pt x="21" y="121"/>
                              </a:cubicBezTo>
                              <a:cubicBezTo>
                                <a:pt x="138" y="121"/>
                                <a:pt x="138" y="121"/>
                                <a:pt x="138" y="121"/>
                              </a:cubicBezTo>
                              <a:cubicBezTo>
                                <a:pt x="140" y="121"/>
                                <a:pt x="141" y="119"/>
                                <a:pt x="141" y="118"/>
                              </a:cubicBezTo>
                              <a:cubicBezTo>
                                <a:pt x="141" y="116"/>
                                <a:pt x="140" y="115"/>
                                <a:pt x="138" y="115"/>
                              </a:cubicBezTo>
                              <a:close/>
                              <a:moveTo>
                                <a:pt x="137" y="127"/>
                              </a:moveTo>
                              <a:cubicBezTo>
                                <a:pt x="135" y="127"/>
                                <a:pt x="134" y="128"/>
                                <a:pt x="134" y="130"/>
                              </a:cubicBezTo>
                              <a:cubicBezTo>
                                <a:pt x="134" y="140"/>
                                <a:pt x="134" y="140"/>
                                <a:pt x="134" y="140"/>
                              </a:cubicBezTo>
                              <a:cubicBezTo>
                                <a:pt x="134" y="141"/>
                                <a:pt x="135" y="143"/>
                                <a:pt x="137" y="143"/>
                              </a:cubicBezTo>
                              <a:cubicBezTo>
                                <a:pt x="138" y="143"/>
                                <a:pt x="140" y="141"/>
                                <a:pt x="140" y="140"/>
                              </a:cubicBezTo>
                              <a:cubicBezTo>
                                <a:pt x="140" y="130"/>
                                <a:pt x="140" y="130"/>
                                <a:pt x="140" y="130"/>
                              </a:cubicBezTo>
                              <a:cubicBezTo>
                                <a:pt x="140" y="128"/>
                                <a:pt x="138" y="127"/>
                                <a:pt x="137" y="127"/>
                              </a:cubicBezTo>
                              <a:close/>
                              <a:moveTo>
                                <a:pt x="80" y="127"/>
                              </a:moveTo>
                              <a:cubicBezTo>
                                <a:pt x="78" y="127"/>
                                <a:pt x="77" y="128"/>
                                <a:pt x="77" y="130"/>
                              </a:cubicBezTo>
                              <a:cubicBezTo>
                                <a:pt x="77" y="140"/>
                                <a:pt x="77" y="140"/>
                                <a:pt x="77" y="140"/>
                              </a:cubicBezTo>
                              <a:cubicBezTo>
                                <a:pt x="77" y="141"/>
                                <a:pt x="78" y="143"/>
                                <a:pt x="80" y="143"/>
                              </a:cubicBezTo>
                              <a:cubicBezTo>
                                <a:pt x="81" y="143"/>
                                <a:pt x="83" y="141"/>
                                <a:pt x="83" y="140"/>
                              </a:cubicBezTo>
                              <a:cubicBezTo>
                                <a:pt x="83" y="130"/>
                                <a:pt x="83" y="130"/>
                                <a:pt x="83" y="130"/>
                              </a:cubicBezTo>
                              <a:cubicBezTo>
                                <a:pt x="83" y="128"/>
                                <a:pt x="81" y="127"/>
                                <a:pt x="80" y="127"/>
                              </a:cubicBezTo>
                              <a:close/>
                              <a:moveTo>
                                <a:pt x="51" y="127"/>
                              </a:moveTo>
                              <a:cubicBezTo>
                                <a:pt x="50" y="127"/>
                                <a:pt x="48" y="128"/>
                                <a:pt x="48" y="130"/>
                              </a:cubicBezTo>
                              <a:cubicBezTo>
                                <a:pt x="48" y="140"/>
                                <a:pt x="48" y="140"/>
                                <a:pt x="48" y="140"/>
                              </a:cubicBezTo>
                              <a:cubicBezTo>
                                <a:pt x="48" y="141"/>
                                <a:pt x="50" y="143"/>
                                <a:pt x="51" y="143"/>
                              </a:cubicBezTo>
                              <a:cubicBezTo>
                                <a:pt x="53" y="143"/>
                                <a:pt x="54" y="141"/>
                                <a:pt x="54" y="140"/>
                              </a:cubicBezTo>
                              <a:cubicBezTo>
                                <a:pt x="54" y="130"/>
                                <a:pt x="54" y="130"/>
                                <a:pt x="54" y="130"/>
                              </a:cubicBezTo>
                              <a:cubicBezTo>
                                <a:pt x="54" y="128"/>
                                <a:pt x="53" y="127"/>
                                <a:pt x="51" y="12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1" o:spid="_x0000_s1026" o:spt="100" style="position:absolute;left:0pt;margin-left:268.4pt;margin-top:15.4pt;height:15.85pt;width:15.6pt;z-index:251699200;mso-width-relative:page;mso-height-relative:page;" fillcolor="#626262" filled="t" stroked="f" coordsize="141,143" o:gfxdata="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QKUjitkAAAAJAQAADwAAAAAAAAABACAA&#10;AAAiAAAAZHJzL2Rvd25yZXYueG1sUEsBAhQAFAAAAAgAh07iQEnHG+IQCgAAcj0AAA4AAAAAAAAA&#10;AQAgAAAAKAEAAGRycy9lMm9Eb2MueG1sUEsFBgAAAAAGAAYAWQEAAKoNAAAAAA==&#10;" path="m13,29c3,29,3,29,3,29c1,29,0,30,0,32c0,34,1,35,3,35c13,35,13,35,13,35c14,35,16,34,16,32c16,30,14,29,13,29xm13,58c3,58,3,58,3,58c1,58,0,59,0,61c0,62,1,64,3,64c13,64,13,64,13,64c14,64,16,62,16,61c16,59,14,58,13,58xm13,115c3,115,3,115,3,115c1,115,0,116,0,118c0,119,1,121,3,121c13,121,13,121,13,121c14,121,16,119,16,118c16,116,14,115,13,115xm13,86c3,86,3,86,3,86c1,86,0,87,0,89c0,91,1,92,3,92c13,92,13,92,13,92c14,92,16,91,16,89c16,87,14,86,13,86xm38,93c39,93,40,93,40,92c72,61,72,61,72,61c95,84,95,84,95,84c96,85,97,85,97,85c98,85,99,85,100,84c138,46,138,46,138,46c139,45,139,43,138,42c137,41,135,41,133,42c97,78,97,78,97,78c74,54,74,54,74,54c73,54,73,53,72,53c71,53,70,54,70,54c36,88,36,88,36,88c35,89,35,91,36,92c37,93,38,93,38,93xm13,1c3,1,3,1,3,1c1,1,0,2,0,4c0,5,1,7,3,7c13,7,13,7,13,7c14,7,16,5,16,4c16,2,14,1,13,1xm108,127c107,127,105,128,105,130c105,140,105,140,105,140c105,141,107,143,108,143c110,143,111,141,111,140c111,130,111,130,111,130c111,128,110,127,108,127xm23,127c21,127,20,128,20,130c20,140,20,140,20,140c20,141,21,143,23,143c24,143,26,141,26,140c26,130,26,130,26,130c26,128,24,127,23,127xm138,115c24,115,24,115,24,115c24,3,24,3,24,3c24,1,23,0,21,0c20,0,18,1,18,3c18,118,18,118,18,118c18,119,20,121,21,121c138,121,138,121,138,121c140,121,141,119,141,118c141,116,140,115,138,115xm137,127c135,127,134,128,134,130c134,140,134,140,134,140c134,141,135,143,137,143c138,143,140,141,140,140c140,130,140,130,140,130c140,128,138,127,137,127xm80,127c78,127,77,128,77,130c77,140,77,140,77,140c77,141,78,143,80,143c81,143,83,141,83,140c83,130,83,130,83,130c83,128,81,127,80,127xm51,127c50,127,48,128,48,130c48,140,48,140,48,140c48,141,50,143,51,143c53,143,54,141,54,140c54,130,54,130,54,130c54,128,53,127,51,127xe">
                <v:path o:connectlocs="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2227580</wp:posOffset>
                </wp:positionH>
                <wp:positionV relativeFrom="paragraph">
                  <wp:posOffset>177800</wp:posOffset>
                </wp:positionV>
                <wp:extent cx="239395" cy="216535"/>
                <wp:effectExtent l="0" t="0" r="8255" b="12065"/>
                <wp:wrapNone/>
                <wp:docPr id="5240" name="Freeform 174"/>
                <wp:cNvGraphicFramePr/>
                <a:graphic xmlns:a="http://schemas.openxmlformats.org/drawingml/2006/main">
                  <a:graphicData uri="http://schemas.microsoft.com/office/word/2010/wordprocessingShape">
                    <wps:wsp>
                      <wps:cNvSpPr>
                        <a:spLocks noEditPoints="1"/>
                      </wps:cNvSpPr>
                      <wps:spPr bwMode="auto">
                        <a:xfrm>
                          <a:off x="0" y="0"/>
                          <a:ext cx="239279"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154">
                              <a:moveTo>
                                <a:pt x="59" y="26"/>
                              </a:moveTo>
                              <a:cubicBezTo>
                                <a:pt x="61" y="26"/>
                                <a:pt x="62" y="24"/>
                                <a:pt x="62" y="23"/>
                              </a:cubicBezTo>
                              <a:cubicBezTo>
                                <a:pt x="62" y="9"/>
                                <a:pt x="62" y="9"/>
                                <a:pt x="62" y="9"/>
                              </a:cubicBezTo>
                              <a:cubicBezTo>
                                <a:pt x="62" y="8"/>
                                <a:pt x="64" y="6"/>
                                <a:pt x="66" y="6"/>
                              </a:cubicBezTo>
                              <a:cubicBezTo>
                                <a:pt x="104" y="6"/>
                                <a:pt x="104" y="6"/>
                                <a:pt x="104" y="6"/>
                              </a:cubicBezTo>
                              <a:cubicBezTo>
                                <a:pt x="106" y="6"/>
                                <a:pt x="107" y="8"/>
                                <a:pt x="107" y="9"/>
                              </a:cubicBezTo>
                              <a:cubicBezTo>
                                <a:pt x="107" y="23"/>
                                <a:pt x="107" y="23"/>
                                <a:pt x="107" y="23"/>
                              </a:cubicBezTo>
                              <a:cubicBezTo>
                                <a:pt x="107" y="24"/>
                                <a:pt x="109" y="26"/>
                                <a:pt x="110" y="26"/>
                              </a:cubicBezTo>
                              <a:cubicBezTo>
                                <a:pt x="112" y="26"/>
                                <a:pt x="113" y="24"/>
                                <a:pt x="113" y="23"/>
                              </a:cubicBezTo>
                              <a:cubicBezTo>
                                <a:pt x="113" y="9"/>
                                <a:pt x="113" y="9"/>
                                <a:pt x="113" y="9"/>
                              </a:cubicBezTo>
                              <a:cubicBezTo>
                                <a:pt x="113" y="4"/>
                                <a:pt x="109" y="0"/>
                                <a:pt x="104" y="0"/>
                              </a:cubicBezTo>
                              <a:cubicBezTo>
                                <a:pt x="66" y="0"/>
                                <a:pt x="66" y="0"/>
                                <a:pt x="66" y="0"/>
                              </a:cubicBezTo>
                              <a:cubicBezTo>
                                <a:pt x="61" y="0"/>
                                <a:pt x="56" y="4"/>
                                <a:pt x="56" y="9"/>
                              </a:cubicBezTo>
                              <a:cubicBezTo>
                                <a:pt x="56" y="23"/>
                                <a:pt x="56" y="23"/>
                                <a:pt x="56" y="23"/>
                              </a:cubicBezTo>
                              <a:cubicBezTo>
                                <a:pt x="56" y="24"/>
                                <a:pt x="58" y="26"/>
                                <a:pt x="59" y="26"/>
                              </a:cubicBezTo>
                              <a:close/>
                              <a:moveTo>
                                <a:pt x="167" y="32"/>
                              </a:moveTo>
                              <a:cubicBezTo>
                                <a:pt x="3" y="32"/>
                                <a:pt x="3" y="32"/>
                                <a:pt x="3" y="32"/>
                              </a:cubicBezTo>
                              <a:cubicBezTo>
                                <a:pt x="1" y="32"/>
                                <a:pt x="0" y="33"/>
                                <a:pt x="0" y="35"/>
                              </a:cubicBezTo>
                              <a:cubicBezTo>
                                <a:pt x="0" y="151"/>
                                <a:pt x="0" y="151"/>
                                <a:pt x="0" y="151"/>
                              </a:cubicBezTo>
                              <a:cubicBezTo>
                                <a:pt x="0" y="153"/>
                                <a:pt x="1" y="154"/>
                                <a:pt x="3" y="154"/>
                              </a:cubicBezTo>
                              <a:cubicBezTo>
                                <a:pt x="167" y="154"/>
                                <a:pt x="167" y="154"/>
                                <a:pt x="167" y="154"/>
                              </a:cubicBezTo>
                              <a:cubicBezTo>
                                <a:pt x="168" y="154"/>
                                <a:pt x="170" y="153"/>
                                <a:pt x="170" y="151"/>
                              </a:cubicBezTo>
                              <a:cubicBezTo>
                                <a:pt x="170" y="35"/>
                                <a:pt x="170" y="35"/>
                                <a:pt x="170" y="35"/>
                              </a:cubicBezTo>
                              <a:cubicBezTo>
                                <a:pt x="170" y="33"/>
                                <a:pt x="168" y="32"/>
                                <a:pt x="167" y="32"/>
                              </a:cubicBezTo>
                              <a:close/>
                              <a:moveTo>
                                <a:pt x="28" y="148"/>
                              </a:moveTo>
                              <a:cubicBezTo>
                                <a:pt x="6" y="148"/>
                                <a:pt x="6" y="148"/>
                                <a:pt x="6" y="148"/>
                              </a:cubicBezTo>
                              <a:cubicBezTo>
                                <a:pt x="6" y="38"/>
                                <a:pt x="6" y="38"/>
                                <a:pt x="6" y="38"/>
                              </a:cubicBezTo>
                              <a:cubicBezTo>
                                <a:pt x="28" y="38"/>
                                <a:pt x="28" y="38"/>
                                <a:pt x="28" y="38"/>
                              </a:cubicBezTo>
                              <a:lnTo>
                                <a:pt x="28" y="148"/>
                              </a:lnTo>
                              <a:close/>
                              <a:moveTo>
                                <a:pt x="136" y="148"/>
                              </a:moveTo>
                              <a:cubicBezTo>
                                <a:pt x="34" y="148"/>
                                <a:pt x="34" y="148"/>
                                <a:pt x="34" y="148"/>
                              </a:cubicBezTo>
                              <a:cubicBezTo>
                                <a:pt x="34" y="38"/>
                                <a:pt x="34" y="38"/>
                                <a:pt x="34" y="38"/>
                              </a:cubicBezTo>
                              <a:cubicBezTo>
                                <a:pt x="136" y="38"/>
                                <a:pt x="136" y="38"/>
                                <a:pt x="136" y="38"/>
                              </a:cubicBezTo>
                              <a:lnTo>
                                <a:pt x="136" y="148"/>
                              </a:lnTo>
                              <a:close/>
                              <a:moveTo>
                                <a:pt x="164" y="148"/>
                              </a:moveTo>
                              <a:cubicBezTo>
                                <a:pt x="142" y="148"/>
                                <a:pt x="142" y="148"/>
                                <a:pt x="142" y="148"/>
                              </a:cubicBezTo>
                              <a:cubicBezTo>
                                <a:pt x="142" y="38"/>
                                <a:pt x="142" y="38"/>
                                <a:pt x="142" y="38"/>
                              </a:cubicBezTo>
                              <a:cubicBezTo>
                                <a:pt x="164" y="38"/>
                                <a:pt x="164" y="38"/>
                                <a:pt x="164" y="38"/>
                              </a:cubicBezTo>
                              <a:lnTo>
                                <a:pt x="164" y="148"/>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4" o:spid="_x0000_s1026" o:spt="100" style="position:absolute;left:0pt;margin-left:175.4pt;margin-top:14pt;height:17.05pt;width:18.85pt;z-index:251696128;mso-width-relative:page;mso-height-relative:page;" fillcolor="#626262" filled="t" stroked="f" coordsize="170,154" o:gfxdata="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D4Xwz32AAAAAkBAAAPAAAAAAAAAAEAIAAAACIAAABkcnMvZG93bnJldi54&#10;bWxQSwECFAAUAAAACACHTuJAIVgaEm4GAACiJAAADgAAAAAAAAABACAAAAAnAQAAZHJzL2Uyb0Rv&#10;Yy54bWxQSwUGAAAAAAYABgBZAQAABwoAAAAA&#10;" path="m59,26c61,26,62,24,62,23c62,9,62,9,62,9c62,8,64,6,66,6c104,6,104,6,104,6c106,6,107,8,107,9c107,23,107,23,107,23c107,24,109,26,110,26c112,26,113,24,113,23c113,9,113,9,113,9c113,4,109,0,104,0c66,0,66,0,66,0c61,0,56,4,56,9c56,23,56,23,56,23c56,24,58,26,59,26xm167,32c3,32,3,32,3,32c1,32,0,33,0,35c0,151,0,151,0,151c0,153,1,154,3,154c167,154,167,154,167,154c168,154,170,153,170,151c170,35,170,35,170,35c170,33,168,32,167,32xm28,148c6,148,6,148,6,148c6,38,6,38,6,38c28,38,28,38,28,38l28,148xm136,148c34,148,34,148,34,148c34,38,34,38,34,38c136,38,136,38,136,38l136,148xm164,148c142,148,142,148,142,148c142,38,142,38,142,38c164,38,164,38,164,38l164,148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1802765</wp:posOffset>
                </wp:positionH>
                <wp:positionV relativeFrom="paragraph">
                  <wp:posOffset>187960</wp:posOffset>
                </wp:positionV>
                <wp:extent cx="261620" cy="175895"/>
                <wp:effectExtent l="0" t="0" r="5080" b="14605"/>
                <wp:wrapNone/>
                <wp:docPr id="5241" name="Freeform 175"/>
                <wp:cNvGraphicFramePr/>
                <a:graphic xmlns:a="http://schemas.openxmlformats.org/drawingml/2006/main">
                  <a:graphicData uri="http://schemas.microsoft.com/office/word/2010/wordprocessingShape">
                    <wps:wsp>
                      <wps:cNvSpPr>
                        <a:spLocks noEditPoints="1"/>
                      </wps:cNvSpPr>
                      <wps:spPr bwMode="auto">
                        <a:xfrm>
                          <a:off x="0" y="0"/>
                          <a:ext cx="261898" cy="17558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6" h="125">
                              <a:moveTo>
                                <a:pt x="140" y="51"/>
                              </a:moveTo>
                              <a:cubicBezTo>
                                <a:pt x="140" y="50"/>
                                <a:pt x="140" y="48"/>
                                <a:pt x="138" y="48"/>
                              </a:cubicBezTo>
                              <a:cubicBezTo>
                                <a:pt x="137" y="47"/>
                                <a:pt x="135" y="47"/>
                                <a:pt x="134" y="49"/>
                              </a:cubicBezTo>
                              <a:cubicBezTo>
                                <a:pt x="134" y="49"/>
                                <a:pt x="134" y="49"/>
                                <a:pt x="134" y="49"/>
                              </a:cubicBezTo>
                              <a:cubicBezTo>
                                <a:pt x="83" y="119"/>
                                <a:pt x="83" y="119"/>
                                <a:pt x="83" y="119"/>
                              </a:cubicBezTo>
                              <a:cubicBezTo>
                                <a:pt x="52" y="91"/>
                                <a:pt x="52" y="91"/>
                                <a:pt x="52" y="91"/>
                              </a:cubicBezTo>
                              <a:cubicBezTo>
                                <a:pt x="51" y="90"/>
                                <a:pt x="49" y="90"/>
                                <a:pt x="48" y="91"/>
                              </a:cubicBezTo>
                              <a:cubicBezTo>
                                <a:pt x="47" y="92"/>
                                <a:pt x="47" y="94"/>
                                <a:pt x="48" y="95"/>
                              </a:cubicBezTo>
                              <a:cubicBezTo>
                                <a:pt x="79" y="123"/>
                                <a:pt x="79" y="123"/>
                                <a:pt x="79" y="123"/>
                              </a:cubicBezTo>
                              <a:cubicBezTo>
                                <a:pt x="80" y="124"/>
                                <a:pt x="81" y="125"/>
                                <a:pt x="83" y="125"/>
                              </a:cubicBezTo>
                              <a:cubicBezTo>
                                <a:pt x="83" y="125"/>
                                <a:pt x="83" y="125"/>
                                <a:pt x="83" y="125"/>
                              </a:cubicBezTo>
                              <a:cubicBezTo>
                                <a:pt x="85" y="125"/>
                                <a:pt x="87" y="124"/>
                                <a:pt x="88" y="123"/>
                              </a:cubicBezTo>
                              <a:cubicBezTo>
                                <a:pt x="139" y="52"/>
                                <a:pt x="139" y="52"/>
                                <a:pt x="139" y="52"/>
                              </a:cubicBezTo>
                              <a:cubicBezTo>
                                <a:pt x="139" y="52"/>
                                <a:pt x="140" y="52"/>
                                <a:pt x="140" y="51"/>
                              </a:cubicBezTo>
                              <a:close/>
                              <a:moveTo>
                                <a:pt x="164" y="48"/>
                              </a:moveTo>
                              <a:cubicBezTo>
                                <a:pt x="164" y="48"/>
                                <a:pt x="164" y="47"/>
                                <a:pt x="164" y="47"/>
                              </a:cubicBezTo>
                              <a:cubicBezTo>
                                <a:pt x="164" y="21"/>
                                <a:pt x="143" y="0"/>
                                <a:pt x="117" y="0"/>
                              </a:cubicBezTo>
                              <a:cubicBezTo>
                                <a:pt x="101" y="0"/>
                                <a:pt x="86" y="8"/>
                                <a:pt x="78" y="21"/>
                              </a:cubicBezTo>
                              <a:cubicBezTo>
                                <a:pt x="72" y="17"/>
                                <a:pt x="65" y="14"/>
                                <a:pt x="58" y="14"/>
                              </a:cubicBezTo>
                              <a:cubicBezTo>
                                <a:pt x="38" y="14"/>
                                <a:pt x="23" y="30"/>
                                <a:pt x="22" y="49"/>
                              </a:cubicBezTo>
                              <a:cubicBezTo>
                                <a:pt x="9" y="55"/>
                                <a:pt x="0" y="69"/>
                                <a:pt x="0" y="84"/>
                              </a:cubicBezTo>
                              <a:cubicBezTo>
                                <a:pt x="0" y="105"/>
                                <a:pt x="17" y="122"/>
                                <a:pt x="37" y="122"/>
                              </a:cubicBezTo>
                              <a:cubicBezTo>
                                <a:pt x="61" y="122"/>
                                <a:pt x="61" y="122"/>
                                <a:pt x="61" y="122"/>
                              </a:cubicBezTo>
                              <a:cubicBezTo>
                                <a:pt x="62" y="122"/>
                                <a:pt x="64" y="121"/>
                                <a:pt x="64" y="119"/>
                              </a:cubicBezTo>
                              <a:cubicBezTo>
                                <a:pt x="64" y="117"/>
                                <a:pt x="62" y="116"/>
                                <a:pt x="61" y="116"/>
                              </a:cubicBezTo>
                              <a:cubicBezTo>
                                <a:pt x="37" y="116"/>
                                <a:pt x="37" y="116"/>
                                <a:pt x="37" y="116"/>
                              </a:cubicBezTo>
                              <a:cubicBezTo>
                                <a:pt x="20" y="116"/>
                                <a:pt x="6" y="102"/>
                                <a:pt x="6" y="84"/>
                              </a:cubicBezTo>
                              <a:cubicBezTo>
                                <a:pt x="6" y="70"/>
                                <a:pt x="14" y="58"/>
                                <a:pt x="26" y="54"/>
                              </a:cubicBezTo>
                              <a:cubicBezTo>
                                <a:pt x="27" y="53"/>
                                <a:pt x="28" y="52"/>
                                <a:pt x="28" y="50"/>
                              </a:cubicBezTo>
                              <a:cubicBezTo>
                                <a:pt x="28" y="34"/>
                                <a:pt x="41" y="20"/>
                                <a:pt x="58" y="20"/>
                              </a:cubicBezTo>
                              <a:cubicBezTo>
                                <a:pt x="65" y="20"/>
                                <a:pt x="71" y="23"/>
                                <a:pt x="77" y="27"/>
                              </a:cubicBezTo>
                              <a:cubicBezTo>
                                <a:pt x="77" y="28"/>
                                <a:pt x="78" y="28"/>
                                <a:pt x="79" y="28"/>
                              </a:cubicBezTo>
                              <a:cubicBezTo>
                                <a:pt x="80" y="28"/>
                                <a:pt x="81" y="27"/>
                                <a:pt x="81" y="26"/>
                              </a:cubicBezTo>
                              <a:cubicBezTo>
                                <a:pt x="89" y="14"/>
                                <a:pt x="102" y="6"/>
                                <a:pt x="117" y="6"/>
                              </a:cubicBezTo>
                              <a:cubicBezTo>
                                <a:pt x="140" y="6"/>
                                <a:pt x="158" y="24"/>
                                <a:pt x="158" y="47"/>
                              </a:cubicBezTo>
                              <a:cubicBezTo>
                                <a:pt x="158" y="48"/>
                                <a:pt x="158" y="49"/>
                                <a:pt x="158" y="50"/>
                              </a:cubicBezTo>
                              <a:cubicBezTo>
                                <a:pt x="158" y="51"/>
                                <a:pt x="159" y="53"/>
                                <a:pt x="160" y="53"/>
                              </a:cubicBezTo>
                              <a:cubicBezTo>
                                <a:pt x="172" y="58"/>
                                <a:pt x="180" y="70"/>
                                <a:pt x="180" y="84"/>
                              </a:cubicBezTo>
                              <a:cubicBezTo>
                                <a:pt x="180" y="102"/>
                                <a:pt x="167" y="116"/>
                                <a:pt x="150" y="116"/>
                              </a:cubicBezTo>
                              <a:cubicBezTo>
                                <a:pt x="103" y="116"/>
                                <a:pt x="103" y="116"/>
                                <a:pt x="103" y="116"/>
                              </a:cubicBezTo>
                              <a:cubicBezTo>
                                <a:pt x="101" y="116"/>
                                <a:pt x="100" y="117"/>
                                <a:pt x="100" y="119"/>
                              </a:cubicBezTo>
                              <a:cubicBezTo>
                                <a:pt x="100" y="121"/>
                                <a:pt x="101" y="122"/>
                                <a:pt x="103" y="122"/>
                              </a:cubicBezTo>
                              <a:cubicBezTo>
                                <a:pt x="150" y="122"/>
                                <a:pt x="150" y="122"/>
                                <a:pt x="150" y="122"/>
                              </a:cubicBezTo>
                              <a:cubicBezTo>
                                <a:pt x="170" y="122"/>
                                <a:pt x="186" y="105"/>
                                <a:pt x="186" y="84"/>
                              </a:cubicBezTo>
                              <a:cubicBezTo>
                                <a:pt x="186" y="68"/>
                                <a:pt x="178" y="54"/>
                                <a:pt x="164" y="4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5" o:spid="_x0000_s1026" o:spt="100" style="position:absolute;left:0pt;margin-left:141.95pt;margin-top:14.8pt;height:13.85pt;width:20.6pt;z-index:251695104;mso-width-relative:page;mso-height-relative:page;" fillcolor="#626262" filled="t" stroked="f" coordsize="186,125" o:gfxdata="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" path="m140,51c140,50,140,48,138,48c137,47,135,47,134,49c134,49,134,49,134,49c83,119,83,119,83,119c52,91,52,91,52,91c51,90,49,90,48,91c47,92,47,94,48,95c79,123,79,123,79,123c80,124,81,125,83,125c83,125,83,125,83,125c85,125,87,124,88,123c139,52,139,52,139,52c139,52,140,52,140,51xm164,48c164,48,164,47,164,47c164,21,143,0,117,0c101,0,86,8,78,21c72,17,65,14,58,14c38,14,23,30,22,49c9,55,0,69,0,84c0,105,17,122,37,122c61,122,61,122,61,122c62,122,64,121,64,119c64,117,62,116,61,116c37,116,37,116,37,116c20,116,6,102,6,84c6,70,14,58,26,54c27,53,28,52,28,50c28,34,41,20,58,20c65,20,71,23,77,27c77,28,78,28,79,28c80,28,81,27,81,26c89,14,102,6,117,6c140,6,158,24,158,47c158,48,158,49,158,50c158,51,159,53,160,53c172,58,180,70,180,84c180,102,167,116,150,116c103,116,103,116,103,116c101,116,100,117,100,119c100,121,101,122,103,122c150,122,150,122,150,122c170,122,186,105,186,84c186,68,178,54,164,48xe">
                <v:path o:connectlocs="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172315" o:connectangles="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1368425</wp:posOffset>
                </wp:positionH>
                <wp:positionV relativeFrom="paragraph">
                  <wp:posOffset>174625</wp:posOffset>
                </wp:positionV>
                <wp:extent cx="261620" cy="220980"/>
                <wp:effectExtent l="0" t="0" r="5080" b="7620"/>
                <wp:wrapNone/>
                <wp:docPr id="5242" name="Freeform 176"/>
                <wp:cNvGraphicFramePr/>
                <a:graphic xmlns:a="http://schemas.openxmlformats.org/drawingml/2006/main">
                  <a:graphicData uri="http://schemas.microsoft.com/office/word/2010/wordprocessingShape">
                    <wps:wsp>
                      <wps:cNvSpPr>
                        <a:spLocks noEditPoints="1"/>
                      </wps:cNvSpPr>
                      <wps:spPr bwMode="auto">
                        <a:xfrm>
                          <a:off x="0" y="0"/>
                          <a:ext cx="261898" cy="22082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6" h="157">
                              <a:moveTo>
                                <a:pt x="126" y="117"/>
                              </a:moveTo>
                              <a:cubicBezTo>
                                <a:pt x="96" y="146"/>
                                <a:pt x="96" y="146"/>
                                <a:pt x="96" y="146"/>
                              </a:cubicBezTo>
                              <a:cubicBezTo>
                                <a:pt x="96" y="65"/>
                                <a:pt x="96" y="65"/>
                                <a:pt x="96" y="65"/>
                              </a:cubicBezTo>
                              <a:cubicBezTo>
                                <a:pt x="96" y="63"/>
                                <a:pt x="95" y="62"/>
                                <a:pt x="93" y="62"/>
                              </a:cubicBezTo>
                              <a:cubicBezTo>
                                <a:pt x="91" y="62"/>
                                <a:pt x="90" y="63"/>
                                <a:pt x="90" y="65"/>
                              </a:cubicBezTo>
                              <a:cubicBezTo>
                                <a:pt x="90" y="146"/>
                                <a:pt x="90" y="146"/>
                                <a:pt x="90" y="146"/>
                              </a:cubicBezTo>
                              <a:cubicBezTo>
                                <a:pt x="60" y="117"/>
                                <a:pt x="60" y="117"/>
                                <a:pt x="60" y="117"/>
                              </a:cubicBezTo>
                              <a:cubicBezTo>
                                <a:pt x="59" y="116"/>
                                <a:pt x="57" y="116"/>
                                <a:pt x="56" y="117"/>
                              </a:cubicBezTo>
                              <a:cubicBezTo>
                                <a:pt x="55" y="118"/>
                                <a:pt x="55" y="120"/>
                                <a:pt x="56" y="121"/>
                              </a:cubicBezTo>
                              <a:cubicBezTo>
                                <a:pt x="91" y="156"/>
                                <a:pt x="91" y="156"/>
                                <a:pt x="91" y="156"/>
                              </a:cubicBezTo>
                              <a:cubicBezTo>
                                <a:pt x="92" y="156"/>
                                <a:pt x="92" y="157"/>
                                <a:pt x="93" y="157"/>
                              </a:cubicBezTo>
                              <a:cubicBezTo>
                                <a:pt x="94" y="157"/>
                                <a:pt x="95" y="156"/>
                                <a:pt x="95" y="156"/>
                              </a:cubicBezTo>
                              <a:cubicBezTo>
                                <a:pt x="130" y="121"/>
                                <a:pt x="130" y="121"/>
                                <a:pt x="130" y="121"/>
                              </a:cubicBezTo>
                              <a:cubicBezTo>
                                <a:pt x="131" y="120"/>
                                <a:pt x="131" y="118"/>
                                <a:pt x="130" y="117"/>
                              </a:cubicBezTo>
                              <a:cubicBezTo>
                                <a:pt x="129" y="116"/>
                                <a:pt x="127" y="116"/>
                                <a:pt x="126" y="117"/>
                              </a:cubicBezTo>
                              <a:close/>
                              <a:moveTo>
                                <a:pt x="164" y="49"/>
                              </a:moveTo>
                              <a:cubicBezTo>
                                <a:pt x="164" y="48"/>
                                <a:pt x="164" y="48"/>
                                <a:pt x="164" y="47"/>
                              </a:cubicBezTo>
                              <a:cubicBezTo>
                                <a:pt x="164" y="21"/>
                                <a:pt x="143" y="0"/>
                                <a:pt x="117" y="0"/>
                              </a:cubicBezTo>
                              <a:cubicBezTo>
                                <a:pt x="101" y="0"/>
                                <a:pt x="86" y="8"/>
                                <a:pt x="78" y="21"/>
                              </a:cubicBezTo>
                              <a:cubicBezTo>
                                <a:pt x="72" y="17"/>
                                <a:pt x="65" y="15"/>
                                <a:pt x="57" y="15"/>
                              </a:cubicBezTo>
                              <a:cubicBezTo>
                                <a:pt x="38" y="15"/>
                                <a:pt x="23" y="30"/>
                                <a:pt x="21" y="49"/>
                              </a:cubicBezTo>
                              <a:cubicBezTo>
                                <a:pt x="8" y="55"/>
                                <a:pt x="0" y="69"/>
                                <a:pt x="0" y="84"/>
                              </a:cubicBezTo>
                              <a:cubicBezTo>
                                <a:pt x="0" y="105"/>
                                <a:pt x="16" y="122"/>
                                <a:pt x="37" y="122"/>
                              </a:cubicBezTo>
                              <a:cubicBezTo>
                                <a:pt x="44" y="122"/>
                                <a:pt x="44" y="122"/>
                                <a:pt x="44" y="122"/>
                              </a:cubicBezTo>
                              <a:cubicBezTo>
                                <a:pt x="46" y="122"/>
                                <a:pt x="47" y="121"/>
                                <a:pt x="47" y="119"/>
                              </a:cubicBezTo>
                              <a:cubicBezTo>
                                <a:pt x="47" y="118"/>
                                <a:pt x="46" y="116"/>
                                <a:pt x="44" y="116"/>
                              </a:cubicBezTo>
                              <a:cubicBezTo>
                                <a:pt x="37" y="116"/>
                                <a:pt x="37" y="116"/>
                                <a:pt x="37" y="116"/>
                              </a:cubicBezTo>
                              <a:cubicBezTo>
                                <a:pt x="20" y="116"/>
                                <a:pt x="6" y="102"/>
                                <a:pt x="6" y="84"/>
                              </a:cubicBezTo>
                              <a:cubicBezTo>
                                <a:pt x="6" y="71"/>
                                <a:pt x="14" y="59"/>
                                <a:pt x="26" y="54"/>
                              </a:cubicBezTo>
                              <a:cubicBezTo>
                                <a:pt x="27" y="53"/>
                                <a:pt x="27" y="52"/>
                                <a:pt x="27" y="51"/>
                              </a:cubicBezTo>
                              <a:cubicBezTo>
                                <a:pt x="27" y="34"/>
                                <a:pt x="41" y="21"/>
                                <a:pt x="57" y="21"/>
                              </a:cubicBezTo>
                              <a:cubicBezTo>
                                <a:pt x="64" y="21"/>
                                <a:pt x="71" y="23"/>
                                <a:pt x="76" y="28"/>
                              </a:cubicBezTo>
                              <a:cubicBezTo>
                                <a:pt x="77" y="28"/>
                                <a:pt x="78" y="28"/>
                                <a:pt x="79" y="28"/>
                              </a:cubicBezTo>
                              <a:cubicBezTo>
                                <a:pt x="80" y="28"/>
                                <a:pt x="81" y="28"/>
                                <a:pt x="81" y="27"/>
                              </a:cubicBezTo>
                              <a:cubicBezTo>
                                <a:pt x="88" y="14"/>
                                <a:pt x="102" y="6"/>
                                <a:pt x="117" y="6"/>
                              </a:cubicBezTo>
                              <a:cubicBezTo>
                                <a:pt x="139" y="6"/>
                                <a:pt x="158" y="24"/>
                                <a:pt x="158" y="47"/>
                              </a:cubicBezTo>
                              <a:cubicBezTo>
                                <a:pt x="158" y="48"/>
                                <a:pt x="158" y="49"/>
                                <a:pt x="158" y="50"/>
                              </a:cubicBezTo>
                              <a:cubicBezTo>
                                <a:pt x="158" y="52"/>
                                <a:pt x="158" y="53"/>
                                <a:pt x="160" y="53"/>
                              </a:cubicBezTo>
                              <a:cubicBezTo>
                                <a:pt x="172" y="58"/>
                                <a:pt x="180" y="70"/>
                                <a:pt x="180" y="84"/>
                              </a:cubicBezTo>
                              <a:cubicBezTo>
                                <a:pt x="180" y="102"/>
                                <a:pt x="167" y="116"/>
                                <a:pt x="150" y="116"/>
                              </a:cubicBezTo>
                              <a:cubicBezTo>
                                <a:pt x="142" y="116"/>
                                <a:pt x="142" y="116"/>
                                <a:pt x="142" y="116"/>
                              </a:cubicBezTo>
                              <a:cubicBezTo>
                                <a:pt x="140" y="116"/>
                                <a:pt x="139" y="118"/>
                                <a:pt x="139" y="119"/>
                              </a:cubicBezTo>
                              <a:cubicBezTo>
                                <a:pt x="139" y="121"/>
                                <a:pt x="140" y="122"/>
                                <a:pt x="142" y="122"/>
                              </a:cubicBezTo>
                              <a:cubicBezTo>
                                <a:pt x="150" y="122"/>
                                <a:pt x="150" y="122"/>
                                <a:pt x="150" y="122"/>
                              </a:cubicBezTo>
                              <a:cubicBezTo>
                                <a:pt x="170" y="122"/>
                                <a:pt x="186" y="105"/>
                                <a:pt x="186" y="84"/>
                              </a:cubicBezTo>
                              <a:cubicBezTo>
                                <a:pt x="186" y="69"/>
                                <a:pt x="177" y="55"/>
                                <a:pt x="164" y="4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6" o:spid="_x0000_s1026" o:spt="100" style="position:absolute;left:0pt;margin-left:107.75pt;margin-top:13.75pt;height:17.4pt;width:20.6pt;z-index:251694080;mso-width-relative:page;mso-height-relative:page;" fillcolor="#626262" filled="t" stroked="f" coordsize="186,157" o:gfxdata="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NLDJTvYAAAACQEAAA8AAAAAAAAAAQAgAAAAIgAAAGRy&#10;cy9kb3ducmV2LnhtbFBLAQIUABQAAAAIAIdO4kCOV+NVzwcAAAEsAAAOAAAAAAAAAAEAIAAAACcB&#10;AABkcnMvZTJvRG9jLnhtbFBLBQYAAAAABgAGAFkBAABoCwAAAAA=&#10;" path="m126,117c96,146,96,146,96,146c96,65,96,65,96,65c96,63,95,62,93,62c91,62,90,63,90,65c90,146,90,146,90,146c60,117,60,117,60,117c59,116,57,116,56,117c55,118,55,120,56,121c91,156,91,156,91,156c92,156,92,157,93,157c94,157,95,156,95,156c130,121,130,121,130,121c131,120,131,118,130,117c129,116,127,116,126,117xm164,49c164,48,164,48,164,47c164,21,143,0,117,0c101,0,86,8,78,21c72,17,65,15,57,15c38,15,23,30,21,49c8,55,0,69,0,84c0,105,16,122,37,122c44,122,44,122,44,122c46,122,47,121,47,119c47,118,46,116,44,116c37,116,37,116,37,116c20,116,6,102,6,84c6,71,14,59,26,54c27,53,27,52,27,51c27,34,41,21,57,21c64,21,71,23,76,28c77,28,78,28,79,28c80,28,81,28,81,27c88,14,102,6,117,6c139,6,158,24,158,47c158,48,158,49,158,50c158,52,158,53,160,53c172,58,180,70,180,84c180,102,167,116,150,116c142,116,142,116,142,116c140,116,139,118,139,119c139,121,140,122,142,122c150,122,150,122,150,122c170,122,186,105,186,84c186,69,177,55,164,49xe">
                <v:path o:connectlocs="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952500</wp:posOffset>
                </wp:positionH>
                <wp:positionV relativeFrom="paragraph">
                  <wp:posOffset>170815</wp:posOffset>
                </wp:positionV>
                <wp:extent cx="261620" cy="210185"/>
                <wp:effectExtent l="0" t="0" r="5080" b="18415"/>
                <wp:wrapNone/>
                <wp:docPr id="5243" name="Freeform 177"/>
                <wp:cNvGraphicFramePr/>
                <a:graphic xmlns:a="http://schemas.openxmlformats.org/drawingml/2006/main">
                  <a:graphicData uri="http://schemas.microsoft.com/office/word/2010/wordprocessingShape">
                    <wps:wsp>
                      <wps:cNvSpPr>
                        <a:spLocks noEditPoints="1"/>
                      </wps:cNvSpPr>
                      <wps:spPr bwMode="auto">
                        <a:xfrm>
                          <a:off x="0" y="0"/>
                          <a:ext cx="261898" cy="21010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6" h="149">
                              <a:moveTo>
                                <a:pt x="130" y="93"/>
                              </a:moveTo>
                              <a:cubicBezTo>
                                <a:pt x="131" y="92"/>
                                <a:pt x="131" y="90"/>
                                <a:pt x="130" y="89"/>
                              </a:cubicBezTo>
                              <a:cubicBezTo>
                                <a:pt x="95" y="54"/>
                                <a:pt x="95" y="54"/>
                                <a:pt x="95" y="54"/>
                              </a:cubicBezTo>
                              <a:cubicBezTo>
                                <a:pt x="94" y="53"/>
                                <a:pt x="92" y="53"/>
                                <a:pt x="91" y="54"/>
                              </a:cubicBezTo>
                              <a:cubicBezTo>
                                <a:pt x="56" y="89"/>
                                <a:pt x="56" y="89"/>
                                <a:pt x="56" y="89"/>
                              </a:cubicBezTo>
                              <a:cubicBezTo>
                                <a:pt x="55" y="90"/>
                                <a:pt x="55" y="92"/>
                                <a:pt x="56" y="93"/>
                              </a:cubicBezTo>
                              <a:cubicBezTo>
                                <a:pt x="56" y="94"/>
                                <a:pt x="57" y="94"/>
                                <a:pt x="58" y="94"/>
                              </a:cubicBezTo>
                              <a:cubicBezTo>
                                <a:pt x="59" y="94"/>
                                <a:pt x="59" y="94"/>
                                <a:pt x="60" y="93"/>
                              </a:cubicBezTo>
                              <a:cubicBezTo>
                                <a:pt x="90" y="64"/>
                                <a:pt x="90" y="64"/>
                                <a:pt x="90" y="64"/>
                              </a:cubicBezTo>
                              <a:cubicBezTo>
                                <a:pt x="90" y="146"/>
                                <a:pt x="90" y="146"/>
                                <a:pt x="90" y="146"/>
                              </a:cubicBezTo>
                              <a:cubicBezTo>
                                <a:pt x="90" y="147"/>
                                <a:pt x="91" y="149"/>
                                <a:pt x="93" y="149"/>
                              </a:cubicBezTo>
                              <a:cubicBezTo>
                                <a:pt x="95" y="149"/>
                                <a:pt x="96" y="147"/>
                                <a:pt x="96" y="146"/>
                              </a:cubicBezTo>
                              <a:cubicBezTo>
                                <a:pt x="96" y="64"/>
                                <a:pt x="96" y="64"/>
                                <a:pt x="96" y="64"/>
                              </a:cubicBezTo>
                              <a:cubicBezTo>
                                <a:pt x="126" y="93"/>
                                <a:pt x="126" y="93"/>
                                <a:pt x="126" y="93"/>
                              </a:cubicBezTo>
                              <a:cubicBezTo>
                                <a:pt x="127" y="95"/>
                                <a:pt x="129" y="95"/>
                                <a:pt x="130" y="93"/>
                              </a:cubicBezTo>
                              <a:close/>
                              <a:moveTo>
                                <a:pt x="164" y="49"/>
                              </a:moveTo>
                              <a:cubicBezTo>
                                <a:pt x="164" y="48"/>
                                <a:pt x="164" y="48"/>
                                <a:pt x="164" y="47"/>
                              </a:cubicBezTo>
                              <a:cubicBezTo>
                                <a:pt x="164" y="21"/>
                                <a:pt x="142" y="0"/>
                                <a:pt x="116" y="0"/>
                              </a:cubicBezTo>
                              <a:cubicBezTo>
                                <a:pt x="101" y="0"/>
                                <a:pt x="86" y="8"/>
                                <a:pt x="77" y="21"/>
                              </a:cubicBezTo>
                              <a:cubicBezTo>
                                <a:pt x="71" y="17"/>
                                <a:pt x="64" y="15"/>
                                <a:pt x="57" y="15"/>
                              </a:cubicBezTo>
                              <a:cubicBezTo>
                                <a:pt x="38" y="15"/>
                                <a:pt x="22" y="30"/>
                                <a:pt x="21" y="49"/>
                              </a:cubicBezTo>
                              <a:cubicBezTo>
                                <a:pt x="8" y="55"/>
                                <a:pt x="0" y="69"/>
                                <a:pt x="0" y="84"/>
                              </a:cubicBezTo>
                              <a:cubicBezTo>
                                <a:pt x="0" y="105"/>
                                <a:pt x="16" y="122"/>
                                <a:pt x="36" y="122"/>
                              </a:cubicBezTo>
                              <a:cubicBezTo>
                                <a:pt x="77" y="122"/>
                                <a:pt x="77" y="122"/>
                                <a:pt x="77" y="122"/>
                              </a:cubicBezTo>
                              <a:cubicBezTo>
                                <a:pt x="78" y="122"/>
                                <a:pt x="80" y="121"/>
                                <a:pt x="80" y="119"/>
                              </a:cubicBezTo>
                              <a:cubicBezTo>
                                <a:pt x="80" y="118"/>
                                <a:pt x="78" y="116"/>
                                <a:pt x="77" y="116"/>
                              </a:cubicBezTo>
                              <a:cubicBezTo>
                                <a:pt x="36" y="116"/>
                                <a:pt x="36" y="116"/>
                                <a:pt x="36" y="116"/>
                              </a:cubicBezTo>
                              <a:cubicBezTo>
                                <a:pt x="20" y="116"/>
                                <a:pt x="6" y="102"/>
                                <a:pt x="6" y="84"/>
                              </a:cubicBezTo>
                              <a:cubicBezTo>
                                <a:pt x="6" y="71"/>
                                <a:pt x="14" y="59"/>
                                <a:pt x="25" y="54"/>
                              </a:cubicBezTo>
                              <a:cubicBezTo>
                                <a:pt x="27" y="54"/>
                                <a:pt x="27" y="52"/>
                                <a:pt x="27" y="51"/>
                              </a:cubicBezTo>
                              <a:cubicBezTo>
                                <a:pt x="27" y="34"/>
                                <a:pt x="41" y="21"/>
                                <a:pt x="57" y="21"/>
                              </a:cubicBezTo>
                              <a:cubicBezTo>
                                <a:pt x="64" y="21"/>
                                <a:pt x="71" y="23"/>
                                <a:pt x="76" y="28"/>
                              </a:cubicBezTo>
                              <a:cubicBezTo>
                                <a:pt x="77" y="28"/>
                                <a:pt x="78" y="29"/>
                                <a:pt x="79" y="28"/>
                              </a:cubicBezTo>
                              <a:cubicBezTo>
                                <a:pt x="80" y="28"/>
                                <a:pt x="80" y="28"/>
                                <a:pt x="81" y="27"/>
                              </a:cubicBezTo>
                              <a:cubicBezTo>
                                <a:pt x="88" y="14"/>
                                <a:pt x="102" y="6"/>
                                <a:pt x="116" y="6"/>
                              </a:cubicBezTo>
                              <a:cubicBezTo>
                                <a:pt x="139" y="6"/>
                                <a:pt x="158" y="25"/>
                                <a:pt x="158" y="47"/>
                              </a:cubicBezTo>
                              <a:cubicBezTo>
                                <a:pt x="158" y="48"/>
                                <a:pt x="158" y="49"/>
                                <a:pt x="157" y="51"/>
                              </a:cubicBezTo>
                              <a:cubicBezTo>
                                <a:pt x="157" y="52"/>
                                <a:pt x="158" y="53"/>
                                <a:pt x="159" y="54"/>
                              </a:cubicBezTo>
                              <a:cubicBezTo>
                                <a:pt x="172" y="58"/>
                                <a:pt x="180" y="70"/>
                                <a:pt x="180" y="84"/>
                              </a:cubicBezTo>
                              <a:cubicBezTo>
                                <a:pt x="180" y="102"/>
                                <a:pt x="166" y="116"/>
                                <a:pt x="150" y="116"/>
                              </a:cubicBezTo>
                              <a:cubicBezTo>
                                <a:pt x="109" y="116"/>
                                <a:pt x="109" y="116"/>
                                <a:pt x="109" y="116"/>
                              </a:cubicBezTo>
                              <a:cubicBezTo>
                                <a:pt x="107" y="116"/>
                                <a:pt x="106" y="118"/>
                                <a:pt x="106" y="119"/>
                              </a:cubicBezTo>
                              <a:cubicBezTo>
                                <a:pt x="106" y="121"/>
                                <a:pt x="107" y="122"/>
                                <a:pt x="109" y="122"/>
                              </a:cubicBezTo>
                              <a:cubicBezTo>
                                <a:pt x="150" y="122"/>
                                <a:pt x="150" y="122"/>
                                <a:pt x="150" y="122"/>
                              </a:cubicBezTo>
                              <a:cubicBezTo>
                                <a:pt x="170" y="122"/>
                                <a:pt x="186" y="105"/>
                                <a:pt x="186" y="84"/>
                              </a:cubicBezTo>
                              <a:cubicBezTo>
                                <a:pt x="186" y="69"/>
                                <a:pt x="177" y="55"/>
                                <a:pt x="164" y="4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7" o:spid="_x0000_s1026" o:spt="100" style="position:absolute;left:0pt;margin-left:75pt;margin-top:13.45pt;height:16.55pt;width:20.6pt;z-index:251693056;mso-width-relative:page;mso-height-relative:page;" fillcolor="#626262" filled="t" stroked="f" coordsize="186,149" o:gfxdata="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" path="m130,93c131,92,131,90,130,89c95,54,95,54,95,54c94,53,92,53,91,54c56,89,56,89,56,89c55,90,55,92,56,93c56,94,57,94,58,94c59,94,59,94,60,93c90,64,90,64,90,64c90,146,90,146,90,146c90,147,91,149,93,149c95,149,96,147,96,146c96,64,96,64,96,64c126,93,126,93,126,93c127,95,129,95,130,93xm164,49c164,48,164,48,164,47c164,21,142,0,116,0c101,0,86,8,77,21c71,17,64,15,57,15c38,15,22,30,21,49c8,55,0,69,0,84c0,105,16,122,36,122c77,122,77,122,77,122c78,122,80,121,80,119c80,118,78,116,77,116c36,116,36,116,36,116c20,116,6,102,6,84c6,71,14,59,25,54c27,54,27,52,27,51c27,34,41,21,57,21c64,21,71,23,76,28c77,28,78,29,79,28c80,28,80,28,81,27c88,14,102,6,116,6c139,6,158,25,158,47c158,48,158,49,157,51c157,52,158,53,159,54c172,58,180,70,180,84c180,102,166,116,150,116c109,116,109,116,109,116c107,116,106,118,106,119c106,121,107,122,109,122c150,122,150,122,150,122c170,122,186,105,186,84c186,69,177,55,164,49xe">
                <v:path o:connectlocs="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206194"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499110</wp:posOffset>
                </wp:positionH>
                <wp:positionV relativeFrom="paragraph">
                  <wp:posOffset>189230</wp:posOffset>
                </wp:positionV>
                <wp:extent cx="261620" cy="173355"/>
                <wp:effectExtent l="0" t="0" r="5080" b="17145"/>
                <wp:wrapNone/>
                <wp:docPr id="5244" name="Freeform 178"/>
                <wp:cNvGraphicFramePr/>
                <a:graphic xmlns:a="http://schemas.openxmlformats.org/drawingml/2006/main">
                  <a:graphicData uri="http://schemas.microsoft.com/office/word/2010/wordprocessingShape">
                    <wps:wsp>
                      <wps:cNvSpPr>
                        <a:spLocks noEditPoints="1"/>
                      </wps:cNvSpPr>
                      <wps:spPr bwMode="auto">
                        <a:xfrm>
                          <a:off x="0" y="0"/>
                          <a:ext cx="261898" cy="17320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6" h="123">
                              <a:moveTo>
                                <a:pt x="163" y="49"/>
                              </a:moveTo>
                              <a:cubicBezTo>
                                <a:pt x="163" y="48"/>
                                <a:pt x="163" y="48"/>
                                <a:pt x="163" y="47"/>
                              </a:cubicBezTo>
                              <a:cubicBezTo>
                                <a:pt x="163" y="21"/>
                                <a:pt x="142" y="0"/>
                                <a:pt x="116" y="0"/>
                              </a:cubicBezTo>
                              <a:cubicBezTo>
                                <a:pt x="101" y="0"/>
                                <a:pt x="86" y="8"/>
                                <a:pt x="77" y="21"/>
                              </a:cubicBezTo>
                              <a:cubicBezTo>
                                <a:pt x="71" y="17"/>
                                <a:pt x="64" y="15"/>
                                <a:pt x="57" y="15"/>
                              </a:cubicBezTo>
                              <a:cubicBezTo>
                                <a:pt x="38" y="15"/>
                                <a:pt x="22" y="30"/>
                                <a:pt x="21" y="49"/>
                              </a:cubicBezTo>
                              <a:cubicBezTo>
                                <a:pt x="8" y="55"/>
                                <a:pt x="0" y="69"/>
                                <a:pt x="0" y="84"/>
                              </a:cubicBezTo>
                              <a:cubicBezTo>
                                <a:pt x="0" y="105"/>
                                <a:pt x="16" y="123"/>
                                <a:pt x="36" y="123"/>
                              </a:cubicBezTo>
                              <a:cubicBezTo>
                                <a:pt x="149" y="123"/>
                                <a:pt x="149" y="123"/>
                                <a:pt x="149" y="123"/>
                              </a:cubicBezTo>
                              <a:cubicBezTo>
                                <a:pt x="169" y="123"/>
                                <a:pt x="186" y="105"/>
                                <a:pt x="186" y="84"/>
                              </a:cubicBezTo>
                              <a:cubicBezTo>
                                <a:pt x="186" y="69"/>
                                <a:pt x="177" y="55"/>
                                <a:pt x="163" y="49"/>
                              </a:cubicBezTo>
                              <a:close/>
                              <a:moveTo>
                                <a:pt x="149" y="117"/>
                              </a:moveTo>
                              <a:cubicBezTo>
                                <a:pt x="36" y="117"/>
                                <a:pt x="36" y="117"/>
                                <a:pt x="36" y="117"/>
                              </a:cubicBezTo>
                              <a:cubicBezTo>
                                <a:pt x="19" y="117"/>
                                <a:pt x="6" y="102"/>
                                <a:pt x="6" y="84"/>
                              </a:cubicBezTo>
                              <a:cubicBezTo>
                                <a:pt x="6" y="71"/>
                                <a:pt x="13" y="59"/>
                                <a:pt x="25" y="54"/>
                              </a:cubicBezTo>
                              <a:cubicBezTo>
                                <a:pt x="26" y="54"/>
                                <a:pt x="27" y="52"/>
                                <a:pt x="27" y="51"/>
                              </a:cubicBezTo>
                              <a:cubicBezTo>
                                <a:pt x="27" y="34"/>
                                <a:pt x="40" y="21"/>
                                <a:pt x="57" y="21"/>
                              </a:cubicBezTo>
                              <a:cubicBezTo>
                                <a:pt x="64" y="21"/>
                                <a:pt x="71" y="23"/>
                                <a:pt x="76" y="28"/>
                              </a:cubicBezTo>
                              <a:cubicBezTo>
                                <a:pt x="77" y="28"/>
                                <a:pt x="78" y="29"/>
                                <a:pt x="79" y="28"/>
                              </a:cubicBezTo>
                              <a:cubicBezTo>
                                <a:pt x="79" y="28"/>
                                <a:pt x="80" y="28"/>
                                <a:pt x="81" y="27"/>
                              </a:cubicBezTo>
                              <a:cubicBezTo>
                                <a:pt x="88" y="14"/>
                                <a:pt x="102" y="6"/>
                                <a:pt x="116" y="6"/>
                              </a:cubicBezTo>
                              <a:cubicBezTo>
                                <a:pt x="139" y="6"/>
                                <a:pt x="157" y="25"/>
                                <a:pt x="157" y="47"/>
                              </a:cubicBezTo>
                              <a:cubicBezTo>
                                <a:pt x="157" y="48"/>
                                <a:pt x="157" y="49"/>
                                <a:pt x="157" y="51"/>
                              </a:cubicBezTo>
                              <a:cubicBezTo>
                                <a:pt x="157" y="52"/>
                                <a:pt x="158" y="53"/>
                                <a:pt x="159" y="54"/>
                              </a:cubicBezTo>
                              <a:cubicBezTo>
                                <a:pt x="172" y="58"/>
                                <a:pt x="180" y="70"/>
                                <a:pt x="180" y="84"/>
                              </a:cubicBezTo>
                              <a:cubicBezTo>
                                <a:pt x="180" y="102"/>
                                <a:pt x="166" y="117"/>
                                <a:pt x="149" y="11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8" o:spid="_x0000_s1026" o:spt="100" style="position:absolute;left:0pt;margin-left:39.3pt;margin-top:14.9pt;height:13.65pt;width:20.6pt;z-index:251692032;mso-width-relative:page;mso-height-relative:page;" fillcolor="#626262" filled="t" stroked="f" coordsize="186,123" o:gfxdata="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" path="m163,49c163,48,163,48,163,47c163,21,142,0,116,0c101,0,86,8,77,21c71,17,64,15,57,15c38,15,22,30,21,49c8,55,0,69,0,84c0,105,16,123,36,123c149,123,149,123,149,123c169,123,186,105,186,84c186,69,177,55,163,49xm149,117c36,117,36,117,36,117c19,117,6,102,6,84c6,71,13,59,25,54c26,54,27,52,27,51c27,34,40,21,57,21c64,21,71,23,76,28c77,28,78,29,79,28c79,28,80,28,81,27c88,14,102,6,116,6c139,6,157,25,157,47c157,48,157,49,157,51c157,52,158,53,159,54c172,58,180,70,180,84c180,102,166,117,149,117xe">
                <v:path o:connectlocs="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 o:connectangles="0,0,0,0,0,0,0,0,0,0,0,0,0,0,0,0,0,0,0,0,0,0,0,0,0,0"/>
                <v:fill on="t" focussize="0,0"/>
                <v:stroke on="f"/>
                <v:imagedata o:title=""/>
                <o:lock v:ext="edit" aspectratio="f"/>
              </v:shape>
            </w:pict>
          </mc:Fallback>
        </mc:AlternateContent>
      </w:r>
    </w:p>
    <w:p>
      <w:pPr>
        <w:rPr>
          <w:rFonts w:hint="default"/>
          <w:lang w:val="en-US"/>
        </w:rPr>
      </w:pPr>
      <w:r>
        <mc:AlternateContent>
          <mc:Choice Requires="wps">
            <w:drawing>
              <wp:anchor distT="0" distB="0" distL="114300" distR="114300" simplePos="0" relativeHeight="251703296" behindDoc="0" locked="0" layoutInCell="1" allowOverlap="1">
                <wp:simplePos x="0" y="0"/>
                <wp:positionH relativeFrom="column">
                  <wp:posOffset>4909820</wp:posOffset>
                </wp:positionH>
                <wp:positionV relativeFrom="paragraph">
                  <wp:posOffset>16510</wp:posOffset>
                </wp:positionV>
                <wp:extent cx="198120" cy="201295"/>
                <wp:effectExtent l="0" t="0" r="11430" b="8255"/>
                <wp:wrapNone/>
                <wp:docPr id="5233" name="Freeform 167"/>
                <wp:cNvGraphicFramePr/>
                <a:graphic xmlns:a="http://schemas.openxmlformats.org/drawingml/2006/main">
                  <a:graphicData uri="http://schemas.microsoft.com/office/word/2010/wordprocessingShape">
                    <wps:wsp>
                      <wps:cNvSpPr>
                        <a:spLocks noEditPoints="1"/>
                      </wps:cNvSpPr>
                      <wps:spPr bwMode="auto">
                        <a:xfrm>
                          <a:off x="0" y="0"/>
                          <a:ext cx="198209" cy="2011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1" h="143">
                              <a:moveTo>
                                <a:pt x="13" y="1"/>
                              </a:moveTo>
                              <a:cubicBezTo>
                                <a:pt x="3" y="1"/>
                                <a:pt x="3" y="1"/>
                                <a:pt x="3" y="1"/>
                              </a:cubicBezTo>
                              <a:cubicBezTo>
                                <a:pt x="1" y="1"/>
                                <a:pt x="0" y="2"/>
                                <a:pt x="0" y="4"/>
                              </a:cubicBezTo>
                              <a:cubicBezTo>
                                <a:pt x="0" y="5"/>
                                <a:pt x="1" y="7"/>
                                <a:pt x="3" y="7"/>
                              </a:cubicBezTo>
                              <a:cubicBezTo>
                                <a:pt x="13" y="7"/>
                                <a:pt x="13" y="7"/>
                                <a:pt x="13" y="7"/>
                              </a:cubicBezTo>
                              <a:cubicBezTo>
                                <a:pt x="14" y="7"/>
                                <a:pt x="16" y="5"/>
                                <a:pt x="16" y="4"/>
                              </a:cubicBezTo>
                              <a:cubicBezTo>
                                <a:pt x="16" y="2"/>
                                <a:pt x="14" y="1"/>
                                <a:pt x="13" y="1"/>
                              </a:cubicBezTo>
                              <a:close/>
                              <a:moveTo>
                                <a:pt x="13" y="58"/>
                              </a:moveTo>
                              <a:cubicBezTo>
                                <a:pt x="3" y="58"/>
                                <a:pt x="3" y="58"/>
                                <a:pt x="3" y="58"/>
                              </a:cubicBezTo>
                              <a:cubicBezTo>
                                <a:pt x="1" y="58"/>
                                <a:pt x="0" y="59"/>
                                <a:pt x="0" y="61"/>
                              </a:cubicBezTo>
                              <a:cubicBezTo>
                                <a:pt x="0" y="62"/>
                                <a:pt x="1" y="64"/>
                                <a:pt x="3" y="64"/>
                              </a:cubicBezTo>
                              <a:cubicBezTo>
                                <a:pt x="13" y="64"/>
                                <a:pt x="13" y="64"/>
                                <a:pt x="13" y="64"/>
                              </a:cubicBezTo>
                              <a:cubicBezTo>
                                <a:pt x="14" y="64"/>
                                <a:pt x="16" y="62"/>
                                <a:pt x="16" y="61"/>
                              </a:cubicBezTo>
                              <a:cubicBezTo>
                                <a:pt x="16" y="59"/>
                                <a:pt x="14" y="58"/>
                                <a:pt x="13" y="58"/>
                              </a:cubicBezTo>
                              <a:close/>
                              <a:moveTo>
                                <a:pt x="13" y="115"/>
                              </a:moveTo>
                              <a:cubicBezTo>
                                <a:pt x="3" y="115"/>
                                <a:pt x="3" y="115"/>
                                <a:pt x="3" y="115"/>
                              </a:cubicBezTo>
                              <a:cubicBezTo>
                                <a:pt x="1" y="115"/>
                                <a:pt x="0" y="116"/>
                                <a:pt x="0" y="118"/>
                              </a:cubicBezTo>
                              <a:cubicBezTo>
                                <a:pt x="0" y="119"/>
                                <a:pt x="1" y="121"/>
                                <a:pt x="3" y="121"/>
                              </a:cubicBezTo>
                              <a:cubicBezTo>
                                <a:pt x="13" y="121"/>
                                <a:pt x="13" y="121"/>
                                <a:pt x="13" y="121"/>
                              </a:cubicBezTo>
                              <a:cubicBezTo>
                                <a:pt x="14" y="121"/>
                                <a:pt x="16" y="119"/>
                                <a:pt x="16" y="118"/>
                              </a:cubicBezTo>
                              <a:cubicBezTo>
                                <a:pt x="16" y="116"/>
                                <a:pt x="14" y="115"/>
                                <a:pt x="13" y="115"/>
                              </a:cubicBezTo>
                              <a:close/>
                              <a:moveTo>
                                <a:pt x="46" y="97"/>
                              </a:moveTo>
                              <a:cubicBezTo>
                                <a:pt x="48" y="97"/>
                                <a:pt x="49" y="96"/>
                                <a:pt x="49" y="94"/>
                              </a:cubicBezTo>
                              <a:cubicBezTo>
                                <a:pt x="49" y="79"/>
                                <a:pt x="51" y="66"/>
                                <a:pt x="65" y="63"/>
                              </a:cubicBezTo>
                              <a:cubicBezTo>
                                <a:pt x="72" y="60"/>
                                <a:pt x="80" y="60"/>
                                <a:pt x="87" y="60"/>
                              </a:cubicBezTo>
                              <a:cubicBezTo>
                                <a:pt x="105" y="60"/>
                                <a:pt x="126" y="60"/>
                                <a:pt x="127" y="30"/>
                              </a:cubicBezTo>
                              <a:cubicBezTo>
                                <a:pt x="134" y="37"/>
                                <a:pt x="134" y="37"/>
                                <a:pt x="134" y="37"/>
                              </a:cubicBezTo>
                              <a:cubicBezTo>
                                <a:pt x="136" y="38"/>
                                <a:pt x="137" y="38"/>
                                <a:pt x="139" y="37"/>
                              </a:cubicBezTo>
                              <a:cubicBezTo>
                                <a:pt x="140" y="36"/>
                                <a:pt x="140" y="34"/>
                                <a:pt x="139" y="33"/>
                              </a:cubicBezTo>
                              <a:cubicBezTo>
                                <a:pt x="127" y="20"/>
                                <a:pt x="127" y="20"/>
                                <a:pt x="127" y="20"/>
                              </a:cubicBezTo>
                              <a:cubicBezTo>
                                <a:pt x="126" y="19"/>
                                <a:pt x="125" y="19"/>
                                <a:pt x="124" y="19"/>
                              </a:cubicBezTo>
                              <a:cubicBezTo>
                                <a:pt x="124" y="19"/>
                                <a:pt x="124" y="19"/>
                                <a:pt x="124" y="19"/>
                              </a:cubicBezTo>
                              <a:cubicBezTo>
                                <a:pt x="124" y="19"/>
                                <a:pt x="123" y="19"/>
                                <a:pt x="122" y="20"/>
                              </a:cubicBezTo>
                              <a:cubicBezTo>
                                <a:pt x="110" y="33"/>
                                <a:pt x="110" y="33"/>
                                <a:pt x="110" y="33"/>
                              </a:cubicBezTo>
                              <a:cubicBezTo>
                                <a:pt x="109" y="34"/>
                                <a:pt x="109" y="36"/>
                                <a:pt x="110" y="37"/>
                              </a:cubicBezTo>
                              <a:cubicBezTo>
                                <a:pt x="111" y="38"/>
                                <a:pt x="111" y="38"/>
                                <a:pt x="112" y="38"/>
                              </a:cubicBezTo>
                              <a:cubicBezTo>
                                <a:pt x="113" y="38"/>
                                <a:pt x="114" y="38"/>
                                <a:pt x="114" y="37"/>
                              </a:cubicBezTo>
                              <a:cubicBezTo>
                                <a:pt x="122" y="29"/>
                                <a:pt x="122" y="29"/>
                                <a:pt x="122" y="29"/>
                              </a:cubicBezTo>
                              <a:cubicBezTo>
                                <a:pt x="120" y="54"/>
                                <a:pt x="105" y="54"/>
                                <a:pt x="87" y="54"/>
                              </a:cubicBezTo>
                              <a:cubicBezTo>
                                <a:pt x="79" y="54"/>
                                <a:pt x="71" y="54"/>
                                <a:pt x="63" y="57"/>
                              </a:cubicBezTo>
                              <a:cubicBezTo>
                                <a:pt x="43" y="62"/>
                                <a:pt x="43" y="81"/>
                                <a:pt x="43" y="94"/>
                              </a:cubicBezTo>
                              <a:cubicBezTo>
                                <a:pt x="43" y="96"/>
                                <a:pt x="45" y="97"/>
                                <a:pt x="46" y="97"/>
                              </a:cubicBezTo>
                              <a:close/>
                              <a:moveTo>
                                <a:pt x="13" y="86"/>
                              </a:moveTo>
                              <a:cubicBezTo>
                                <a:pt x="3" y="86"/>
                                <a:pt x="3" y="86"/>
                                <a:pt x="3" y="86"/>
                              </a:cubicBezTo>
                              <a:cubicBezTo>
                                <a:pt x="1" y="86"/>
                                <a:pt x="0" y="87"/>
                                <a:pt x="0" y="89"/>
                              </a:cubicBezTo>
                              <a:cubicBezTo>
                                <a:pt x="0" y="91"/>
                                <a:pt x="1" y="92"/>
                                <a:pt x="3" y="92"/>
                              </a:cubicBezTo>
                              <a:cubicBezTo>
                                <a:pt x="13" y="92"/>
                                <a:pt x="13" y="92"/>
                                <a:pt x="13" y="92"/>
                              </a:cubicBezTo>
                              <a:cubicBezTo>
                                <a:pt x="14" y="92"/>
                                <a:pt x="16" y="91"/>
                                <a:pt x="16" y="89"/>
                              </a:cubicBezTo>
                              <a:cubicBezTo>
                                <a:pt x="16" y="87"/>
                                <a:pt x="14" y="86"/>
                                <a:pt x="13" y="86"/>
                              </a:cubicBezTo>
                              <a:close/>
                              <a:moveTo>
                                <a:pt x="13" y="29"/>
                              </a:moveTo>
                              <a:cubicBezTo>
                                <a:pt x="3" y="29"/>
                                <a:pt x="3" y="29"/>
                                <a:pt x="3" y="29"/>
                              </a:cubicBezTo>
                              <a:cubicBezTo>
                                <a:pt x="1" y="29"/>
                                <a:pt x="0" y="30"/>
                                <a:pt x="0" y="32"/>
                              </a:cubicBezTo>
                              <a:cubicBezTo>
                                <a:pt x="0" y="34"/>
                                <a:pt x="1" y="35"/>
                                <a:pt x="3" y="35"/>
                              </a:cubicBezTo>
                              <a:cubicBezTo>
                                <a:pt x="13" y="35"/>
                                <a:pt x="13" y="35"/>
                                <a:pt x="13" y="35"/>
                              </a:cubicBezTo>
                              <a:cubicBezTo>
                                <a:pt x="14" y="35"/>
                                <a:pt x="16" y="34"/>
                                <a:pt x="16" y="32"/>
                              </a:cubicBezTo>
                              <a:cubicBezTo>
                                <a:pt x="16" y="30"/>
                                <a:pt x="14" y="29"/>
                                <a:pt x="13" y="29"/>
                              </a:cubicBezTo>
                              <a:close/>
                              <a:moveTo>
                                <a:pt x="137" y="127"/>
                              </a:moveTo>
                              <a:cubicBezTo>
                                <a:pt x="135" y="127"/>
                                <a:pt x="134" y="128"/>
                                <a:pt x="134" y="130"/>
                              </a:cubicBezTo>
                              <a:cubicBezTo>
                                <a:pt x="134" y="140"/>
                                <a:pt x="134" y="140"/>
                                <a:pt x="134" y="140"/>
                              </a:cubicBezTo>
                              <a:cubicBezTo>
                                <a:pt x="134" y="141"/>
                                <a:pt x="135" y="143"/>
                                <a:pt x="137" y="143"/>
                              </a:cubicBezTo>
                              <a:cubicBezTo>
                                <a:pt x="138" y="143"/>
                                <a:pt x="140" y="141"/>
                                <a:pt x="140" y="140"/>
                              </a:cubicBezTo>
                              <a:cubicBezTo>
                                <a:pt x="140" y="130"/>
                                <a:pt x="140" y="130"/>
                                <a:pt x="140" y="130"/>
                              </a:cubicBezTo>
                              <a:cubicBezTo>
                                <a:pt x="140" y="128"/>
                                <a:pt x="138" y="127"/>
                                <a:pt x="137" y="127"/>
                              </a:cubicBezTo>
                              <a:close/>
                              <a:moveTo>
                                <a:pt x="138" y="115"/>
                              </a:moveTo>
                              <a:cubicBezTo>
                                <a:pt x="24" y="115"/>
                                <a:pt x="24" y="115"/>
                                <a:pt x="24" y="115"/>
                              </a:cubicBezTo>
                              <a:cubicBezTo>
                                <a:pt x="24" y="3"/>
                                <a:pt x="24" y="3"/>
                                <a:pt x="24" y="3"/>
                              </a:cubicBezTo>
                              <a:cubicBezTo>
                                <a:pt x="24" y="1"/>
                                <a:pt x="23" y="0"/>
                                <a:pt x="21" y="0"/>
                              </a:cubicBezTo>
                              <a:cubicBezTo>
                                <a:pt x="19" y="0"/>
                                <a:pt x="18" y="1"/>
                                <a:pt x="18" y="3"/>
                              </a:cubicBezTo>
                              <a:cubicBezTo>
                                <a:pt x="18" y="118"/>
                                <a:pt x="18" y="118"/>
                                <a:pt x="18" y="118"/>
                              </a:cubicBezTo>
                              <a:cubicBezTo>
                                <a:pt x="18" y="119"/>
                                <a:pt x="19" y="121"/>
                                <a:pt x="21" y="121"/>
                              </a:cubicBezTo>
                              <a:cubicBezTo>
                                <a:pt x="138" y="121"/>
                                <a:pt x="138" y="121"/>
                                <a:pt x="138" y="121"/>
                              </a:cubicBezTo>
                              <a:cubicBezTo>
                                <a:pt x="139" y="121"/>
                                <a:pt x="141" y="119"/>
                                <a:pt x="141" y="118"/>
                              </a:cubicBezTo>
                              <a:cubicBezTo>
                                <a:pt x="141" y="116"/>
                                <a:pt x="139" y="115"/>
                                <a:pt x="138" y="115"/>
                              </a:cubicBezTo>
                              <a:close/>
                              <a:moveTo>
                                <a:pt x="22" y="127"/>
                              </a:moveTo>
                              <a:cubicBezTo>
                                <a:pt x="21" y="127"/>
                                <a:pt x="19" y="128"/>
                                <a:pt x="19" y="130"/>
                              </a:cubicBezTo>
                              <a:cubicBezTo>
                                <a:pt x="19" y="140"/>
                                <a:pt x="19" y="140"/>
                                <a:pt x="19" y="140"/>
                              </a:cubicBezTo>
                              <a:cubicBezTo>
                                <a:pt x="19" y="141"/>
                                <a:pt x="21" y="143"/>
                                <a:pt x="22" y="143"/>
                              </a:cubicBezTo>
                              <a:cubicBezTo>
                                <a:pt x="24" y="143"/>
                                <a:pt x="25" y="141"/>
                                <a:pt x="25" y="140"/>
                              </a:cubicBezTo>
                              <a:cubicBezTo>
                                <a:pt x="25" y="130"/>
                                <a:pt x="25" y="130"/>
                                <a:pt x="25" y="130"/>
                              </a:cubicBezTo>
                              <a:cubicBezTo>
                                <a:pt x="25" y="128"/>
                                <a:pt x="24" y="127"/>
                                <a:pt x="22" y="127"/>
                              </a:cubicBezTo>
                              <a:close/>
                              <a:moveTo>
                                <a:pt x="108" y="127"/>
                              </a:moveTo>
                              <a:cubicBezTo>
                                <a:pt x="106" y="127"/>
                                <a:pt x="105" y="128"/>
                                <a:pt x="105" y="130"/>
                              </a:cubicBezTo>
                              <a:cubicBezTo>
                                <a:pt x="105" y="140"/>
                                <a:pt x="105" y="140"/>
                                <a:pt x="105" y="140"/>
                              </a:cubicBezTo>
                              <a:cubicBezTo>
                                <a:pt x="105" y="141"/>
                                <a:pt x="106" y="143"/>
                                <a:pt x="108" y="143"/>
                              </a:cubicBezTo>
                              <a:cubicBezTo>
                                <a:pt x="110" y="143"/>
                                <a:pt x="111" y="141"/>
                                <a:pt x="111" y="140"/>
                              </a:cubicBezTo>
                              <a:cubicBezTo>
                                <a:pt x="111" y="130"/>
                                <a:pt x="111" y="130"/>
                                <a:pt x="111" y="130"/>
                              </a:cubicBezTo>
                              <a:cubicBezTo>
                                <a:pt x="111" y="128"/>
                                <a:pt x="110" y="127"/>
                                <a:pt x="108" y="127"/>
                              </a:cubicBezTo>
                              <a:close/>
                              <a:moveTo>
                                <a:pt x="80" y="127"/>
                              </a:moveTo>
                              <a:cubicBezTo>
                                <a:pt x="78" y="127"/>
                                <a:pt x="77" y="128"/>
                                <a:pt x="77" y="130"/>
                              </a:cubicBezTo>
                              <a:cubicBezTo>
                                <a:pt x="77" y="140"/>
                                <a:pt x="77" y="140"/>
                                <a:pt x="77" y="140"/>
                              </a:cubicBezTo>
                              <a:cubicBezTo>
                                <a:pt x="77" y="141"/>
                                <a:pt x="78" y="143"/>
                                <a:pt x="80" y="143"/>
                              </a:cubicBezTo>
                              <a:cubicBezTo>
                                <a:pt x="81" y="143"/>
                                <a:pt x="83" y="141"/>
                                <a:pt x="83" y="140"/>
                              </a:cubicBezTo>
                              <a:cubicBezTo>
                                <a:pt x="83" y="130"/>
                                <a:pt x="83" y="130"/>
                                <a:pt x="83" y="130"/>
                              </a:cubicBezTo>
                              <a:cubicBezTo>
                                <a:pt x="83" y="128"/>
                                <a:pt x="81" y="127"/>
                                <a:pt x="80" y="127"/>
                              </a:cubicBezTo>
                              <a:close/>
                              <a:moveTo>
                                <a:pt x="51" y="127"/>
                              </a:moveTo>
                              <a:cubicBezTo>
                                <a:pt x="49" y="127"/>
                                <a:pt x="48" y="128"/>
                                <a:pt x="48" y="130"/>
                              </a:cubicBezTo>
                              <a:cubicBezTo>
                                <a:pt x="48" y="140"/>
                                <a:pt x="48" y="140"/>
                                <a:pt x="48" y="140"/>
                              </a:cubicBezTo>
                              <a:cubicBezTo>
                                <a:pt x="48" y="141"/>
                                <a:pt x="49" y="143"/>
                                <a:pt x="51" y="143"/>
                              </a:cubicBezTo>
                              <a:cubicBezTo>
                                <a:pt x="53" y="143"/>
                                <a:pt x="54" y="141"/>
                                <a:pt x="54" y="140"/>
                              </a:cubicBezTo>
                              <a:cubicBezTo>
                                <a:pt x="54" y="130"/>
                                <a:pt x="54" y="130"/>
                                <a:pt x="54" y="130"/>
                              </a:cubicBezTo>
                              <a:cubicBezTo>
                                <a:pt x="54" y="128"/>
                                <a:pt x="53" y="127"/>
                                <a:pt x="51" y="12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7" o:spid="_x0000_s1026" o:spt="100" style="position:absolute;left:0pt;margin-left:386.6pt;margin-top:1.3pt;height:15.85pt;width:15.6pt;z-index:251703296;mso-width-relative:page;mso-height-relative:page;" fillcolor="#626262" filled="t" stroked="f" coordsize="141,143" o:gfxdata="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" path="m13,1c3,1,3,1,3,1c1,1,0,2,0,4c0,5,1,7,3,7c13,7,13,7,13,7c14,7,16,5,16,4c16,2,14,1,13,1xm13,58c3,58,3,58,3,58c1,58,0,59,0,61c0,62,1,64,3,64c13,64,13,64,13,64c14,64,16,62,16,61c16,59,14,58,13,58xm13,115c3,115,3,115,3,115c1,115,0,116,0,118c0,119,1,121,3,121c13,121,13,121,13,121c14,121,16,119,16,118c16,116,14,115,13,115xm46,97c48,97,49,96,49,94c49,79,51,66,65,63c72,60,80,60,87,60c105,60,126,60,127,30c134,37,134,37,134,37c136,38,137,38,139,37c140,36,140,34,139,33c127,20,127,20,127,20c126,19,125,19,124,19c124,19,124,19,124,19c124,19,123,19,122,20c110,33,110,33,110,33c109,34,109,36,110,37c111,38,111,38,112,38c113,38,114,38,114,37c122,29,122,29,122,29c120,54,105,54,87,54c79,54,71,54,63,57c43,62,43,81,43,94c43,96,45,97,46,97xm13,86c3,86,3,86,3,86c1,86,0,87,0,89c0,91,1,92,3,92c13,92,13,92,13,92c14,92,16,91,16,89c16,87,14,86,13,86xm13,29c3,29,3,29,3,29c1,29,0,30,0,32c0,34,1,35,3,35c13,35,13,35,13,35c14,35,16,34,16,32c16,30,14,29,13,29xm137,127c135,127,134,128,134,130c134,140,134,140,134,140c134,141,135,143,137,143c138,143,140,141,140,140c140,130,140,130,140,130c140,128,138,127,137,127xm138,115c24,115,24,115,24,115c24,3,24,3,24,3c24,1,23,0,21,0c19,0,18,1,18,3c18,118,18,118,18,118c18,119,19,121,21,121c138,121,138,121,138,121c139,121,141,119,141,118c141,116,139,115,138,115xm22,127c21,127,19,128,19,130c19,140,19,140,19,140c19,141,21,143,22,143c24,143,25,141,25,140c25,130,25,130,25,130c25,128,24,127,22,127xm108,127c106,127,105,128,105,130c105,140,105,140,105,140c105,141,106,143,108,143c110,143,111,141,111,140c111,130,111,130,111,130c111,128,110,127,108,127xm80,127c78,127,77,128,77,130c77,140,77,140,77,140c77,141,78,143,80,143c81,143,83,141,83,140c83,130,83,130,83,130c83,128,81,127,80,127xm51,127c49,127,48,128,48,130c48,140,48,140,48,140c48,141,49,143,51,143c53,143,54,141,54,140c54,130,54,130,54,130c54,128,53,127,51,127xe">
                <v:path o:connectlocs="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4520565</wp:posOffset>
                </wp:positionH>
                <wp:positionV relativeFrom="paragraph">
                  <wp:posOffset>2540</wp:posOffset>
                </wp:positionV>
                <wp:extent cx="239395" cy="227330"/>
                <wp:effectExtent l="0" t="0" r="8255" b="1270"/>
                <wp:wrapNone/>
                <wp:docPr id="5234" name="Freeform 168"/>
                <wp:cNvGraphicFramePr/>
                <a:graphic xmlns:a="http://schemas.openxmlformats.org/drawingml/2006/main">
                  <a:graphicData uri="http://schemas.microsoft.com/office/word/2010/wordprocessingShape">
                    <wps:wsp>
                      <wps:cNvSpPr>
                        <a:spLocks noEditPoints="1"/>
                      </wps:cNvSpPr>
                      <wps:spPr bwMode="auto">
                        <a:xfrm>
                          <a:off x="0" y="0"/>
                          <a:ext cx="239279" cy="22736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 h="162">
                              <a:moveTo>
                                <a:pt x="58" y="77"/>
                              </a:moveTo>
                              <a:cubicBezTo>
                                <a:pt x="56" y="77"/>
                                <a:pt x="55" y="79"/>
                                <a:pt x="55" y="80"/>
                              </a:cubicBezTo>
                              <a:cubicBezTo>
                                <a:pt x="55" y="159"/>
                                <a:pt x="55" y="159"/>
                                <a:pt x="55" y="159"/>
                              </a:cubicBezTo>
                              <a:cubicBezTo>
                                <a:pt x="55" y="161"/>
                                <a:pt x="56" y="162"/>
                                <a:pt x="58" y="162"/>
                              </a:cubicBezTo>
                              <a:cubicBezTo>
                                <a:pt x="59" y="162"/>
                                <a:pt x="61" y="161"/>
                                <a:pt x="61" y="159"/>
                              </a:cubicBezTo>
                              <a:cubicBezTo>
                                <a:pt x="61" y="80"/>
                                <a:pt x="61" y="80"/>
                                <a:pt x="61" y="80"/>
                              </a:cubicBezTo>
                              <a:cubicBezTo>
                                <a:pt x="61" y="79"/>
                                <a:pt x="59" y="77"/>
                                <a:pt x="58" y="77"/>
                              </a:cubicBezTo>
                              <a:close/>
                              <a:moveTo>
                                <a:pt x="31" y="57"/>
                              </a:moveTo>
                              <a:cubicBezTo>
                                <a:pt x="29" y="57"/>
                                <a:pt x="28" y="58"/>
                                <a:pt x="28" y="60"/>
                              </a:cubicBezTo>
                              <a:cubicBezTo>
                                <a:pt x="28" y="159"/>
                                <a:pt x="28" y="159"/>
                                <a:pt x="28" y="159"/>
                              </a:cubicBezTo>
                              <a:cubicBezTo>
                                <a:pt x="28" y="161"/>
                                <a:pt x="29" y="162"/>
                                <a:pt x="31" y="162"/>
                              </a:cubicBezTo>
                              <a:cubicBezTo>
                                <a:pt x="32" y="162"/>
                                <a:pt x="34" y="161"/>
                                <a:pt x="34" y="159"/>
                              </a:cubicBezTo>
                              <a:cubicBezTo>
                                <a:pt x="34" y="60"/>
                                <a:pt x="34" y="60"/>
                                <a:pt x="34" y="60"/>
                              </a:cubicBezTo>
                              <a:cubicBezTo>
                                <a:pt x="34" y="58"/>
                                <a:pt x="32" y="57"/>
                                <a:pt x="31" y="57"/>
                              </a:cubicBezTo>
                              <a:close/>
                              <a:moveTo>
                                <a:pt x="85" y="57"/>
                              </a:moveTo>
                              <a:cubicBezTo>
                                <a:pt x="83" y="57"/>
                                <a:pt x="82" y="58"/>
                                <a:pt x="82" y="60"/>
                              </a:cubicBezTo>
                              <a:cubicBezTo>
                                <a:pt x="82" y="159"/>
                                <a:pt x="82" y="159"/>
                                <a:pt x="82" y="159"/>
                              </a:cubicBezTo>
                              <a:cubicBezTo>
                                <a:pt x="82" y="161"/>
                                <a:pt x="83" y="162"/>
                                <a:pt x="85" y="162"/>
                              </a:cubicBezTo>
                              <a:cubicBezTo>
                                <a:pt x="87" y="162"/>
                                <a:pt x="88" y="161"/>
                                <a:pt x="88" y="159"/>
                              </a:cubicBezTo>
                              <a:cubicBezTo>
                                <a:pt x="88" y="60"/>
                                <a:pt x="88" y="60"/>
                                <a:pt x="88" y="60"/>
                              </a:cubicBezTo>
                              <a:cubicBezTo>
                                <a:pt x="88" y="58"/>
                                <a:pt x="87" y="57"/>
                                <a:pt x="85" y="57"/>
                              </a:cubicBezTo>
                              <a:close/>
                              <a:moveTo>
                                <a:pt x="3" y="32"/>
                              </a:moveTo>
                              <a:cubicBezTo>
                                <a:pt x="2" y="32"/>
                                <a:pt x="0" y="33"/>
                                <a:pt x="0" y="35"/>
                              </a:cubicBezTo>
                              <a:cubicBezTo>
                                <a:pt x="0" y="159"/>
                                <a:pt x="0" y="159"/>
                                <a:pt x="0" y="159"/>
                              </a:cubicBezTo>
                              <a:cubicBezTo>
                                <a:pt x="0" y="161"/>
                                <a:pt x="2" y="162"/>
                                <a:pt x="3" y="162"/>
                              </a:cubicBezTo>
                              <a:cubicBezTo>
                                <a:pt x="5" y="162"/>
                                <a:pt x="6" y="161"/>
                                <a:pt x="6" y="159"/>
                              </a:cubicBezTo>
                              <a:cubicBezTo>
                                <a:pt x="6" y="35"/>
                                <a:pt x="6" y="35"/>
                                <a:pt x="6" y="35"/>
                              </a:cubicBezTo>
                              <a:cubicBezTo>
                                <a:pt x="6" y="33"/>
                                <a:pt x="5" y="32"/>
                                <a:pt x="3" y="32"/>
                              </a:cubicBezTo>
                              <a:close/>
                              <a:moveTo>
                                <a:pt x="166" y="65"/>
                              </a:moveTo>
                              <a:cubicBezTo>
                                <a:pt x="167" y="65"/>
                                <a:pt x="167" y="65"/>
                                <a:pt x="168" y="64"/>
                              </a:cubicBezTo>
                              <a:cubicBezTo>
                                <a:pt x="169" y="64"/>
                                <a:pt x="169" y="63"/>
                                <a:pt x="169" y="62"/>
                              </a:cubicBezTo>
                              <a:cubicBezTo>
                                <a:pt x="169" y="43"/>
                                <a:pt x="169" y="43"/>
                                <a:pt x="169" y="43"/>
                              </a:cubicBezTo>
                              <a:cubicBezTo>
                                <a:pt x="169" y="41"/>
                                <a:pt x="168" y="40"/>
                                <a:pt x="166" y="40"/>
                              </a:cubicBezTo>
                              <a:cubicBezTo>
                                <a:pt x="164" y="40"/>
                                <a:pt x="163" y="41"/>
                                <a:pt x="163" y="43"/>
                              </a:cubicBezTo>
                              <a:cubicBezTo>
                                <a:pt x="163" y="54"/>
                                <a:pt x="163" y="54"/>
                                <a:pt x="163" y="54"/>
                              </a:cubicBezTo>
                              <a:cubicBezTo>
                                <a:pt x="115" y="1"/>
                                <a:pt x="115" y="1"/>
                                <a:pt x="115" y="1"/>
                              </a:cubicBezTo>
                              <a:cubicBezTo>
                                <a:pt x="114" y="1"/>
                                <a:pt x="114" y="0"/>
                                <a:pt x="113" y="0"/>
                              </a:cubicBezTo>
                              <a:cubicBezTo>
                                <a:pt x="112" y="0"/>
                                <a:pt x="111" y="1"/>
                                <a:pt x="111" y="1"/>
                              </a:cubicBezTo>
                              <a:cubicBezTo>
                                <a:pt x="58" y="53"/>
                                <a:pt x="58" y="53"/>
                                <a:pt x="58" y="53"/>
                              </a:cubicBezTo>
                              <a:cubicBezTo>
                                <a:pt x="5" y="5"/>
                                <a:pt x="5" y="5"/>
                                <a:pt x="5" y="5"/>
                              </a:cubicBezTo>
                              <a:cubicBezTo>
                                <a:pt x="4" y="4"/>
                                <a:pt x="2" y="4"/>
                                <a:pt x="1" y="5"/>
                              </a:cubicBezTo>
                              <a:cubicBezTo>
                                <a:pt x="0" y="7"/>
                                <a:pt x="0" y="9"/>
                                <a:pt x="1" y="10"/>
                              </a:cubicBezTo>
                              <a:cubicBezTo>
                                <a:pt x="56" y="59"/>
                                <a:pt x="56" y="59"/>
                                <a:pt x="56" y="59"/>
                              </a:cubicBezTo>
                              <a:cubicBezTo>
                                <a:pt x="57" y="61"/>
                                <a:pt x="59" y="61"/>
                                <a:pt x="60" y="59"/>
                              </a:cubicBezTo>
                              <a:cubicBezTo>
                                <a:pt x="112" y="8"/>
                                <a:pt x="112" y="8"/>
                                <a:pt x="112" y="8"/>
                              </a:cubicBezTo>
                              <a:cubicBezTo>
                                <a:pt x="159" y="58"/>
                                <a:pt x="159" y="58"/>
                                <a:pt x="159" y="58"/>
                              </a:cubicBezTo>
                              <a:cubicBezTo>
                                <a:pt x="147" y="57"/>
                                <a:pt x="147" y="57"/>
                                <a:pt x="147" y="57"/>
                              </a:cubicBezTo>
                              <a:cubicBezTo>
                                <a:pt x="145" y="57"/>
                                <a:pt x="144" y="59"/>
                                <a:pt x="143" y="60"/>
                              </a:cubicBezTo>
                              <a:cubicBezTo>
                                <a:pt x="143" y="62"/>
                                <a:pt x="145" y="63"/>
                                <a:pt x="146" y="63"/>
                              </a:cubicBezTo>
                              <a:cubicBezTo>
                                <a:pt x="166" y="65"/>
                                <a:pt x="166" y="65"/>
                                <a:pt x="166" y="65"/>
                              </a:cubicBezTo>
                              <a:cubicBezTo>
                                <a:pt x="166" y="65"/>
                                <a:pt x="166" y="65"/>
                                <a:pt x="166" y="65"/>
                              </a:cubicBezTo>
                              <a:close/>
                              <a:moveTo>
                                <a:pt x="167" y="80"/>
                              </a:moveTo>
                              <a:cubicBezTo>
                                <a:pt x="165" y="80"/>
                                <a:pt x="164" y="81"/>
                                <a:pt x="164" y="83"/>
                              </a:cubicBezTo>
                              <a:cubicBezTo>
                                <a:pt x="164" y="159"/>
                                <a:pt x="164" y="159"/>
                                <a:pt x="164" y="159"/>
                              </a:cubicBezTo>
                              <a:cubicBezTo>
                                <a:pt x="164" y="161"/>
                                <a:pt x="165" y="162"/>
                                <a:pt x="167" y="162"/>
                              </a:cubicBezTo>
                              <a:cubicBezTo>
                                <a:pt x="169" y="162"/>
                                <a:pt x="170" y="161"/>
                                <a:pt x="170" y="159"/>
                              </a:cubicBezTo>
                              <a:cubicBezTo>
                                <a:pt x="170" y="83"/>
                                <a:pt x="170" y="83"/>
                                <a:pt x="170" y="83"/>
                              </a:cubicBezTo>
                              <a:cubicBezTo>
                                <a:pt x="170" y="81"/>
                                <a:pt x="169" y="80"/>
                                <a:pt x="167" y="80"/>
                              </a:cubicBezTo>
                              <a:close/>
                              <a:moveTo>
                                <a:pt x="140" y="74"/>
                              </a:moveTo>
                              <a:cubicBezTo>
                                <a:pt x="138" y="74"/>
                                <a:pt x="137" y="75"/>
                                <a:pt x="137" y="77"/>
                              </a:cubicBezTo>
                              <a:cubicBezTo>
                                <a:pt x="137" y="159"/>
                                <a:pt x="137" y="159"/>
                                <a:pt x="137" y="159"/>
                              </a:cubicBezTo>
                              <a:cubicBezTo>
                                <a:pt x="137" y="161"/>
                                <a:pt x="138" y="162"/>
                                <a:pt x="140" y="162"/>
                              </a:cubicBezTo>
                              <a:cubicBezTo>
                                <a:pt x="141" y="162"/>
                                <a:pt x="143" y="161"/>
                                <a:pt x="143" y="159"/>
                              </a:cubicBezTo>
                              <a:cubicBezTo>
                                <a:pt x="143" y="77"/>
                                <a:pt x="143" y="77"/>
                                <a:pt x="143" y="77"/>
                              </a:cubicBezTo>
                              <a:cubicBezTo>
                                <a:pt x="143" y="75"/>
                                <a:pt x="141" y="74"/>
                                <a:pt x="140" y="74"/>
                              </a:cubicBezTo>
                              <a:close/>
                              <a:moveTo>
                                <a:pt x="112" y="28"/>
                              </a:moveTo>
                              <a:cubicBezTo>
                                <a:pt x="111" y="28"/>
                                <a:pt x="109" y="30"/>
                                <a:pt x="109" y="31"/>
                              </a:cubicBezTo>
                              <a:cubicBezTo>
                                <a:pt x="109" y="159"/>
                                <a:pt x="109" y="159"/>
                                <a:pt x="109" y="159"/>
                              </a:cubicBezTo>
                              <a:cubicBezTo>
                                <a:pt x="109" y="161"/>
                                <a:pt x="111" y="162"/>
                                <a:pt x="112" y="162"/>
                              </a:cubicBezTo>
                              <a:cubicBezTo>
                                <a:pt x="114" y="162"/>
                                <a:pt x="115" y="161"/>
                                <a:pt x="115" y="159"/>
                              </a:cubicBezTo>
                              <a:cubicBezTo>
                                <a:pt x="115" y="31"/>
                                <a:pt x="115" y="31"/>
                                <a:pt x="115" y="31"/>
                              </a:cubicBezTo>
                              <a:cubicBezTo>
                                <a:pt x="115" y="30"/>
                                <a:pt x="114" y="28"/>
                                <a:pt x="112" y="2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8" o:spid="_x0000_s1026" o:spt="100" style="position:absolute;left:0pt;margin-left:355.95pt;margin-top:0.2pt;height:17.9pt;width:18.85pt;z-index:251702272;mso-width-relative:page;mso-height-relative:page;" fillcolor="#626262" filled="t" stroked="f" coordsize="170,162" o:gfxdata="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" path="m58,77c56,77,55,79,55,80c55,159,55,159,55,159c55,161,56,162,58,162c59,162,61,161,61,159c61,80,61,80,61,80c61,79,59,77,58,77xm31,57c29,57,28,58,28,60c28,159,28,159,28,159c28,161,29,162,31,162c32,162,34,161,34,159c34,60,34,60,34,60c34,58,32,57,31,57xm85,57c83,57,82,58,82,60c82,159,82,159,82,159c82,161,83,162,85,162c87,162,88,161,88,159c88,60,88,60,88,60c88,58,87,57,85,57xm3,32c2,32,0,33,0,35c0,159,0,159,0,159c0,161,2,162,3,162c5,162,6,161,6,159c6,35,6,35,6,35c6,33,5,32,3,32xm166,65c167,65,167,65,168,64c169,64,169,63,169,62c169,43,169,43,169,43c169,41,168,40,166,40c164,40,163,41,163,43c163,54,163,54,163,54c115,1,115,1,115,1c114,1,114,0,113,0c112,0,111,1,111,1c58,53,58,53,58,53c5,5,5,5,5,5c4,4,2,4,1,5c0,7,0,9,1,10c56,59,56,59,56,59c57,61,59,61,60,59c112,8,112,8,112,8c159,58,159,58,159,58c147,57,147,57,147,57c145,57,144,59,143,60c143,62,145,63,146,63c166,65,166,65,166,65c166,65,166,65,166,65xm167,80c165,80,164,81,164,83c164,159,164,159,164,159c164,161,165,162,167,162c169,162,170,161,170,159c170,83,170,83,170,83c170,81,169,80,167,80xm140,74c138,74,137,75,137,77c137,159,137,159,137,159c137,161,138,162,140,162c141,162,143,161,143,159c143,77,143,77,143,77c143,75,141,74,140,74xm112,28c111,28,109,30,109,31c109,159,109,159,109,159c109,161,111,162,112,162c114,162,115,161,115,159c115,31,115,31,115,31c115,30,114,28,112,28xe">
                <v:path o:connectlocs="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223133"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3028950</wp:posOffset>
                </wp:positionH>
                <wp:positionV relativeFrom="paragraph">
                  <wp:posOffset>11430</wp:posOffset>
                </wp:positionV>
                <wp:extent cx="239395" cy="212725"/>
                <wp:effectExtent l="0" t="0" r="8255" b="15875"/>
                <wp:wrapNone/>
                <wp:docPr id="5238" name="Freeform 172"/>
                <wp:cNvGraphicFramePr/>
                <a:graphic xmlns:a="http://schemas.openxmlformats.org/drawingml/2006/main">
                  <a:graphicData uri="http://schemas.microsoft.com/office/word/2010/wordprocessingShape">
                    <wps:wsp>
                      <wps:cNvSpPr>
                        <a:spLocks noEditPoints="1"/>
                      </wps:cNvSpPr>
                      <wps:spPr bwMode="auto">
                        <a:xfrm>
                          <a:off x="0" y="0"/>
                          <a:ext cx="239279" cy="2124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0" h="151">
                              <a:moveTo>
                                <a:pt x="74" y="34"/>
                              </a:moveTo>
                              <a:cubicBezTo>
                                <a:pt x="72" y="34"/>
                                <a:pt x="71" y="35"/>
                                <a:pt x="71" y="37"/>
                              </a:cubicBezTo>
                              <a:cubicBezTo>
                                <a:pt x="71" y="86"/>
                                <a:pt x="71" y="86"/>
                                <a:pt x="71" y="86"/>
                              </a:cubicBezTo>
                              <a:cubicBezTo>
                                <a:pt x="71" y="88"/>
                                <a:pt x="72" y="89"/>
                                <a:pt x="74" y="89"/>
                              </a:cubicBezTo>
                              <a:cubicBezTo>
                                <a:pt x="76" y="89"/>
                                <a:pt x="77" y="88"/>
                                <a:pt x="77" y="86"/>
                              </a:cubicBezTo>
                              <a:cubicBezTo>
                                <a:pt x="77" y="37"/>
                                <a:pt x="77" y="37"/>
                                <a:pt x="77" y="37"/>
                              </a:cubicBezTo>
                              <a:cubicBezTo>
                                <a:pt x="77" y="35"/>
                                <a:pt x="76" y="34"/>
                                <a:pt x="74" y="34"/>
                              </a:cubicBezTo>
                              <a:close/>
                              <a:moveTo>
                                <a:pt x="86" y="45"/>
                              </a:moveTo>
                              <a:cubicBezTo>
                                <a:pt x="85" y="45"/>
                                <a:pt x="83" y="47"/>
                                <a:pt x="83" y="48"/>
                              </a:cubicBezTo>
                              <a:cubicBezTo>
                                <a:pt x="83" y="86"/>
                                <a:pt x="83" y="86"/>
                                <a:pt x="83" y="86"/>
                              </a:cubicBezTo>
                              <a:cubicBezTo>
                                <a:pt x="83" y="88"/>
                                <a:pt x="85" y="89"/>
                                <a:pt x="86" y="89"/>
                              </a:cubicBezTo>
                              <a:cubicBezTo>
                                <a:pt x="88" y="89"/>
                                <a:pt x="89" y="88"/>
                                <a:pt x="89" y="86"/>
                              </a:cubicBezTo>
                              <a:cubicBezTo>
                                <a:pt x="89" y="48"/>
                                <a:pt x="89" y="48"/>
                                <a:pt x="89" y="48"/>
                              </a:cubicBezTo>
                              <a:cubicBezTo>
                                <a:pt x="89" y="47"/>
                                <a:pt x="88" y="45"/>
                                <a:pt x="86" y="45"/>
                              </a:cubicBezTo>
                              <a:close/>
                              <a:moveTo>
                                <a:pt x="107" y="116"/>
                              </a:moveTo>
                              <a:cubicBezTo>
                                <a:pt x="106" y="115"/>
                                <a:pt x="104" y="115"/>
                                <a:pt x="103" y="116"/>
                              </a:cubicBezTo>
                              <a:cubicBezTo>
                                <a:pt x="102" y="117"/>
                                <a:pt x="102" y="119"/>
                                <a:pt x="103" y="120"/>
                              </a:cubicBezTo>
                              <a:cubicBezTo>
                                <a:pt x="133" y="150"/>
                                <a:pt x="133" y="150"/>
                                <a:pt x="133" y="150"/>
                              </a:cubicBezTo>
                              <a:cubicBezTo>
                                <a:pt x="134" y="151"/>
                                <a:pt x="135" y="151"/>
                                <a:pt x="135" y="151"/>
                              </a:cubicBezTo>
                              <a:cubicBezTo>
                                <a:pt x="136" y="151"/>
                                <a:pt x="137" y="151"/>
                                <a:pt x="138" y="150"/>
                              </a:cubicBezTo>
                              <a:cubicBezTo>
                                <a:pt x="139" y="149"/>
                                <a:pt x="139" y="147"/>
                                <a:pt x="138" y="146"/>
                              </a:cubicBezTo>
                              <a:lnTo>
                                <a:pt x="107" y="116"/>
                              </a:lnTo>
                              <a:close/>
                              <a:moveTo>
                                <a:pt x="63" y="116"/>
                              </a:moveTo>
                              <a:cubicBezTo>
                                <a:pt x="33" y="146"/>
                                <a:pt x="33" y="146"/>
                                <a:pt x="33" y="146"/>
                              </a:cubicBezTo>
                              <a:cubicBezTo>
                                <a:pt x="32" y="147"/>
                                <a:pt x="32" y="149"/>
                                <a:pt x="33" y="150"/>
                              </a:cubicBezTo>
                              <a:cubicBezTo>
                                <a:pt x="34" y="151"/>
                                <a:pt x="34" y="151"/>
                                <a:pt x="35" y="151"/>
                              </a:cubicBezTo>
                              <a:cubicBezTo>
                                <a:pt x="36" y="151"/>
                                <a:pt x="37" y="151"/>
                                <a:pt x="37" y="150"/>
                              </a:cubicBezTo>
                              <a:cubicBezTo>
                                <a:pt x="68" y="120"/>
                                <a:pt x="68" y="120"/>
                                <a:pt x="68" y="120"/>
                              </a:cubicBezTo>
                              <a:cubicBezTo>
                                <a:pt x="69" y="119"/>
                                <a:pt x="69" y="117"/>
                                <a:pt x="68" y="116"/>
                              </a:cubicBezTo>
                              <a:cubicBezTo>
                                <a:pt x="67" y="115"/>
                                <a:pt x="65" y="115"/>
                                <a:pt x="63" y="116"/>
                              </a:cubicBezTo>
                              <a:close/>
                              <a:moveTo>
                                <a:pt x="62" y="45"/>
                              </a:moveTo>
                              <a:cubicBezTo>
                                <a:pt x="60" y="45"/>
                                <a:pt x="59" y="46"/>
                                <a:pt x="59" y="48"/>
                              </a:cubicBezTo>
                              <a:cubicBezTo>
                                <a:pt x="59" y="86"/>
                                <a:pt x="59" y="86"/>
                                <a:pt x="59" y="86"/>
                              </a:cubicBezTo>
                              <a:cubicBezTo>
                                <a:pt x="59" y="88"/>
                                <a:pt x="60" y="89"/>
                                <a:pt x="62" y="89"/>
                              </a:cubicBezTo>
                              <a:cubicBezTo>
                                <a:pt x="63" y="89"/>
                                <a:pt x="65" y="88"/>
                                <a:pt x="65" y="86"/>
                              </a:cubicBezTo>
                              <a:cubicBezTo>
                                <a:pt x="65" y="48"/>
                                <a:pt x="65" y="48"/>
                                <a:pt x="65" y="48"/>
                              </a:cubicBezTo>
                              <a:cubicBezTo>
                                <a:pt x="65" y="46"/>
                                <a:pt x="63" y="45"/>
                                <a:pt x="62" y="45"/>
                              </a:cubicBezTo>
                              <a:close/>
                              <a:moveTo>
                                <a:pt x="98" y="54"/>
                              </a:moveTo>
                              <a:cubicBezTo>
                                <a:pt x="97" y="54"/>
                                <a:pt x="95" y="56"/>
                                <a:pt x="95" y="57"/>
                              </a:cubicBezTo>
                              <a:cubicBezTo>
                                <a:pt x="95" y="86"/>
                                <a:pt x="95" y="86"/>
                                <a:pt x="95" y="86"/>
                              </a:cubicBezTo>
                              <a:cubicBezTo>
                                <a:pt x="95" y="88"/>
                                <a:pt x="97" y="89"/>
                                <a:pt x="98" y="89"/>
                              </a:cubicBezTo>
                              <a:cubicBezTo>
                                <a:pt x="100" y="89"/>
                                <a:pt x="101" y="88"/>
                                <a:pt x="101" y="86"/>
                              </a:cubicBezTo>
                              <a:cubicBezTo>
                                <a:pt x="101" y="57"/>
                                <a:pt x="101" y="57"/>
                                <a:pt x="101" y="57"/>
                              </a:cubicBezTo>
                              <a:cubicBezTo>
                                <a:pt x="101" y="56"/>
                                <a:pt x="100" y="54"/>
                                <a:pt x="98" y="54"/>
                              </a:cubicBezTo>
                              <a:close/>
                              <a:moveTo>
                                <a:pt x="49" y="89"/>
                              </a:moveTo>
                              <a:cubicBezTo>
                                <a:pt x="51" y="89"/>
                                <a:pt x="52" y="88"/>
                                <a:pt x="52" y="86"/>
                              </a:cubicBezTo>
                              <a:cubicBezTo>
                                <a:pt x="52" y="57"/>
                                <a:pt x="52" y="57"/>
                                <a:pt x="52" y="57"/>
                              </a:cubicBezTo>
                              <a:cubicBezTo>
                                <a:pt x="52" y="56"/>
                                <a:pt x="51" y="54"/>
                                <a:pt x="49" y="54"/>
                              </a:cubicBezTo>
                              <a:cubicBezTo>
                                <a:pt x="48" y="54"/>
                                <a:pt x="46" y="56"/>
                                <a:pt x="46" y="57"/>
                              </a:cubicBezTo>
                              <a:cubicBezTo>
                                <a:pt x="46" y="86"/>
                                <a:pt x="46" y="86"/>
                                <a:pt x="46" y="86"/>
                              </a:cubicBezTo>
                              <a:cubicBezTo>
                                <a:pt x="46" y="88"/>
                                <a:pt x="48" y="89"/>
                                <a:pt x="49" y="89"/>
                              </a:cubicBezTo>
                              <a:close/>
                              <a:moveTo>
                                <a:pt x="167" y="103"/>
                              </a:moveTo>
                              <a:cubicBezTo>
                                <a:pt x="154" y="103"/>
                                <a:pt x="154" y="103"/>
                                <a:pt x="154" y="103"/>
                              </a:cubicBezTo>
                              <a:cubicBezTo>
                                <a:pt x="154" y="6"/>
                                <a:pt x="154" y="6"/>
                                <a:pt x="154" y="6"/>
                              </a:cubicBezTo>
                              <a:cubicBezTo>
                                <a:pt x="167" y="6"/>
                                <a:pt x="167" y="6"/>
                                <a:pt x="167" y="6"/>
                              </a:cubicBezTo>
                              <a:cubicBezTo>
                                <a:pt x="169" y="6"/>
                                <a:pt x="170" y="4"/>
                                <a:pt x="170" y="3"/>
                              </a:cubicBezTo>
                              <a:cubicBezTo>
                                <a:pt x="170" y="1"/>
                                <a:pt x="169" y="0"/>
                                <a:pt x="167" y="0"/>
                              </a:cubicBezTo>
                              <a:cubicBezTo>
                                <a:pt x="151" y="0"/>
                                <a:pt x="151" y="0"/>
                                <a:pt x="151" y="0"/>
                              </a:cubicBezTo>
                              <a:cubicBezTo>
                                <a:pt x="20" y="0"/>
                                <a:pt x="20" y="0"/>
                                <a:pt x="20" y="0"/>
                              </a:cubicBezTo>
                              <a:cubicBezTo>
                                <a:pt x="3" y="0"/>
                                <a:pt x="3" y="0"/>
                                <a:pt x="3" y="0"/>
                              </a:cubicBezTo>
                              <a:cubicBezTo>
                                <a:pt x="2" y="0"/>
                                <a:pt x="0" y="1"/>
                                <a:pt x="0" y="3"/>
                              </a:cubicBezTo>
                              <a:cubicBezTo>
                                <a:pt x="0" y="4"/>
                                <a:pt x="2" y="6"/>
                                <a:pt x="3" y="6"/>
                              </a:cubicBezTo>
                              <a:cubicBezTo>
                                <a:pt x="17" y="6"/>
                                <a:pt x="17" y="6"/>
                                <a:pt x="17" y="6"/>
                              </a:cubicBezTo>
                              <a:cubicBezTo>
                                <a:pt x="17" y="103"/>
                                <a:pt x="17" y="103"/>
                                <a:pt x="17" y="103"/>
                              </a:cubicBezTo>
                              <a:cubicBezTo>
                                <a:pt x="3" y="103"/>
                                <a:pt x="3" y="103"/>
                                <a:pt x="3" y="103"/>
                              </a:cubicBezTo>
                              <a:cubicBezTo>
                                <a:pt x="2" y="103"/>
                                <a:pt x="0" y="104"/>
                                <a:pt x="0" y="106"/>
                              </a:cubicBezTo>
                              <a:cubicBezTo>
                                <a:pt x="0" y="107"/>
                                <a:pt x="2" y="109"/>
                                <a:pt x="3" y="109"/>
                              </a:cubicBezTo>
                              <a:cubicBezTo>
                                <a:pt x="20" y="109"/>
                                <a:pt x="20" y="109"/>
                                <a:pt x="20" y="109"/>
                              </a:cubicBezTo>
                              <a:cubicBezTo>
                                <a:pt x="151" y="109"/>
                                <a:pt x="151" y="109"/>
                                <a:pt x="151" y="109"/>
                              </a:cubicBezTo>
                              <a:cubicBezTo>
                                <a:pt x="167" y="109"/>
                                <a:pt x="167" y="109"/>
                                <a:pt x="167" y="109"/>
                              </a:cubicBezTo>
                              <a:cubicBezTo>
                                <a:pt x="169" y="109"/>
                                <a:pt x="170" y="107"/>
                                <a:pt x="170" y="106"/>
                              </a:cubicBezTo>
                              <a:cubicBezTo>
                                <a:pt x="170" y="104"/>
                                <a:pt x="169" y="103"/>
                                <a:pt x="167" y="103"/>
                              </a:cubicBezTo>
                              <a:close/>
                              <a:moveTo>
                                <a:pt x="148" y="103"/>
                              </a:moveTo>
                              <a:cubicBezTo>
                                <a:pt x="23" y="103"/>
                                <a:pt x="23" y="103"/>
                                <a:pt x="23" y="103"/>
                              </a:cubicBezTo>
                              <a:cubicBezTo>
                                <a:pt x="23" y="6"/>
                                <a:pt x="23" y="6"/>
                                <a:pt x="23" y="6"/>
                              </a:cubicBezTo>
                              <a:cubicBezTo>
                                <a:pt x="148" y="6"/>
                                <a:pt x="148" y="6"/>
                                <a:pt x="148" y="6"/>
                              </a:cubicBezTo>
                              <a:lnTo>
                                <a:pt x="148" y="103"/>
                              </a:lnTo>
                              <a:close/>
                              <a:moveTo>
                                <a:pt x="111" y="45"/>
                              </a:moveTo>
                              <a:cubicBezTo>
                                <a:pt x="109" y="45"/>
                                <a:pt x="108" y="46"/>
                                <a:pt x="108" y="48"/>
                              </a:cubicBezTo>
                              <a:cubicBezTo>
                                <a:pt x="108" y="86"/>
                                <a:pt x="108" y="86"/>
                                <a:pt x="108" y="86"/>
                              </a:cubicBezTo>
                              <a:cubicBezTo>
                                <a:pt x="108" y="88"/>
                                <a:pt x="109" y="89"/>
                                <a:pt x="111" y="89"/>
                              </a:cubicBezTo>
                              <a:cubicBezTo>
                                <a:pt x="112" y="89"/>
                                <a:pt x="114" y="88"/>
                                <a:pt x="114" y="86"/>
                              </a:cubicBezTo>
                              <a:cubicBezTo>
                                <a:pt x="114" y="48"/>
                                <a:pt x="114" y="48"/>
                                <a:pt x="114" y="48"/>
                              </a:cubicBezTo>
                              <a:cubicBezTo>
                                <a:pt x="114" y="46"/>
                                <a:pt x="112" y="45"/>
                                <a:pt x="111" y="45"/>
                              </a:cubicBezTo>
                              <a:close/>
                              <a:moveTo>
                                <a:pt x="123" y="38"/>
                              </a:moveTo>
                              <a:cubicBezTo>
                                <a:pt x="121" y="38"/>
                                <a:pt x="120" y="39"/>
                                <a:pt x="120" y="41"/>
                              </a:cubicBezTo>
                              <a:cubicBezTo>
                                <a:pt x="120" y="86"/>
                                <a:pt x="120" y="86"/>
                                <a:pt x="120" y="86"/>
                              </a:cubicBezTo>
                              <a:cubicBezTo>
                                <a:pt x="120" y="88"/>
                                <a:pt x="121" y="89"/>
                                <a:pt x="123" y="89"/>
                              </a:cubicBezTo>
                              <a:cubicBezTo>
                                <a:pt x="125" y="89"/>
                                <a:pt x="126" y="88"/>
                                <a:pt x="126" y="86"/>
                              </a:cubicBezTo>
                              <a:cubicBezTo>
                                <a:pt x="126" y="41"/>
                                <a:pt x="126" y="41"/>
                                <a:pt x="126" y="41"/>
                              </a:cubicBezTo>
                              <a:cubicBezTo>
                                <a:pt x="126" y="39"/>
                                <a:pt x="125" y="38"/>
                                <a:pt x="123" y="38"/>
                              </a:cubicBezTo>
                              <a:close/>
                              <a:moveTo>
                                <a:pt x="51" y="47"/>
                              </a:moveTo>
                              <a:cubicBezTo>
                                <a:pt x="74" y="26"/>
                                <a:pt x="74" y="26"/>
                                <a:pt x="74" y="26"/>
                              </a:cubicBezTo>
                              <a:cubicBezTo>
                                <a:pt x="96" y="48"/>
                                <a:pt x="96" y="48"/>
                                <a:pt x="96" y="48"/>
                              </a:cubicBezTo>
                              <a:cubicBezTo>
                                <a:pt x="97" y="49"/>
                                <a:pt x="98" y="49"/>
                                <a:pt x="99" y="49"/>
                              </a:cubicBezTo>
                              <a:cubicBezTo>
                                <a:pt x="99" y="49"/>
                                <a:pt x="99" y="49"/>
                                <a:pt x="99" y="49"/>
                              </a:cubicBezTo>
                              <a:cubicBezTo>
                                <a:pt x="99" y="49"/>
                                <a:pt x="100" y="49"/>
                                <a:pt x="101" y="48"/>
                              </a:cubicBezTo>
                              <a:cubicBezTo>
                                <a:pt x="120" y="28"/>
                                <a:pt x="120" y="28"/>
                                <a:pt x="120" y="28"/>
                              </a:cubicBezTo>
                              <a:cubicBezTo>
                                <a:pt x="120" y="29"/>
                                <a:pt x="120" y="29"/>
                                <a:pt x="120" y="29"/>
                              </a:cubicBezTo>
                              <a:cubicBezTo>
                                <a:pt x="120" y="30"/>
                                <a:pt x="121" y="32"/>
                                <a:pt x="123" y="32"/>
                              </a:cubicBezTo>
                              <a:cubicBezTo>
                                <a:pt x="123" y="32"/>
                                <a:pt x="123" y="32"/>
                                <a:pt x="123" y="32"/>
                              </a:cubicBezTo>
                              <a:cubicBezTo>
                                <a:pt x="124" y="32"/>
                                <a:pt x="126" y="30"/>
                                <a:pt x="126" y="29"/>
                              </a:cubicBezTo>
                              <a:cubicBezTo>
                                <a:pt x="125" y="20"/>
                                <a:pt x="125" y="20"/>
                                <a:pt x="125" y="20"/>
                              </a:cubicBezTo>
                              <a:cubicBezTo>
                                <a:pt x="125" y="19"/>
                                <a:pt x="125" y="18"/>
                                <a:pt x="125" y="18"/>
                              </a:cubicBezTo>
                              <a:cubicBezTo>
                                <a:pt x="124" y="17"/>
                                <a:pt x="123" y="17"/>
                                <a:pt x="122" y="17"/>
                              </a:cubicBezTo>
                              <a:cubicBezTo>
                                <a:pt x="114" y="18"/>
                                <a:pt x="114" y="18"/>
                                <a:pt x="114" y="18"/>
                              </a:cubicBezTo>
                              <a:cubicBezTo>
                                <a:pt x="112" y="18"/>
                                <a:pt x="111" y="19"/>
                                <a:pt x="111" y="21"/>
                              </a:cubicBezTo>
                              <a:cubicBezTo>
                                <a:pt x="111" y="23"/>
                                <a:pt x="112" y="24"/>
                                <a:pt x="114" y="24"/>
                              </a:cubicBezTo>
                              <a:cubicBezTo>
                                <a:pt x="115" y="24"/>
                                <a:pt x="115" y="24"/>
                                <a:pt x="115" y="24"/>
                              </a:cubicBezTo>
                              <a:cubicBezTo>
                                <a:pt x="98" y="42"/>
                                <a:pt x="98" y="42"/>
                                <a:pt x="98" y="42"/>
                              </a:cubicBezTo>
                              <a:cubicBezTo>
                                <a:pt x="76" y="20"/>
                                <a:pt x="76" y="20"/>
                                <a:pt x="76" y="20"/>
                              </a:cubicBezTo>
                              <a:cubicBezTo>
                                <a:pt x="75" y="19"/>
                                <a:pt x="73" y="19"/>
                                <a:pt x="72" y="20"/>
                              </a:cubicBezTo>
                              <a:cubicBezTo>
                                <a:pt x="47" y="42"/>
                                <a:pt x="47" y="42"/>
                                <a:pt x="47" y="42"/>
                              </a:cubicBezTo>
                              <a:cubicBezTo>
                                <a:pt x="46" y="43"/>
                                <a:pt x="46" y="45"/>
                                <a:pt x="47" y="46"/>
                              </a:cubicBezTo>
                              <a:cubicBezTo>
                                <a:pt x="48" y="48"/>
                                <a:pt x="50" y="48"/>
                                <a:pt x="51" y="4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2" o:spid="_x0000_s1026" o:spt="100" style="position:absolute;left:0pt;margin-left:238.5pt;margin-top:0.9pt;height:16.75pt;width:18.85pt;z-index:251698176;mso-width-relative:page;mso-height-relative:page;" fillcolor="#626262" filled="t" stroked="f" coordsize="170,151" o:gfxdata="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" path="m74,34c72,34,71,35,71,37c71,86,71,86,71,86c71,88,72,89,74,89c76,89,77,88,77,86c77,37,77,37,77,37c77,35,76,34,74,34xm86,45c85,45,83,47,83,48c83,86,83,86,83,86c83,88,85,89,86,89c88,89,89,88,89,86c89,48,89,48,89,48c89,47,88,45,86,45xm107,116c106,115,104,115,103,116c102,117,102,119,103,120c133,150,133,150,133,150c134,151,135,151,135,151c136,151,137,151,138,150c139,149,139,147,138,146l107,116xm63,116c33,146,33,146,33,146c32,147,32,149,33,150c34,151,34,151,35,151c36,151,37,151,37,150c68,120,68,120,68,120c69,119,69,117,68,116c67,115,65,115,63,116xm62,45c60,45,59,46,59,48c59,86,59,86,59,86c59,88,60,89,62,89c63,89,65,88,65,86c65,48,65,48,65,48c65,46,63,45,62,45xm98,54c97,54,95,56,95,57c95,86,95,86,95,86c95,88,97,89,98,89c100,89,101,88,101,86c101,57,101,57,101,57c101,56,100,54,98,54xm49,89c51,89,52,88,52,86c52,57,52,57,52,57c52,56,51,54,49,54c48,54,46,56,46,57c46,86,46,86,46,86c46,88,48,89,49,89xm167,103c154,103,154,103,154,103c154,6,154,6,154,6c167,6,167,6,167,6c169,6,170,4,170,3c170,1,169,0,167,0c151,0,151,0,151,0c20,0,20,0,20,0c3,0,3,0,3,0c2,0,0,1,0,3c0,4,2,6,3,6c17,6,17,6,17,6c17,103,17,103,17,103c3,103,3,103,3,103c2,103,0,104,0,106c0,107,2,109,3,109c20,109,20,109,20,109c151,109,151,109,151,109c167,109,167,109,167,109c169,109,170,107,170,106c170,104,169,103,167,103xm148,103c23,103,23,103,23,103c23,6,23,6,23,6c148,6,148,6,148,6l148,103xm111,45c109,45,108,46,108,48c108,86,108,86,108,86c108,88,109,89,111,89c112,89,114,88,114,86c114,48,114,48,114,48c114,46,112,45,111,45xm123,38c121,38,120,39,120,41c120,86,120,86,120,86c120,88,121,89,123,89c125,89,126,88,126,86c126,41,126,41,126,41c126,39,125,38,123,38xm51,47c74,26,74,26,74,26c96,48,96,48,96,48c97,49,98,49,99,49c99,49,99,49,99,49c99,49,100,49,101,48c120,28,120,28,120,28c120,29,120,29,120,29c120,30,121,32,123,32c123,32,123,32,123,32c124,32,126,30,126,29c125,20,125,20,125,20c125,19,125,18,125,18c124,17,123,17,122,17c114,18,114,18,114,18c112,18,111,19,111,21c111,23,112,24,114,24c115,24,115,24,115,24c98,42,98,42,98,42c76,20,76,20,76,20c75,19,73,19,72,20c47,42,47,42,47,42c46,43,46,45,47,46c48,48,50,48,51,47xe">
                <v:path o:connectlocs="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2642870</wp:posOffset>
                </wp:positionH>
                <wp:positionV relativeFrom="paragraph">
                  <wp:posOffset>11430</wp:posOffset>
                </wp:positionV>
                <wp:extent cx="238760" cy="212725"/>
                <wp:effectExtent l="0" t="0" r="8890" b="15875"/>
                <wp:wrapNone/>
                <wp:docPr id="5239" name="Freeform 173"/>
                <wp:cNvGraphicFramePr/>
                <a:graphic xmlns:a="http://schemas.openxmlformats.org/drawingml/2006/main">
                  <a:graphicData uri="http://schemas.microsoft.com/office/word/2010/wordprocessingShape">
                    <wps:wsp>
                      <wps:cNvSpPr>
                        <a:spLocks noEditPoints="1"/>
                      </wps:cNvSpPr>
                      <wps:spPr bwMode="auto">
                        <a:xfrm>
                          <a:off x="0" y="0"/>
                          <a:ext cx="238684" cy="2124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0" h="151">
                              <a:moveTo>
                                <a:pt x="63" y="115"/>
                              </a:moveTo>
                              <a:cubicBezTo>
                                <a:pt x="33" y="146"/>
                                <a:pt x="33" y="146"/>
                                <a:pt x="33" y="146"/>
                              </a:cubicBezTo>
                              <a:cubicBezTo>
                                <a:pt x="32" y="147"/>
                                <a:pt x="32" y="149"/>
                                <a:pt x="33" y="150"/>
                              </a:cubicBezTo>
                              <a:cubicBezTo>
                                <a:pt x="33" y="150"/>
                                <a:pt x="34" y="151"/>
                                <a:pt x="35" y="151"/>
                              </a:cubicBezTo>
                              <a:cubicBezTo>
                                <a:pt x="36" y="151"/>
                                <a:pt x="36" y="150"/>
                                <a:pt x="37" y="150"/>
                              </a:cubicBezTo>
                              <a:cubicBezTo>
                                <a:pt x="67" y="120"/>
                                <a:pt x="67" y="120"/>
                                <a:pt x="67" y="120"/>
                              </a:cubicBezTo>
                              <a:cubicBezTo>
                                <a:pt x="69" y="119"/>
                                <a:pt x="69" y="117"/>
                                <a:pt x="67" y="115"/>
                              </a:cubicBezTo>
                              <a:cubicBezTo>
                                <a:pt x="66" y="114"/>
                                <a:pt x="64" y="114"/>
                                <a:pt x="63" y="115"/>
                              </a:cubicBezTo>
                              <a:close/>
                              <a:moveTo>
                                <a:pt x="107" y="115"/>
                              </a:moveTo>
                              <a:cubicBezTo>
                                <a:pt x="106" y="114"/>
                                <a:pt x="104" y="114"/>
                                <a:pt x="103" y="115"/>
                              </a:cubicBezTo>
                              <a:cubicBezTo>
                                <a:pt x="102" y="117"/>
                                <a:pt x="102" y="119"/>
                                <a:pt x="103" y="120"/>
                              </a:cubicBezTo>
                              <a:cubicBezTo>
                                <a:pt x="133" y="150"/>
                                <a:pt x="133" y="150"/>
                                <a:pt x="133" y="150"/>
                              </a:cubicBezTo>
                              <a:cubicBezTo>
                                <a:pt x="134" y="150"/>
                                <a:pt x="134" y="151"/>
                                <a:pt x="135" y="151"/>
                              </a:cubicBezTo>
                              <a:cubicBezTo>
                                <a:pt x="136" y="151"/>
                                <a:pt x="137" y="150"/>
                                <a:pt x="137" y="150"/>
                              </a:cubicBezTo>
                              <a:cubicBezTo>
                                <a:pt x="139" y="149"/>
                                <a:pt x="139" y="147"/>
                                <a:pt x="137" y="146"/>
                              </a:cubicBezTo>
                              <a:lnTo>
                                <a:pt x="107" y="115"/>
                              </a:lnTo>
                              <a:close/>
                              <a:moveTo>
                                <a:pt x="41" y="74"/>
                              </a:moveTo>
                              <a:cubicBezTo>
                                <a:pt x="42" y="74"/>
                                <a:pt x="43" y="74"/>
                                <a:pt x="44" y="74"/>
                              </a:cubicBezTo>
                              <a:cubicBezTo>
                                <a:pt x="72" y="46"/>
                                <a:pt x="72" y="46"/>
                                <a:pt x="72" y="46"/>
                              </a:cubicBezTo>
                              <a:cubicBezTo>
                                <a:pt x="92" y="66"/>
                                <a:pt x="92" y="66"/>
                                <a:pt x="92" y="66"/>
                              </a:cubicBezTo>
                              <a:cubicBezTo>
                                <a:pt x="93" y="67"/>
                                <a:pt x="94" y="67"/>
                                <a:pt x="95" y="67"/>
                              </a:cubicBezTo>
                              <a:cubicBezTo>
                                <a:pt x="95" y="67"/>
                                <a:pt x="96" y="67"/>
                                <a:pt x="97" y="66"/>
                              </a:cubicBezTo>
                              <a:cubicBezTo>
                                <a:pt x="131" y="32"/>
                                <a:pt x="131" y="32"/>
                                <a:pt x="131" y="32"/>
                              </a:cubicBezTo>
                              <a:cubicBezTo>
                                <a:pt x="132" y="31"/>
                                <a:pt x="132" y="29"/>
                                <a:pt x="131" y="28"/>
                              </a:cubicBezTo>
                              <a:cubicBezTo>
                                <a:pt x="130" y="27"/>
                                <a:pt x="128" y="27"/>
                                <a:pt x="127" y="28"/>
                              </a:cubicBezTo>
                              <a:cubicBezTo>
                                <a:pt x="95" y="60"/>
                                <a:pt x="95" y="60"/>
                                <a:pt x="95" y="60"/>
                              </a:cubicBezTo>
                              <a:cubicBezTo>
                                <a:pt x="74" y="39"/>
                                <a:pt x="74" y="39"/>
                                <a:pt x="74" y="39"/>
                              </a:cubicBezTo>
                              <a:cubicBezTo>
                                <a:pt x="73" y="39"/>
                                <a:pt x="72" y="38"/>
                                <a:pt x="72" y="38"/>
                              </a:cubicBezTo>
                              <a:cubicBezTo>
                                <a:pt x="71" y="38"/>
                                <a:pt x="70" y="39"/>
                                <a:pt x="69" y="39"/>
                              </a:cubicBezTo>
                              <a:cubicBezTo>
                                <a:pt x="39" y="69"/>
                                <a:pt x="39" y="69"/>
                                <a:pt x="39" y="69"/>
                              </a:cubicBezTo>
                              <a:cubicBezTo>
                                <a:pt x="38" y="71"/>
                                <a:pt x="38" y="72"/>
                                <a:pt x="39" y="74"/>
                              </a:cubicBezTo>
                              <a:cubicBezTo>
                                <a:pt x="40" y="74"/>
                                <a:pt x="41" y="74"/>
                                <a:pt x="41" y="74"/>
                              </a:cubicBezTo>
                              <a:close/>
                              <a:moveTo>
                                <a:pt x="167" y="103"/>
                              </a:moveTo>
                              <a:cubicBezTo>
                                <a:pt x="154" y="103"/>
                                <a:pt x="154" y="103"/>
                                <a:pt x="154" y="103"/>
                              </a:cubicBezTo>
                              <a:cubicBezTo>
                                <a:pt x="154" y="6"/>
                                <a:pt x="154" y="6"/>
                                <a:pt x="154" y="6"/>
                              </a:cubicBezTo>
                              <a:cubicBezTo>
                                <a:pt x="167" y="6"/>
                                <a:pt x="167" y="6"/>
                                <a:pt x="167" y="6"/>
                              </a:cubicBezTo>
                              <a:cubicBezTo>
                                <a:pt x="169" y="6"/>
                                <a:pt x="170" y="5"/>
                                <a:pt x="170" y="3"/>
                              </a:cubicBezTo>
                              <a:cubicBezTo>
                                <a:pt x="170" y="1"/>
                                <a:pt x="169" y="0"/>
                                <a:pt x="167" y="0"/>
                              </a:cubicBezTo>
                              <a:cubicBezTo>
                                <a:pt x="151" y="0"/>
                                <a:pt x="151" y="0"/>
                                <a:pt x="151" y="0"/>
                              </a:cubicBezTo>
                              <a:cubicBezTo>
                                <a:pt x="19" y="0"/>
                                <a:pt x="19" y="0"/>
                                <a:pt x="19" y="0"/>
                              </a:cubicBezTo>
                              <a:cubicBezTo>
                                <a:pt x="3" y="0"/>
                                <a:pt x="3" y="0"/>
                                <a:pt x="3" y="0"/>
                              </a:cubicBezTo>
                              <a:cubicBezTo>
                                <a:pt x="2" y="0"/>
                                <a:pt x="0" y="1"/>
                                <a:pt x="0" y="3"/>
                              </a:cubicBezTo>
                              <a:cubicBezTo>
                                <a:pt x="0" y="5"/>
                                <a:pt x="2" y="6"/>
                                <a:pt x="3" y="6"/>
                              </a:cubicBezTo>
                              <a:cubicBezTo>
                                <a:pt x="16" y="6"/>
                                <a:pt x="16" y="6"/>
                                <a:pt x="16" y="6"/>
                              </a:cubicBezTo>
                              <a:cubicBezTo>
                                <a:pt x="16" y="103"/>
                                <a:pt x="16" y="103"/>
                                <a:pt x="16" y="103"/>
                              </a:cubicBezTo>
                              <a:cubicBezTo>
                                <a:pt x="3" y="103"/>
                                <a:pt x="3" y="103"/>
                                <a:pt x="3" y="103"/>
                              </a:cubicBezTo>
                              <a:cubicBezTo>
                                <a:pt x="2" y="103"/>
                                <a:pt x="0" y="104"/>
                                <a:pt x="0" y="106"/>
                              </a:cubicBezTo>
                              <a:cubicBezTo>
                                <a:pt x="0" y="108"/>
                                <a:pt x="2" y="109"/>
                                <a:pt x="3" y="109"/>
                              </a:cubicBezTo>
                              <a:cubicBezTo>
                                <a:pt x="19" y="109"/>
                                <a:pt x="19" y="109"/>
                                <a:pt x="19" y="109"/>
                              </a:cubicBezTo>
                              <a:cubicBezTo>
                                <a:pt x="151" y="109"/>
                                <a:pt x="151" y="109"/>
                                <a:pt x="151" y="109"/>
                              </a:cubicBezTo>
                              <a:cubicBezTo>
                                <a:pt x="167" y="109"/>
                                <a:pt x="167" y="109"/>
                                <a:pt x="167" y="109"/>
                              </a:cubicBezTo>
                              <a:cubicBezTo>
                                <a:pt x="169" y="109"/>
                                <a:pt x="170" y="108"/>
                                <a:pt x="170" y="106"/>
                              </a:cubicBezTo>
                              <a:cubicBezTo>
                                <a:pt x="170" y="104"/>
                                <a:pt x="169" y="103"/>
                                <a:pt x="167" y="103"/>
                              </a:cubicBezTo>
                              <a:close/>
                              <a:moveTo>
                                <a:pt x="148" y="103"/>
                              </a:moveTo>
                              <a:cubicBezTo>
                                <a:pt x="22" y="103"/>
                                <a:pt x="22" y="103"/>
                                <a:pt x="22" y="103"/>
                              </a:cubicBezTo>
                              <a:cubicBezTo>
                                <a:pt x="22" y="6"/>
                                <a:pt x="22" y="6"/>
                                <a:pt x="22" y="6"/>
                              </a:cubicBezTo>
                              <a:cubicBezTo>
                                <a:pt x="148" y="6"/>
                                <a:pt x="148" y="6"/>
                                <a:pt x="148" y="6"/>
                              </a:cubicBezTo>
                              <a:lnTo>
                                <a:pt x="148" y="103"/>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3" o:spid="_x0000_s1026" o:spt="100" style="position:absolute;left:0pt;margin-left:208.1pt;margin-top:0.9pt;height:16.75pt;width:18.8pt;z-index:251697152;mso-width-relative:page;mso-height-relative:page;" fillcolor="#626262" filled="t" stroked="f" coordsize="170,151" o:gfxdata="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BDb6Q21gAAAAgBAAAPAAAAAAAAAAEAIAAA&#10;ACIAAABkcnMvZG93bnJldi54bWxQSwECFAAUAAAACACHTuJA9y3kPbwIAABvNQAADgAAAAAAAAAB&#10;ACAAAAAlAQAAZHJzL2Uyb0RvYy54bWxQSwUGAAAAAAYABgBZAQAAUwwAAAAA&#10;" path="m63,115c33,146,33,146,33,146c32,147,32,149,33,150c33,150,34,151,35,151c36,151,36,150,37,150c67,120,67,120,67,120c69,119,69,117,67,115c66,114,64,114,63,115xm107,115c106,114,104,114,103,115c102,117,102,119,103,120c133,150,133,150,133,150c134,150,134,151,135,151c136,151,137,150,137,150c139,149,139,147,137,146l107,115xm41,74c42,74,43,74,44,74c72,46,72,46,72,46c92,66,92,66,92,66c93,67,94,67,95,67c95,67,96,67,97,66c131,32,131,32,131,32c132,31,132,29,131,28c130,27,128,27,127,28c95,60,95,60,95,60c74,39,74,39,74,39c73,39,72,38,72,38c71,38,70,39,69,39c39,69,39,69,39,69c38,71,38,72,39,74c40,74,41,74,41,74xm167,103c154,103,154,103,154,103c154,6,154,6,154,6c167,6,167,6,167,6c169,6,170,5,170,3c170,1,169,0,167,0c151,0,151,0,151,0c19,0,19,0,19,0c3,0,3,0,3,0c2,0,0,1,0,3c0,5,2,6,3,6c16,6,16,6,16,6c16,103,16,103,16,103c3,103,3,103,3,103c2,103,0,104,0,106c0,108,2,109,3,109c19,109,19,109,19,109c151,109,151,109,151,109c167,109,167,109,167,109c169,109,170,108,170,106c170,104,169,103,167,103xm148,103c22,103,22,103,22,103c22,6,22,6,22,6c148,6,148,6,148,6l148,103xe">
                <v:path o:connectlocs="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208530"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25400</wp:posOffset>
                </wp:positionH>
                <wp:positionV relativeFrom="paragraph">
                  <wp:posOffset>10160</wp:posOffset>
                </wp:positionV>
                <wp:extent cx="262890" cy="173355"/>
                <wp:effectExtent l="0" t="0" r="3810" b="17145"/>
                <wp:wrapNone/>
                <wp:docPr id="5245" name="Freeform 179"/>
                <wp:cNvGraphicFramePr/>
                <a:graphic xmlns:a="http://schemas.openxmlformats.org/drawingml/2006/main">
                  <a:graphicData uri="http://schemas.microsoft.com/office/word/2010/wordprocessingShape">
                    <wps:wsp>
                      <wps:cNvSpPr>
                        <a:spLocks noEditPoints="1"/>
                      </wps:cNvSpPr>
                      <wps:spPr bwMode="auto">
                        <a:xfrm>
                          <a:off x="0" y="0"/>
                          <a:ext cx="263088" cy="17320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7" h="123">
                              <a:moveTo>
                                <a:pt x="97" y="37"/>
                              </a:moveTo>
                              <a:cubicBezTo>
                                <a:pt x="95" y="37"/>
                                <a:pt x="94" y="38"/>
                                <a:pt x="94" y="40"/>
                              </a:cubicBezTo>
                              <a:cubicBezTo>
                                <a:pt x="94" y="42"/>
                                <a:pt x="95" y="43"/>
                                <a:pt x="97" y="43"/>
                              </a:cubicBezTo>
                              <a:cubicBezTo>
                                <a:pt x="110" y="43"/>
                                <a:pt x="121" y="54"/>
                                <a:pt x="121" y="68"/>
                              </a:cubicBezTo>
                              <a:cubicBezTo>
                                <a:pt x="121" y="81"/>
                                <a:pt x="110" y="92"/>
                                <a:pt x="97" y="92"/>
                              </a:cubicBezTo>
                              <a:cubicBezTo>
                                <a:pt x="86" y="92"/>
                                <a:pt x="77" y="85"/>
                                <a:pt x="74" y="75"/>
                              </a:cubicBezTo>
                              <a:cubicBezTo>
                                <a:pt x="80" y="77"/>
                                <a:pt x="80" y="77"/>
                                <a:pt x="80" y="77"/>
                              </a:cubicBezTo>
                              <a:cubicBezTo>
                                <a:pt x="80" y="77"/>
                                <a:pt x="80" y="77"/>
                                <a:pt x="80" y="77"/>
                              </a:cubicBezTo>
                              <a:cubicBezTo>
                                <a:pt x="81" y="77"/>
                                <a:pt x="82" y="76"/>
                                <a:pt x="83" y="76"/>
                              </a:cubicBezTo>
                              <a:cubicBezTo>
                                <a:pt x="83" y="75"/>
                                <a:pt x="84" y="74"/>
                                <a:pt x="83" y="73"/>
                              </a:cubicBezTo>
                              <a:cubicBezTo>
                                <a:pt x="75" y="50"/>
                                <a:pt x="75" y="50"/>
                                <a:pt x="75" y="50"/>
                              </a:cubicBezTo>
                              <a:cubicBezTo>
                                <a:pt x="75" y="49"/>
                                <a:pt x="74" y="49"/>
                                <a:pt x="73" y="48"/>
                              </a:cubicBezTo>
                              <a:cubicBezTo>
                                <a:pt x="72" y="48"/>
                                <a:pt x="71" y="49"/>
                                <a:pt x="70" y="49"/>
                              </a:cubicBezTo>
                              <a:cubicBezTo>
                                <a:pt x="55" y="67"/>
                                <a:pt x="55" y="67"/>
                                <a:pt x="55" y="67"/>
                              </a:cubicBezTo>
                              <a:cubicBezTo>
                                <a:pt x="54" y="68"/>
                                <a:pt x="54" y="69"/>
                                <a:pt x="54" y="70"/>
                              </a:cubicBezTo>
                              <a:cubicBezTo>
                                <a:pt x="55" y="71"/>
                                <a:pt x="56" y="72"/>
                                <a:pt x="57" y="72"/>
                              </a:cubicBezTo>
                              <a:cubicBezTo>
                                <a:pt x="67" y="74"/>
                                <a:pt x="67" y="74"/>
                                <a:pt x="67" y="74"/>
                              </a:cubicBezTo>
                              <a:cubicBezTo>
                                <a:pt x="70" y="88"/>
                                <a:pt x="83" y="98"/>
                                <a:pt x="97" y="98"/>
                              </a:cubicBezTo>
                              <a:cubicBezTo>
                                <a:pt x="114" y="98"/>
                                <a:pt x="127" y="84"/>
                                <a:pt x="127" y="68"/>
                              </a:cubicBezTo>
                              <a:cubicBezTo>
                                <a:pt x="127" y="51"/>
                                <a:pt x="114" y="37"/>
                                <a:pt x="97" y="37"/>
                              </a:cubicBezTo>
                              <a:close/>
                              <a:moveTo>
                                <a:pt x="63" y="67"/>
                              </a:moveTo>
                              <a:cubicBezTo>
                                <a:pt x="71" y="57"/>
                                <a:pt x="71" y="57"/>
                                <a:pt x="71" y="57"/>
                              </a:cubicBezTo>
                              <a:cubicBezTo>
                                <a:pt x="76" y="70"/>
                                <a:pt x="76" y="70"/>
                                <a:pt x="76" y="70"/>
                              </a:cubicBezTo>
                              <a:lnTo>
                                <a:pt x="63" y="67"/>
                              </a:lnTo>
                              <a:close/>
                              <a:moveTo>
                                <a:pt x="164" y="49"/>
                              </a:moveTo>
                              <a:cubicBezTo>
                                <a:pt x="164" y="48"/>
                                <a:pt x="164" y="48"/>
                                <a:pt x="164" y="47"/>
                              </a:cubicBezTo>
                              <a:cubicBezTo>
                                <a:pt x="164" y="21"/>
                                <a:pt x="143" y="0"/>
                                <a:pt x="117" y="0"/>
                              </a:cubicBezTo>
                              <a:cubicBezTo>
                                <a:pt x="101" y="0"/>
                                <a:pt x="87" y="8"/>
                                <a:pt x="78" y="21"/>
                              </a:cubicBezTo>
                              <a:cubicBezTo>
                                <a:pt x="72" y="17"/>
                                <a:pt x="65" y="15"/>
                                <a:pt x="58" y="15"/>
                              </a:cubicBezTo>
                              <a:cubicBezTo>
                                <a:pt x="39" y="15"/>
                                <a:pt x="23" y="30"/>
                                <a:pt x="22" y="49"/>
                              </a:cubicBezTo>
                              <a:cubicBezTo>
                                <a:pt x="9" y="55"/>
                                <a:pt x="0" y="69"/>
                                <a:pt x="0" y="84"/>
                              </a:cubicBezTo>
                              <a:cubicBezTo>
                                <a:pt x="0" y="105"/>
                                <a:pt x="17" y="123"/>
                                <a:pt x="37" y="123"/>
                              </a:cubicBezTo>
                              <a:cubicBezTo>
                                <a:pt x="150" y="123"/>
                                <a:pt x="150" y="123"/>
                                <a:pt x="150" y="123"/>
                              </a:cubicBezTo>
                              <a:cubicBezTo>
                                <a:pt x="170" y="123"/>
                                <a:pt x="187" y="105"/>
                                <a:pt x="187" y="84"/>
                              </a:cubicBezTo>
                              <a:cubicBezTo>
                                <a:pt x="187" y="69"/>
                                <a:pt x="178" y="55"/>
                                <a:pt x="164" y="49"/>
                              </a:cubicBezTo>
                              <a:close/>
                              <a:moveTo>
                                <a:pt x="150" y="117"/>
                              </a:moveTo>
                              <a:cubicBezTo>
                                <a:pt x="37" y="117"/>
                                <a:pt x="37" y="117"/>
                                <a:pt x="37" y="117"/>
                              </a:cubicBezTo>
                              <a:cubicBezTo>
                                <a:pt x="20" y="117"/>
                                <a:pt x="6" y="102"/>
                                <a:pt x="6" y="84"/>
                              </a:cubicBezTo>
                              <a:cubicBezTo>
                                <a:pt x="6" y="71"/>
                                <a:pt x="14" y="59"/>
                                <a:pt x="26" y="54"/>
                              </a:cubicBezTo>
                              <a:cubicBezTo>
                                <a:pt x="27" y="54"/>
                                <a:pt x="28" y="52"/>
                                <a:pt x="28" y="51"/>
                              </a:cubicBezTo>
                              <a:cubicBezTo>
                                <a:pt x="28" y="34"/>
                                <a:pt x="41" y="21"/>
                                <a:pt x="58" y="21"/>
                              </a:cubicBezTo>
                              <a:cubicBezTo>
                                <a:pt x="65" y="21"/>
                                <a:pt x="72" y="23"/>
                                <a:pt x="77" y="28"/>
                              </a:cubicBezTo>
                              <a:cubicBezTo>
                                <a:pt x="78" y="28"/>
                                <a:pt x="78" y="29"/>
                                <a:pt x="79" y="28"/>
                              </a:cubicBezTo>
                              <a:cubicBezTo>
                                <a:pt x="80" y="28"/>
                                <a:pt x="81" y="28"/>
                                <a:pt x="81" y="27"/>
                              </a:cubicBezTo>
                              <a:cubicBezTo>
                                <a:pt x="89" y="14"/>
                                <a:pt x="102" y="6"/>
                                <a:pt x="117" y="6"/>
                              </a:cubicBezTo>
                              <a:cubicBezTo>
                                <a:pt x="140" y="6"/>
                                <a:pt x="158" y="25"/>
                                <a:pt x="158" y="47"/>
                              </a:cubicBezTo>
                              <a:cubicBezTo>
                                <a:pt x="158" y="48"/>
                                <a:pt x="158" y="49"/>
                                <a:pt x="158" y="51"/>
                              </a:cubicBezTo>
                              <a:cubicBezTo>
                                <a:pt x="158" y="52"/>
                                <a:pt x="159" y="53"/>
                                <a:pt x="160" y="54"/>
                              </a:cubicBezTo>
                              <a:cubicBezTo>
                                <a:pt x="172" y="58"/>
                                <a:pt x="181" y="70"/>
                                <a:pt x="181" y="84"/>
                              </a:cubicBezTo>
                              <a:cubicBezTo>
                                <a:pt x="181" y="102"/>
                                <a:pt x="167" y="117"/>
                                <a:pt x="150" y="11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9" o:spid="_x0000_s1026" o:spt="100" style="position:absolute;left:0pt;margin-left:2pt;margin-top:0.8pt;height:13.65pt;width:20.7pt;z-index:251691008;mso-width-relative:page;mso-height-relative:page;" fillcolor="#626262" filled="t" stroked="f" coordsize="187,123" o:gfxdata="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" path="m97,37c95,37,94,38,94,40c94,42,95,43,97,43c110,43,121,54,121,68c121,81,110,92,97,92c86,92,77,85,74,75c80,77,80,77,80,77c80,77,80,77,80,77c81,77,82,76,83,76c83,75,84,74,83,73c75,50,75,50,75,50c75,49,74,49,73,48c72,48,71,49,70,49c55,67,55,67,55,67c54,68,54,69,54,70c55,71,56,72,57,72c67,74,67,74,67,74c70,88,83,98,97,98c114,98,127,84,127,68c127,51,114,37,97,37xm63,67c71,57,71,57,71,57c76,70,76,70,76,70l63,67xm164,49c164,48,164,48,164,47c164,21,143,0,117,0c101,0,87,8,78,21c72,17,65,15,58,15c39,15,23,30,22,49c9,55,0,69,0,84c0,105,17,123,37,123c150,123,150,123,150,123c170,123,187,105,187,84c187,69,178,55,164,49xm150,117c37,117,37,117,37,117c20,117,6,102,6,84c6,71,14,59,26,54c27,54,28,52,28,51c28,34,41,21,58,21c65,21,72,23,77,28c78,28,78,29,79,28c80,28,81,28,81,27c89,14,102,6,117,6c140,6,158,25,158,47c158,48,158,49,158,51c158,52,159,53,160,54c172,58,181,70,181,84c181,102,167,117,150,117xe">
                <v:path o:connectlocs="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169978" o:connectangles="0,0,0,0,0,0,0,0,0,0,0,0,0,0,0,0,0,0,0,0,0,0,0,0,0,0,0,0,0,0,0,0,0,0,0,0,0,0,0,0,0,0,0,0,0,0,0,0,0,0"/>
                <v:fill on="t" focussize="0,0"/>
                <v:stroke on="f"/>
                <v:imagedata o:title=""/>
                <o:lock v:ext="edit" aspectratio="f"/>
              </v:shape>
            </w:pict>
          </mc:Fallback>
        </mc:AlternateContent>
      </w:r>
      <w:r>
        <w:rPr>
          <w:rFonts w:hint="eastAsia"/>
          <w:lang w:val="en-US" w:eastAsia="zh-CN"/>
        </w:rPr>
        <w:t xml:space="preserve">       </w:t>
      </w:r>
    </w:p>
    <w:p>
      <w:pPr>
        <w:rPr>
          <w:rFonts w:hint="eastAsia"/>
          <w:lang w:val="en-US" w:eastAsia="zh-CN"/>
        </w:rPr>
      </w:pPr>
      <w:r>
        <mc:AlternateContent>
          <mc:Choice Requires="wps">
            <w:drawing>
              <wp:anchor distT="0" distB="0" distL="114300" distR="114300" simplePos="0" relativeHeight="251866112" behindDoc="0" locked="0" layoutInCell="1" allowOverlap="1">
                <wp:simplePos x="0" y="0"/>
                <wp:positionH relativeFrom="column">
                  <wp:posOffset>2410460</wp:posOffset>
                </wp:positionH>
                <wp:positionV relativeFrom="paragraph">
                  <wp:posOffset>4830445</wp:posOffset>
                </wp:positionV>
                <wp:extent cx="295275" cy="170180"/>
                <wp:effectExtent l="0" t="0" r="0" b="1270"/>
                <wp:wrapNone/>
                <wp:docPr id="72" name="Freeform 19"/>
                <wp:cNvGraphicFramePr/>
                <a:graphic xmlns:a="http://schemas.openxmlformats.org/drawingml/2006/main">
                  <a:graphicData uri="http://schemas.microsoft.com/office/word/2010/wordprocessingShape">
                    <wps:wsp>
                      <wps:cNvSpPr>
                        <a:spLocks noEditPoints="1"/>
                      </wps:cNvSpPr>
                      <wps:spPr bwMode="auto">
                        <a:xfrm>
                          <a:off x="0" y="0"/>
                          <a:ext cx="295230" cy="17022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 name="T124" fmla="*/ 2318 h 2362"/>
                            <a:gd name="T12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 h="120">
                              <a:moveTo>
                                <a:pt x="39" y="69"/>
                              </a:moveTo>
                              <a:cubicBezTo>
                                <a:pt x="39" y="70"/>
                                <a:pt x="40" y="72"/>
                                <a:pt x="42" y="72"/>
                              </a:cubicBezTo>
                              <a:cubicBezTo>
                                <a:pt x="86" y="72"/>
                                <a:pt x="86" y="72"/>
                                <a:pt x="86" y="72"/>
                              </a:cubicBezTo>
                              <a:cubicBezTo>
                                <a:pt x="88" y="72"/>
                                <a:pt x="89" y="70"/>
                                <a:pt x="89" y="69"/>
                              </a:cubicBezTo>
                              <a:cubicBezTo>
                                <a:pt x="89" y="67"/>
                                <a:pt x="88" y="66"/>
                                <a:pt x="86" y="66"/>
                              </a:cubicBezTo>
                              <a:cubicBezTo>
                                <a:pt x="42" y="66"/>
                                <a:pt x="42" y="66"/>
                                <a:pt x="42" y="66"/>
                              </a:cubicBezTo>
                              <a:cubicBezTo>
                                <a:pt x="40" y="66"/>
                                <a:pt x="39" y="67"/>
                                <a:pt x="39" y="69"/>
                              </a:cubicBezTo>
                              <a:close/>
                              <a:moveTo>
                                <a:pt x="182" y="20"/>
                              </a:moveTo>
                              <a:cubicBezTo>
                                <a:pt x="169" y="7"/>
                                <a:pt x="151" y="0"/>
                                <a:pt x="132" y="0"/>
                              </a:cubicBezTo>
                              <a:cubicBezTo>
                                <a:pt x="115" y="0"/>
                                <a:pt x="98" y="6"/>
                                <a:pt x="86" y="17"/>
                              </a:cubicBezTo>
                              <a:cubicBezTo>
                                <a:pt x="85" y="18"/>
                                <a:pt x="84" y="19"/>
                                <a:pt x="85" y="20"/>
                              </a:cubicBezTo>
                              <a:cubicBezTo>
                                <a:pt x="85" y="21"/>
                                <a:pt x="87" y="22"/>
                                <a:pt x="88" y="22"/>
                              </a:cubicBezTo>
                              <a:cubicBezTo>
                                <a:pt x="93" y="22"/>
                                <a:pt x="98" y="23"/>
                                <a:pt x="101" y="27"/>
                              </a:cubicBezTo>
                              <a:cubicBezTo>
                                <a:pt x="106" y="31"/>
                                <a:pt x="107" y="38"/>
                                <a:pt x="106" y="44"/>
                              </a:cubicBezTo>
                              <a:cubicBezTo>
                                <a:pt x="105" y="45"/>
                                <a:pt x="106" y="46"/>
                                <a:pt x="106" y="47"/>
                              </a:cubicBezTo>
                              <a:cubicBezTo>
                                <a:pt x="107" y="47"/>
                                <a:pt x="108" y="48"/>
                                <a:pt x="109" y="47"/>
                              </a:cubicBezTo>
                              <a:cubicBezTo>
                                <a:pt x="115" y="46"/>
                                <a:pt x="122" y="47"/>
                                <a:pt x="126" y="52"/>
                              </a:cubicBezTo>
                              <a:cubicBezTo>
                                <a:pt x="130" y="56"/>
                                <a:pt x="132" y="62"/>
                                <a:pt x="130" y="68"/>
                              </a:cubicBezTo>
                              <a:cubicBezTo>
                                <a:pt x="130" y="68"/>
                                <a:pt x="130" y="68"/>
                                <a:pt x="130" y="68"/>
                              </a:cubicBezTo>
                              <a:cubicBezTo>
                                <a:pt x="85" y="113"/>
                                <a:pt x="85" y="113"/>
                                <a:pt x="85" y="113"/>
                              </a:cubicBezTo>
                              <a:cubicBezTo>
                                <a:pt x="83" y="116"/>
                                <a:pt x="78" y="116"/>
                                <a:pt x="75" y="113"/>
                              </a:cubicBezTo>
                              <a:cubicBezTo>
                                <a:pt x="74" y="112"/>
                                <a:pt x="72" y="112"/>
                                <a:pt x="71" y="113"/>
                              </a:cubicBezTo>
                              <a:cubicBezTo>
                                <a:pt x="70" y="115"/>
                                <a:pt x="70" y="116"/>
                                <a:pt x="71" y="118"/>
                              </a:cubicBezTo>
                              <a:cubicBezTo>
                                <a:pt x="74" y="120"/>
                                <a:pt x="77" y="121"/>
                                <a:pt x="80" y="121"/>
                              </a:cubicBezTo>
                              <a:cubicBezTo>
                                <a:pt x="84" y="121"/>
                                <a:pt x="87" y="120"/>
                                <a:pt x="89" y="118"/>
                              </a:cubicBezTo>
                              <a:cubicBezTo>
                                <a:pt x="135" y="72"/>
                                <a:pt x="135" y="72"/>
                                <a:pt x="135" y="72"/>
                              </a:cubicBezTo>
                              <a:cubicBezTo>
                                <a:pt x="141" y="71"/>
                                <a:pt x="147" y="72"/>
                                <a:pt x="151" y="76"/>
                              </a:cubicBezTo>
                              <a:cubicBezTo>
                                <a:pt x="155" y="81"/>
                                <a:pt x="157" y="87"/>
                                <a:pt x="155" y="93"/>
                              </a:cubicBezTo>
                              <a:cubicBezTo>
                                <a:pt x="155" y="94"/>
                                <a:pt x="155" y="95"/>
                                <a:pt x="156" y="96"/>
                              </a:cubicBezTo>
                              <a:cubicBezTo>
                                <a:pt x="156" y="97"/>
                                <a:pt x="158" y="97"/>
                                <a:pt x="159" y="97"/>
                              </a:cubicBezTo>
                              <a:cubicBezTo>
                                <a:pt x="165" y="95"/>
                                <a:pt x="171" y="97"/>
                                <a:pt x="175" y="101"/>
                              </a:cubicBezTo>
                              <a:cubicBezTo>
                                <a:pt x="179" y="104"/>
                                <a:pt x="181" y="109"/>
                                <a:pt x="180" y="114"/>
                              </a:cubicBezTo>
                              <a:cubicBezTo>
                                <a:pt x="180" y="116"/>
                                <a:pt x="181" y="117"/>
                                <a:pt x="182" y="117"/>
                              </a:cubicBezTo>
                              <a:cubicBezTo>
                                <a:pt x="182" y="118"/>
                                <a:pt x="183" y="118"/>
                                <a:pt x="183" y="118"/>
                              </a:cubicBezTo>
                              <a:cubicBezTo>
                                <a:pt x="184" y="118"/>
                                <a:pt x="185" y="117"/>
                                <a:pt x="185" y="117"/>
                              </a:cubicBezTo>
                              <a:cubicBezTo>
                                <a:pt x="210" y="89"/>
                                <a:pt x="208" y="47"/>
                                <a:pt x="182" y="20"/>
                              </a:cubicBezTo>
                              <a:close/>
                              <a:moveTo>
                                <a:pt x="180" y="97"/>
                              </a:moveTo>
                              <a:cubicBezTo>
                                <a:pt x="175" y="92"/>
                                <a:pt x="170" y="90"/>
                                <a:pt x="163" y="90"/>
                              </a:cubicBezTo>
                              <a:cubicBezTo>
                                <a:pt x="163" y="90"/>
                                <a:pt x="162" y="90"/>
                                <a:pt x="162" y="90"/>
                              </a:cubicBezTo>
                              <a:cubicBezTo>
                                <a:pt x="162" y="83"/>
                                <a:pt x="160" y="77"/>
                                <a:pt x="155" y="72"/>
                              </a:cubicBezTo>
                              <a:cubicBezTo>
                                <a:pt x="150" y="67"/>
                                <a:pt x="144" y="65"/>
                                <a:pt x="137" y="65"/>
                              </a:cubicBezTo>
                              <a:cubicBezTo>
                                <a:pt x="137" y="59"/>
                                <a:pt x="135" y="52"/>
                                <a:pt x="130" y="47"/>
                              </a:cubicBezTo>
                              <a:cubicBezTo>
                                <a:pt x="126" y="43"/>
                                <a:pt x="119" y="40"/>
                                <a:pt x="112" y="41"/>
                              </a:cubicBezTo>
                              <a:cubicBezTo>
                                <a:pt x="113" y="34"/>
                                <a:pt x="110" y="28"/>
                                <a:pt x="106" y="23"/>
                              </a:cubicBezTo>
                              <a:cubicBezTo>
                                <a:pt x="103" y="20"/>
                                <a:pt x="99" y="18"/>
                                <a:pt x="96" y="17"/>
                              </a:cubicBezTo>
                              <a:cubicBezTo>
                                <a:pt x="106" y="10"/>
                                <a:pt x="119" y="6"/>
                                <a:pt x="132" y="6"/>
                              </a:cubicBezTo>
                              <a:cubicBezTo>
                                <a:pt x="149" y="6"/>
                                <a:pt x="165" y="12"/>
                                <a:pt x="178" y="25"/>
                              </a:cubicBezTo>
                              <a:cubicBezTo>
                                <a:pt x="200" y="47"/>
                                <a:pt x="203" y="82"/>
                                <a:pt x="185" y="107"/>
                              </a:cubicBezTo>
                              <a:cubicBezTo>
                                <a:pt x="184" y="103"/>
                                <a:pt x="182" y="100"/>
                                <a:pt x="180" y="97"/>
                              </a:cubicBezTo>
                              <a:close/>
                              <a:moveTo>
                                <a:pt x="19" y="54"/>
                              </a:moveTo>
                              <a:cubicBezTo>
                                <a:pt x="74" y="54"/>
                                <a:pt x="74" y="54"/>
                                <a:pt x="74" y="54"/>
                              </a:cubicBezTo>
                              <a:cubicBezTo>
                                <a:pt x="75" y="54"/>
                                <a:pt x="77" y="53"/>
                                <a:pt x="77" y="51"/>
                              </a:cubicBezTo>
                              <a:cubicBezTo>
                                <a:pt x="77" y="49"/>
                                <a:pt x="75" y="48"/>
                                <a:pt x="74" y="48"/>
                              </a:cubicBezTo>
                              <a:cubicBezTo>
                                <a:pt x="19" y="48"/>
                                <a:pt x="19" y="48"/>
                                <a:pt x="19" y="48"/>
                              </a:cubicBezTo>
                              <a:cubicBezTo>
                                <a:pt x="17" y="48"/>
                                <a:pt x="16" y="49"/>
                                <a:pt x="16" y="51"/>
                              </a:cubicBezTo>
                              <a:cubicBezTo>
                                <a:pt x="16" y="53"/>
                                <a:pt x="17" y="54"/>
                                <a:pt x="19" y="54"/>
                              </a:cubicBezTo>
                              <a:close/>
                              <a:moveTo>
                                <a:pt x="66" y="83"/>
                              </a:moveTo>
                              <a:cubicBezTo>
                                <a:pt x="3" y="83"/>
                                <a:pt x="3" y="83"/>
                                <a:pt x="3" y="83"/>
                              </a:cubicBezTo>
                              <a:cubicBezTo>
                                <a:pt x="1" y="83"/>
                                <a:pt x="0" y="84"/>
                                <a:pt x="0" y="86"/>
                              </a:cubicBezTo>
                              <a:cubicBezTo>
                                <a:pt x="0" y="88"/>
                                <a:pt x="1" y="89"/>
                                <a:pt x="3" y="89"/>
                              </a:cubicBezTo>
                              <a:cubicBezTo>
                                <a:pt x="66" y="89"/>
                                <a:pt x="66" y="89"/>
                                <a:pt x="66" y="89"/>
                              </a:cubicBezTo>
                              <a:cubicBezTo>
                                <a:pt x="68" y="89"/>
                                <a:pt x="69" y="88"/>
                                <a:pt x="69" y="86"/>
                              </a:cubicBezTo>
                              <a:cubicBezTo>
                                <a:pt x="69" y="84"/>
                                <a:pt x="68" y="83"/>
                                <a:pt x="66" y="8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9" o:spid="_x0000_s1026" o:spt="100" style="position:absolute;left:0pt;margin-left:189.8pt;margin-top:380.35pt;height:13.4pt;width:23.25pt;z-index:251866112;mso-width-relative:page;mso-height-relative:page;" fillcolor="#626262" filled="t" stroked="f" coordsize="210,120" o:gfxdata="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" path="m39,69c39,70,40,72,42,72c86,72,86,72,86,72c88,72,89,70,89,69c89,67,88,66,86,66c42,66,42,66,42,66c40,66,39,67,39,69xm182,20c169,7,151,0,132,0c115,0,98,6,86,17c85,18,84,19,85,20c85,21,87,22,88,22c93,22,98,23,101,27c106,31,107,38,106,44c105,45,106,46,106,47c107,47,108,48,109,47c115,46,122,47,126,52c130,56,132,62,130,68c130,68,130,68,130,68c85,113,85,113,85,113c83,116,78,116,75,113c74,112,72,112,71,113c70,115,70,116,71,118c74,120,77,121,80,121c84,121,87,120,89,118c135,72,135,72,135,72c141,71,147,72,151,76c155,81,157,87,155,93c155,94,155,95,156,96c156,97,158,97,159,97c165,95,171,97,175,101c179,104,181,109,180,114c180,116,181,117,182,117c182,118,183,118,183,118c184,118,185,117,185,117c210,89,208,47,182,20xm180,97c175,92,170,90,163,90c163,90,162,90,162,90c162,83,160,77,155,72c150,67,144,65,137,65c137,59,135,52,130,47c126,43,119,40,112,41c113,34,110,28,106,23c103,20,99,18,96,17c106,10,119,6,132,6c149,6,165,12,178,25c200,47,203,82,185,107c184,103,182,100,180,97xm19,54c74,54,74,54,74,54c75,54,77,53,77,51c77,49,75,48,74,48c19,48,19,48,19,48c17,48,16,49,16,51c16,53,17,54,19,54xm66,83c3,83,3,83,3,83c1,83,0,84,0,86c0,88,1,89,3,89c66,89,66,89,66,89c68,89,69,88,69,86c69,84,68,83,66,83xe">
                <v:path o:connectlocs="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 o:connectangles="0,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654144" behindDoc="1" locked="0" layoutInCell="1" allowOverlap="1">
                <wp:simplePos x="0" y="0"/>
                <wp:positionH relativeFrom="column">
                  <wp:posOffset>-180975</wp:posOffset>
                </wp:positionH>
                <wp:positionV relativeFrom="paragraph">
                  <wp:posOffset>778510</wp:posOffset>
                </wp:positionV>
                <wp:extent cx="5824855" cy="6858000"/>
                <wp:effectExtent l="0" t="0" r="0" b="0"/>
                <wp:wrapNone/>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962025" y="4070350"/>
                          <a:ext cx="5824855" cy="6858000"/>
                        </a:xfrm>
                        <a:prstGeom prst="rect">
                          <a:avLst/>
                        </a:prstGeom>
                        <a:noFill/>
                        <a:ln>
                          <a:noFill/>
                        </a:ln>
                        <a:effectLst/>
                      </wps:spPr>
                      <wps:txbx>
                        <w:txbxContent>
                          <w:p>
                            <w:pPr>
                              <w:jc w:val="center"/>
                            </w:pPr>
                          </w:p>
                        </w:txbxContent>
                      </wps:txbx>
                      <wps:bodyPr vert="horz" wrap="square" lIns="91440" tIns="45720" rIns="91440" bIns="45720" numCol="1" anchor="t" anchorCtr="0" compatLnSpc="1"/>
                    </wps:wsp>
                  </a:graphicData>
                </a:graphic>
              </wp:anchor>
            </w:drawing>
          </mc:Choice>
          <mc:Fallback>
            <w:pict>
              <v:rect id="AutoShape 3" o:spid="_x0000_s1026" o:spt="1" style="position:absolute;left:0pt;margin-left:-14.25pt;margin-top:61.3pt;height:540pt;width:458.65pt;z-index:-251662336;mso-width-relative:page;mso-height-relative:page;" filled="f" stroked="f" coordsize="21600,21600" o:gfxdata="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EUrs2QAAAAwB&#10;AAAPAAAAAAAAAAEAIAAAACIAAABkcnMvZG93bnJldi54bWxQSwECFAAUAAAACACHTuJAfqOP/hoC&#10;AAA0BAAADgAAAAAAAAABACAAAAAoAQAAZHJzL2Uyb0RvYy54bWxQSwUGAAAAAAYABgBZAQAAtAUA&#10;AAAA&#10;">
                <v:fill on="f" focussize="0,0"/>
                <v:stroke on="f"/>
                <v:imagedata o:title=""/>
                <o:lock v:ext="edit" text="t" aspectratio="t"/>
                <v:textbox>
                  <w:txbxContent>
                    <w:p>
                      <w:pPr>
                        <w:jc w:val="center"/>
                      </w:pPr>
                    </w:p>
                  </w:txbxContent>
                </v:textbox>
              </v:rect>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2035175</wp:posOffset>
                </wp:positionH>
                <wp:positionV relativeFrom="paragraph">
                  <wp:posOffset>4824095</wp:posOffset>
                </wp:positionV>
                <wp:extent cx="273050" cy="184150"/>
                <wp:effectExtent l="0" t="0" r="0" b="6350"/>
                <wp:wrapNone/>
                <wp:docPr id="71" name="Freeform 20"/>
                <wp:cNvGraphicFramePr/>
                <a:graphic xmlns:a="http://schemas.openxmlformats.org/drawingml/2006/main">
                  <a:graphicData uri="http://schemas.microsoft.com/office/word/2010/wordprocessingShape">
                    <wps:wsp>
                      <wps:cNvSpPr>
                        <a:spLocks noEditPoints="1"/>
                      </wps:cNvSpPr>
                      <wps:spPr bwMode="auto">
                        <a:xfrm>
                          <a:off x="0" y="0"/>
                          <a:ext cx="273207" cy="18391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4" h="131">
                              <a:moveTo>
                                <a:pt x="164" y="22"/>
                              </a:moveTo>
                              <a:cubicBezTo>
                                <a:pt x="149" y="8"/>
                                <a:pt x="130" y="0"/>
                                <a:pt x="110" y="0"/>
                              </a:cubicBezTo>
                              <a:cubicBezTo>
                                <a:pt x="91" y="0"/>
                                <a:pt x="73" y="6"/>
                                <a:pt x="60" y="18"/>
                              </a:cubicBezTo>
                              <a:cubicBezTo>
                                <a:pt x="59" y="19"/>
                                <a:pt x="58" y="20"/>
                                <a:pt x="59" y="22"/>
                              </a:cubicBezTo>
                              <a:cubicBezTo>
                                <a:pt x="59" y="23"/>
                                <a:pt x="61" y="24"/>
                                <a:pt x="62" y="23"/>
                              </a:cubicBezTo>
                              <a:cubicBezTo>
                                <a:pt x="67" y="23"/>
                                <a:pt x="73" y="25"/>
                                <a:pt x="77" y="29"/>
                              </a:cubicBezTo>
                              <a:cubicBezTo>
                                <a:pt x="81" y="34"/>
                                <a:pt x="83" y="41"/>
                                <a:pt x="81" y="47"/>
                              </a:cubicBezTo>
                              <a:cubicBezTo>
                                <a:pt x="81" y="48"/>
                                <a:pt x="81" y="49"/>
                                <a:pt x="82" y="50"/>
                              </a:cubicBezTo>
                              <a:cubicBezTo>
                                <a:pt x="83" y="51"/>
                                <a:pt x="84" y="51"/>
                                <a:pt x="85" y="51"/>
                              </a:cubicBezTo>
                              <a:cubicBezTo>
                                <a:pt x="91" y="49"/>
                                <a:pt x="99" y="51"/>
                                <a:pt x="103" y="56"/>
                              </a:cubicBezTo>
                              <a:cubicBezTo>
                                <a:pt x="108" y="60"/>
                                <a:pt x="110" y="68"/>
                                <a:pt x="108" y="74"/>
                              </a:cubicBezTo>
                              <a:cubicBezTo>
                                <a:pt x="108" y="74"/>
                                <a:pt x="108" y="74"/>
                                <a:pt x="108" y="74"/>
                              </a:cubicBezTo>
                              <a:cubicBezTo>
                                <a:pt x="59" y="123"/>
                                <a:pt x="59" y="123"/>
                                <a:pt x="59" y="123"/>
                              </a:cubicBezTo>
                              <a:cubicBezTo>
                                <a:pt x="56" y="126"/>
                                <a:pt x="51" y="126"/>
                                <a:pt x="48" y="123"/>
                              </a:cubicBezTo>
                              <a:cubicBezTo>
                                <a:pt x="47" y="122"/>
                                <a:pt x="45" y="122"/>
                                <a:pt x="44" y="123"/>
                              </a:cubicBezTo>
                              <a:cubicBezTo>
                                <a:pt x="43" y="124"/>
                                <a:pt x="43" y="126"/>
                                <a:pt x="44" y="127"/>
                              </a:cubicBezTo>
                              <a:cubicBezTo>
                                <a:pt x="46" y="130"/>
                                <a:pt x="50" y="131"/>
                                <a:pt x="53" y="131"/>
                              </a:cubicBezTo>
                              <a:cubicBezTo>
                                <a:pt x="57" y="131"/>
                                <a:pt x="61" y="130"/>
                                <a:pt x="63" y="127"/>
                              </a:cubicBezTo>
                              <a:cubicBezTo>
                                <a:pt x="113" y="77"/>
                                <a:pt x="113" y="77"/>
                                <a:pt x="113" y="77"/>
                              </a:cubicBezTo>
                              <a:cubicBezTo>
                                <a:pt x="119" y="76"/>
                                <a:pt x="126" y="78"/>
                                <a:pt x="130" y="82"/>
                              </a:cubicBezTo>
                              <a:cubicBezTo>
                                <a:pt x="135" y="87"/>
                                <a:pt x="137" y="94"/>
                                <a:pt x="135" y="101"/>
                              </a:cubicBezTo>
                              <a:cubicBezTo>
                                <a:pt x="135" y="102"/>
                                <a:pt x="135" y="103"/>
                                <a:pt x="136" y="104"/>
                              </a:cubicBezTo>
                              <a:cubicBezTo>
                                <a:pt x="136" y="105"/>
                                <a:pt x="138" y="105"/>
                                <a:pt x="139" y="105"/>
                              </a:cubicBezTo>
                              <a:cubicBezTo>
                                <a:pt x="145" y="103"/>
                                <a:pt x="152" y="105"/>
                                <a:pt x="157" y="109"/>
                              </a:cubicBezTo>
                              <a:cubicBezTo>
                                <a:pt x="161" y="113"/>
                                <a:pt x="163" y="119"/>
                                <a:pt x="162" y="124"/>
                              </a:cubicBezTo>
                              <a:cubicBezTo>
                                <a:pt x="162" y="125"/>
                                <a:pt x="163" y="127"/>
                                <a:pt x="164" y="127"/>
                              </a:cubicBezTo>
                              <a:cubicBezTo>
                                <a:pt x="165" y="127"/>
                                <a:pt x="165" y="127"/>
                                <a:pt x="165" y="127"/>
                              </a:cubicBezTo>
                              <a:cubicBezTo>
                                <a:pt x="166" y="127"/>
                                <a:pt x="167" y="127"/>
                                <a:pt x="168" y="126"/>
                              </a:cubicBezTo>
                              <a:cubicBezTo>
                                <a:pt x="194" y="96"/>
                                <a:pt x="192" y="50"/>
                                <a:pt x="164" y="22"/>
                              </a:cubicBezTo>
                              <a:close/>
                              <a:moveTo>
                                <a:pt x="161" y="105"/>
                              </a:moveTo>
                              <a:cubicBezTo>
                                <a:pt x="157" y="100"/>
                                <a:pt x="150" y="98"/>
                                <a:pt x="144" y="98"/>
                              </a:cubicBezTo>
                              <a:cubicBezTo>
                                <a:pt x="143" y="98"/>
                                <a:pt x="142" y="98"/>
                                <a:pt x="142" y="98"/>
                              </a:cubicBezTo>
                              <a:cubicBezTo>
                                <a:pt x="142" y="91"/>
                                <a:pt x="140" y="83"/>
                                <a:pt x="134" y="78"/>
                              </a:cubicBezTo>
                              <a:cubicBezTo>
                                <a:pt x="129" y="73"/>
                                <a:pt x="122" y="71"/>
                                <a:pt x="115" y="71"/>
                              </a:cubicBezTo>
                              <a:cubicBezTo>
                                <a:pt x="115" y="64"/>
                                <a:pt x="113" y="57"/>
                                <a:pt x="108" y="51"/>
                              </a:cubicBezTo>
                              <a:cubicBezTo>
                                <a:pt x="102" y="46"/>
                                <a:pt x="95" y="44"/>
                                <a:pt x="88" y="44"/>
                              </a:cubicBezTo>
                              <a:cubicBezTo>
                                <a:pt x="89" y="37"/>
                                <a:pt x="86" y="30"/>
                                <a:pt x="81" y="25"/>
                              </a:cubicBezTo>
                              <a:cubicBezTo>
                                <a:pt x="78" y="21"/>
                                <a:pt x="74" y="19"/>
                                <a:pt x="69" y="18"/>
                              </a:cubicBezTo>
                              <a:cubicBezTo>
                                <a:pt x="81" y="10"/>
                                <a:pt x="95" y="6"/>
                                <a:pt x="110" y="6"/>
                              </a:cubicBezTo>
                              <a:cubicBezTo>
                                <a:pt x="128" y="6"/>
                                <a:pt x="146" y="13"/>
                                <a:pt x="160" y="26"/>
                              </a:cubicBezTo>
                              <a:cubicBezTo>
                                <a:pt x="184" y="51"/>
                                <a:pt x="187" y="89"/>
                                <a:pt x="168" y="116"/>
                              </a:cubicBezTo>
                              <a:cubicBezTo>
                                <a:pt x="167" y="112"/>
                                <a:pt x="164" y="108"/>
                                <a:pt x="161" y="105"/>
                              </a:cubicBezTo>
                              <a:close/>
                              <a:moveTo>
                                <a:pt x="16" y="72"/>
                              </a:moveTo>
                              <a:cubicBezTo>
                                <a:pt x="86" y="72"/>
                                <a:pt x="86" y="72"/>
                                <a:pt x="86" y="72"/>
                              </a:cubicBezTo>
                              <a:cubicBezTo>
                                <a:pt x="88" y="72"/>
                                <a:pt x="89" y="70"/>
                                <a:pt x="89" y="69"/>
                              </a:cubicBezTo>
                              <a:cubicBezTo>
                                <a:pt x="89" y="67"/>
                                <a:pt x="88" y="66"/>
                                <a:pt x="86" y="66"/>
                              </a:cubicBezTo>
                              <a:cubicBezTo>
                                <a:pt x="16" y="66"/>
                                <a:pt x="16" y="66"/>
                                <a:pt x="16" y="66"/>
                              </a:cubicBezTo>
                              <a:cubicBezTo>
                                <a:pt x="15" y="66"/>
                                <a:pt x="6" y="65"/>
                                <a:pt x="6" y="55"/>
                              </a:cubicBezTo>
                              <a:cubicBezTo>
                                <a:pt x="6" y="49"/>
                                <a:pt x="11" y="45"/>
                                <a:pt x="16" y="45"/>
                              </a:cubicBezTo>
                              <a:cubicBezTo>
                                <a:pt x="22" y="45"/>
                                <a:pt x="26" y="49"/>
                                <a:pt x="26" y="55"/>
                              </a:cubicBezTo>
                              <a:cubicBezTo>
                                <a:pt x="26" y="56"/>
                                <a:pt x="27" y="58"/>
                                <a:pt x="29" y="58"/>
                              </a:cubicBezTo>
                              <a:cubicBezTo>
                                <a:pt x="31" y="58"/>
                                <a:pt x="32" y="56"/>
                                <a:pt x="32" y="55"/>
                              </a:cubicBezTo>
                              <a:cubicBezTo>
                                <a:pt x="32" y="46"/>
                                <a:pt x="25" y="39"/>
                                <a:pt x="16" y="39"/>
                              </a:cubicBezTo>
                              <a:cubicBezTo>
                                <a:pt x="7" y="39"/>
                                <a:pt x="0" y="46"/>
                                <a:pt x="0" y="55"/>
                              </a:cubicBezTo>
                              <a:cubicBezTo>
                                <a:pt x="0" y="67"/>
                                <a:pt x="10" y="71"/>
                                <a:pt x="16" y="72"/>
                              </a:cubicBezTo>
                              <a:close/>
                              <a:moveTo>
                                <a:pt x="29" y="94"/>
                              </a:moveTo>
                              <a:cubicBezTo>
                                <a:pt x="27" y="94"/>
                                <a:pt x="26" y="95"/>
                                <a:pt x="26" y="97"/>
                              </a:cubicBezTo>
                              <a:cubicBezTo>
                                <a:pt x="26" y="102"/>
                                <a:pt x="22" y="107"/>
                                <a:pt x="16" y="107"/>
                              </a:cubicBezTo>
                              <a:cubicBezTo>
                                <a:pt x="11" y="107"/>
                                <a:pt x="6" y="102"/>
                                <a:pt x="6" y="97"/>
                              </a:cubicBezTo>
                              <a:cubicBezTo>
                                <a:pt x="6" y="87"/>
                                <a:pt x="15" y="86"/>
                                <a:pt x="16" y="86"/>
                              </a:cubicBezTo>
                              <a:cubicBezTo>
                                <a:pt x="55" y="86"/>
                                <a:pt x="55" y="86"/>
                                <a:pt x="55" y="86"/>
                              </a:cubicBezTo>
                              <a:cubicBezTo>
                                <a:pt x="57" y="86"/>
                                <a:pt x="58" y="85"/>
                                <a:pt x="58" y="83"/>
                              </a:cubicBezTo>
                              <a:cubicBezTo>
                                <a:pt x="58" y="81"/>
                                <a:pt x="57" y="80"/>
                                <a:pt x="55" y="80"/>
                              </a:cubicBezTo>
                              <a:cubicBezTo>
                                <a:pt x="16" y="80"/>
                                <a:pt x="16" y="80"/>
                                <a:pt x="16" y="80"/>
                              </a:cubicBezTo>
                              <a:cubicBezTo>
                                <a:pt x="10" y="80"/>
                                <a:pt x="0" y="84"/>
                                <a:pt x="0" y="97"/>
                              </a:cubicBezTo>
                              <a:cubicBezTo>
                                <a:pt x="0" y="106"/>
                                <a:pt x="7" y="113"/>
                                <a:pt x="16" y="113"/>
                              </a:cubicBezTo>
                              <a:cubicBezTo>
                                <a:pt x="25" y="113"/>
                                <a:pt x="32" y="106"/>
                                <a:pt x="32" y="97"/>
                              </a:cubicBezTo>
                              <a:cubicBezTo>
                                <a:pt x="32" y="95"/>
                                <a:pt x="31" y="94"/>
                                <a:pt x="29" y="9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0" o:spid="_x0000_s1026" o:spt="100" style="position:absolute;left:0pt;margin-left:160.25pt;margin-top:379.85pt;height:14.5pt;width:21.5pt;z-index:251865088;mso-width-relative:page;mso-height-relative:page;" fillcolor="#626262" filled="t" stroked="f" coordsize="194,131" o:gfxdata="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M2qXZNkAAAALAQAADwAAAAAAAAAB&#10;ACAAAAAiAAAAZHJzL2Rvd25yZXYueG1sUEsBAhQAFAAAAAgAh07iQAewaQG9CAAAoC0AAA4AAAAA&#10;AAAAAQAgAAAAKAEAAGRycy9lMm9Eb2MueG1sUEsFBgAAAAAGAAYAWQEAAFcMAAAAAA==&#10;" path="m164,22c149,8,130,0,110,0c91,0,73,6,60,18c59,19,58,20,59,22c59,23,61,24,62,23c67,23,73,25,77,29c81,34,83,41,81,47c81,48,81,49,82,50c83,51,84,51,85,51c91,49,99,51,103,56c108,60,110,68,108,74c108,74,108,74,108,74c59,123,59,123,59,123c56,126,51,126,48,123c47,122,45,122,44,123c43,124,43,126,44,127c46,130,50,131,53,131c57,131,61,130,63,127c113,77,113,77,113,77c119,76,126,78,130,82c135,87,137,94,135,101c135,102,135,103,136,104c136,105,138,105,139,105c145,103,152,105,157,109c161,113,163,119,162,124c162,125,163,127,164,127c165,127,165,127,165,127c166,127,167,127,168,126c194,96,192,50,164,22xm161,105c157,100,150,98,144,98c143,98,142,98,142,98c142,91,140,83,134,78c129,73,122,71,115,71c115,64,113,57,108,51c102,46,95,44,88,44c89,37,86,30,81,25c78,21,74,19,69,18c81,10,95,6,110,6c128,6,146,13,160,26c184,51,187,89,168,116c167,112,164,108,161,105xm16,72c86,72,86,72,86,72c88,72,89,70,89,69c89,67,88,66,86,66c16,66,16,66,16,66c15,66,6,65,6,55c6,49,11,45,16,45c22,45,26,49,26,55c26,56,27,58,29,58c31,58,32,56,32,55c32,46,25,39,16,39c7,39,0,46,0,55c0,67,10,71,16,72xm29,94c27,94,26,95,26,97c26,102,22,107,16,107c11,107,6,102,6,97c6,87,15,86,16,86c55,86,55,86,55,86c57,86,58,85,58,83c58,81,57,80,55,80c16,80,16,80,16,80c10,80,0,84,0,97c0,106,7,113,16,113c25,113,32,106,32,97c32,95,31,94,29,94xe">
                <v:path o:connectlocs="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180492"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1699260</wp:posOffset>
                </wp:positionH>
                <wp:positionV relativeFrom="paragraph">
                  <wp:posOffset>4791075</wp:posOffset>
                </wp:positionV>
                <wp:extent cx="216535" cy="307975"/>
                <wp:effectExtent l="0" t="0" r="12065" b="15875"/>
                <wp:wrapNone/>
                <wp:docPr id="70" name="Freeform 21"/>
                <wp:cNvGraphicFramePr/>
                <a:graphic xmlns:a="http://schemas.openxmlformats.org/drawingml/2006/main">
                  <a:graphicData uri="http://schemas.microsoft.com/office/word/2010/wordprocessingShape">
                    <wps:wsp>
                      <wps:cNvSpPr>
                        <a:spLocks noEditPoints="1"/>
                      </wps:cNvSpPr>
                      <wps:spPr bwMode="auto">
                        <a:xfrm>
                          <a:off x="0" y="0"/>
                          <a:ext cx="216661" cy="30772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4" h="219">
                              <a:moveTo>
                                <a:pt x="118" y="74"/>
                              </a:moveTo>
                              <a:cubicBezTo>
                                <a:pt x="124" y="74"/>
                                <a:pt x="128" y="69"/>
                                <a:pt x="128" y="64"/>
                              </a:cubicBezTo>
                              <a:cubicBezTo>
                                <a:pt x="128" y="60"/>
                                <a:pt x="126" y="56"/>
                                <a:pt x="122" y="50"/>
                              </a:cubicBezTo>
                              <a:cubicBezTo>
                                <a:pt x="121" y="47"/>
                                <a:pt x="121" y="47"/>
                                <a:pt x="121" y="47"/>
                              </a:cubicBezTo>
                              <a:cubicBezTo>
                                <a:pt x="120" y="47"/>
                                <a:pt x="119" y="46"/>
                                <a:pt x="118" y="46"/>
                              </a:cubicBezTo>
                              <a:cubicBezTo>
                                <a:pt x="117" y="46"/>
                                <a:pt x="116" y="47"/>
                                <a:pt x="115" y="47"/>
                              </a:cubicBezTo>
                              <a:cubicBezTo>
                                <a:pt x="114" y="50"/>
                                <a:pt x="114" y="50"/>
                                <a:pt x="114" y="50"/>
                              </a:cubicBezTo>
                              <a:cubicBezTo>
                                <a:pt x="110" y="56"/>
                                <a:pt x="108" y="60"/>
                                <a:pt x="108" y="64"/>
                              </a:cubicBezTo>
                              <a:cubicBezTo>
                                <a:pt x="108" y="66"/>
                                <a:pt x="109" y="69"/>
                                <a:pt x="111" y="71"/>
                              </a:cubicBezTo>
                              <a:cubicBezTo>
                                <a:pt x="113" y="73"/>
                                <a:pt x="115" y="74"/>
                                <a:pt x="118" y="74"/>
                              </a:cubicBezTo>
                              <a:close/>
                              <a:moveTo>
                                <a:pt x="118" y="55"/>
                              </a:moveTo>
                              <a:cubicBezTo>
                                <a:pt x="120" y="58"/>
                                <a:pt x="122" y="62"/>
                                <a:pt x="122" y="64"/>
                              </a:cubicBezTo>
                              <a:cubicBezTo>
                                <a:pt x="122" y="66"/>
                                <a:pt x="120" y="68"/>
                                <a:pt x="118" y="68"/>
                              </a:cubicBezTo>
                              <a:cubicBezTo>
                                <a:pt x="117" y="68"/>
                                <a:pt x="116" y="67"/>
                                <a:pt x="115" y="67"/>
                              </a:cubicBezTo>
                              <a:cubicBezTo>
                                <a:pt x="114" y="66"/>
                                <a:pt x="114" y="65"/>
                                <a:pt x="114" y="64"/>
                              </a:cubicBezTo>
                              <a:cubicBezTo>
                                <a:pt x="114" y="62"/>
                                <a:pt x="116" y="58"/>
                                <a:pt x="118" y="55"/>
                              </a:cubicBezTo>
                              <a:close/>
                              <a:moveTo>
                                <a:pt x="11" y="101"/>
                              </a:moveTo>
                              <a:cubicBezTo>
                                <a:pt x="13" y="101"/>
                                <a:pt x="16" y="100"/>
                                <a:pt x="18" y="98"/>
                              </a:cubicBezTo>
                              <a:cubicBezTo>
                                <a:pt x="20" y="96"/>
                                <a:pt x="21" y="93"/>
                                <a:pt x="21" y="90"/>
                              </a:cubicBezTo>
                              <a:cubicBezTo>
                                <a:pt x="21" y="87"/>
                                <a:pt x="18" y="82"/>
                                <a:pt x="15" y="77"/>
                              </a:cubicBezTo>
                              <a:cubicBezTo>
                                <a:pt x="13" y="74"/>
                                <a:pt x="13" y="74"/>
                                <a:pt x="13" y="74"/>
                              </a:cubicBezTo>
                              <a:cubicBezTo>
                                <a:pt x="13" y="73"/>
                                <a:pt x="12" y="73"/>
                                <a:pt x="11" y="73"/>
                              </a:cubicBezTo>
                              <a:cubicBezTo>
                                <a:pt x="11" y="73"/>
                                <a:pt x="11" y="73"/>
                                <a:pt x="11" y="73"/>
                              </a:cubicBezTo>
                              <a:cubicBezTo>
                                <a:pt x="10" y="73"/>
                                <a:pt x="9" y="73"/>
                                <a:pt x="8" y="74"/>
                              </a:cubicBezTo>
                              <a:cubicBezTo>
                                <a:pt x="7" y="77"/>
                                <a:pt x="7" y="77"/>
                                <a:pt x="7" y="77"/>
                              </a:cubicBezTo>
                              <a:cubicBezTo>
                                <a:pt x="2" y="83"/>
                                <a:pt x="0" y="87"/>
                                <a:pt x="0" y="90"/>
                              </a:cubicBezTo>
                              <a:cubicBezTo>
                                <a:pt x="0" y="96"/>
                                <a:pt x="5" y="101"/>
                                <a:pt x="11" y="101"/>
                              </a:cubicBezTo>
                              <a:close/>
                              <a:moveTo>
                                <a:pt x="6" y="90"/>
                              </a:moveTo>
                              <a:cubicBezTo>
                                <a:pt x="6" y="89"/>
                                <a:pt x="9" y="84"/>
                                <a:pt x="11" y="81"/>
                              </a:cubicBezTo>
                              <a:cubicBezTo>
                                <a:pt x="12" y="84"/>
                                <a:pt x="15" y="89"/>
                                <a:pt x="15" y="90"/>
                              </a:cubicBezTo>
                              <a:cubicBezTo>
                                <a:pt x="15" y="91"/>
                                <a:pt x="15" y="93"/>
                                <a:pt x="14" y="93"/>
                              </a:cubicBezTo>
                              <a:cubicBezTo>
                                <a:pt x="13" y="94"/>
                                <a:pt x="12" y="95"/>
                                <a:pt x="11" y="95"/>
                              </a:cubicBezTo>
                              <a:cubicBezTo>
                                <a:pt x="8" y="95"/>
                                <a:pt x="6" y="93"/>
                                <a:pt x="6" y="90"/>
                              </a:cubicBezTo>
                              <a:close/>
                              <a:moveTo>
                                <a:pt x="147" y="77"/>
                              </a:moveTo>
                              <a:cubicBezTo>
                                <a:pt x="146" y="74"/>
                                <a:pt x="146" y="74"/>
                                <a:pt x="146" y="74"/>
                              </a:cubicBezTo>
                              <a:cubicBezTo>
                                <a:pt x="145" y="73"/>
                                <a:pt x="144" y="73"/>
                                <a:pt x="143" y="73"/>
                              </a:cubicBezTo>
                              <a:cubicBezTo>
                                <a:pt x="143" y="73"/>
                                <a:pt x="143" y="73"/>
                                <a:pt x="143" y="73"/>
                              </a:cubicBezTo>
                              <a:cubicBezTo>
                                <a:pt x="142" y="73"/>
                                <a:pt x="141" y="73"/>
                                <a:pt x="141" y="74"/>
                              </a:cubicBezTo>
                              <a:cubicBezTo>
                                <a:pt x="139" y="77"/>
                                <a:pt x="139" y="77"/>
                                <a:pt x="139" y="77"/>
                              </a:cubicBezTo>
                              <a:cubicBezTo>
                                <a:pt x="136" y="82"/>
                                <a:pt x="133" y="87"/>
                                <a:pt x="133" y="90"/>
                              </a:cubicBezTo>
                              <a:cubicBezTo>
                                <a:pt x="133" y="93"/>
                                <a:pt x="134" y="96"/>
                                <a:pt x="136" y="98"/>
                              </a:cubicBezTo>
                              <a:cubicBezTo>
                                <a:pt x="138" y="100"/>
                                <a:pt x="140" y="101"/>
                                <a:pt x="143" y="101"/>
                              </a:cubicBezTo>
                              <a:cubicBezTo>
                                <a:pt x="143" y="101"/>
                                <a:pt x="143" y="101"/>
                                <a:pt x="143" y="101"/>
                              </a:cubicBezTo>
                              <a:cubicBezTo>
                                <a:pt x="149" y="101"/>
                                <a:pt x="154" y="96"/>
                                <a:pt x="154" y="90"/>
                              </a:cubicBezTo>
                              <a:cubicBezTo>
                                <a:pt x="154" y="87"/>
                                <a:pt x="151" y="83"/>
                                <a:pt x="147" y="77"/>
                              </a:cubicBezTo>
                              <a:close/>
                              <a:moveTo>
                                <a:pt x="143" y="95"/>
                              </a:moveTo>
                              <a:cubicBezTo>
                                <a:pt x="142" y="95"/>
                                <a:pt x="141" y="94"/>
                                <a:pt x="140" y="93"/>
                              </a:cubicBezTo>
                              <a:cubicBezTo>
                                <a:pt x="139" y="92"/>
                                <a:pt x="139" y="91"/>
                                <a:pt x="139" y="90"/>
                              </a:cubicBezTo>
                              <a:cubicBezTo>
                                <a:pt x="139" y="89"/>
                                <a:pt x="142" y="84"/>
                                <a:pt x="143" y="81"/>
                              </a:cubicBezTo>
                              <a:cubicBezTo>
                                <a:pt x="145" y="84"/>
                                <a:pt x="148" y="89"/>
                                <a:pt x="148" y="90"/>
                              </a:cubicBezTo>
                              <a:cubicBezTo>
                                <a:pt x="148" y="93"/>
                                <a:pt x="146" y="95"/>
                                <a:pt x="143" y="95"/>
                              </a:cubicBezTo>
                              <a:close/>
                              <a:moveTo>
                                <a:pt x="95" y="62"/>
                              </a:moveTo>
                              <a:cubicBezTo>
                                <a:pt x="98" y="62"/>
                                <a:pt x="100" y="61"/>
                                <a:pt x="102" y="59"/>
                              </a:cubicBezTo>
                              <a:cubicBezTo>
                                <a:pt x="104" y="57"/>
                                <a:pt x="105" y="55"/>
                                <a:pt x="105" y="52"/>
                              </a:cubicBezTo>
                              <a:cubicBezTo>
                                <a:pt x="105" y="49"/>
                                <a:pt x="102" y="44"/>
                                <a:pt x="99" y="38"/>
                              </a:cubicBezTo>
                              <a:cubicBezTo>
                                <a:pt x="97" y="36"/>
                                <a:pt x="97" y="36"/>
                                <a:pt x="97" y="36"/>
                              </a:cubicBezTo>
                              <a:cubicBezTo>
                                <a:pt x="97" y="35"/>
                                <a:pt x="96" y="34"/>
                                <a:pt x="95" y="34"/>
                              </a:cubicBezTo>
                              <a:cubicBezTo>
                                <a:pt x="95" y="34"/>
                                <a:pt x="95" y="34"/>
                                <a:pt x="95" y="34"/>
                              </a:cubicBezTo>
                              <a:cubicBezTo>
                                <a:pt x="94" y="34"/>
                                <a:pt x="93" y="35"/>
                                <a:pt x="92" y="36"/>
                              </a:cubicBezTo>
                              <a:cubicBezTo>
                                <a:pt x="91" y="38"/>
                                <a:pt x="91" y="38"/>
                                <a:pt x="91" y="38"/>
                              </a:cubicBezTo>
                              <a:cubicBezTo>
                                <a:pt x="87" y="44"/>
                                <a:pt x="84" y="49"/>
                                <a:pt x="84" y="52"/>
                              </a:cubicBezTo>
                              <a:cubicBezTo>
                                <a:pt x="84" y="58"/>
                                <a:pt x="89" y="62"/>
                                <a:pt x="95" y="62"/>
                              </a:cubicBezTo>
                              <a:close/>
                              <a:moveTo>
                                <a:pt x="95" y="43"/>
                              </a:moveTo>
                              <a:cubicBezTo>
                                <a:pt x="97" y="46"/>
                                <a:pt x="99" y="50"/>
                                <a:pt x="99" y="52"/>
                              </a:cubicBezTo>
                              <a:cubicBezTo>
                                <a:pt x="99" y="53"/>
                                <a:pt x="99" y="54"/>
                                <a:pt x="98" y="55"/>
                              </a:cubicBezTo>
                              <a:cubicBezTo>
                                <a:pt x="97" y="56"/>
                                <a:pt x="96" y="56"/>
                                <a:pt x="95" y="56"/>
                              </a:cubicBezTo>
                              <a:cubicBezTo>
                                <a:pt x="92" y="56"/>
                                <a:pt x="90" y="54"/>
                                <a:pt x="90" y="52"/>
                              </a:cubicBezTo>
                              <a:cubicBezTo>
                                <a:pt x="90" y="51"/>
                                <a:pt x="93" y="46"/>
                                <a:pt x="95" y="43"/>
                              </a:cubicBezTo>
                              <a:close/>
                              <a:moveTo>
                                <a:pt x="80" y="28"/>
                              </a:moveTo>
                              <a:cubicBezTo>
                                <a:pt x="83" y="28"/>
                                <a:pt x="85" y="27"/>
                                <a:pt x="87" y="25"/>
                              </a:cubicBezTo>
                              <a:cubicBezTo>
                                <a:pt x="89" y="23"/>
                                <a:pt x="91" y="20"/>
                                <a:pt x="91" y="18"/>
                              </a:cubicBezTo>
                              <a:cubicBezTo>
                                <a:pt x="91" y="15"/>
                                <a:pt x="88" y="10"/>
                                <a:pt x="84" y="4"/>
                              </a:cubicBezTo>
                              <a:cubicBezTo>
                                <a:pt x="83" y="2"/>
                                <a:pt x="83" y="2"/>
                                <a:pt x="83" y="2"/>
                              </a:cubicBezTo>
                              <a:cubicBezTo>
                                <a:pt x="82" y="1"/>
                                <a:pt x="81" y="0"/>
                                <a:pt x="80" y="0"/>
                              </a:cubicBezTo>
                              <a:cubicBezTo>
                                <a:pt x="80" y="0"/>
                                <a:pt x="80" y="0"/>
                                <a:pt x="80" y="0"/>
                              </a:cubicBezTo>
                              <a:cubicBezTo>
                                <a:pt x="79" y="0"/>
                                <a:pt x="78" y="1"/>
                                <a:pt x="78" y="2"/>
                              </a:cubicBezTo>
                              <a:cubicBezTo>
                                <a:pt x="76" y="4"/>
                                <a:pt x="76" y="4"/>
                                <a:pt x="76" y="4"/>
                              </a:cubicBezTo>
                              <a:cubicBezTo>
                                <a:pt x="72" y="10"/>
                                <a:pt x="70" y="15"/>
                                <a:pt x="70" y="18"/>
                              </a:cubicBezTo>
                              <a:cubicBezTo>
                                <a:pt x="70" y="23"/>
                                <a:pt x="74" y="28"/>
                                <a:pt x="80" y="28"/>
                              </a:cubicBezTo>
                              <a:close/>
                              <a:moveTo>
                                <a:pt x="80" y="9"/>
                              </a:moveTo>
                              <a:cubicBezTo>
                                <a:pt x="82" y="12"/>
                                <a:pt x="84" y="16"/>
                                <a:pt x="85" y="18"/>
                              </a:cubicBezTo>
                              <a:cubicBezTo>
                                <a:pt x="85" y="19"/>
                                <a:pt x="84" y="20"/>
                                <a:pt x="83" y="21"/>
                              </a:cubicBezTo>
                              <a:cubicBezTo>
                                <a:pt x="82" y="22"/>
                                <a:pt x="81" y="22"/>
                                <a:pt x="80" y="22"/>
                              </a:cubicBezTo>
                              <a:cubicBezTo>
                                <a:pt x="78" y="22"/>
                                <a:pt x="76" y="20"/>
                                <a:pt x="76" y="18"/>
                              </a:cubicBezTo>
                              <a:cubicBezTo>
                                <a:pt x="76" y="16"/>
                                <a:pt x="78" y="12"/>
                                <a:pt x="80" y="9"/>
                              </a:cubicBezTo>
                              <a:close/>
                              <a:moveTo>
                                <a:pt x="37" y="74"/>
                              </a:moveTo>
                              <a:cubicBezTo>
                                <a:pt x="40" y="74"/>
                                <a:pt x="43" y="73"/>
                                <a:pt x="45" y="71"/>
                              </a:cubicBezTo>
                              <a:cubicBezTo>
                                <a:pt x="47" y="69"/>
                                <a:pt x="48" y="66"/>
                                <a:pt x="48" y="64"/>
                              </a:cubicBezTo>
                              <a:cubicBezTo>
                                <a:pt x="48" y="61"/>
                                <a:pt x="45" y="57"/>
                                <a:pt x="41" y="50"/>
                              </a:cubicBezTo>
                              <a:cubicBezTo>
                                <a:pt x="40" y="47"/>
                                <a:pt x="40" y="47"/>
                                <a:pt x="40" y="47"/>
                              </a:cubicBezTo>
                              <a:cubicBezTo>
                                <a:pt x="39" y="46"/>
                                <a:pt x="36" y="46"/>
                                <a:pt x="35" y="47"/>
                              </a:cubicBezTo>
                              <a:cubicBezTo>
                                <a:pt x="33" y="50"/>
                                <a:pt x="33" y="50"/>
                                <a:pt x="33" y="50"/>
                              </a:cubicBezTo>
                              <a:cubicBezTo>
                                <a:pt x="30" y="56"/>
                                <a:pt x="27" y="60"/>
                                <a:pt x="27" y="64"/>
                              </a:cubicBezTo>
                              <a:cubicBezTo>
                                <a:pt x="27" y="69"/>
                                <a:pt x="31" y="74"/>
                                <a:pt x="37" y="74"/>
                              </a:cubicBezTo>
                              <a:close/>
                              <a:moveTo>
                                <a:pt x="37" y="55"/>
                              </a:moveTo>
                              <a:cubicBezTo>
                                <a:pt x="39" y="58"/>
                                <a:pt x="42" y="62"/>
                                <a:pt x="42" y="64"/>
                              </a:cubicBezTo>
                              <a:cubicBezTo>
                                <a:pt x="42" y="65"/>
                                <a:pt x="41" y="66"/>
                                <a:pt x="40" y="67"/>
                              </a:cubicBezTo>
                              <a:cubicBezTo>
                                <a:pt x="40" y="67"/>
                                <a:pt x="38" y="68"/>
                                <a:pt x="37" y="68"/>
                              </a:cubicBezTo>
                              <a:cubicBezTo>
                                <a:pt x="35" y="68"/>
                                <a:pt x="33" y="66"/>
                                <a:pt x="33" y="64"/>
                              </a:cubicBezTo>
                              <a:cubicBezTo>
                                <a:pt x="33" y="62"/>
                                <a:pt x="35" y="58"/>
                                <a:pt x="37" y="55"/>
                              </a:cubicBezTo>
                              <a:close/>
                              <a:moveTo>
                                <a:pt x="66" y="62"/>
                              </a:moveTo>
                              <a:cubicBezTo>
                                <a:pt x="69" y="62"/>
                                <a:pt x="72" y="61"/>
                                <a:pt x="74" y="59"/>
                              </a:cubicBezTo>
                              <a:cubicBezTo>
                                <a:pt x="76" y="57"/>
                                <a:pt x="77" y="55"/>
                                <a:pt x="77" y="52"/>
                              </a:cubicBezTo>
                              <a:cubicBezTo>
                                <a:pt x="77" y="49"/>
                                <a:pt x="74" y="44"/>
                                <a:pt x="70" y="38"/>
                              </a:cubicBezTo>
                              <a:cubicBezTo>
                                <a:pt x="69" y="36"/>
                                <a:pt x="69" y="36"/>
                                <a:pt x="69" y="36"/>
                              </a:cubicBezTo>
                              <a:cubicBezTo>
                                <a:pt x="68" y="35"/>
                                <a:pt x="67" y="34"/>
                                <a:pt x="66" y="34"/>
                              </a:cubicBezTo>
                              <a:cubicBezTo>
                                <a:pt x="66" y="34"/>
                                <a:pt x="66" y="34"/>
                                <a:pt x="66" y="34"/>
                              </a:cubicBezTo>
                              <a:cubicBezTo>
                                <a:pt x="65" y="34"/>
                                <a:pt x="64" y="35"/>
                                <a:pt x="64" y="36"/>
                              </a:cubicBezTo>
                              <a:cubicBezTo>
                                <a:pt x="62" y="38"/>
                                <a:pt x="62" y="38"/>
                                <a:pt x="62" y="38"/>
                              </a:cubicBezTo>
                              <a:cubicBezTo>
                                <a:pt x="59" y="44"/>
                                <a:pt x="56" y="49"/>
                                <a:pt x="56" y="52"/>
                              </a:cubicBezTo>
                              <a:cubicBezTo>
                                <a:pt x="56" y="58"/>
                                <a:pt x="61" y="62"/>
                                <a:pt x="66" y="62"/>
                              </a:cubicBezTo>
                              <a:close/>
                              <a:moveTo>
                                <a:pt x="66" y="43"/>
                              </a:moveTo>
                              <a:cubicBezTo>
                                <a:pt x="68" y="46"/>
                                <a:pt x="71" y="50"/>
                                <a:pt x="71" y="52"/>
                              </a:cubicBezTo>
                              <a:cubicBezTo>
                                <a:pt x="71" y="53"/>
                                <a:pt x="70" y="54"/>
                                <a:pt x="69" y="55"/>
                              </a:cubicBezTo>
                              <a:cubicBezTo>
                                <a:pt x="69" y="56"/>
                                <a:pt x="67" y="56"/>
                                <a:pt x="66" y="56"/>
                              </a:cubicBezTo>
                              <a:cubicBezTo>
                                <a:pt x="64" y="56"/>
                                <a:pt x="62" y="54"/>
                                <a:pt x="62" y="52"/>
                              </a:cubicBezTo>
                              <a:cubicBezTo>
                                <a:pt x="62" y="51"/>
                                <a:pt x="65" y="46"/>
                                <a:pt x="66" y="43"/>
                              </a:cubicBezTo>
                              <a:close/>
                              <a:moveTo>
                                <a:pt x="77" y="69"/>
                              </a:moveTo>
                              <a:cubicBezTo>
                                <a:pt x="39" y="69"/>
                                <a:pt x="8" y="99"/>
                                <a:pt x="5" y="136"/>
                              </a:cubicBezTo>
                              <a:cubicBezTo>
                                <a:pt x="5" y="137"/>
                                <a:pt x="6" y="138"/>
                                <a:pt x="7" y="139"/>
                              </a:cubicBezTo>
                              <a:cubicBezTo>
                                <a:pt x="8" y="139"/>
                                <a:pt x="10" y="139"/>
                                <a:pt x="11" y="138"/>
                              </a:cubicBezTo>
                              <a:cubicBezTo>
                                <a:pt x="14" y="134"/>
                                <a:pt x="19" y="132"/>
                                <a:pt x="24" y="132"/>
                              </a:cubicBezTo>
                              <a:cubicBezTo>
                                <a:pt x="30" y="132"/>
                                <a:pt x="36" y="135"/>
                                <a:pt x="39" y="141"/>
                              </a:cubicBezTo>
                              <a:cubicBezTo>
                                <a:pt x="39" y="142"/>
                                <a:pt x="40" y="143"/>
                                <a:pt x="41" y="143"/>
                              </a:cubicBezTo>
                              <a:cubicBezTo>
                                <a:pt x="43" y="143"/>
                                <a:pt x="44" y="142"/>
                                <a:pt x="44" y="141"/>
                              </a:cubicBezTo>
                              <a:cubicBezTo>
                                <a:pt x="47" y="135"/>
                                <a:pt x="53" y="132"/>
                                <a:pt x="59" y="132"/>
                              </a:cubicBezTo>
                              <a:cubicBezTo>
                                <a:pt x="66" y="132"/>
                                <a:pt x="71" y="135"/>
                                <a:pt x="74" y="141"/>
                              </a:cubicBezTo>
                              <a:cubicBezTo>
                                <a:pt x="74" y="141"/>
                                <a:pt x="74" y="141"/>
                                <a:pt x="74" y="141"/>
                              </a:cubicBezTo>
                              <a:cubicBezTo>
                                <a:pt x="74" y="206"/>
                                <a:pt x="74" y="206"/>
                                <a:pt x="74" y="206"/>
                              </a:cubicBezTo>
                              <a:cubicBezTo>
                                <a:pt x="74" y="210"/>
                                <a:pt x="71" y="213"/>
                                <a:pt x="67" y="213"/>
                              </a:cubicBezTo>
                              <a:cubicBezTo>
                                <a:pt x="66" y="213"/>
                                <a:pt x="64" y="214"/>
                                <a:pt x="64" y="216"/>
                              </a:cubicBezTo>
                              <a:cubicBezTo>
                                <a:pt x="64" y="218"/>
                                <a:pt x="66" y="219"/>
                                <a:pt x="67" y="219"/>
                              </a:cubicBezTo>
                              <a:cubicBezTo>
                                <a:pt x="74" y="219"/>
                                <a:pt x="80" y="213"/>
                                <a:pt x="80" y="206"/>
                              </a:cubicBezTo>
                              <a:cubicBezTo>
                                <a:pt x="80" y="140"/>
                                <a:pt x="80" y="140"/>
                                <a:pt x="80" y="140"/>
                              </a:cubicBezTo>
                              <a:cubicBezTo>
                                <a:pt x="84" y="135"/>
                                <a:pt x="89" y="132"/>
                                <a:pt x="95" y="132"/>
                              </a:cubicBezTo>
                              <a:cubicBezTo>
                                <a:pt x="101" y="132"/>
                                <a:pt x="107" y="135"/>
                                <a:pt x="110" y="141"/>
                              </a:cubicBezTo>
                              <a:cubicBezTo>
                                <a:pt x="110" y="142"/>
                                <a:pt x="111" y="143"/>
                                <a:pt x="112" y="143"/>
                              </a:cubicBezTo>
                              <a:cubicBezTo>
                                <a:pt x="112" y="143"/>
                                <a:pt x="112" y="143"/>
                                <a:pt x="112" y="143"/>
                              </a:cubicBezTo>
                              <a:cubicBezTo>
                                <a:pt x="114" y="143"/>
                                <a:pt x="115" y="142"/>
                                <a:pt x="115" y="141"/>
                              </a:cubicBezTo>
                              <a:cubicBezTo>
                                <a:pt x="118" y="135"/>
                                <a:pt x="124" y="132"/>
                                <a:pt x="130" y="132"/>
                              </a:cubicBezTo>
                              <a:cubicBezTo>
                                <a:pt x="135" y="132"/>
                                <a:pt x="140" y="134"/>
                                <a:pt x="143" y="138"/>
                              </a:cubicBezTo>
                              <a:cubicBezTo>
                                <a:pt x="144" y="139"/>
                                <a:pt x="145" y="139"/>
                                <a:pt x="146" y="139"/>
                              </a:cubicBezTo>
                              <a:cubicBezTo>
                                <a:pt x="146" y="139"/>
                                <a:pt x="146" y="139"/>
                                <a:pt x="146" y="139"/>
                              </a:cubicBezTo>
                              <a:cubicBezTo>
                                <a:pt x="147" y="139"/>
                                <a:pt x="149" y="138"/>
                                <a:pt x="149" y="136"/>
                              </a:cubicBezTo>
                              <a:cubicBezTo>
                                <a:pt x="149" y="136"/>
                                <a:pt x="149" y="136"/>
                                <a:pt x="149" y="135"/>
                              </a:cubicBezTo>
                              <a:cubicBezTo>
                                <a:pt x="146" y="98"/>
                                <a:pt x="114" y="69"/>
                                <a:pt x="77" y="69"/>
                              </a:cubicBezTo>
                              <a:close/>
                              <a:moveTo>
                                <a:pt x="130" y="126"/>
                              </a:moveTo>
                              <a:cubicBezTo>
                                <a:pt x="123" y="126"/>
                                <a:pt x="117" y="129"/>
                                <a:pt x="112" y="134"/>
                              </a:cubicBezTo>
                              <a:cubicBezTo>
                                <a:pt x="108" y="129"/>
                                <a:pt x="102" y="126"/>
                                <a:pt x="95" y="126"/>
                              </a:cubicBezTo>
                              <a:cubicBezTo>
                                <a:pt x="88" y="126"/>
                                <a:pt x="81" y="129"/>
                                <a:pt x="77" y="134"/>
                              </a:cubicBezTo>
                              <a:cubicBezTo>
                                <a:pt x="73" y="129"/>
                                <a:pt x="66" y="126"/>
                                <a:pt x="59" y="126"/>
                              </a:cubicBezTo>
                              <a:cubicBezTo>
                                <a:pt x="52" y="126"/>
                                <a:pt x="46" y="129"/>
                                <a:pt x="41" y="134"/>
                              </a:cubicBezTo>
                              <a:cubicBezTo>
                                <a:pt x="37" y="129"/>
                                <a:pt x="31" y="126"/>
                                <a:pt x="24" y="126"/>
                              </a:cubicBezTo>
                              <a:cubicBezTo>
                                <a:pt x="20" y="126"/>
                                <a:pt x="16" y="127"/>
                                <a:pt x="12" y="129"/>
                              </a:cubicBezTo>
                              <a:cubicBezTo>
                                <a:pt x="18" y="98"/>
                                <a:pt x="45" y="75"/>
                                <a:pt x="77" y="75"/>
                              </a:cubicBezTo>
                              <a:cubicBezTo>
                                <a:pt x="109" y="75"/>
                                <a:pt x="136" y="98"/>
                                <a:pt x="142" y="129"/>
                              </a:cubicBezTo>
                              <a:cubicBezTo>
                                <a:pt x="138" y="127"/>
                                <a:pt x="134" y="126"/>
                                <a:pt x="130" y="12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1" o:spid="_x0000_s1026" o:spt="100" style="position:absolute;left:0pt;margin-left:133.8pt;margin-top:377.25pt;height:24.25pt;width:17.05pt;z-index:251864064;mso-width-relative:page;mso-height-relative:page;" fillcolor="#626262" filled="t" stroked="f" coordsize="154,219" o:gfxdata="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" path="m118,74c124,74,128,69,128,64c128,60,126,56,122,50c121,47,121,47,121,47c120,47,119,46,118,46c117,46,116,47,115,47c114,50,114,50,114,50c110,56,108,60,108,64c108,66,109,69,111,71c113,73,115,74,118,74xm118,55c120,58,122,62,122,64c122,66,120,68,118,68c117,68,116,67,115,67c114,66,114,65,114,64c114,62,116,58,118,55xm11,101c13,101,16,100,18,98c20,96,21,93,21,90c21,87,18,82,15,77c13,74,13,74,13,74c13,73,12,73,11,73c11,73,11,73,11,73c10,73,9,73,8,74c7,77,7,77,7,77c2,83,0,87,0,90c0,96,5,101,11,101xm6,90c6,89,9,84,11,81c12,84,15,89,15,90c15,91,15,93,14,93c13,94,12,95,11,95c8,95,6,93,6,90xm147,77c146,74,146,74,146,74c145,73,144,73,143,73c143,73,143,73,143,73c142,73,141,73,141,74c139,77,139,77,139,77c136,82,133,87,133,90c133,93,134,96,136,98c138,100,140,101,143,101c143,101,143,101,143,101c149,101,154,96,154,90c154,87,151,83,147,77xm143,95c142,95,141,94,140,93c139,92,139,91,139,90c139,89,142,84,143,81c145,84,148,89,148,90c148,93,146,95,143,95xm95,62c98,62,100,61,102,59c104,57,105,55,105,52c105,49,102,44,99,38c97,36,97,36,97,36c97,35,96,34,95,34c95,34,95,34,95,34c94,34,93,35,92,36c91,38,91,38,91,38c87,44,84,49,84,52c84,58,89,62,95,62xm95,43c97,46,99,50,99,52c99,53,99,54,98,55c97,56,96,56,95,56c92,56,90,54,90,52c90,51,93,46,95,43xm80,28c83,28,85,27,87,25c89,23,91,20,91,18c91,15,88,10,84,4c83,2,83,2,83,2c82,1,81,0,80,0c80,0,80,0,80,0c79,0,78,1,78,2c76,4,76,4,76,4c72,10,70,15,70,18c70,23,74,28,80,28xm80,9c82,12,84,16,85,18c85,19,84,20,83,21c82,22,81,22,80,22c78,22,76,20,76,18c76,16,78,12,80,9xm37,74c40,74,43,73,45,71c47,69,48,66,48,64c48,61,45,57,41,50c40,47,40,47,40,47c39,46,36,46,35,47c33,50,33,50,33,50c30,56,27,60,27,64c27,69,31,74,37,74xm37,55c39,58,42,62,42,64c42,65,41,66,40,67c40,67,38,68,37,68c35,68,33,66,33,64c33,62,35,58,37,55xm66,62c69,62,72,61,74,59c76,57,77,55,77,52c77,49,74,44,70,38c69,36,69,36,69,36c68,35,67,34,66,34c66,34,66,34,66,34c65,34,64,35,64,36c62,38,62,38,62,38c59,44,56,49,56,52c56,58,61,62,66,62xm66,43c68,46,71,50,71,52c71,53,70,54,69,55c69,56,67,56,66,56c64,56,62,54,62,52c62,51,65,46,66,43xm77,69c39,69,8,99,5,136c5,137,6,138,7,139c8,139,10,139,11,138c14,134,19,132,24,132c30,132,36,135,39,141c39,142,40,143,41,143c43,143,44,142,44,141c47,135,53,132,59,132c66,132,71,135,74,141c74,141,74,141,74,141c74,206,74,206,74,206c74,210,71,213,67,213c66,213,64,214,64,216c64,218,66,219,67,219c74,219,80,213,80,206c80,140,80,140,80,140c84,135,89,132,95,132c101,132,107,135,110,141c110,142,111,143,112,143c112,143,112,143,112,143c114,143,115,142,115,141c118,135,124,132,130,132c135,132,140,134,143,138c144,139,145,139,146,139c146,139,146,139,146,139c147,139,149,138,149,136c149,136,149,136,149,135c146,98,114,69,77,69xm130,126c123,126,117,129,112,134c108,129,102,126,95,126c88,126,81,129,77,134c73,129,66,126,59,126c52,126,46,129,41,134c37,129,31,126,24,126c20,126,16,127,12,129c18,98,45,75,77,75c109,75,136,98,142,129c138,127,134,126,130,126xe">
                <v:path o:connectlocs="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301990"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1301115</wp:posOffset>
                </wp:positionH>
                <wp:positionV relativeFrom="paragraph">
                  <wp:posOffset>4837430</wp:posOffset>
                </wp:positionV>
                <wp:extent cx="217805" cy="193040"/>
                <wp:effectExtent l="0" t="0" r="10795" b="16510"/>
                <wp:wrapNone/>
                <wp:docPr id="69" name="Freeform 32"/>
                <wp:cNvGraphicFramePr/>
                <a:graphic xmlns:a="http://schemas.openxmlformats.org/drawingml/2006/main">
                  <a:graphicData uri="http://schemas.microsoft.com/office/word/2010/wordprocessingShape">
                    <wps:wsp>
                      <wps:cNvSpPr>
                        <a:spLocks noEditPoints="1"/>
                      </wps:cNvSpPr>
                      <wps:spPr bwMode="auto">
                        <a:xfrm>
                          <a:off x="0" y="0"/>
                          <a:ext cx="217851" cy="19284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5" h="137">
                              <a:moveTo>
                                <a:pt x="124" y="92"/>
                              </a:moveTo>
                              <a:cubicBezTo>
                                <a:pt x="116" y="92"/>
                                <a:pt x="110" y="98"/>
                                <a:pt x="110" y="106"/>
                              </a:cubicBezTo>
                              <a:cubicBezTo>
                                <a:pt x="110" y="114"/>
                                <a:pt x="116" y="121"/>
                                <a:pt x="124" y="121"/>
                              </a:cubicBezTo>
                              <a:cubicBezTo>
                                <a:pt x="132" y="121"/>
                                <a:pt x="139" y="114"/>
                                <a:pt x="139" y="106"/>
                              </a:cubicBezTo>
                              <a:cubicBezTo>
                                <a:pt x="139" y="98"/>
                                <a:pt x="132" y="92"/>
                                <a:pt x="124" y="92"/>
                              </a:cubicBezTo>
                              <a:close/>
                              <a:moveTo>
                                <a:pt x="124" y="115"/>
                              </a:moveTo>
                              <a:cubicBezTo>
                                <a:pt x="120" y="115"/>
                                <a:pt x="116" y="111"/>
                                <a:pt x="116" y="106"/>
                              </a:cubicBezTo>
                              <a:cubicBezTo>
                                <a:pt x="116" y="102"/>
                                <a:pt x="120" y="98"/>
                                <a:pt x="124" y="98"/>
                              </a:cubicBezTo>
                              <a:cubicBezTo>
                                <a:pt x="129" y="98"/>
                                <a:pt x="133" y="102"/>
                                <a:pt x="133" y="106"/>
                              </a:cubicBezTo>
                              <a:cubicBezTo>
                                <a:pt x="133" y="111"/>
                                <a:pt x="129" y="115"/>
                                <a:pt x="124" y="115"/>
                              </a:cubicBezTo>
                              <a:close/>
                              <a:moveTo>
                                <a:pt x="124" y="76"/>
                              </a:moveTo>
                              <a:cubicBezTo>
                                <a:pt x="117" y="76"/>
                                <a:pt x="110" y="78"/>
                                <a:pt x="104" y="82"/>
                              </a:cubicBezTo>
                              <a:cubicBezTo>
                                <a:pt x="95" y="69"/>
                                <a:pt x="95" y="69"/>
                                <a:pt x="95" y="69"/>
                              </a:cubicBezTo>
                              <a:cubicBezTo>
                                <a:pt x="125" y="26"/>
                                <a:pt x="125" y="26"/>
                                <a:pt x="125" y="26"/>
                              </a:cubicBezTo>
                              <a:cubicBezTo>
                                <a:pt x="128" y="22"/>
                                <a:pt x="129" y="18"/>
                                <a:pt x="129" y="14"/>
                              </a:cubicBezTo>
                              <a:cubicBezTo>
                                <a:pt x="128" y="9"/>
                                <a:pt x="126" y="6"/>
                                <a:pt x="123" y="4"/>
                              </a:cubicBezTo>
                              <a:cubicBezTo>
                                <a:pt x="121" y="2"/>
                                <a:pt x="118" y="1"/>
                                <a:pt x="116" y="1"/>
                              </a:cubicBezTo>
                              <a:cubicBezTo>
                                <a:pt x="110" y="1"/>
                                <a:pt x="105" y="4"/>
                                <a:pt x="101" y="9"/>
                              </a:cubicBezTo>
                              <a:cubicBezTo>
                                <a:pt x="77" y="44"/>
                                <a:pt x="77" y="44"/>
                                <a:pt x="77" y="44"/>
                              </a:cubicBezTo>
                              <a:cubicBezTo>
                                <a:pt x="53" y="9"/>
                                <a:pt x="53" y="9"/>
                                <a:pt x="53" y="9"/>
                              </a:cubicBezTo>
                              <a:cubicBezTo>
                                <a:pt x="49" y="4"/>
                                <a:pt x="43" y="0"/>
                                <a:pt x="38" y="0"/>
                              </a:cubicBezTo>
                              <a:cubicBezTo>
                                <a:pt x="35" y="0"/>
                                <a:pt x="33" y="1"/>
                                <a:pt x="31" y="2"/>
                              </a:cubicBezTo>
                              <a:cubicBezTo>
                                <a:pt x="29" y="4"/>
                                <a:pt x="27" y="7"/>
                                <a:pt x="26" y="11"/>
                              </a:cubicBezTo>
                              <a:cubicBezTo>
                                <a:pt x="25" y="16"/>
                                <a:pt x="26" y="22"/>
                                <a:pt x="29" y="26"/>
                              </a:cubicBezTo>
                              <a:cubicBezTo>
                                <a:pt x="60" y="69"/>
                                <a:pt x="60" y="69"/>
                                <a:pt x="60" y="69"/>
                              </a:cubicBezTo>
                              <a:cubicBezTo>
                                <a:pt x="50" y="82"/>
                                <a:pt x="50" y="82"/>
                                <a:pt x="50" y="82"/>
                              </a:cubicBezTo>
                              <a:cubicBezTo>
                                <a:pt x="45" y="78"/>
                                <a:pt x="38" y="76"/>
                                <a:pt x="31" y="76"/>
                              </a:cubicBezTo>
                              <a:cubicBezTo>
                                <a:pt x="14" y="76"/>
                                <a:pt x="0" y="89"/>
                                <a:pt x="0" y="106"/>
                              </a:cubicBezTo>
                              <a:cubicBezTo>
                                <a:pt x="0" y="123"/>
                                <a:pt x="14" y="137"/>
                                <a:pt x="31" y="137"/>
                              </a:cubicBezTo>
                              <a:cubicBezTo>
                                <a:pt x="31" y="137"/>
                                <a:pt x="31" y="137"/>
                                <a:pt x="31" y="137"/>
                              </a:cubicBezTo>
                              <a:cubicBezTo>
                                <a:pt x="32" y="137"/>
                                <a:pt x="32" y="137"/>
                                <a:pt x="32" y="137"/>
                              </a:cubicBezTo>
                              <a:cubicBezTo>
                                <a:pt x="35" y="137"/>
                                <a:pt x="48" y="137"/>
                                <a:pt x="53" y="129"/>
                              </a:cubicBezTo>
                              <a:cubicBezTo>
                                <a:pt x="77" y="94"/>
                                <a:pt x="77" y="94"/>
                                <a:pt x="77" y="94"/>
                              </a:cubicBezTo>
                              <a:cubicBezTo>
                                <a:pt x="102" y="129"/>
                                <a:pt x="102" y="129"/>
                                <a:pt x="102" y="129"/>
                              </a:cubicBezTo>
                              <a:cubicBezTo>
                                <a:pt x="107" y="137"/>
                                <a:pt x="119" y="137"/>
                                <a:pt x="123" y="137"/>
                              </a:cubicBezTo>
                              <a:cubicBezTo>
                                <a:pt x="124" y="137"/>
                                <a:pt x="124" y="137"/>
                                <a:pt x="124" y="137"/>
                              </a:cubicBezTo>
                              <a:cubicBezTo>
                                <a:pt x="141" y="137"/>
                                <a:pt x="155" y="123"/>
                                <a:pt x="155" y="106"/>
                              </a:cubicBezTo>
                              <a:cubicBezTo>
                                <a:pt x="155" y="89"/>
                                <a:pt x="141" y="76"/>
                                <a:pt x="124" y="76"/>
                              </a:cubicBezTo>
                              <a:close/>
                              <a:moveTo>
                                <a:pt x="124" y="131"/>
                              </a:moveTo>
                              <a:cubicBezTo>
                                <a:pt x="123" y="131"/>
                                <a:pt x="123" y="131"/>
                                <a:pt x="123" y="131"/>
                              </a:cubicBezTo>
                              <a:cubicBezTo>
                                <a:pt x="117" y="131"/>
                                <a:pt x="109" y="130"/>
                                <a:pt x="107" y="126"/>
                              </a:cubicBezTo>
                              <a:cubicBezTo>
                                <a:pt x="80" y="88"/>
                                <a:pt x="80" y="88"/>
                                <a:pt x="80" y="88"/>
                              </a:cubicBezTo>
                              <a:cubicBezTo>
                                <a:pt x="79" y="87"/>
                                <a:pt x="78" y="86"/>
                                <a:pt x="77" y="86"/>
                              </a:cubicBezTo>
                              <a:cubicBezTo>
                                <a:pt x="76" y="86"/>
                                <a:pt x="75" y="87"/>
                                <a:pt x="75" y="88"/>
                              </a:cubicBezTo>
                              <a:cubicBezTo>
                                <a:pt x="48" y="126"/>
                                <a:pt x="48" y="126"/>
                                <a:pt x="48" y="126"/>
                              </a:cubicBezTo>
                              <a:cubicBezTo>
                                <a:pt x="45" y="130"/>
                                <a:pt x="38" y="131"/>
                                <a:pt x="32" y="131"/>
                              </a:cubicBezTo>
                              <a:cubicBezTo>
                                <a:pt x="31" y="131"/>
                                <a:pt x="31" y="131"/>
                                <a:pt x="31" y="131"/>
                              </a:cubicBezTo>
                              <a:cubicBezTo>
                                <a:pt x="17" y="131"/>
                                <a:pt x="6" y="120"/>
                                <a:pt x="6" y="106"/>
                              </a:cubicBezTo>
                              <a:cubicBezTo>
                                <a:pt x="6" y="93"/>
                                <a:pt x="17" y="82"/>
                                <a:pt x="31" y="82"/>
                              </a:cubicBezTo>
                              <a:cubicBezTo>
                                <a:pt x="38" y="82"/>
                                <a:pt x="44" y="84"/>
                                <a:pt x="49" y="89"/>
                              </a:cubicBezTo>
                              <a:cubicBezTo>
                                <a:pt x="49" y="90"/>
                                <a:pt x="50" y="90"/>
                                <a:pt x="51" y="90"/>
                              </a:cubicBezTo>
                              <a:cubicBezTo>
                                <a:pt x="52" y="90"/>
                                <a:pt x="53" y="89"/>
                                <a:pt x="53" y="89"/>
                              </a:cubicBezTo>
                              <a:cubicBezTo>
                                <a:pt x="66" y="71"/>
                                <a:pt x="66" y="71"/>
                                <a:pt x="66" y="71"/>
                              </a:cubicBezTo>
                              <a:cubicBezTo>
                                <a:pt x="66" y="70"/>
                                <a:pt x="66" y="69"/>
                                <a:pt x="66" y="68"/>
                              </a:cubicBezTo>
                              <a:cubicBezTo>
                                <a:pt x="34" y="22"/>
                                <a:pt x="34" y="22"/>
                                <a:pt x="34" y="22"/>
                              </a:cubicBezTo>
                              <a:cubicBezTo>
                                <a:pt x="32" y="19"/>
                                <a:pt x="31" y="15"/>
                                <a:pt x="32" y="12"/>
                              </a:cubicBezTo>
                              <a:cubicBezTo>
                                <a:pt x="32" y="10"/>
                                <a:pt x="33" y="8"/>
                                <a:pt x="35" y="7"/>
                              </a:cubicBezTo>
                              <a:cubicBezTo>
                                <a:pt x="38" y="4"/>
                                <a:pt x="45" y="7"/>
                                <a:pt x="48" y="13"/>
                              </a:cubicBezTo>
                              <a:cubicBezTo>
                                <a:pt x="75" y="51"/>
                                <a:pt x="75" y="51"/>
                                <a:pt x="75" y="51"/>
                              </a:cubicBezTo>
                              <a:cubicBezTo>
                                <a:pt x="75" y="52"/>
                                <a:pt x="76" y="52"/>
                                <a:pt x="77" y="52"/>
                              </a:cubicBezTo>
                              <a:cubicBezTo>
                                <a:pt x="78" y="52"/>
                                <a:pt x="79" y="52"/>
                                <a:pt x="80" y="51"/>
                              </a:cubicBezTo>
                              <a:cubicBezTo>
                                <a:pt x="106" y="13"/>
                                <a:pt x="106" y="13"/>
                                <a:pt x="106" y="13"/>
                              </a:cubicBezTo>
                              <a:cubicBezTo>
                                <a:pt x="110" y="8"/>
                                <a:pt x="116" y="6"/>
                                <a:pt x="120" y="8"/>
                              </a:cubicBezTo>
                              <a:cubicBezTo>
                                <a:pt x="121" y="10"/>
                                <a:pt x="122" y="12"/>
                                <a:pt x="123" y="14"/>
                              </a:cubicBezTo>
                              <a:cubicBezTo>
                                <a:pt x="123" y="17"/>
                                <a:pt x="122" y="20"/>
                                <a:pt x="120" y="22"/>
                              </a:cubicBezTo>
                              <a:cubicBezTo>
                                <a:pt x="89" y="68"/>
                                <a:pt x="89" y="68"/>
                                <a:pt x="89" y="68"/>
                              </a:cubicBezTo>
                              <a:cubicBezTo>
                                <a:pt x="88" y="69"/>
                                <a:pt x="88" y="70"/>
                                <a:pt x="89" y="71"/>
                              </a:cubicBezTo>
                              <a:cubicBezTo>
                                <a:pt x="101" y="89"/>
                                <a:pt x="101" y="89"/>
                                <a:pt x="101" y="89"/>
                              </a:cubicBezTo>
                              <a:cubicBezTo>
                                <a:pt x="102" y="89"/>
                                <a:pt x="103" y="90"/>
                                <a:pt x="104" y="90"/>
                              </a:cubicBezTo>
                              <a:cubicBezTo>
                                <a:pt x="104" y="90"/>
                                <a:pt x="105" y="90"/>
                                <a:pt x="106" y="89"/>
                              </a:cubicBezTo>
                              <a:cubicBezTo>
                                <a:pt x="111" y="84"/>
                                <a:pt x="117" y="82"/>
                                <a:pt x="124" y="82"/>
                              </a:cubicBezTo>
                              <a:cubicBezTo>
                                <a:pt x="137" y="82"/>
                                <a:pt x="149" y="93"/>
                                <a:pt x="149" y="106"/>
                              </a:cubicBezTo>
                              <a:cubicBezTo>
                                <a:pt x="149" y="120"/>
                                <a:pt x="137" y="131"/>
                                <a:pt x="124" y="131"/>
                              </a:cubicBezTo>
                              <a:close/>
                              <a:moveTo>
                                <a:pt x="31" y="92"/>
                              </a:moveTo>
                              <a:cubicBezTo>
                                <a:pt x="23" y="92"/>
                                <a:pt x="17" y="98"/>
                                <a:pt x="17" y="106"/>
                              </a:cubicBezTo>
                              <a:cubicBezTo>
                                <a:pt x="17" y="114"/>
                                <a:pt x="23" y="121"/>
                                <a:pt x="31" y="121"/>
                              </a:cubicBezTo>
                              <a:cubicBezTo>
                                <a:pt x="39" y="121"/>
                                <a:pt x="46" y="114"/>
                                <a:pt x="46" y="106"/>
                              </a:cubicBezTo>
                              <a:cubicBezTo>
                                <a:pt x="46" y="98"/>
                                <a:pt x="39" y="92"/>
                                <a:pt x="31" y="92"/>
                              </a:cubicBezTo>
                              <a:close/>
                              <a:moveTo>
                                <a:pt x="31" y="115"/>
                              </a:moveTo>
                              <a:cubicBezTo>
                                <a:pt x="26" y="115"/>
                                <a:pt x="23" y="111"/>
                                <a:pt x="23" y="106"/>
                              </a:cubicBezTo>
                              <a:cubicBezTo>
                                <a:pt x="23" y="102"/>
                                <a:pt x="26" y="98"/>
                                <a:pt x="31" y="98"/>
                              </a:cubicBezTo>
                              <a:cubicBezTo>
                                <a:pt x="36" y="98"/>
                                <a:pt x="40" y="102"/>
                                <a:pt x="40" y="106"/>
                              </a:cubicBezTo>
                              <a:cubicBezTo>
                                <a:pt x="40" y="111"/>
                                <a:pt x="36" y="115"/>
                                <a:pt x="31" y="115"/>
                              </a:cubicBezTo>
                              <a:close/>
                              <a:moveTo>
                                <a:pt x="77" y="62"/>
                              </a:moveTo>
                              <a:cubicBezTo>
                                <a:pt x="73" y="62"/>
                                <a:pt x="70" y="65"/>
                                <a:pt x="70" y="69"/>
                              </a:cubicBezTo>
                              <a:cubicBezTo>
                                <a:pt x="70" y="73"/>
                                <a:pt x="73" y="76"/>
                                <a:pt x="77" y="76"/>
                              </a:cubicBezTo>
                              <a:cubicBezTo>
                                <a:pt x="81" y="76"/>
                                <a:pt x="84" y="73"/>
                                <a:pt x="84" y="69"/>
                              </a:cubicBezTo>
                              <a:cubicBezTo>
                                <a:pt x="84" y="65"/>
                                <a:pt x="81" y="62"/>
                                <a:pt x="77" y="62"/>
                              </a:cubicBezTo>
                              <a:close/>
                              <a:moveTo>
                                <a:pt x="77" y="70"/>
                              </a:moveTo>
                              <a:cubicBezTo>
                                <a:pt x="76" y="70"/>
                                <a:pt x="76" y="69"/>
                                <a:pt x="76" y="69"/>
                              </a:cubicBezTo>
                              <a:cubicBezTo>
                                <a:pt x="76" y="68"/>
                                <a:pt x="76" y="68"/>
                                <a:pt x="77" y="68"/>
                              </a:cubicBezTo>
                              <a:cubicBezTo>
                                <a:pt x="78" y="68"/>
                                <a:pt x="78" y="68"/>
                                <a:pt x="78" y="69"/>
                              </a:cubicBezTo>
                              <a:cubicBezTo>
                                <a:pt x="78" y="69"/>
                                <a:pt x="78" y="70"/>
                                <a:pt x="77" y="7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2" o:spid="_x0000_s1026" o:spt="100" style="position:absolute;left:0pt;margin-left:102.45pt;margin-top:380.9pt;height:15.2pt;width:17.15pt;z-index:251863040;mso-width-relative:page;mso-height-relative:page;" fillcolor="#626262" filled="t" stroked="f" coordsize="155,137" o:gfxdata="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" path="m124,92c116,92,110,98,110,106c110,114,116,121,124,121c132,121,139,114,139,106c139,98,132,92,124,92xm124,115c120,115,116,111,116,106c116,102,120,98,124,98c129,98,133,102,133,106c133,111,129,115,124,115xm124,76c117,76,110,78,104,82c95,69,95,69,95,69c125,26,125,26,125,26c128,22,129,18,129,14c128,9,126,6,123,4c121,2,118,1,116,1c110,1,105,4,101,9c77,44,77,44,77,44c53,9,53,9,53,9c49,4,43,0,38,0c35,0,33,1,31,2c29,4,27,7,26,11c25,16,26,22,29,26c60,69,60,69,60,69c50,82,50,82,50,82c45,78,38,76,31,76c14,76,0,89,0,106c0,123,14,137,31,137c31,137,31,137,31,137c32,137,32,137,32,137c35,137,48,137,53,129c77,94,77,94,77,94c102,129,102,129,102,129c107,137,119,137,123,137c124,137,124,137,124,137c141,137,155,123,155,106c155,89,141,76,124,76xm124,131c123,131,123,131,123,131c117,131,109,130,107,126c80,88,80,88,80,88c79,87,78,86,77,86c76,86,75,87,75,88c48,126,48,126,48,126c45,130,38,131,32,131c31,131,31,131,31,131c17,131,6,120,6,106c6,93,17,82,31,82c38,82,44,84,49,89c49,90,50,90,51,90c52,90,53,89,53,89c66,71,66,71,66,71c66,70,66,69,66,68c34,22,34,22,34,22c32,19,31,15,32,12c32,10,33,8,35,7c38,4,45,7,48,13c75,51,75,51,75,51c75,52,76,52,77,52c78,52,79,52,80,51c106,13,106,13,106,13c110,8,116,6,120,8c121,10,122,12,123,14c123,17,122,20,120,22c89,68,89,68,89,68c88,69,88,70,89,71c101,89,101,89,101,89c102,89,103,90,104,90c104,90,105,90,106,89c111,84,117,82,124,82c137,82,149,93,149,106c149,120,137,131,124,131xm31,92c23,92,17,98,17,106c17,114,23,121,31,121c39,121,46,114,46,106c46,98,39,92,31,92xm31,115c26,115,23,111,23,106c23,102,26,98,31,98c36,98,40,102,40,106c40,111,36,115,31,115xm77,62c73,62,70,65,70,69c70,73,73,76,77,76c81,76,84,73,84,69c84,65,81,62,77,62xm77,70c76,70,76,69,76,69c76,68,76,68,77,68c78,68,78,68,78,69c78,69,78,70,77,70xe">
                <v:path o:connectlocs="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814070</wp:posOffset>
                </wp:positionH>
                <wp:positionV relativeFrom="paragraph">
                  <wp:posOffset>4772025</wp:posOffset>
                </wp:positionV>
                <wp:extent cx="284480" cy="285750"/>
                <wp:effectExtent l="0" t="0" r="1270" b="0"/>
                <wp:wrapNone/>
                <wp:docPr id="67" name="Freeform 33"/>
                <wp:cNvGraphicFramePr/>
                <a:graphic xmlns:a="http://schemas.openxmlformats.org/drawingml/2006/main">
                  <a:graphicData uri="http://schemas.microsoft.com/office/word/2010/wordprocessingShape">
                    <wps:wsp>
                      <wps:cNvSpPr>
                        <a:spLocks noEditPoints="1"/>
                      </wps:cNvSpPr>
                      <wps:spPr bwMode="auto">
                        <a:xfrm>
                          <a:off x="0" y="0"/>
                          <a:ext cx="284516" cy="28570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1" h="203">
                              <a:moveTo>
                                <a:pt x="101" y="54"/>
                              </a:moveTo>
                              <a:cubicBezTo>
                                <a:pt x="103" y="54"/>
                                <a:pt x="104" y="52"/>
                                <a:pt x="104" y="51"/>
                              </a:cubicBezTo>
                              <a:cubicBezTo>
                                <a:pt x="104" y="3"/>
                                <a:pt x="104" y="3"/>
                                <a:pt x="104" y="3"/>
                              </a:cubicBezTo>
                              <a:cubicBezTo>
                                <a:pt x="104" y="2"/>
                                <a:pt x="103" y="0"/>
                                <a:pt x="101" y="0"/>
                              </a:cubicBezTo>
                              <a:cubicBezTo>
                                <a:pt x="99" y="0"/>
                                <a:pt x="98" y="2"/>
                                <a:pt x="98" y="3"/>
                              </a:cubicBezTo>
                              <a:cubicBezTo>
                                <a:pt x="98" y="51"/>
                                <a:pt x="98" y="51"/>
                                <a:pt x="98" y="51"/>
                              </a:cubicBezTo>
                              <a:cubicBezTo>
                                <a:pt x="98" y="52"/>
                                <a:pt x="99" y="54"/>
                                <a:pt x="101" y="54"/>
                              </a:cubicBezTo>
                              <a:close/>
                              <a:moveTo>
                                <a:pt x="27" y="95"/>
                              </a:moveTo>
                              <a:cubicBezTo>
                                <a:pt x="27" y="96"/>
                                <a:pt x="27" y="96"/>
                                <a:pt x="28" y="96"/>
                              </a:cubicBezTo>
                              <a:cubicBezTo>
                                <a:pt x="29" y="96"/>
                                <a:pt x="30" y="94"/>
                                <a:pt x="31" y="93"/>
                              </a:cubicBezTo>
                              <a:cubicBezTo>
                                <a:pt x="34" y="60"/>
                                <a:pt x="60" y="34"/>
                                <a:pt x="92" y="30"/>
                              </a:cubicBezTo>
                              <a:cubicBezTo>
                                <a:pt x="94" y="30"/>
                                <a:pt x="95" y="28"/>
                                <a:pt x="95" y="27"/>
                              </a:cubicBezTo>
                              <a:cubicBezTo>
                                <a:pt x="95" y="25"/>
                                <a:pt x="93" y="24"/>
                                <a:pt x="92" y="24"/>
                              </a:cubicBezTo>
                              <a:cubicBezTo>
                                <a:pt x="56" y="29"/>
                                <a:pt x="29" y="57"/>
                                <a:pt x="25" y="92"/>
                              </a:cubicBezTo>
                              <a:cubicBezTo>
                                <a:pt x="24" y="94"/>
                                <a:pt x="26" y="95"/>
                                <a:pt x="27" y="95"/>
                              </a:cubicBezTo>
                              <a:close/>
                              <a:moveTo>
                                <a:pt x="87" y="102"/>
                              </a:moveTo>
                              <a:cubicBezTo>
                                <a:pt x="87" y="110"/>
                                <a:pt x="94" y="118"/>
                                <a:pt x="103" y="118"/>
                              </a:cubicBezTo>
                              <a:cubicBezTo>
                                <a:pt x="111" y="118"/>
                                <a:pt x="119" y="110"/>
                                <a:pt x="119" y="102"/>
                              </a:cubicBezTo>
                              <a:cubicBezTo>
                                <a:pt x="119" y="93"/>
                                <a:pt x="111" y="86"/>
                                <a:pt x="103" y="86"/>
                              </a:cubicBezTo>
                              <a:cubicBezTo>
                                <a:pt x="94" y="86"/>
                                <a:pt x="87" y="93"/>
                                <a:pt x="87" y="102"/>
                              </a:cubicBezTo>
                              <a:close/>
                              <a:moveTo>
                                <a:pt x="113" y="102"/>
                              </a:moveTo>
                              <a:cubicBezTo>
                                <a:pt x="113" y="107"/>
                                <a:pt x="108" y="112"/>
                                <a:pt x="103" y="112"/>
                              </a:cubicBezTo>
                              <a:cubicBezTo>
                                <a:pt x="97" y="112"/>
                                <a:pt x="93" y="107"/>
                                <a:pt x="93" y="102"/>
                              </a:cubicBezTo>
                              <a:cubicBezTo>
                                <a:pt x="93" y="96"/>
                                <a:pt x="97" y="92"/>
                                <a:pt x="103" y="92"/>
                              </a:cubicBezTo>
                              <a:cubicBezTo>
                                <a:pt x="108" y="92"/>
                                <a:pt x="113" y="96"/>
                                <a:pt x="113" y="102"/>
                              </a:cubicBezTo>
                              <a:close/>
                              <a:moveTo>
                                <a:pt x="110" y="30"/>
                              </a:moveTo>
                              <a:cubicBezTo>
                                <a:pt x="143" y="33"/>
                                <a:pt x="170" y="60"/>
                                <a:pt x="174" y="93"/>
                              </a:cubicBezTo>
                              <a:cubicBezTo>
                                <a:pt x="174" y="94"/>
                                <a:pt x="175" y="96"/>
                                <a:pt x="177" y="96"/>
                              </a:cubicBezTo>
                              <a:cubicBezTo>
                                <a:pt x="177" y="96"/>
                                <a:pt x="177" y="96"/>
                                <a:pt x="177" y="95"/>
                              </a:cubicBezTo>
                              <a:cubicBezTo>
                                <a:pt x="179" y="95"/>
                                <a:pt x="180" y="94"/>
                                <a:pt x="180" y="92"/>
                              </a:cubicBezTo>
                              <a:cubicBezTo>
                                <a:pt x="176" y="56"/>
                                <a:pt x="146" y="28"/>
                                <a:pt x="111" y="24"/>
                              </a:cubicBezTo>
                              <a:cubicBezTo>
                                <a:pt x="109" y="24"/>
                                <a:pt x="107" y="25"/>
                                <a:pt x="107" y="26"/>
                              </a:cubicBezTo>
                              <a:cubicBezTo>
                                <a:pt x="107" y="28"/>
                                <a:pt x="108" y="30"/>
                                <a:pt x="110" y="30"/>
                              </a:cubicBezTo>
                              <a:close/>
                              <a:moveTo>
                                <a:pt x="53" y="102"/>
                              </a:moveTo>
                              <a:cubicBezTo>
                                <a:pt x="53" y="100"/>
                                <a:pt x="52" y="99"/>
                                <a:pt x="50" y="99"/>
                              </a:cubicBezTo>
                              <a:cubicBezTo>
                                <a:pt x="3" y="99"/>
                                <a:pt x="3" y="99"/>
                                <a:pt x="3" y="99"/>
                              </a:cubicBezTo>
                              <a:cubicBezTo>
                                <a:pt x="1" y="99"/>
                                <a:pt x="0" y="100"/>
                                <a:pt x="0" y="102"/>
                              </a:cubicBezTo>
                              <a:cubicBezTo>
                                <a:pt x="0" y="103"/>
                                <a:pt x="1" y="105"/>
                                <a:pt x="3" y="105"/>
                              </a:cubicBezTo>
                              <a:cubicBezTo>
                                <a:pt x="50" y="105"/>
                                <a:pt x="50" y="105"/>
                                <a:pt x="50" y="105"/>
                              </a:cubicBezTo>
                              <a:cubicBezTo>
                                <a:pt x="52" y="105"/>
                                <a:pt x="53" y="103"/>
                                <a:pt x="53" y="102"/>
                              </a:cubicBezTo>
                              <a:close/>
                              <a:moveTo>
                                <a:pt x="177" y="108"/>
                              </a:moveTo>
                              <a:cubicBezTo>
                                <a:pt x="176" y="108"/>
                                <a:pt x="174" y="109"/>
                                <a:pt x="174" y="110"/>
                              </a:cubicBezTo>
                              <a:cubicBezTo>
                                <a:pt x="170" y="143"/>
                                <a:pt x="143" y="170"/>
                                <a:pt x="110" y="173"/>
                              </a:cubicBezTo>
                              <a:cubicBezTo>
                                <a:pt x="108" y="174"/>
                                <a:pt x="107" y="175"/>
                                <a:pt x="107" y="177"/>
                              </a:cubicBezTo>
                              <a:cubicBezTo>
                                <a:pt x="107" y="178"/>
                                <a:pt x="109" y="179"/>
                                <a:pt x="110" y="179"/>
                              </a:cubicBezTo>
                              <a:cubicBezTo>
                                <a:pt x="110" y="179"/>
                                <a:pt x="110" y="179"/>
                                <a:pt x="111" y="179"/>
                              </a:cubicBezTo>
                              <a:cubicBezTo>
                                <a:pt x="146" y="176"/>
                                <a:pt x="176" y="147"/>
                                <a:pt x="180" y="111"/>
                              </a:cubicBezTo>
                              <a:cubicBezTo>
                                <a:pt x="180" y="109"/>
                                <a:pt x="179" y="108"/>
                                <a:pt x="177" y="108"/>
                              </a:cubicBezTo>
                              <a:close/>
                              <a:moveTo>
                                <a:pt x="199" y="99"/>
                              </a:moveTo>
                              <a:cubicBezTo>
                                <a:pt x="152" y="99"/>
                                <a:pt x="152" y="99"/>
                                <a:pt x="152" y="99"/>
                              </a:cubicBezTo>
                              <a:cubicBezTo>
                                <a:pt x="150" y="99"/>
                                <a:pt x="149" y="100"/>
                                <a:pt x="149" y="102"/>
                              </a:cubicBezTo>
                              <a:cubicBezTo>
                                <a:pt x="149" y="103"/>
                                <a:pt x="150" y="105"/>
                                <a:pt x="152" y="105"/>
                              </a:cubicBezTo>
                              <a:cubicBezTo>
                                <a:pt x="199" y="105"/>
                                <a:pt x="199" y="105"/>
                                <a:pt x="199" y="105"/>
                              </a:cubicBezTo>
                              <a:cubicBezTo>
                                <a:pt x="201" y="105"/>
                                <a:pt x="202" y="103"/>
                                <a:pt x="202" y="102"/>
                              </a:cubicBezTo>
                              <a:cubicBezTo>
                                <a:pt x="202" y="100"/>
                                <a:pt x="201" y="99"/>
                                <a:pt x="199" y="99"/>
                              </a:cubicBezTo>
                              <a:close/>
                              <a:moveTo>
                                <a:pt x="101" y="149"/>
                              </a:moveTo>
                              <a:cubicBezTo>
                                <a:pt x="99" y="149"/>
                                <a:pt x="98" y="151"/>
                                <a:pt x="98" y="152"/>
                              </a:cubicBezTo>
                              <a:cubicBezTo>
                                <a:pt x="98" y="200"/>
                                <a:pt x="98" y="200"/>
                                <a:pt x="98" y="200"/>
                              </a:cubicBezTo>
                              <a:cubicBezTo>
                                <a:pt x="98" y="202"/>
                                <a:pt x="99" y="203"/>
                                <a:pt x="101" y="203"/>
                              </a:cubicBezTo>
                              <a:cubicBezTo>
                                <a:pt x="103" y="203"/>
                                <a:pt x="104" y="202"/>
                                <a:pt x="104" y="200"/>
                              </a:cubicBezTo>
                              <a:cubicBezTo>
                                <a:pt x="104" y="152"/>
                                <a:pt x="104" y="152"/>
                                <a:pt x="104" y="152"/>
                              </a:cubicBezTo>
                              <a:cubicBezTo>
                                <a:pt x="104" y="151"/>
                                <a:pt x="103" y="149"/>
                                <a:pt x="101" y="149"/>
                              </a:cubicBezTo>
                              <a:close/>
                              <a:moveTo>
                                <a:pt x="92" y="173"/>
                              </a:moveTo>
                              <a:cubicBezTo>
                                <a:pt x="60" y="169"/>
                                <a:pt x="34" y="143"/>
                                <a:pt x="31" y="110"/>
                              </a:cubicBezTo>
                              <a:cubicBezTo>
                                <a:pt x="30" y="109"/>
                                <a:pt x="29" y="108"/>
                                <a:pt x="27" y="108"/>
                              </a:cubicBezTo>
                              <a:cubicBezTo>
                                <a:pt x="26" y="108"/>
                                <a:pt x="24" y="109"/>
                                <a:pt x="25" y="111"/>
                              </a:cubicBezTo>
                              <a:cubicBezTo>
                                <a:pt x="29" y="146"/>
                                <a:pt x="56" y="174"/>
                                <a:pt x="92" y="179"/>
                              </a:cubicBezTo>
                              <a:cubicBezTo>
                                <a:pt x="92" y="179"/>
                                <a:pt x="92" y="179"/>
                                <a:pt x="92" y="179"/>
                              </a:cubicBezTo>
                              <a:cubicBezTo>
                                <a:pt x="94" y="179"/>
                                <a:pt x="95" y="178"/>
                                <a:pt x="95" y="177"/>
                              </a:cubicBezTo>
                              <a:cubicBezTo>
                                <a:pt x="95" y="175"/>
                                <a:pt x="94" y="173"/>
                                <a:pt x="92" y="17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3" o:spid="_x0000_s1026" o:spt="100" style="position:absolute;left:0pt;margin-left:64.1pt;margin-top:375.75pt;height:22.5pt;width:22.4pt;z-index:251862016;mso-width-relative:page;mso-height-relative:page;" fillcolor="#626262" filled="t" stroked="f" coordsize="201,203" o:gfxdata="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BDBat9cAAAALAQAADwAAAAAAAAABACAAAAAiAAAAZHJzL2Rvd25yZXYueG1sUEsBAhQA&#10;FAAAAAgAh07iQIsbpJShCAAAOC4AAA4AAAAAAAAAAQAgAAAAJgEAAGRycy9lMm9Eb2MueG1sUEsF&#10;BgAAAAAGAAYAWQEAADkMAAAAAA==&#10;" path="m101,54c103,54,104,52,104,51c104,3,104,3,104,3c104,2,103,0,101,0c99,0,98,2,98,3c98,51,98,51,98,51c98,52,99,54,101,54xm27,95c27,96,27,96,28,96c29,96,30,94,31,93c34,60,60,34,92,30c94,30,95,28,95,27c95,25,93,24,92,24c56,29,29,57,25,92c24,94,26,95,27,95xm87,102c87,110,94,118,103,118c111,118,119,110,119,102c119,93,111,86,103,86c94,86,87,93,87,102xm113,102c113,107,108,112,103,112c97,112,93,107,93,102c93,96,97,92,103,92c108,92,113,96,113,102xm110,30c143,33,170,60,174,93c174,94,175,96,177,96c177,96,177,96,177,95c179,95,180,94,180,92c176,56,146,28,111,24c109,24,107,25,107,26c107,28,108,30,110,30xm53,102c53,100,52,99,50,99c3,99,3,99,3,99c1,99,0,100,0,102c0,103,1,105,3,105c50,105,50,105,50,105c52,105,53,103,53,102xm177,108c176,108,174,109,174,110c170,143,143,170,110,173c108,174,107,175,107,177c107,178,109,179,110,179c110,179,110,179,111,179c146,176,176,147,180,111c180,109,179,108,177,108xm199,99c152,99,152,99,152,99c150,99,149,100,149,102c149,103,150,105,152,105c199,105,199,105,199,105c201,105,202,103,202,102c202,100,201,99,199,99xm101,149c99,149,98,151,98,152c98,200,98,200,98,200c98,202,99,203,101,203c103,203,104,202,104,200c104,152,104,152,104,152c104,151,103,149,101,149xm92,173c60,169,34,143,31,110c30,109,29,108,27,108c26,108,24,109,25,111c29,146,56,174,92,179c92,179,92,179,92,179c94,179,95,178,95,177c95,175,94,173,92,173xe">
                <v:path o:connectlocs="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451485</wp:posOffset>
                </wp:positionH>
                <wp:positionV relativeFrom="paragraph">
                  <wp:posOffset>4838065</wp:posOffset>
                </wp:positionV>
                <wp:extent cx="216535" cy="248920"/>
                <wp:effectExtent l="0" t="0" r="12065" b="17780"/>
                <wp:wrapNone/>
                <wp:docPr id="66" name="Freeform 34"/>
                <wp:cNvGraphicFramePr/>
                <a:graphic xmlns:a="http://schemas.openxmlformats.org/drawingml/2006/main">
                  <a:graphicData uri="http://schemas.microsoft.com/office/word/2010/wordprocessingShape">
                    <wps:wsp>
                      <wps:cNvSpPr>
                        <a:spLocks noEditPoints="1"/>
                      </wps:cNvSpPr>
                      <wps:spPr bwMode="auto">
                        <a:xfrm>
                          <a:off x="0" y="0"/>
                          <a:ext cx="216661" cy="24879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4" h="177">
                              <a:moveTo>
                                <a:pt x="71" y="79"/>
                              </a:moveTo>
                              <a:cubicBezTo>
                                <a:pt x="76" y="79"/>
                                <a:pt x="76" y="79"/>
                                <a:pt x="76" y="79"/>
                              </a:cubicBezTo>
                              <a:cubicBezTo>
                                <a:pt x="78" y="79"/>
                                <a:pt x="80" y="80"/>
                                <a:pt x="80" y="82"/>
                              </a:cubicBezTo>
                              <a:cubicBezTo>
                                <a:pt x="80" y="99"/>
                                <a:pt x="80" y="99"/>
                                <a:pt x="80" y="99"/>
                              </a:cubicBezTo>
                              <a:cubicBezTo>
                                <a:pt x="80" y="100"/>
                                <a:pt x="81" y="102"/>
                                <a:pt x="83" y="102"/>
                              </a:cubicBezTo>
                              <a:cubicBezTo>
                                <a:pt x="84" y="102"/>
                                <a:pt x="86" y="100"/>
                                <a:pt x="86" y="99"/>
                              </a:cubicBezTo>
                              <a:cubicBezTo>
                                <a:pt x="86" y="82"/>
                                <a:pt x="86" y="82"/>
                                <a:pt x="86" y="82"/>
                              </a:cubicBezTo>
                              <a:cubicBezTo>
                                <a:pt x="86" y="77"/>
                                <a:pt x="81" y="73"/>
                                <a:pt x="76" y="73"/>
                              </a:cubicBezTo>
                              <a:cubicBezTo>
                                <a:pt x="71" y="73"/>
                                <a:pt x="71" y="73"/>
                                <a:pt x="71" y="73"/>
                              </a:cubicBezTo>
                              <a:cubicBezTo>
                                <a:pt x="71" y="73"/>
                                <a:pt x="71" y="73"/>
                                <a:pt x="70" y="73"/>
                              </a:cubicBezTo>
                              <a:cubicBezTo>
                                <a:pt x="16" y="73"/>
                                <a:pt x="16" y="73"/>
                                <a:pt x="16" y="73"/>
                              </a:cubicBezTo>
                              <a:cubicBezTo>
                                <a:pt x="11" y="73"/>
                                <a:pt x="6" y="68"/>
                                <a:pt x="6" y="63"/>
                              </a:cubicBezTo>
                              <a:cubicBezTo>
                                <a:pt x="6" y="41"/>
                                <a:pt x="6" y="41"/>
                                <a:pt x="6" y="41"/>
                              </a:cubicBezTo>
                              <a:cubicBezTo>
                                <a:pt x="6" y="35"/>
                                <a:pt x="11" y="31"/>
                                <a:pt x="16" y="31"/>
                              </a:cubicBezTo>
                              <a:cubicBezTo>
                                <a:pt x="19" y="31"/>
                                <a:pt x="19" y="31"/>
                                <a:pt x="19" y="31"/>
                              </a:cubicBezTo>
                              <a:cubicBezTo>
                                <a:pt x="21" y="31"/>
                                <a:pt x="22" y="30"/>
                                <a:pt x="22" y="28"/>
                              </a:cubicBezTo>
                              <a:cubicBezTo>
                                <a:pt x="22" y="26"/>
                                <a:pt x="21" y="25"/>
                                <a:pt x="19" y="25"/>
                              </a:cubicBezTo>
                              <a:cubicBezTo>
                                <a:pt x="16" y="25"/>
                                <a:pt x="16" y="25"/>
                                <a:pt x="16" y="25"/>
                              </a:cubicBezTo>
                              <a:cubicBezTo>
                                <a:pt x="7" y="25"/>
                                <a:pt x="0" y="32"/>
                                <a:pt x="0" y="41"/>
                              </a:cubicBezTo>
                              <a:cubicBezTo>
                                <a:pt x="0" y="63"/>
                                <a:pt x="0" y="63"/>
                                <a:pt x="0" y="63"/>
                              </a:cubicBezTo>
                              <a:cubicBezTo>
                                <a:pt x="0" y="71"/>
                                <a:pt x="7" y="79"/>
                                <a:pt x="16" y="79"/>
                              </a:cubicBezTo>
                              <a:cubicBezTo>
                                <a:pt x="71" y="79"/>
                                <a:pt x="71" y="79"/>
                                <a:pt x="71" y="79"/>
                              </a:cubicBezTo>
                              <a:cubicBezTo>
                                <a:pt x="71" y="79"/>
                                <a:pt x="71" y="79"/>
                                <a:pt x="71" y="79"/>
                              </a:cubicBezTo>
                              <a:close/>
                              <a:moveTo>
                                <a:pt x="89" y="104"/>
                              </a:moveTo>
                              <a:cubicBezTo>
                                <a:pt x="77" y="104"/>
                                <a:pt x="77" y="104"/>
                                <a:pt x="77" y="104"/>
                              </a:cubicBezTo>
                              <a:cubicBezTo>
                                <a:pt x="71" y="104"/>
                                <a:pt x="66" y="109"/>
                                <a:pt x="66" y="115"/>
                              </a:cubicBezTo>
                              <a:cubicBezTo>
                                <a:pt x="66" y="166"/>
                                <a:pt x="66" y="166"/>
                                <a:pt x="66" y="166"/>
                              </a:cubicBezTo>
                              <a:cubicBezTo>
                                <a:pt x="66" y="172"/>
                                <a:pt x="71" y="177"/>
                                <a:pt x="77" y="177"/>
                              </a:cubicBezTo>
                              <a:cubicBezTo>
                                <a:pt x="89" y="177"/>
                                <a:pt x="89" y="177"/>
                                <a:pt x="89" y="177"/>
                              </a:cubicBezTo>
                              <a:cubicBezTo>
                                <a:pt x="95" y="177"/>
                                <a:pt x="100" y="172"/>
                                <a:pt x="100" y="166"/>
                              </a:cubicBezTo>
                              <a:cubicBezTo>
                                <a:pt x="100" y="115"/>
                                <a:pt x="100" y="115"/>
                                <a:pt x="100" y="115"/>
                              </a:cubicBezTo>
                              <a:cubicBezTo>
                                <a:pt x="100" y="109"/>
                                <a:pt x="95" y="104"/>
                                <a:pt x="89" y="104"/>
                              </a:cubicBezTo>
                              <a:close/>
                              <a:moveTo>
                                <a:pt x="94" y="166"/>
                              </a:moveTo>
                              <a:cubicBezTo>
                                <a:pt x="94" y="169"/>
                                <a:pt x="91" y="171"/>
                                <a:pt x="89" y="171"/>
                              </a:cubicBezTo>
                              <a:cubicBezTo>
                                <a:pt x="77" y="171"/>
                                <a:pt x="77" y="171"/>
                                <a:pt x="77" y="171"/>
                              </a:cubicBezTo>
                              <a:cubicBezTo>
                                <a:pt x="74" y="171"/>
                                <a:pt x="72" y="169"/>
                                <a:pt x="72" y="166"/>
                              </a:cubicBezTo>
                              <a:cubicBezTo>
                                <a:pt x="72" y="115"/>
                                <a:pt x="72" y="115"/>
                                <a:pt x="72" y="115"/>
                              </a:cubicBezTo>
                              <a:cubicBezTo>
                                <a:pt x="72" y="112"/>
                                <a:pt x="74" y="110"/>
                                <a:pt x="77" y="110"/>
                              </a:cubicBezTo>
                              <a:cubicBezTo>
                                <a:pt x="89" y="110"/>
                                <a:pt x="89" y="110"/>
                                <a:pt x="89" y="110"/>
                              </a:cubicBezTo>
                              <a:cubicBezTo>
                                <a:pt x="91" y="110"/>
                                <a:pt x="94" y="112"/>
                                <a:pt x="94" y="115"/>
                              </a:cubicBezTo>
                              <a:lnTo>
                                <a:pt x="94" y="166"/>
                              </a:lnTo>
                              <a:close/>
                              <a:moveTo>
                                <a:pt x="132" y="0"/>
                              </a:moveTo>
                              <a:cubicBezTo>
                                <a:pt x="45" y="0"/>
                                <a:pt x="45" y="0"/>
                                <a:pt x="45" y="0"/>
                              </a:cubicBezTo>
                              <a:cubicBezTo>
                                <a:pt x="33" y="0"/>
                                <a:pt x="23" y="10"/>
                                <a:pt x="23" y="22"/>
                              </a:cubicBezTo>
                              <a:cubicBezTo>
                                <a:pt x="23" y="40"/>
                                <a:pt x="23" y="40"/>
                                <a:pt x="23" y="40"/>
                              </a:cubicBezTo>
                              <a:cubicBezTo>
                                <a:pt x="23" y="52"/>
                                <a:pt x="33" y="62"/>
                                <a:pt x="45" y="62"/>
                              </a:cubicBezTo>
                              <a:cubicBezTo>
                                <a:pt x="132" y="62"/>
                                <a:pt x="132" y="62"/>
                                <a:pt x="132" y="62"/>
                              </a:cubicBezTo>
                              <a:cubicBezTo>
                                <a:pt x="144" y="62"/>
                                <a:pt x="154" y="52"/>
                                <a:pt x="154" y="40"/>
                              </a:cubicBezTo>
                              <a:cubicBezTo>
                                <a:pt x="154" y="22"/>
                                <a:pt x="154" y="22"/>
                                <a:pt x="154" y="22"/>
                              </a:cubicBezTo>
                              <a:cubicBezTo>
                                <a:pt x="154" y="10"/>
                                <a:pt x="144" y="0"/>
                                <a:pt x="132" y="0"/>
                              </a:cubicBezTo>
                              <a:close/>
                              <a:moveTo>
                                <a:pt x="148" y="40"/>
                              </a:moveTo>
                              <a:cubicBezTo>
                                <a:pt x="148" y="48"/>
                                <a:pt x="141" y="56"/>
                                <a:pt x="132" y="56"/>
                              </a:cubicBezTo>
                              <a:cubicBezTo>
                                <a:pt x="45" y="56"/>
                                <a:pt x="45" y="56"/>
                                <a:pt x="45" y="56"/>
                              </a:cubicBezTo>
                              <a:cubicBezTo>
                                <a:pt x="37" y="56"/>
                                <a:pt x="29" y="48"/>
                                <a:pt x="29" y="40"/>
                              </a:cubicBezTo>
                              <a:cubicBezTo>
                                <a:pt x="29" y="22"/>
                                <a:pt x="29" y="22"/>
                                <a:pt x="29" y="22"/>
                              </a:cubicBezTo>
                              <a:cubicBezTo>
                                <a:pt x="29" y="13"/>
                                <a:pt x="37" y="6"/>
                                <a:pt x="45" y="6"/>
                              </a:cubicBezTo>
                              <a:cubicBezTo>
                                <a:pt x="132" y="6"/>
                                <a:pt x="132" y="6"/>
                                <a:pt x="132" y="6"/>
                              </a:cubicBezTo>
                              <a:cubicBezTo>
                                <a:pt x="141" y="6"/>
                                <a:pt x="148" y="13"/>
                                <a:pt x="148" y="22"/>
                              </a:cubicBezTo>
                              <a:lnTo>
                                <a:pt x="148" y="4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4" o:spid="_x0000_s1026" o:spt="100" style="position:absolute;left:0pt;margin-left:35.55pt;margin-top:380.95pt;height:19.6pt;width:17.05pt;z-index:251860992;mso-width-relative:page;mso-height-relative:page;" fillcolor="#626262" filled="t" stroked="f" coordsize="154,177" o:gfxdata="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" path="m71,79c76,79,76,79,76,79c78,79,80,80,80,82c80,99,80,99,80,99c80,100,81,102,83,102c84,102,86,100,86,99c86,82,86,82,86,82c86,77,81,73,76,73c71,73,71,73,71,73c71,73,71,73,70,73c16,73,16,73,16,73c11,73,6,68,6,63c6,41,6,41,6,41c6,35,11,31,16,31c19,31,19,31,19,31c21,31,22,30,22,28c22,26,21,25,19,25c16,25,16,25,16,25c7,25,0,32,0,41c0,63,0,63,0,63c0,71,7,79,16,79c71,79,71,79,71,79c71,79,71,79,71,79xm89,104c77,104,77,104,77,104c71,104,66,109,66,115c66,166,66,166,66,166c66,172,71,177,77,177c89,177,89,177,89,177c95,177,100,172,100,166c100,115,100,115,100,115c100,109,95,104,89,104xm94,166c94,169,91,171,89,171c77,171,77,171,77,171c74,171,72,169,72,166c72,115,72,115,72,115c72,112,74,110,77,110c89,110,89,110,89,110c91,110,94,112,94,115l94,166xm132,0c45,0,45,0,45,0c33,0,23,10,23,22c23,40,23,40,23,40c23,52,33,62,45,62c132,62,132,62,132,62c144,62,154,52,154,40c154,22,154,22,154,22c154,10,144,0,132,0xm148,40c148,48,141,56,132,56c45,56,45,56,45,56c37,56,29,48,29,40c29,22,29,22,29,22c29,13,37,6,45,6c132,6,132,6,132,6c141,6,148,13,148,22l148,40xe">
                <v:path o:connectlocs="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3810</wp:posOffset>
                </wp:positionH>
                <wp:positionV relativeFrom="paragraph">
                  <wp:posOffset>4822825</wp:posOffset>
                </wp:positionV>
                <wp:extent cx="203835" cy="147320"/>
                <wp:effectExtent l="0" t="0" r="5715" b="5080"/>
                <wp:wrapNone/>
                <wp:docPr id="65" name="Freeform 22"/>
                <wp:cNvGraphicFramePr/>
                <a:graphic xmlns:a="http://schemas.openxmlformats.org/drawingml/2006/main">
                  <a:graphicData uri="http://schemas.microsoft.com/office/word/2010/wordprocessingShape">
                    <wps:wsp>
                      <wps:cNvSpPr>
                        <a:spLocks noEditPoints="1"/>
                      </wps:cNvSpPr>
                      <wps:spPr bwMode="auto">
                        <a:xfrm>
                          <a:off x="0" y="0"/>
                          <a:ext cx="203566" cy="14761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5" h="105">
                              <a:moveTo>
                                <a:pt x="145" y="16"/>
                              </a:moveTo>
                              <a:cubicBezTo>
                                <a:pt x="145" y="7"/>
                                <a:pt x="138" y="0"/>
                                <a:pt x="129" y="0"/>
                              </a:cubicBezTo>
                              <a:cubicBezTo>
                                <a:pt x="120" y="0"/>
                                <a:pt x="113" y="7"/>
                                <a:pt x="113" y="16"/>
                              </a:cubicBezTo>
                              <a:cubicBezTo>
                                <a:pt x="113" y="18"/>
                                <a:pt x="115" y="19"/>
                                <a:pt x="116" y="19"/>
                              </a:cubicBezTo>
                              <a:cubicBezTo>
                                <a:pt x="118" y="19"/>
                                <a:pt x="119" y="18"/>
                                <a:pt x="119" y="16"/>
                              </a:cubicBezTo>
                              <a:cubicBezTo>
                                <a:pt x="119" y="11"/>
                                <a:pt x="124" y="6"/>
                                <a:pt x="129" y="6"/>
                              </a:cubicBezTo>
                              <a:cubicBezTo>
                                <a:pt x="135" y="6"/>
                                <a:pt x="139" y="11"/>
                                <a:pt x="139" y="16"/>
                              </a:cubicBezTo>
                              <a:cubicBezTo>
                                <a:pt x="139" y="26"/>
                                <a:pt x="130" y="27"/>
                                <a:pt x="129" y="27"/>
                              </a:cubicBezTo>
                              <a:cubicBezTo>
                                <a:pt x="3" y="27"/>
                                <a:pt x="3" y="27"/>
                                <a:pt x="3" y="27"/>
                              </a:cubicBezTo>
                              <a:cubicBezTo>
                                <a:pt x="2" y="27"/>
                                <a:pt x="0" y="29"/>
                                <a:pt x="0" y="30"/>
                              </a:cubicBezTo>
                              <a:cubicBezTo>
                                <a:pt x="0" y="32"/>
                                <a:pt x="2" y="33"/>
                                <a:pt x="3" y="33"/>
                              </a:cubicBezTo>
                              <a:cubicBezTo>
                                <a:pt x="129" y="33"/>
                                <a:pt x="129" y="33"/>
                                <a:pt x="129" y="33"/>
                              </a:cubicBezTo>
                              <a:cubicBezTo>
                                <a:pt x="135" y="33"/>
                                <a:pt x="145" y="29"/>
                                <a:pt x="145" y="16"/>
                              </a:cubicBezTo>
                              <a:close/>
                              <a:moveTo>
                                <a:pt x="52" y="58"/>
                              </a:moveTo>
                              <a:cubicBezTo>
                                <a:pt x="51" y="57"/>
                                <a:pt x="49" y="57"/>
                                <a:pt x="48" y="58"/>
                              </a:cubicBezTo>
                              <a:cubicBezTo>
                                <a:pt x="32" y="75"/>
                                <a:pt x="32" y="75"/>
                                <a:pt x="32" y="75"/>
                              </a:cubicBezTo>
                              <a:cubicBezTo>
                                <a:pt x="30" y="76"/>
                                <a:pt x="30" y="78"/>
                                <a:pt x="32" y="79"/>
                              </a:cubicBezTo>
                              <a:cubicBezTo>
                                <a:pt x="32" y="80"/>
                                <a:pt x="33" y="80"/>
                                <a:pt x="34" y="80"/>
                              </a:cubicBezTo>
                              <a:cubicBezTo>
                                <a:pt x="34" y="80"/>
                                <a:pt x="35" y="80"/>
                                <a:pt x="36" y="79"/>
                              </a:cubicBezTo>
                              <a:cubicBezTo>
                                <a:pt x="52" y="63"/>
                                <a:pt x="52" y="63"/>
                                <a:pt x="52" y="63"/>
                              </a:cubicBezTo>
                              <a:cubicBezTo>
                                <a:pt x="53" y="62"/>
                                <a:pt x="53" y="60"/>
                                <a:pt x="52" y="58"/>
                              </a:cubicBezTo>
                              <a:close/>
                              <a:moveTo>
                                <a:pt x="26" y="15"/>
                              </a:moveTo>
                              <a:cubicBezTo>
                                <a:pt x="98" y="15"/>
                                <a:pt x="98" y="15"/>
                                <a:pt x="98" y="15"/>
                              </a:cubicBezTo>
                              <a:cubicBezTo>
                                <a:pt x="100" y="15"/>
                                <a:pt x="101" y="13"/>
                                <a:pt x="101" y="12"/>
                              </a:cubicBezTo>
                              <a:cubicBezTo>
                                <a:pt x="101" y="10"/>
                                <a:pt x="100" y="9"/>
                                <a:pt x="98" y="9"/>
                              </a:cubicBezTo>
                              <a:cubicBezTo>
                                <a:pt x="26" y="9"/>
                                <a:pt x="26" y="9"/>
                                <a:pt x="26" y="9"/>
                              </a:cubicBezTo>
                              <a:cubicBezTo>
                                <a:pt x="24" y="9"/>
                                <a:pt x="23" y="10"/>
                                <a:pt x="23" y="12"/>
                              </a:cubicBezTo>
                              <a:cubicBezTo>
                                <a:pt x="23" y="13"/>
                                <a:pt x="24" y="15"/>
                                <a:pt x="26" y="15"/>
                              </a:cubicBezTo>
                              <a:close/>
                              <a:moveTo>
                                <a:pt x="65" y="78"/>
                              </a:moveTo>
                              <a:cubicBezTo>
                                <a:pt x="59" y="78"/>
                                <a:pt x="59" y="78"/>
                                <a:pt x="59" y="78"/>
                              </a:cubicBezTo>
                              <a:cubicBezTo>
                                <a:pt x="75" y="61"/>
                                <a:pt x="75" y="61"/>
                                <a:pt x="75" y="61"/>
                              </a:cubicBezTo>
                              <a:cubicBezTo>
                                <a:pt x="76" y="60"/>
                                <a:pt x="76" y="58"/>
                                <a:pt x="75" y="57"/>
                              </a:cubicBezTo>
                              <a:cubicBezTo>
                                <a:pt x="74" y="56"/>
                                <a:pt x="72" y="56"/>
                                <a:pt x="71" y="57"/>
                              </a:cubicBezTo>
                              <a:cubicBezTo>
                                <a:pt x="50" y="79"/>
                                <a:pt x="50" y="79"/>
                                <a:pt x="50" y="79"/>
                              </a:cubicBezTo>
                              <a:cubicBezTo>
                                <a:pt x="49" y="80"/>
                                <a:pt x="48" y="81"/>
                                <a:pt x="49" y="82"/>
                              </a:cubicBezTo>
                              <a:cubicBezTo>
                                <a:pt x="49" y="84"/>
                                <a:pt x="50" y="84"/>
                                <a:pt x="52" y="84"/>
                              </a:cubicBezTo>
                              <a:cubicBezTo>
                                <a:pt x="57" y="84"/>
                                <a:pt x="57" y="84"/>
                                <a:pt x="57" y="84"/>
                              </a:cubicBezTo>
                              <a:cubicBezTo>
                                <a:pt x="42" y="100"/>
                                <a:pt x="42" y="100"/>
                                <a:pt x="42" y="100"/>
                              </a:cubicBezTo>
                              <a:cubicBezTo>
                                <a:pt x="41" y="101"/>
                                <a:pt x="41" y="103"/>
                                <a:pt x="42" y="104"/>
                              </a:cubicBezTo>
                              <a:cubicBezTo>
                                <a:pt x="42" y="105"/>
                                <a:pt x="43" y="105"/>
                                <a:pt x="44" y="105"/>
                              </a:cubicBezTo>
                              <a:cubicBezTo>
                                <a:pt x="45" y="105"/>
                                <a:pt x="46" y="105"/>
                                <a:pt x="46" y="104"/>
                              </a:cubicBezTo>
                              <a:cubicBezTo>
                                <a:pt x="67" y="83"/>
                                <a:pt x="67" y="83"/>
                                <a:pt x="67" y="83"/>
                              </a:cubicBezTo>
                              <a:cubicBezTo>
                                <a:pt x="68" y="83"/>
                                <a:pt x="68" y="81"/>
                                <a:pt x="67" y="80"/>
                              </a:cubicBezTo>
                              <a:cubicBezTo>
                                <a:pt x="67" y="79"/>
                                <a:pt x="66" y="78"/>
                                <a:pt x="65" y="78"/>
                              </a:cubicBezTo>
                              <a:close/>
                              <a:moveTo>
                                <a:pt x="129" y="42"/>
                              </a:moveTo>
                              <a:cubicBezTo>
                                <a:pt x="21" y="42"/>
                                <a:pt x="21" y="42"/>
                                <a:pt x="21" y="42"/>
                              </a:cubicBezTo>
                              <a:cubicBezTo>
                                <a:pt x="20" y="42"/>
                                <a:pt x="18" y="43"/>
                                <a:pt x="18" y="45"/>
                              </a:cubicBezTo>
                              <a:cubicBezTo>
                                <a:pt x="18" y="46"/>
                                <a:pt x="20" y="48"/>
                                <a:pt x="21" y="48"/>
                              </a:cubicBezTo>
                              <a:cubicBezTo>
                                <a:pt x="129" y="48"/>
                                <a:pt x="129" y="48"/>
                                <a:pt x="129" y="48"/>
                              </a:cubicBezTo>
                              <a:cubicBezTo>
                                <a:pt x="130" y="48"/>
                                <a:pt x="139" y="48"/>
                                <a:pt x="139" y="59"/>
                              </a:cubicBezTo>
                              <a:cubicBezTo>
                                <a:pt x="139" y="64"/>
                                <a:pt x="135" y="69"/>
                                <a:pt x="129" y="69"/>
                              </a:cubicBezTo>
                              <a:cubicBezTo>
                                <a:pt x="124" y="69"/>
                                <a:pt x="119" y="64"/>
                                <a:pt x="119" y="59"/>
                              </a:cubicBezTo>
                              <a:cubicBezTo>
                                <a:pt x="119" y="57"/>
                                <a:pt x="118" y="56"/>
                                <a:pt x="116" y="56"/>
                              </a:cubicBezTo>
                              <a:cubicBezTo>
                                <a:pt x="115" y="56"/>
                                <a:pt x="113" y="57"/>
                                <a:pt x="113" y="59"/>
                              </a:cubicBezTo>
                              <a:cubicBezTo>
                                <a:pt x="113" y="67"/>
                                <a:pt x="120" y="75"/>
                                <a:pt x="129" y="75"/>
                              </a:cubicBezTo>
                              <a:cubicBezTo>
                                <a:pt x="138" y="75"/>
                                <a:pt x="145" y="67"/>
                                <a:pt x="145" y="59"/>
                              </a:cubicBezTo>
                              <a:cubicBezTo>
                                <a:pt x="145" y="46"/>
                                <a:pt x="135" y="42"/>
                                <a:pt x="129" y="42"/>
                              </a:cubicBezTo>
                              <a:close/>
                              <a:moveTo>
                                <a:pt x="92" y="58"/>
                              </a:moveTo>
                              <a:cubicBezTo>
                                <a:pt x="76" y="75"/>
                                <a:pt x="76" y="75"/>
                                <a:pt x="76" y="75"/>
                              </a:cubicBezTo>
                              <a:cubicBezTo>
                                <a:pt x="75" y="76"/>
                                <a:pt x="75" y="78"/>
                                <a:pt x="76" y="79"/>
                              </a:cubicBezTo>
                              <a:cubicBezTo>
                                <a:pt x="77" y="80"/>
                                <a:pt x="77" y="80"/>
                                <a:pt x="78" y="80"/>
                              </a:cubicBezTo>
                              <a:cubicBezTo>
                                <a:pt x="79" y="80"/>
                                <a:pt x="80" y="80"/>
                                <a:pt x="80" y="79"/>
                              </a:cubicBezTo>
                              <a:cubicBezTo>
                                <a:pt x="97" y="63"/>
                                <a:pt x="97" y="63"/>
                                <a:pt x="97" y="63"/>
                              </a:cubicBezTo>
                              <a:cubicBezTo>
                                <a:pt x="98" y="62"/>
                                <a:pt x="98" y="60"/>
                                <a:pt x="97" y="58"/>
                              </a:cubicBezTo>
                              <a:cubicBezTo>
                                <a:pt x="95" y="57"/>
                                <a:pt x="94" y="57"/>
                                <a:pt x="92" y="5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2" o:spid="_x0000_s1026" o:spt="100" style="position:absolute;left:0pt;margin-left:0.3pt;margin-top:379.75pt;height:11.6pt;width:16.05pt;z-index:251859968;mso-width-relative:page;mso-height-relative:page;" fillcolor="#626262" filled="t" stroked="f" coordsize="145,105" o:gfxdata="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AoK/WH1wAAAAcBAAAPAAAAAAAAAAEAIAAAACIAAABkcnMvZG93bnJldi54bWxQSwECFAAU&#10;AAAACACHTuJAvwL5I/UHAAAHKwAADgAAAAAAAAABACAAAAAmAQAAZHJzL2Uyb0RvYy54bWxQSwUG&#10;AAAAAAYABgBZAQAAjQsAAAAA&#10;" path="m145,16c145,7,138,0,129,0c120,0,113,7,113,16c113,18,115,19,116,19c118,19,119,18,119,16c119,11,124,6,129,6c135,6,139,11,139,16c139,26,130,27,129,27c3,27,3,27,3,27c2,27,0,29,0,30c0,32,2,33,3,33c129,33,129,33,129,33c135,33,145,29,145,16xm52,58c51,57,49,57,48,58c32,75,32,75,32,75c30,76,30,78,32,79c32,80,33,80,34,80c34,80,35,80,36,79c52,63,52,63,52,63c53,62,53,60,52,58xm26,15c98,15,98,15,98,15c100,15,101,13,101,12c101,10,100,9,98,9c26,9,26,9,26,9c24,9,23,10,23,12c23,13,24,15,26,15xm65,78c59,78,59,78,59,78c75,61,75,61,75,61c76,60,76,58,75,57c74,56,72,56,71,57c50,79,50,79,50,79c49,80,48,81,49,82c49,84,50,84,52,84c57,84,57,84,57,84c42,100,42,100,42,100c41,101,41,103,42,104c42,105,43,105,44,105c45,105,46,105,46,104c67,83,67,83,67,83c68,83,68,81,67,80c67,79,66,78,65,78xm129,42c21,42,21,42,21,42c20,42,18,43,18,45c18,46,20,48,21,48c129,48,129,48,129,48c130,48,139,48,139,59c139,64,135,69,129,69c124,69,119,64,119,59c119,57,118,56,116,56c115,56,113,57,113,59c113,67,120,75,129,75c138,75,145,67,145,59c145,46,135,42,129,42xm92,58c76,75,76,75,76,75c75,76,75,78,76,79c77,80,77,80,78,80c79,80,80,80,80,79c97,63,97,63,97,63c98,62,98,60,97,58c95,57,94,57,92,58xe">
                <v:path o:connectlocs="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4914900</wp:posOffset>
                </wp:positionH>
                <wp:positionV relativeFrom="paragraph">
                  <wp:posOffset>4375150</wp:posOffset>
                </wp:positionV>
                <wp:extent cx="172720" cy="289560"/>
                <wp:effectExtent l="0" t="0" r="6350" b="3810"/>
                <wp:wrapNone/>
                <wp:docPr id="64" name="Freeform 35"/>
                <wp:cNvGraphicFramePr/>
                <a:graphic xmlns:a="http://schemas.openxmlformats.org/drawingml/2006/main">
                  <a:graphicData uri="http://schemas.microsoft.com/office/word/2010/wordprocessingShape">
                    <wps:wsp>
                      <wps:cNvSpPr>
                        <a:spLocks noEditPoints="1"/>
                      </wps:cNvSpPr>
                      <wps:spPr bwMode="auto">
                        <a:xfrm>
                          <a:off x="0" y="0"/>
                          <a:ext cx="172614" cy="28986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3" h="206">
                              <a:moveTo>
                                <a:pt x="62" y="29"/>
                              </a:moveTo>
                              <a:cubicBezTo>
                                <a:pt x="56" y="29"/>
                                <a:pt x="50" y="32"/>
                                <a:pt x="46" y="36"/>
                              </a:cubicBezTo>
                              <a:cubicBezTo>
                                <a:pt x="37" y="44"/>
                                <a:pt x="37" y="59"/>
                                <a:pt x="46" y="67"/>
                              </a:cubicBezTo>
                              <a:cubicBezTo>
                                <a:pt x="50" y="71"/>
                                <a:pt x="56" y="74"/>
                                <a:pt x="62" y="74"/>
                              </a:cubicBezTo>
                              <a:cubicBezTo>
                                <a:pt x="62" y="74"/>
                                <a:pt x="62" y="74"/>
                                <a:pt x="62" y="74"/>
                              </a:cubicBezTo>
                              <a:cubicBezTo>
                                <a:pt x="68" y="74"/>
                                <a:pt x="73" y="71"/>
                                <a:pt x="77" y="67"/>
                              </a:cubicBezTo>
                              <a:cubicBezTo>
                                <a:pt x="86" y="59"/>
                                <a:pt x="86" y="44"/>
                                <a:pt x="77" y="36"/>
                              </a:cubicBezTo>
                              <a:cubicBezTo>
                                <a:pt x="73" y="32"/>
                                <a:pt x="68" y="29"/>
                                <a:pt x="62" y="29"/>
                              </a:cubicBezTo>
                              <a:close/>
                              <a:moveTo>
                                <a:pt x="73" y="63"/>
                              </a:moveTo>
                              <a:cubicBezTo>
                                <a:pt x="70" y="66"/>
                                <a:pt x="66" y="68"/>
                                <a:pt x="62" y="68"/>
                              </a:cubicBezTo>
                              <a:cubicBezTo>
                                <a:pt x="57" y="68"/>
                                <a:pt x="53" y="66"/>
                                <a:pt x="50" y="63"/>
                              </a:cubicBezTo>
                              <a:cubicBezTo>
                                <a:pt x="44" y="57"/>
                                <a:pt x="44" y="46"/>
                                <a:pt x="50" y="40"/>
                              </a:cubicBezTo>
                              <a:cubicBezTo>
                                <a:pt x="53" y="37"/>
                                <a:pt x="57" y="35"/>
                                <a:pt x="62" y="35"/>
                              </a:cubicBezTo>
                              <a:cubicBezTo>
                                <a:pt x="66" y="35"/>
                                <a:pt x="70" y="37"/>
                                <a:pt x="73" y="40"/>
                              </a:cubicBezTo>
                              <a:cubicBezTo>
                                <a:pt x="80" y="46"/>
                                <a:pt x="80" y="57"/>
                                <a:pt x="73" y="63"/>
                              </a:cubicBezTo>
                              <a:close/>
                              <a:moveTo>
                                <a:pt x="102" y="22"/>
                              </a:moveTo>
                              <a:cubicBezTo>
                                <a:pt x="80" y="0"/>
                                <a:pt x="44" y="0"/>
                                <a:pt x="22" y="22"/>
                              </a:cubicBezTo>
                              <a:cubicBezTo>
                                <a:pt x="0" y="44"/>
                                <a:pt x="0" y="79"/>
                                <a:pt x="22" y="101"/>
                              </a:cubicBezTo>
                              <a:cubicBezTo>
                                <a:pt x="24" y="104"/>
                                <a:pt x="27" y="106"/>
                                <a:pt x="30" y="108"/>
                              </a:cubicBezTo>
                              <a:cubicBezTo>
                                <a:pt x="30" y="108"/>
                                <a:pt x="31" y="109"/>
                                <a:pt x="31" y="109"/>
                              </a:cubicBezTo>
                              <a:cubicBezTo>
                                <a:pt x="37" y="113"/>
                                <a:pt x="39" y="119"/>
                                <a:pt x="39" y="125"/>
                              </a:cubicBezTo>
                              <a:cubicBezTo>
                                <a:pt x="39" y="184"/>
                                <a:pt x="39" y="184"/>
                                <a:pt x="39" y="184"/>
                              </a:cubicBezTo>
                              <a:cubicBezTo>
                                <a:pt x="39" y="196"/>
                                <a:pt x="49" y="206"/>
                                <a:pt x="62" y="206"/>
                              </a:cubicBezTo>
                              <a:cubicBezTo>
                                <a:pt x="67" y="206"/>
                                <a:pt x="73" y="204"/>
                                <a:pt x="77" y="200"/>
                              </a:cubicBezTo>
                              <a:cubicBezTo>
                                <a:pt x="78" y="199"/>
                                <a:pt x="78" y="199"/>
                                <a:pt x="78" y="199"/>
                              </a:cubicBezTo>
                              <a:cubicBezTo>
                                <a:pt x="81" y="195"/>
                                <a:pt x="84" y="190"/>
                                <a:pt x="84" y="185"/>
                              </a:cubicBezTo>
                              <a:cubicBezTo>
                                <a:pt x="87" y="181"/>
                                <a:pt x="87" y="181"/>
                                <a:pt x="87" y="181"/>
                              </a:cubicBezTo>
                              <a:cubicBezTo>
                                <a:pt x="88" y="179"/>
                                <a:pt x="89" y="177"/>
                                <a:pt x="89" y="176"/>
                              </a:cubicBezTo>
                              <a:cubicBezTo>
                                <a:pt x="89" y="173"/>
                                <a:pt x="89" y="173"/>
                                <a:pt x="89" y="173"/>
                              </a:cubicBezTo>
                              <a:cubicBezTo>
                                <a:pt x="89" y="172"/>
                                <a:pt x="88" y="170"/>
                                <a:pt x="87" y="169"/>
                              </a:cubicBezTo>
                              <a:cubicBezTo>
                                <a:pt x="85" y="166"/>
                                <a:pt x="85" y="166"/>
                                <a:pt x="85" y="166"/>
                              </a:cubicBezTo>
                              <a:cubicBezTo>
                                <a:pt x="90" y="162"/>
                                <a:pt x="90" y="162"/>
                                <a:pt x="90" y="162"/>
                              </a:cubicBezTo>
                              <a:cubicBezTo>
                                <a:pt x="90" y="162"/>
                                <a:pt x="90" y="162"/>
                                <a:pt x="90" y="162"/>
                              </a:cubicBezTo>
                              <a:cubicBezTo>
                                <a:pt x="91" y="160"/>
                                <a:pt x="92" y="158"/>
                                <a:pt x="92" y="157"/>
                              </a:cubicBezTo>
                              <a:cubicBezTo>
                                <a:pt x="92" y="154"/>
                                <a:pt x="92" y="154"/>
                                <a:pt x="92" y="154"/>
                              </a:cubicBezTo>
                              <a:cubicBezTo>
                                <a:pt x="92" y="154"/>
                                <a:pt x="91" y="151"/>
                                <a:pt x="90" y="150"/>
                              </a:cubicBezTo>
                              <a:cubicBezTo>
                                <a:pt x="90" y="150"/>
                                <a:pt x="90" y="149"/>
                                <a:pt x="90" y="149"/>
                              </a:cubicBezTo>
                              <a:cubicBezTo>
                                <a:pt x="85" y="146"/>
                                <a:pt x="85" y="146"/>
                                <a:pt x="85" y="146"/>
                              </a:cubicBezTo>
                              <a:cubicBezTo>
                                <a:pt x="88" y="144"/>
                                <a:pt x="88" y="144"/>
                                <a:pt x="88" y="144"/>
                              </a:cubicBezTo>
                              <a:cubicBezTo>
                                <a:pt x="89" y="142"/>
                                <a:pt x="89" y="140"/>
                                <a:pt x="89" y="139"/>
                              </a:cubicBezTo>
                              <a:cubicBezTo>
                                <a:pt x="89" y="136"/>
                                <a:pt x="89" y="136"/>
                                <a:pt x="89" y="136"/>
                              </a:cubicBezTo>
                              <a:cubicBezTo>
                                <a:pt x="89" y="136"/>
                                <a:pt x="89" y="133"/>
                                <a:pt x="88" y="132"/>
                              </a:cubicBezTo>
                              <a:cubicBezTo>
                                <a:pt x="84" y="127"/>
                                <a:pt x="84" y="127"/>
                                <a:pt x="84" y="127"/>
                              </a:cubicBezTo>
                              <a:cubicBezTo>
                                <a:pt x="84" y="125"/>
                                <a:pt x="84" y="125"/>
                                <a:pt x="84" y="125"/>
                              </a:cubicBezTo>
                              <a:cubicBezTo>
                                <a:pt x="84" y="119"/>
                                <a:pt x="87" y="113"/>
                                <a:pt x="92" y="109"/>
                              </a:cubicBezTo>
                              <a:cubicBezTo>
                                <a:pt x="93" y="109"/>
                                <a:pt x="93" y="108"/>
                                <a:pt x="94" y="107"/>
                              </a:cubicBezTo>
                              <a:cubicBezTo>
                                <a:pt x="97" y="106"/>
                                <a:pt x="99" y="104"/>
                                <a:pt x="102" y="101"/>
                              </a:cubicBezTo>
                              <a:cubicBezTo>
                                <a:pt x="123" y="79"/>
                                <a:pt x="123" y="44"/>
                                <a:pt x="102" y="22"/>
                              </a:cubicBezTo>
                              <a:close/>
                              <a:moveTo>
                                <a:pt x="97" y="97"/>
                              </a:moveTo>
                              <a:cubicBezTo>
                                <a:pt x="95" y="99"/>
                                <a:pt x="93" y="101"/>
                                <a:pt x="91" y="102"/>
                              </a:cubicBezTo>
                              <a:cubicBezTo>
                                <a:pt x="90" y="103"/>
                                <a:pt x="89" y="104"/>
                                <a:pt x="88" y="104"/>
                              </a:cubicBezTo>
                              <a:cubicBezTo>
                                <a:pt x="82" y="109"/>
                                <a:pt x="78" y="117"/>
                                <a:pt x="78" y="125"/>
                              </a:cubicBezTo>
                              <a:cubicBezTo>
                                <a:pt x="78" y="128"/>
                                <a:pt x="78" y="128"/>
                                <a:pt x="78" y="128"/>
                              </a:cubicBezTo>
                              <a:cubicBezTo>
                                <a:pt x="78" y="129"/>
                                <a:pt x="78" y="129"/>
                                <a:pt x="78" y="129"/>
                              </a:cubicBezTo>
                              <a:cubicBezTo>
                                <a:pt x="78" y="130"/>
                                <a:pt x="78" y="130"/>
                                <a:pt x="79" y="131"/>
                              </a:cubicBezTo>
                              <a:cubicBezTo>
                                <a:pt x="83" y="135"/>
                                <a:pt x="83" y="135"/>
                                <a:pt x="83" y="135"/>
                              </a:cubicBezTo>
                              <a:cubicBezTo>
                                <a:pt x="83" y="135"/>
                                <a:pt x="83" y="136"/>
                                <a:pt x="83" y="136"/>
                              </a:cubicBezTo>
                              <a:cubicBezTo>
                                <a:pt x="83" y="139"/>
                                <a:pt x="83" y="139"/>
                                <a:pt x="83" y="139"/>
                              </a:cubicBezTo>
                              <a:cubicBezTo>
                                <a:pt x="83" y="139"/>
                                <a:pt x="83" y="140"/>
                                <a:pt x="83" y="140"/>
                              </a:cubicBezTo>
                              <a:cubicBezTo>
                                <a:pt x="79" y="145"/>
                                <a:pt x="79" y="145"/>
                                <a:pt x="79" y="145"/>
                              </a:cubicBezTo>
                              <a:cubicBezTo>
                                <a:pt x="78" y="145"/>
                                <a:pt x="78" y="146"/>
                                <a:pt x="78" y="146"/>
                              </a:cubicBezTo>
                              <a:cubicBezTo>
                                <a:pt x="78" y="146"/>
                                <a:pt x="78" y="146"/>
                                <a:pt x="78" y="146"/>
                              </a:cubicBezTo>
                              <a:cubicBezTo>
                                <a:pt x="78" y="147"/>
                                <a:pt x="78" y="147"/>
                                <a:pt x="78" y="147"/>
                              </a:cubicBezTo>
                              <a:cubicBezTo>
                                <a:pt x="78" y="148"/>
                                <a:pt x="79" y="149"/>
                                <a:pt x="79" y="149"/>
                              </a:cubicBezTo>
                              <a:cubicBezTo>
                                <a:pt x="85" y="154"/>
                                <a:pt x="85" y="154"/>
                                <a:pt x="85" y="154"/>
                              </a:cubicBezTo>
                              <a:cubicBezTo>
                                <a:pt x="85" y="154"/>
                                <a:pt x="86" y="154"/>
                                <a:pt x="86" y="154"/>
                              </a:cubicBezTo>
                              <a:cubicBezTo>
                                <a:pt x="86" y="157"/>
                                <a:pt x="86" y="157"/>
                                <a:pt x="86" y="157"/>
                              </a:cubicBezTo>
                              <a:cubicBezTo>
                                <a:pt x="86" y="157"/>
                                <a:pt x="85" y="158"/>
                                <a:pt x="85" y="158"/>
                              </a:cubicBezTo>
                              <a:cubicBezTo>
                                <a:pt x="79" y="162"/>
                                <a:pt x="79" y="162"/>
                                <a:pt x="79" y="162"/>
                              </a:cubicBezTo>
                              <a:cubicBezTo>
                                <a:pt x="78" y="163"/>
                                <a:pt x="78" y="164"/>
                                <a:pt x="78" y="165"/>
                              </a:cubicBezTo>
                              <a:cubicBezTo>
                                <a:pt x="78" y="166"/>
                                <a:pt x="78" y="167"/>
                                <a:pt x="79" y="167"/>
                              </a:cubicBezTo>
                              <a:cubicBezTo>
                                <a:pt x="82" y="172"/>
                                <a:pt x="82" y="172"/>
                                <a:pt x="82" y="172"/>
                              </a:cubicBezTo>
                              <a:cubicBezTo>
                                <a:pt x="82" y="172"/>
                                <a:pt x="83" y="173"/>
                                <a:pt x="83" y="173"/>
                              </a:cubicBezTo>
                              <a:cubicBezTo>
                                <a:pt x="83" y="176"/>
                                <a:pt x="83" y="176"/>
                                <a:pt x="83" y="176"/>
                              </a:cubicBezTo>
                              <a:cubicBezTo>
                                <a:pt x="83" y="176"/>
                                <a:pt x="82" y="177"/>
                                <a:pt x="82" y="177"/>
                              </a:cubicBezTo>
                              <a:cubicBezTo>
                                <a:pt x="79" y="182"/>
                                <a:pt x="79" y="182"/>
                                <a:pt x="79" y="182"/>
                              </a:cubicBezTo>
                              <a:cubicBezTo>
                                <a:pt x="79" y="182"/>
                                <a:pt x="79" y="182"/>
                                <a:pt x="78" y="182"/>
                              </a:cubicBezTo>
                              <a:cubicBezTo>
                                <a:pt x="78" y="182"/>
                                <a:pt x="78" y="182"/>
                                <a:pt x="78" y="183"/>
                              </a:cubicBezTo>
                              <a:cubicBezTo>
                                <a:pt x="78" y="183"/>
                                <a:pt x="78" y="183"/>
                                <a:pt x="78" y="183"/>
                              </a:cubicBezTo>
                              <a:cubicBezTo>
                                <a:pt x="78" y="183"/>
                                <a:pt x="78" y="183"/>
                                <a:pt x="78" y="184"/>
                              </a:cubicBezTo>
                              <a:cubicBezTo>
                                <a:pt x="78" y="188"/>
                                <a:pt x="76" y="192"/>
                                <a:pt x="73" y="195"/>
                              </a:cubicBezTo>
                              <a:cubicBezTo>
                                <a:pt x="73" y="196"/>
                                <a:pt x="73" y="196"/>
                                <a:pt x="73" y="196"/>
                              </a:cubicBezTo>
                              <a:cubicBezTo>
                                <a:pt x="70" y="198"/>
                                <a:pt x="66" y="200"/>
                                <a:pt x="62" y="200"/>
                              </a:cubicBezTo>
                              <a:cubicBezTo>
                                <a:pt x="53" y="200"/>
                                <a:pt x="45" y="193"/>
                                <a:pt x="45" y="184"/>
                              </a:cubicBezTo>
                              <a:cubicBezTo>
                                <a:pt x="45" y="125"/>
                                <a:pt x="45" y="125"/>
                                <a:pt x="45" y="125"/>
                              </a:cubicBezTo>
                              <a:cubicBezTo>
                                <a:pt x="45" y="117"/>
                                <a:pt x="42" y="109"/>
                                <a:pt x="35" y="104"/>
                              </a:cubicBezTo>
                              <a:cubicBezTo>
                                <a:pt x="34" y="104"/>
                                <a:pt x="33" y="103"/>
                                <a:pt x="33" y="103"/>
                              </a:cubicBezTo>
                              <a:cubicBezTo>
                                <a:pt x="30" y="101"/>
                                <a:pt x="28" y="99"/>
                                <a:pt x="26" y="97"/>
                              </a:cubicBezTo>
                              <a:cubicBezTo>
                                <a:pt x="7" y="78"/>
                                <a:pt x="7" y="46"/>
                                <a:pt x="26" y="26"/>
                              </a:cubicBezTo>
                              <a:cubicBezTo>
                                <a:pt x="46" y="6"/>
                                <a:pt x="78" y="6"/>
                                <a:pt x="97" y="26"/>
                              </a:cubicBezTo>
                              <a:cubicBezTo>
                                <a:pt x="117" y="46"/>
                                <a:pt x="117" y="78"/>
                                <a:pt x="97" y="9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5" o:spid="_x0000_s1026" o:spt="100" style="position:absolute;left:0pt;margin-left:387pt;margin-top:344.5pt;height:22.8pt;width:13.6pt;z-index:251858944;mso-width-relative:page;mso-height-relative:page;" fillcolor="#626262" filled="t" stroked="f" coordsize="123,206" o:gfxdata="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" path="m62,29c56,29,50,32,46,36c37,44,37,59,46,67c50,71,56,74,62,74c62,74,62,74,62,74c68,74,73,71,77,67c86,59,86,44,77,36c73,32,68,29,62,29xm73,63c70,66,66,68,62,68c57,68,53,66,50,63c44,57,44,46,50,40c53,37,57,35,62,35c66,35,70,37,73,40c80,46,80,57,73,63xm102,22c80,0,44,0,22,22c0,44,0,79,22,101c24,104,27,106,30,108c30,108,31,109,31,109c37,113,39,119,39,125c39,184,39,184,39,184c39,196,49,206,62,206c67,206,73,204,77,200c78,199,78,199,78,199c81,195,84,190,84,185c87,181,87,181,87,181c88,179,89,177,89,176c89,173,89,173,89,173c89,172,88,170,87,169c85,166,85,166,85,166c90,162,90,162,90,162c90,162,90,162,90,162c91,160,92,158,92,157c92,154,92,154,92,154c92,154,91,151,90,150c90,150,90,149,90,149c85,146,85,146,85,146c88,144,88,144,88,144c89,142,89,140,89,139c89,136,89,136,89,136c89,136,89,133,88,132c84,127,84,127,84,127c84,125,84,125,84,125c84,119,87,113,92,109c93,109,93,108,94,107c97,106,99,104,102,101c123,79,123,44,102,22xm97,97c95,99,93,101,91,102c90,103,89,104,88,104c82,109,78,117,78,125c78,128,78,128,78,128c78,129,78,129,78,129c78,130,78,130,79,131c83,135,83,135,83,135c83,135,83,136,83,136c83,139,83,139,83,139c83,139,83,140,83,140c79,145,79,145,79,145c78,145,78,146,78,146c78,146,78,146,78,146c78,147,78,147,78,147c78,148,79,149,79,149c85,154,85,154,85,154c85,154,86,154,86,154c86,157,86,157,86,157c86,157,85,158,85,158c79,162,79,162,79,162c78,163,78,164,78,165c78,166,78,167,79,167c82,172,82,172,82,172c82,172,83,173,83,173c83,176,83,176,83,176c83,176,82,177,82,177c79,182,79,182,79,182c79,182,79,182,78,182c78,182,78,182,78,183c78,183,78,183,78,183c78,183,78,183,78,184c78,188,76,192,73,195c73,196,73,196,73,196c70,198,66,200,62,200c53,200,45,193,45,184c45,125,45,125,45,125c45,117,42,109,35,104c34,104,33,103,33,103c30,101,28,99,26,97c7,78,7,46,26,26c46,6,78,6,97,26c117,46,117,78,97,97xe">
                <v:path o:connectlocs="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284466" o:connectangles="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4563745</wp:posOffset>
                </wp:positionH>
                <wp:positionV relativeFrom="paragraph">
                  <wp:posOffset>4398010</wp:posOffset>
                </wp:positionV>
                <wp:extent cx="234315" cy="121920"/>
                <wp:effectExtent l="0" t="0" r="13335" b="11430"/>
                <wp:wrapNone/>
                <wp:docPr id="44" name="Freeform 23"/>
                <wp:cNvGraphicFramePr/>
                <a:graphic xmlns:a="http://schemas.openxmlformats.org/drawingml/2006/main">
                  <a:graphicData uri="http://schemas.microsoft.com/office/word/2010/wordprocessingShape">
                    <wps:wsp>
                      <wps:cNvSpPr>
                        <a:spLocks noEditPoints="1"/>
                      </wps:cNvSpPr>
                      <wps:spPr bwMode="auto">
                        <a:xfrm>
                          <a:off x="0" y="0"/>
                          <a:ext cx="234517" cy="12201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 h="87">
                              <a:moveTo>
                                <a:pt x="11" y="19"/>
                              </a:moveTo>
                              <a:cubicBezTo>
                                <a:pt x="111" y="19"/>
                                <a:pt x="111" y="19"/>
                                <a:pt x="111" y="19"/>
                              </a:cubicBezTo>
                              <a:cubicBezTo>
                                <a:pt x="113" y="19"/>
                                <a:pt x="114" y="18"/>
                                <a:pt x="114" y="16"/>
                              </a:cubicBezTo>
                              <a:cubicBezTo>
                                <a:pt x="114" y="15"/>
                                <a:pt x="113" y="13"/>
                                <a:pt x="111" y="13"/>
                              </a:cubicBezTo>
                              <a:cubicBezTo>
                                <a:pt x="11" y="13"/>
                                <a:pt x="11" y="13"/>
                                <a:pt x="11" y="13"/>
                              </a:cubicBezTo>
                              <a:cubicBezTo>
                                <a:pt x="9" y="13"/>
                                <a:pt x="8" y="15"/>
                                <a:pt x="8" y="16"/>
                              </a:cubicBezTo>
                              <a:cubicBezTo>
                                <a:pt x="8" y="18"/>
                                <a:pt x="9" y="19"/>
                                <a:pt x="11" y="19"/>
                              </a:cubicBezTo>
                              <a:close/>
                              <a:moveTo>
                                <a:pt x="167" y="18"/>
                              </a:moveTo>
                              <a:cubicBezTo>
                                <a:pt x="167" y="8"/>
                                <a:pt x="159" y="0"/>
                                <a:pt x="148" y="0"/>
                              </a:cubicBezTo>
                              <a:cubicBezTo>
                                <a:pt x="138" y="0"/>
                                <a:pt x="130" y="8"/>
                                <a:pt x="130" y="18"/>
                              </a:cubicBezTo>
                              <a:cubicBezTo>
                                <a:pt x="130" y="20"/>
                                <a:pt x="131" y="21"/>
                                <a:pt x="133" y="21"/>
                              </a:cubicBezTo>
                              <a:cubicBezTo>
                                <a:pt x="135" y="21"/>
                                <a:pt x="136" y="20"/>
                                <a:pt x="136" y="18"/>
                              </a:cubicBezTo>
                              <a:cubicBezTo>
                                <a:pt x="136" y="12"/>
                                <a:pt x="142" y="6"/>
                                <a:pt x="148" y="6"/>
                              </a:cubicBezTo>
                              <a:cubicBezTo>
                                <a:pt x="155" y="6"/>
                                <a:pt x="161" y="12"/>
                                <a:pt x="161" y="18"/>
                              </a:cubicBezTo>
                              <a:cubicBezTo>
                                <a:pt x="161" y="31"/>
                                <a:pt x="150" y="32"/>
                                <a:pt x="148" y="32"/>
                              </a:cubicBezTo>
                              <a:cubicBezTo>
                                <a:pt x="3" y="32"/>
                                <a:pt x="3" y="32"/>
                                <a:pt x="3" y="32"/>
                              </a:cubicBezTo>
                              <a:cubicBezTo>
                                <a:pt x="2" y="32"/>
                                <a:pt x="0" y="33"/>
                                <a:pt x="0" y="35"/>
                              </a:cubicBezTo>
                              <a:cubicBezTo>
                                <a:pt x="0" y="37"/>
                                <a:pt x="2" y="38"/>
                                <a:pt x="3" y="38"/>
                              </a:cubicBezTo>
                              <a:cubicBezTo>
                                <a:pt x="149" y="38"/>
                                <a:pt x="149" y="38"/>
                                <a:pt x="149" y="38"/>
                              </a:cubicBezTo>
                              <a:cubicBezTo>
                                <a:pt x="155" y="38"/>
                                <a:pt x="167" y="33"/>
                                <a:pt x="167" y="18"/>
                              </a:cubicBezTo>
                              <a:close/>
                              <a:moveTo>
                                <a:pt x="93" y="68"/>
                              </a:moveTo>
                              <a:cubicBezTo>
                                <a:pt x="44" y="68"/>
                                <a:pt x="44" y="68"/>
                                <a:pt x="44" y="68"/>
                              </a:cubicBezTo>
                              <a:cubicBezTo>
                                <a:pt x="43" y="68"/>
                                <a:pt x="41" y="69"/>
                                <a:pt x="41" y="71"/>
                              </a:cubicBezTo>
                              <a:cubicBezTo>
                                <a:pt x="41" y="72"/>
                                <a:pt x="43" y="74"/>
                                <a:pt x="44" y="74"/>
                              </a:cubicBezTo>
                              <a:cubicBezTo>
                                <a:pt x="93" y="74"/>
                                <a:pt x="93" y="74"/>
                                <a:pt x="93" y="74"/>
                              </a:cubicBezTo>
                              <a:cubicBezTo>
                                <a:pt x="94" y="74"/>
                                <a:pt x="96" y="72"/>
                                <a:pt x="96" y="71"/>
                              </a:cubicBezTo>
                              <a:cubicBezTo>
                                <a:pt x="96" y="69"/>
                                <a:pt x="94" y="68"/>
                                <a:pt x="93" y="68"/>
                              </a:cubicBezTo>
                              <a:close/>
                              <a:moveTo>
                                <a:pt x="148" y="49"/>
                              </a:moveTo>
                              <a:cubicBezTo>
                                <a:pt x="21" y="49"/>
                                <a:pt x="21" y="49"/>
                                <a:pt x="21" y="49"/>
                              </a:cubicBezTo>
                              <a:cubicBezTo>
                                <a:pt x="19" y="49"/>
                                <a:pt x="18" y="50"/>
                                <a:pt x="18" y="52"/>
                              </a:cubicBezTo>
                              <a:cubicBezTo>
                                <a:pt x="18" y="54"/>
                                <a:pt x="19" y="55"/>
                                <a:pt x="21" y="55"/>
                              </a:cubicBezTo>
                              <a:cubicBezTo>
                                <a:pt x="148" y="55"/>
                                <a:pt x="148" y="55"/>
                                <a:pt x="148" y="55"/>
                              </a:cubicBezTo>
                              <a:cubicBezTo>
                                <a:pt x="149" y="55"/>
                                <a:pt x="161" y="56"/>
                                <a:pt x="161" y="69"/>
                              </a:cubicBezTo>
                              <a:cubicBezTo>
                                <a:pt x="161" y="76"/>
                                <a:pt x="155" y="81"/>
                                <a:pt x="148" y="81"/>
                              </a:cubicBezTo>
                              <a:cubicBezTo>
                                <a:pt x="142" y="81"/>
                                <a:pt x="136" y="76"/>
                                <a:pt x="136" y="69"/>
                              </a:cubicBezTo>
                              <a:cubicBezTo>
                                <a:pt x="136" y="67"/>
                                <a:pt x="135" y="66"/>
                                <a:pt x="133" y="66"/>
                              </a:cubicBezTo>
                              <a:cubicBezTo>
                                <a:pt x="131" y="66"/>
                                <a:pt x="130" y="67"/>
                                <a:pt x="130" y="69"/>
                              </a:cubicBezTo>
                              <a:cubicBezTo>
                                <a:pt x="130" y="79"/>
                                <a:pt x="138" y="87"/>
                                <a:pt x="148" y="87"/>
                              </a:cubicBezTo>
                              <a:cubicBezTo>
                                <a:pt x="159" y="87"/>
                                <a:pt x="167" y="79"/>
                                <a:pt x="167" y="69"/>
                              </a:cubicBezTo>
                              <a:cubicBezTo>
                                <a:pt x="167" y="54"/>
                                <a:pt x="155" y="49"/>
                                <a:pt x="148" y="4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3" o:spid="_x0000_s1026" o:spt="100" style="position:absolute;left:0pt;margin-left:359.35pt;margin-top:346.3pt;height:9.6pt;width:18.45pt;z-index:251857920;mso-width-relative:page;mso-height-relative:page;" fillcolor="#626262" filled="t" stroked="f" coordsize="167,87" o:gfxdata="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&#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" path="m11,19c111,19,111,19,111,19c113,19,114,18,114,16c114,15,113,13,111,13c11,13,11,13,11,13c9,13,8,15,8,16c8,18,9,19,11,19xm167,18c167,8,159,0,148,0c138,0,130,8,130,18c130,20,131,21,133,21c135,21,136,20,136,18c136,12,142,6,148,6c155,6,161,12,161,18c161,31,150,32,148,32c3,32,3,32,3,32c2,32,0,33,0,35c0,37,2,38,3,38c149,38,149,38,149,38c155,38,167,33,167,18xm93,68c44,68,44,68,44,68c43,68,41,69,41,71c41,72,43,74,44,74c93,74,93,74,93,74c94,74,96,72,96,71c96,69,94,68,93,68xm148,49c21,49,21,49,21,49c19,49,18,50,18,52c18,54,19,55,21,55c148,55,148,55,148,55c149,55,161,56,161,69c161,76,155,81,148,81c142,81,136,76,136,69c136,67,135,66,133,66c131,66,130,67,130,69c130,79,138,87,148,87c159,87,167,79,167,69c167,54,155,49,148,49xe">
                <v:path o:connectlocs="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119744"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4201160</wp:posOffset>
                </wp:positionH>
                <wp:positionV relativeFrom="paragraph">
                  <wp:posOffset>4358005</wp:posOffset>
                </wp:positionV>
                <wp:extent cx="217805" cy="274320"/>
                <wp:effectExtent l="0" t="0" r="12065" b="11430"/>
                <wp:wrapNone/>
                <wp:docPr id="45" name="Freeform 36"/>
                <wp:cNvGraphicFramePr/>
                <a:graphic xmlns:a="http://schemas.openxmlformats.org/drawingml/2006/main">
                  <a:graphicData uri="http://schemas.microsoft.com/office/word/2010/wordprocessingShape">
                    <wps:wsp>
                      <wps:cNvSpPr>
                        <a:spLocks noEditPoints="1"/>
                      </wps:cNvSpPr>
                      <wps:spPr bwMode="auto">
                        <a:xfrm>
                          <a:off x="0" y="0"/>
                          <a:ext cx="217851" cy="27439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 h="195">
                              <a:moveTo>
                                <a:pt x="77" y="24"/>
                              </a:moveTo>
                              <a:cubicBezTo>
                                <a:pt x="72" y="24"/>
                                <a:pt x="69" y="28"/>
                                <a:pt x="69" y="32"/>
                              </a:cubicBezTo>
                              <a:cubicBezTo>
                                <a:pt x="69" y="37"/>
                                <a:pt x="72" y="40"/>
                                <a:pt x="77" y="40"/>
                              </a:cubicBezTo>
                              <a:cubicBezTo>
                                <a:pt x="82" y="40"/>
                                <a:pt x="85" y="37"/>
                                <a:pt x="85" y="32"/>
                              </a:cubicBezTo>
                              <a:cubicBezTo>
                                <a:pt x="85" y="28"/>
                                <a:pt x="82" y="24"/>
                                <a:pt x="77" y="24"/>
                              </a:cubicBezTo>
                              <a:close/>
                              <a:moveTo>
                                <a:pt x="85" y="24"/>
                              </a:moveTo>
                              <a:cubicBezTo>
                                <a:pt x="91" y="24"/>
                                <a:pt x="97" y="19"/>
                                <a:pt x="97" y="12"/>
                              </a:cubicBezTo>
                              <a:cubicBezTo>
                                <a:pt x="97" y="6"/>
                                <a:pt x="91" y="0"/>
                                <a:pt x="85" y="0"/>
                              </a:cubicBezTo>
                              <a:cubicBezTo>
                                <a:pt x="78" y="0"/>
                                <a:pt x="73" y="6"/>
                                <a:pt x="73" y="12"/>
                              </a:cubicBezTo>
                              <a:cubicBezTo>
                                <a:pt x="73" y="19"/>
                                <a:pt x="78" y="24"/>
                                <a:pt x="85" y="24"/>
                              </a:cubicBezTo>
                              <a:close/>
                              <a:moveTo>
                                <a:pt x="61" y="30"/>
                              </a:moveTo>
                              <a:cubicBezTo>
                                <a:pt x="67" y="30"/>
                                <a:pt x="72" y="25"/>
                                <a:pt x="72" y="19"/>
                              </a:cubicBezTo>
                              <a:cubicBezTo>
                                <a:pt x="72" y="14"/>
                                <a:pt x="67" y="9"/>
                                <a:pt x="61" y="9"/>
                              </a:cubicBezTo>
                              <a:cubicBezTo>
                                <a:pt x="56" y="9"/>
                                <a:pt x="51" y="14"/>
                                <a:pt x="51" y="19"/>
                              </a:cubicBezTo>
                              <a:cubicBezTo>
                                <a:pt x="51" y="25"/>
                                <a:pt x="56" y="30"/>
                                <a:pt x="61" y="30"/>
                              </a:cubicBezTo>
                              <a:close/>
                              <a:moveTo>
                                <a:pt x="69" y="122"/>
                              </a:moveTo>
                              <a:cubicBezTo>
                                <a:pt x="69" y="126"/>
                                <a:pt x="73" y="130"/>
                                <a:pt x="77" y="130"/>
                              </a:cubicBezTo>
                              <a:cubicBezTo>
                                <a:pt x="81" y="130"/>
                                <a:pt x="84" y="126"/>
                                <a:pt x="84" y="122"/>
                              </a:cubicBezTo>
                              <a:cubicBezTo>
                                <a:pt x="84" y="118"/>
                                <a:pt x="81" y="115"/>
                                <a:pt x="77" y="115"/>
                              </a:cubicBezTo>
                              <a:cubicBezTo>
                                <a:pt x="73" y="115"/>
                                <a:pt x="69" y="118"/>
                                <a:pt x="69" y="122"/>
                              </a:cubicBezTo>
                              <a:close/>
                              <a:moveTo>
                                <a:pt x="113" y="47"/>
                              </a:moveTo>
                              <a:cubicBezTo>
                                <a:pt x="42" y="47"/>
                                <a:pt x="42" y="47"/>
                                <a:pt x="42" y="47"/>
                              </a:cubicBezTo>
                              <a:cubicBezTo>
                                <a:pt x="42" y="53"/>
                                <a:pt x="42" y="53"/>
                                <a:pt x="42" y="53"/>
                              </a:cubicBezTo>
                              <a:cubicBezTo>
                                <a:pt x="113" y="53"/>
                                <a:pt x="113" y="53"/>
                                <a:pt x="113" y="53"/>
                              </a:cubicBezTo>
                              <a:lnTo>
                                <a:pt x="113" y="47"/>
                              </a:lnTo>
                              <a:close/>
                              <a:moveTo>
                                <a:pt x="152" y="178"/>
                              </a:moveTo>
                              <a:cubicBezTo>
                                <a:pt x="126" y="137"/>
                                <a:pt x="126" y="137"/>
                                <a:pt x="126" y="137"/>
                              </a:cubicBezTo>
                              <a:cubicBezTo>
                                <a:pt x="126" y="137"/>
                                <a:pt x="126" y="137"/>
                                <a:pt x="126" y="136"/>
                              </a:cubicBezTo>
                              <a:cubicBezTo>
                                <a:pt x="126" y="136"/>
                                <a:pt x="125" y="136"/>
                                <a:pt x="125" y="135"/>
                              </a:cubicBezTo>
                              <a:cubicBezTo>
                                <a:pt x="111" y="113"/>
                                <a:pt x="111" y="113"/>
                                <a:pt x="111" y="113"/>
                              </a:cubicBezTo>
                              <a:cubicBezTo>
                                <a:pt x="107" y="107"/>
                                <a:pt x="104" y="95"/>
                                <a:pt x="104" y="88"/>
                              </a:cubicBezTo>
                              <a:cubicBezTo>
                                <a:pt x="104" y="53"/>
                                <a:pt x="104" y="53"/>
                                <a:pt x="104" y="53"/>
                              </a:cubicBezTo>
                              <a:cubicBezTo>
                                <a:pt x="98" y="53"/>
                                <a:pt x="98" y="53"/>
                                <a:pt x="98" y="53"/>
                              </a:cubicBezTo>
                              <a:cubicBezTo>
                                <a:pt x="98" y="88"/>
                                <a:pt x="98" y="88"/>
                                <a:pt x="98" y="88"/>
                              </a:cubicBezTo>
                              <a:cubicBezTo>
                                <a:pt x="98" y="97"/>
                                <a:pt x="101" y="109"/>
                                <a:pt x="106" y="116"/>
                              </a:cubicBezTo>
                              <a:cubicBezTo>
                                <a:pt x="119" y="136"/>
                                <a:pt x="119" y="136"/>
                                <a:pt x="119" y="136"/>
                              </a:cubicBezTo>
                              <a:cubicBezTo>
                                <a:pt x="104" y="142"/>
                                <a:pt x="90" y="140"/>
                                <a:pt x="74" y="137"/>
                              </a:cubicBezTo>
                              <a:cubicBezTo>
                                <a:pt x="62" y="134"/>
                                <a:pt x="50" y="132"/>
                                <a:pt x="38" y="134"/>
                              </a:cubicBezTo>
                              <a:cubicBezTo>
                                <a:pt x="49" y="116"/>
                                <a:pt x="49" y="116"/>
                                <a:pt x="49" y="116"/>
                              </a:cubicBezTo>
                              <a:cubicBezTo>
                                <a:pt x="54" y="109"/>
                                <a:pt x="57" y="97"/>
                                <a:pt x="57" y="88"/>
                              </a:cubicBezTo>
                              <a:cubicBezTo>
                                <a:pt x="57" y="53"/>
                                <a:pt x="57" y="53"/>
                                <a:pt x="57" y="53"/>
                              </a:cubicBezTo>
                              <a:cubicBezTo>
                                <a:pt x="51" y="53"/>
                                <a:pt x="51" y="53"/>
                                <a:pt x="51" y="53"/>
                              </a:cubicBezTo>
                              <a:cubicBezTo>
                                <a:pt x="51" y="88"/>
                                <a:pt x="51" y="88"/>
                                <a:pt x="51" y="88"/>
                              </a:cubicBezTo>
                              <a:cubicBezTo>
                                <a:pt x="51" y="95"/>
                                <a:pt x="48" y="107"/>
                                <a:pt x="44" y="113"/>
                              </a:cubicBezTo>
                              <a:cubicBezTo>
                                <a:pt x="3" y="178"/>
                                <a:pt x="3" y="178"/>
                                <a:pt x="3" y="178"/>
                              </a:cubicBezTo>
                              <a:cubicBezTo>
                                <a:pt x="1" y="182"/>
                                <a:pt x="0" y="187"/>
                                <a:pt x="2" y="190"/>
                              </a:cubicBezTo>
                              <a:cubicBezTo>
                                <a:pt x="4" y="193"/>
                                <a:pt x="7" y="195"/>
                                <a:pt x="12" y="195"/>
                              </a:cubicBezTo>
                              <a:cubicBezTo>
                                <a:pt x="143" y="195"/>
                                <a:pt x="143" y="195"/>
                                <a:pt x="143" y="195"/>
                              </a:cubicBezTo>
                              <a:cubicBezTo>
                                <a:pt x="148" y="195"/>
                                <a:pt x="151" y="193"/>
                                <a:pt x="153" y="190"/>
                              </a:cubicBezTo>
                              <a:cubicBezTo>
                                <a:pt x="155" y="187"/>
                                <a:pt x="155" y="182"/>
                                <a:pt x="152" y="178"/>
                              </a:cubicBezTo>
                              <a:close/>
                              <a:moveTo>
                                <a:pt x="148" y="187"/>
                              </a:moveTo>
                              <a:cubicBezTo>
                                <a:pt x="147" y="188"/>
                                <a:pt x="145" y="189"/>
                                <a:pt x="143" y="189"/>
                              </a:cubicBezTo>
                              <a:cubicBezTo>
                                <a:pt x="12" y="189"/>
                                <a:pt x="12" y="189"/>
                                <a:pt x="12" y="189"/>
                              </a:cubicBezTo>
                              <a:cubicBezTo>
                                <a:pt x="10" y="189"/>
                                <a:pt x="8" y="188"/>
                                <a:pt x="7" y="187"/>
                              </a:cubicBezTo>
                              <a:cubicBezTo>
                                <a:pt x="6" y="186"/>
                                <a:pt x="7" y="184"/>
                                <a:pt x="8" y="181"/>
                              </a:cubicBezTo>
                              <a:cubicBezTo>
                                <a:pt x="34" y="141"/>
                                <a:pt x="34" y="141"/>
                                <a:pt x="34" y="141"/>
                              </a:cubicBezTo>
                              <a:cubicBezTo>
                                <a:pt x="34" y="141"/>
                                <a:pt x="35" y="141"/>
                                <a:pt x="35" y="141"/>
                              </a:cubicBezTo>
                              <a:cubicBezTo>
                                <a:pt x="47" y="138"/>
                                <a:pt x="60" y="140"/>
                                <a:pt x="73" y="143"/>
                              </a:cubicBezTo>
                              <a:cubicBezTo>
                                <a:pt x="82" y="144"/>
                                <a:pt x="91" y="146"/>
                                <a:pt x="100" y="146"/>
                              </a:cubicBezTo>
                              <a:cubicBezTo>
                                <a:pt x="107" y="146"/>
                                <a:pt x="114" y="145"/>
                                <a:pt x="122" y="142"/>
                              </a:cubicBezTo>
                              <a:cubicBezTo>
                                <a:pt x="147" y="181"/>
                                <a:pt x="147" y="181"/>
                                <a:pt x="147" y="181"/>
                              </a:cubicBezTo>
                              <a:cubicBezTo>
                                <a:pt x="148" y="184"/>
                                <a:pt x="149" y="186"/>
                                <a:pt x="148" y="18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6" o:spid="_x0000_s1026" o:spt="100" style="position:absolute;left:0pt;margin-left:330.8pt;margin-top:343.15pt;height:21.6pt;width:17.15pt;z-index:251856896;mso-width-relative:page;mso-height-relative:page;" fillcolor="#626262" filled="t" stroked="f" coordsize="155,195" o:gfxdata="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" path="m77,24c72,24,69,28,69,32c69,37,72,40,77,40c82,40,85,37,85,32c85,28,82,24,77,24xm85,24c91,24,97,19,97,12c97,6,91,0,85,0c78,0,73,6,73,12c73,19,78,24,85,24xm61,30c67,30,72,25,72,19c72,14,67,9,61,9c56,9,51,14,51,19c51,25,56,30,61,30xm69,122c69,126,73,130,77,130c81,130,84,126,84,122c84,118,81,115,77,115c73,115,69,118,69,122xm113,47c42,47,42,47,42,47c42,53,42,53,42,53c113,53,113,53,113,53l113,47xm152,178c126,137,126,137,126,137c126,137,126,137,126,136c126,136,125,136,125,135c111,113,111,113,111,113c107,107,104,95,104,88c104,53,104,53,104,53c98,53,98,53,98,53c98,88,98,88,98,88c98,97,101,109,106,116c119,136,119,136,119,136c104,142,90,140,74,137c62,134,50,132,38,134c49,116,49,116,49,116c54,109,57,97,57,88c57,53,57,53,57,53c51,53,51,53,51,53c51,88,51,88,51,88c51,95,48,107,44,113c3,178,3,178,3,178c1,182,0,187,2,190c4,193,7,195,12,195c143,195,143,195,143,195c148,195,151,193,153,190c155,187,155,182,152,178xm148,187c147,188,145,189,143,189c12,189,12,189,12,189c10,189,8,188,7,187c6,186,7,184,8,181c34,141,34,141,34,141c34,141,35,141,35,141c47,138,60,140,73,143c82,144,91,146,100,146c107,146,114,145,122,142c147,181,147,181,147,181c148,184,149,186,148,187xe">
                <v:path o:connectlocs="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 o:connectangles="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3806825</wp:posOffset>
                </wp:positionH>
                <wp:positionV relativeFrom="paragraph">
                  <wp:posOffset>4364355</wp:posOffset>
                </wp:positionV>
                <wp:extent cx="236220" cy="224790"/>
                <wp:effectExtent l="0" t="0" r="11430" b="3810"/>
                <wp:wrapNone/>
                <wp:docPr id="43" name="Freeform 24"/>
                <wp:cNvGraphicFramePr/>
                <a:graphic xmlns:a="http://schemas.openxmlformats.org/drawingml/2006/main">
                  <a:graphicData uri="http://schemas.microsoft.com/office/word/2010/wordprocessingShape">
                    <wps:wsp>
                      <wps:cNvSpPr>
                        <a:spLocks noEditPoints="1"/>
                      </wps:cNvSpPr>
                      <wps:spPr bwMode="auto">
                        <a:xfrm>
                          <a:off x="0" y="0"/>
                          <a:ext cx="236303" cy="2249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8" h="160">
                              <a:moveTo>
                                <a:pt x="168" y="35"/>
                              </a:moveTo>
                              <a:cubicBezTo>
                                <a:pt x="168" y="16"/>
                                <a:pt x="133" y="0"/>
                                <a:pt x="89" y="0"/>
                              </a:cubicBezTo>
                              <a:cubicBezTo>
                                <a:pt x="45" y="0"/>
                                <a:pt x="10" y="16"/>
                                <a:pt x="10" y="35"/>
                              </a:cubicBezTo>
                              <a:cubicBezTo>
                                <a:pt x="10" y="40"/>
                                <a:pt x="12" y="45"/>
                                <a:pt x="16" y="49"/>
                              </a:cubicBezTo>
                              <a:cubicBezTo>
                                <a:pt x="15" y="51"/>
                                <a:pt x="14" y="54"/>
                                <a:pt x="14" y="57"/>
                              </a:cubicBezTo>
                              <a:cubicBezTo>
                                <a:pt x="14" y="61"/>
                                <a:pt x="16" y="65"/>
                                <a:pt x="19" y="69"/>
                              </a:cubicBezTo>
                              <a:cubicBezTo>
                                <a:pt x="13" y="74"/>
                                <a:pt x="10" y="79"/>
                                <a:pt x="10" y="85"/>
                              </a:cubicBezTo>
                              <a:cubicBezTo>
                                <a:pt x="10" y="87"/>
                                <a:pt x="10" y="90"/>
                                <a:pt x="12" y="93"/>
                              </a:cubicBezTo>
                              <a:cubicBezTo>
                                <a:pt x="8" y="97"/>
                                <a:pt x="5" y="101"/>
                                <a:pt x="5" y="105"/>
                              </a:cubicBezTo>
                              <a:cubicBezTo>
                                <a:pt x="5" y="109"/>
                                <a:pt x="7" y="113"/>
                                <a:pt x="10" y="116"/>
                              </a:cubicBezTo>
                              <a:cubicBezTo>
                                <a:pt x="6" y="119"/>
                                <a:pt x="4" y="122"/>
                                <a:pt x="4" y="126"/>
                              </a:cubicBezTo>
                              <a:cubicBezTo>
                                <a:pt x="4" y="127"/>
                                <a:pt x="4" y="128"/>
                                <a:pt x="5" y="129"/>
                              </a:cubicBezTo>
                              <a:cubicBezTo>
                                <a:pt x="2" y="131"/>
                                <a:pt x="0" y="134"/>
                                <a:pt x="0" y="137"/>
                              </a:cubicBezTo>
                              <a:cubicBezTo>
                                <a:pt x="0" y="140"/>
                                <a:pt x="2" y="142"/>
                                <a:pt x="4" y="144"/>
                              </a:cubicBezTo>
                              <a:cubicBezTo>
                                <a:pt x="2" y="146"/>
                                <a:pt x="0" y="148"/>
                                <a:pt x="0" y="150"/>
                              </a:cubicBezTo>
                              <a:cubicBezTo>
                                <a:pt x="0" y="157"/>
                                <a:pt x="9" y="160"/>
                                <a:pt x="18" y="160"/>
                              </a:cubicBezTo>
                              <a:cubicBezTo>
                                <a:pt x="27" y="160"/>
                                <a:pt x="36" y="157"/>
                                <a:pt x="37" y="151"/>
                              </a:cubicBezTo>
                              <a:cubicBezTo>
                                <a:pt x="45" y="150"/>
                                <a:pt x="52" y="148"/>
                                <a:pt x="56" y="144"/>
                              </a:cubicBezTo>
                              <a:cubicBezTo>
                                <a:pt x="71" y="143"/>
                                <a:pt x="82" y="137"/>
                                <a:pt x="86" y="130"/>
                              </a:cubicBezTo>
                              <a:cubicBezTo>
                                <a:pt x="107" y="126"/>
                                <a:pt x="122" y="117"/>
                                <a:pt x="122" y="106"/>
                              </a:cubicBezTo>
                              <a:cubicBezTo>
                                <a:pt x="134" y="100"/>
                                <a:pt x="141" y="93"/>
                                <a:pt x="141" y="85"/>
                              </a:cubicBezTo>
                              <a:cubicBezTo>
                                <a:pt x="141" y="82"/>
                                <a:pt x="141" y="80"/>
                                <a:pt x="140" y="78"/>
                              </a:cubicBezTo>
                              <a:cubicBezTo>
                                <a:pt x="151" y="73"/>
                                <a:pt x="158" y="65"/>
                                <a:pt x="158" y="57"/>
                              </a:cubicBezTo>
                              <a:cubicBezTo>
                                <a:pt x="158" y="55"/>
                                <a:pt x="158" y="54"/>
                                <a:pt x="158" y="53"/>
                              </a:cubicBezTo>
                              <a:cubicBezTo>
                                <a:pt x="164" y="48"/>
                                <a:pt x="168" y="42"/>
                                <a:pt x="168" y="35"/>
                              </a:cubicBezTo>
                              <a:close/>
                              <a:moveTo>
                                <a:pt x="24" y="73"/>
                              </a:moveTo>
                              <a:cubicBezTo>
                                <a:pt x="28" y="76"/>
                                <a:pt x="33" y="79"/>
                                <a:pt x="39" y="81"/>
                              </a:cubicBezTo>
                              <a:cubicBezTo>
                                <a:pt x="30" y="83"/>
                                <a:pt x="23" y="86"/>
                                <a:pt x="17" y="89"/>
                              </a:cubicBezTo>
                              <a:cubicBezTo>
                                <a:pt x="16" y="88"/>
                                <a:pt x="15" y="86"/>
                                <a:pt x="15" y="85"/>
                              </a:cubicBezTo>
                              <a:cubicBezTo>
                                <a:pt x="15" y="81"/>
                                <a:pt x="18" y="77"/>
                                <a:pt x="24" y="73"/>
                              </a:cubicBezTo>
                              <a:close/>
                              <a:moveTo>
                                <a:pt x="64" y="79"/>
                              </a:moveTo>
                              <a:cubicBezTo>
                                <a:pt x="60" y="79"/>
                                <a:pt x="56" y="79"/>
                                <a:pt x="53" y="79"/>
                              </a:cubicBezTo>
                              <a:cubicBezTo>
                                <a:pt x="43" y="77"/>
                                <a:pt x="35" y="74"/>
                                <a:pt x="29" y="70"/>
                              </a:cubicBezTo>
                              <a:cubicBezTo>
                                <a:pt x="33" y="68"/>
                                <a:pt x="38" y="66"/>
                                <a:pt x="44" y="64"/>
                              </a:cubicBezTo>
                              <a:cubicBezTo>
                                <a:pt x="57" y="68"/>
                                <a:pt x="72" y="70"/>
                                <a:pt x="89" y="70"/>
                              </a:cubicBezTo>
                              <a:cubicBezTo>
                                <a:pt x="99" y="70"/>
                                <a:pt x="109" y="70"/>
                                <a:pt x="118" y="68"/>
                              </a:cubicBezTo>
                              <a:cubicBezTo>
                                <a:pt x="124" y="70"/>
                                <a:pt x="128" y="73"/>
                                <a:pt x="131" y="76"/>
                              </a:cubicBezTo>
                              <a:cubicBezTo>
                                <a:pt x="121" y="79"/>
                                <a:pt x="109" y="82"/>
                                <a:pt x="95" y="83"/>
                              </a:cubicBezTo>
                              <a:cubicBezTo>
                                <a:pt x="86" y="80"/>
                                <a:pt x="75" y="79"/>
                                <a:pt x="64" y="79"/>
                              </a:cubicBezTo>
                              <a:close/>
                              <a:moveTo>
                                <a:pt x="115" y="102"/>
                              </a:moveTo>
                              <a:cubicBezTo>
                                <a:pt x="105" y="106"/>
                                <a:pt x="91" y="108"/>
                                <a:pt x="75" y="108"/>
                              </a:cubicBezTo>
                              <a:cubicBezTo>
                                <a:pt x="49" y="108"/>
                                <a:pt x="30" y="102"/>
                                <a:pt x="21" y="94"/>
                              </a:cubicBezTo>
                              <a:cubicBezTo>
                                <a:pt x="28" y="90"/>
                                <a:pt x="39" y="87"/>
                                <a:pt x="52" y="85"/>
                              </a:cubicBezTo>
                              <a:cubicBezTo>
                                <a:pt x="62" y="88"/>
                                <a:pt x="74" y="89"/>
                                <a:pt x="86" y="89"/>
                              </a:cubicBezTo>
                              <a:cubicBezTo>
                                <a:pt x="89" y="89"/>
                                <a:pt x="91" y="89"/>
                                <a:pt x="94" y="89"/>
                              </a:cubicBezTo>
                              <a:cubicBezTo>
                                <a:pt x="105" y="92"/>
                                <a:pt x="113" y="97"/>
                                <a:pt x="115" y="102"/>
                              </a:cubicBezTo>
                              <a:close/>
                              <a:moveTo>
                                <a:pt x="59" y="62"/>
                              </a:moveTo>
                              <a:cubicBezTo>
                                <a:pt x="64" y="61"/>
                                <a:pt x="70" y="61"/>
                                <a:pt x="75" y="61"/>
                              </a:cubicBezTo>
                              <a:cubicBezTo>
                                <a:pt x="86" y="61"/>
                                <a:pt x="96" y="62"/>
                                <a:pt x="104" y="64"/>
                              </a:cubicBezTo>
                              <a:cubicBezTo>
                                <a:pt x="99" y="64"/>
                                <a:pt x="94" y="65"/>
                                <a:pt x="89" y="65"/>
                              </a:cubicBezTo>
                              <a:cubicBezTo>
                                <a:pt x="78" y="65"/>
                                <a:pt x="68" y="64"/>
                                <a:pt x="59" y="62"/>
                              </a:cubicBezTo>
                              <a:close/>
                              <a:moveTo>
                                <a:pt x="75" y="55"/>
                              </a:moveTo>
                              <a:cubicBezTo>
                                <a:pt x="64" y="55"/>
                                <a:pt x="54" y="56"/>
                                <a:pt x="45" y="58"/>
                              </a:cubicBezTo>
                              <a:cubicBezTo>
                                <a:pt x="36" y="56"/>
                                <a:pt x="29" y="52"/>
                                <a:pt x="24" y="48"/>
                              </a:cubicBezTo>
                              <a:cubicBezTo>
                                <a:pt x="32" y="38"/>
                                <a:pt x="55" y="30"/>
                                <a:pt x="86" y="30"/>
                              </a:cubicBezTo>
                              <a:cubicBezTo>
                                <a:pt x="120" y="30"/>
                                <a:pt x="144" y="40"/>
                                <a:pt x="150" y="51"/>
                              </a:cubicBezTo>
                              <a:cubicBezTo>
                                <a:pt x="143" y="56"/>
                                <a:pt x="132" y="60"/>
                                <a:pt x="118" y="62"/>
                              </a:cubicBezTo>
                              <a:cubicBezTo>
                                <a:pt x="107" y="58"/>
                                <a:pt x="92" y="55"/>
                                <a:pt x="75" y="55"/>
                              </a:cubicBezTo>
                              <a:close/>
                              <a:moveTo>
                                <a:pt x="35" y="61"/>
                              </a:moveTo>
                              <a:cubicBezTo>
                                <a:pt x="31" y="62"/>
                                <a:pt x="27" y="64"/>
                                <a:pt x="24" y="66"/>
                              </a:cubicBezTo>
                              <a:cubicBezTo>
                                <a:pt x="21" y="63"/>
                                <a:pt x="20" y="60"/>
                                <a:pt x="20" y="57"/>
                              </a:cubicBezTo>
                              <a:cubicBezTo>
                                <a:pt x="20" y="55"/>
                                <a:pt x="20" y="54"/>
                                <a:pt x="21" y="53"/>
                              </a:cubicBezTo>
                              <a:cubicBezTo>
                                <a:pt x="24" y="56"/>
                                <a:pt x="29" y="59"/>
                                <a:pt x="35" y="61"/>
                              </a:cubicBezTo>
                              <a:close/>
                              <a:moveTo>
                                <a:pt x="16" y="97"/>
                              </a:moveTo>
                              <a:cubicBezTo>
                                <a:pt x="20" y="101"/>
                                <a:pt x="26" y="105"/>
                                <a:pt x="33" y="107"/>
                              </a:cubicBezTo>
                              <a:cubicBezTo>
                                <a:pt x="26" y="108"/>
                                <a:pt x="20" y="110"/>
                                <a:pt x="15" y="113"/>
                              </a:cubicBezTo>
                              <a:cubicBezTo>
                                <a:pt x="12" y="110"/>
                                <a:pt x="11" y="108"/>
                                <a:pt x="11" y="105"/>
                              </a:cubicBezTo>
                              <a:cubicBezTo>
                                <a:pt x="11" y="103"/>
                                <a:pt x="13" y="100"/>
                                <a:pt x="16" y="97"/>
                              </a:cubicBezTo>
                              <a:close/>
                              <a:moveTo>
                                <a:pt x="14" y="120"/>
                              </a:moveTo>
                              <a:cubicBezTo>
                                <a:pt x="16" y="121"/>
                                <a:pt x="18" y="122"/>
                                <a:pt x="20" y="123"/>
                              </a:cubicBezTo>
                              <a:cubicBezTo>
                                <a:pt x="17" y="124"/>
                                <a:pt x="13" y="125"/>
                                <a:pt x="10" y="126"/>
                              </a:cubicBezTo>
                              <a:cubicBezTo>
                                <a:pt x="10" y="126"/>
                                <a:pt x="10" y="126"/>
                                <a:pt x="10" y="126"/>
                              </a:cubicBezTo>
                              <a:cubicBezTo>
                                <a:pt x="10" y="124"/>
                                <a:pt x="12" y="122"/>
                                <a:pt x="14" y="120"/>
                              </a:cubicBezTo>
                              <a:close/>
                              <a:moveTo>
                                <a:pt x="8" y="134"/>
                              </a:moveTo>
                              <a:cubicBezTo>
                                <a:pt x="11" y="137"/>
                                <a:pt x="15" y="139"/>
                                <a:pt x="20" y="141"/>
                              </a:cubicBezTo>
                              <a:cubicBezTo>
                                <a:pt x="17" y="141"/>
                                <a:pt x="14" y="141"/>
                                <a:pt x="11" y="142"/>
                              </a:cubicBezTo>
                              <a:cubicBezTo>
                                <a:pt x="8" y="140"/>
                                <a:pt x="6" y="139"/>
                                <a:pt x="6" y="137"/>
                              </a:cubicBezTo>
                              <a:cubicBezTo>
                                <a:pt x="6" y="136"/>
                                <a:pt x="7" y="135"/>
                                <a:pt x="8" y="134"/>
                              </a:cubicBezTo>
                              <a:close/>
                              <a:moveTo>
                                <a:pt x="18" y="154"/>
                              </a:moveTo>
                              <a:cubicBezTo>
                                <a:pt x="11" y="154"/>
                                <a:pt x="6" y="151"/>
                                <a:pt x="6" y="150"/>
                              </a:cubicBezTo>
                              <a:cubicBezTo>
                                <a:pt x="6" y="150"/>
                                <a:pt x="8" y="149"/>
                                <a:pt x="10" y="148"/>
                              </a:cubicBezTo>
                              <a:cubicBezTo>
                                <a:pt x="16" y="150"/>
                                <a:pt x="23" y="151"/>
                                <a:pt x="30" y="151"/>
                              </a:cubicBezTo>
                              <a:cubicBezTo>
                                <a:pt x="28" y="153"/>
                                <a:pt x="24" y="154"/>
                                <a:pt x="18" y="154"/>
                              </a:cubicBezTo>
                              <a:close/>
                              <a:moveTo>
                                <a:pt x="34" y="145"/>
                              </a:moveTo>
                              <a:cubicBezTo>
                                <a:pt x="33" y="145"/>
                                <a:pt x="33" y="144"/>
                                <a:pt x="32" y="144"/>
                              </a:cubicBezTo>
                              <a:cubicBezTo>
                                <a:pt x="34" y="144"/>
                                <a:pt x="37" y="145"/>
                                <a:pt x="40" y="145"/>
                              </a:cubicBezTo>
                              <a:cubicBezTo>
                                <a:pt x="38" y="145"/>
                                <a:pt x="36" y="145"/>
                                <a:pt x="34" y="145"/>
                              </a:cubicBezTo>
                              <a:close/>
                              <a:moveTo>
                                <a:pt x="53" y="139"/>
                              </a:moveTo>
                              <a:cubicBezTo>
                                <a:pt x="51" y="139"/>
                                <a:pt x="48" y="139"/>
                                <a:pt x="45" y="139"/>
                              </a:cubicBezTo>
                              <a:cubicBezTo>
                                <a:pt x="31" y="139"/>
                                <a:pt x="19" y="135"/>
                                <a:pt x="14" y="131"/>
                              </a:cubicBezTo>
                              <a:cubicBezTo>
                                <a:pt x="18" y="130"/>
                                <a:pt x="23" y="129"/>
                                <a:pt x="30" y="129"/>
                              </a:cubicBezTo>
                              <a:cubicBezTo>
                                <a:pt x="32" y="129"/>
                                <a:pt x="34" y="129"/>
                                <a:pt x="36" y="129"/>
                              </a:cubicBezTo>
                              <a:cubicBezTo>
                                <a:pt x="39" y="130"/>
                                <a:pt x="42" y="130"/>
                                <a:pt x="45" y="131"/>
                              </a:cubicBezTo>
                              <a:cubicBezTo>
                                <a:pt x="51" y="132"/>
                                <a:pt x="54" y="135"/>
                                <a:pt x="54" y="137"/>
                              </a:cubicBezTo>
                              <a:cubicBezTo>
                                <a:pt x="54" y="138"/>
                                <a:pt x="54" y="138"/>
                                <a:pt x="53" y="139"/>
                              </a:cubicBezTo>
                              <a:close/>
                              <a:moveTo>
                                <a:pt x="60" y="138"/>
                              </a:moveTo>
                              <a:cubicBezTo>
                                <a:pt x="60" y="137"/>
                                <a:pt x="60" y="137"/>
                                <a:pt x="60" y="137"/>
                              </a:cubicBezTo>
                              <a:cubicBezTo>
                                <a:pt x="60" y="135"/>
                                <a:pt x="59" y="133"/>
                                <a:pt x="58" y="132"/>
                              </a:cubicBezTo>
                              <a:cubicBezTo>
                                <a:pt x="60" y="132"/>
                                <a:pt x="62" y="132"/>
                                <a:pt x="64" y="132"/>
                              </a:cubicBezTo>
                              <a:cubicBezTo>
                                <a:pt x="68" y="132"/>
                                <a:pt x="73" y="132"/>
                                <a:pt x="77" y="131"/>
                              </a:cubicBezTo>
                              <a:cubicBezTo>
                                <a:pt x="73" y="134"/>
                                <a:pt x="67" y="136"/>
                                <a:pt x="60" y="138"/>
                              </a:cubicBezTo>
                              <a:close/>
                              <a:moveTo>
                                <a:pt x="64" y="126"/>
                              </a:moveTo>
                              <a:cubicBezTo>
                                <a:pt x="57" y="126"/>
                                <a:pt x="51" y="125"/>
                                <a:pt x="46" y="125"/>
                              </a:cubicBezTo>
                              <a:cubicBezTo>
                                <a:pt x="43" y="124"/>
                                <a:pt x="40" y="123"/>
                                <a:pt x="37" y="123"/>
                              </a:cubicBezTo>
                              <a:cubicBezTo>
                                <a:pt x="30" y="121"/>
                                <a:pt x="25" y="119"/>
                                <a:pt x="20" y="117"/>
                              </a:cubicBezTo>
                              <a:cubicBezTo>
                                <a:pt x="26" y="114"/>
                                <a:pt x="35" y="112"/>
                                <a:pt x="45" y="112"/>
                              </a:cubicBezTo>
                              <a:cubicBezTo>
                                <a:pt x="65" y="112"/>
                                <a:pt x="79" y="119"/>
                                <a:pt x="81" y="125"/>
                              </a:cubicBezTo>
                              <a:cubicBezTo>
                                <a:pt x="75" y="126"/>
                                <a:pt x="70" y="126"/>
                                <a:pt x="64" y="126"/>
                              </a:cubicBezTo>
                              <a:close/>
                              <a:moveTo>
                                <a:pt x="86" y="124"/>
                              </a:moveTo>
                              <a:cubicBezTo>
                                <a:pt x="86" y="120"/>
                                <a:pt x="83" y="117"/>
                                <a:pt x="79" y="114"/>
                              </a:cubicBezTo>
                              <a:cubicBezTo>
                                <a:pt x="93" y="114"/>
                                <a:pt x="105" y="112"/>
                                <a:pt x="116" y="108"/>
                              </a:cubicBezTo>
                              <a:cubicBezTo>
                                <a:pt x="113" y="115"/>
                                <a:pt x="102" y="121"/>
                                <a:pt x="86" y="124"/>
                              </a:cubicBezTo>
                              <a:close/>
                              <a:moveTo>
                                <a:pt x="121" y="100"/>
                              </a:moveTo>
                              <a:cubicBezTo>
                                <a:pt x="119" y="95"/>
                                <a:pt x="114" y="91"/>
                                <a:pt x="107" y="88"/>
                              </a:cubicBezTo>
                              <a:cubicBezTo>
                                <a:pt x="118" y="86"/>
                                <a:pt x="127" y="84"/>
                                <a:pt x="135" y="81"/>
                              </a:cubicBezTo>
                              <a:cubicBezTo>
                                <a:pt x="135" y="82"/>
                                <a:pt x="135" y="83"/>
                                <a:pt x="135" y="85"/>
                              </a:cubicBezTo>
                              <a:cubicBezTo>
                                <a:pt x="135" y="90"/>
                                <a:pt x="130" y="95"/>
                                <a:pt x="121" y="100"/>
                              </a:cubicBezTo>
                              <a:close/>
                              <a:moveTo>
                                <a:pt x="137" y="73"/>
                              </a:moveTo>
                              <a:cubicBezTo>
                                <a:pt x="134" y="71"/>
                                <a:pt x="131" y="68"/>
                                <a:pt x="127" y="66"/>
                              </a:cubicBezTo>
                              <a:cubicBezTo>
                                <a:pt x="137" y="64"/>
                                <a:pt x="146" y="60"/>
                                <a:pt x="152" y="56"/>
                              </a:cubicBezTo>
                              <a:cubicBezTo>
                                <a:pt x="152" y="57"/>
                                <a:pt x="152" y="57"/>
                                <a:pt x="152" y="57"/>
                              </a:cubicBezTo>
                              <a:cubicBezTo>
                                <a:pt x="152" y="62"/>
                                <a:pt x="147" y="69"/>
                                <a:pt x="137" y="73"/>
                              </a:cubicBezTo>
                              <a:close/>
                              <a:moveTo>
                                <a:pt x="155" y="47"/>
                              </a:moveTo>
                              <a:cubicBezTo>
                                <a:pt x="147" y="34"/>
                                <a:pt x="119" y="24"/>
                                <a:pt x="86" y="24"/>
                              </a:cubicBezTo>
                              <a:cubicBezTo>
                                <a:pt x="56" y="24"/>
                                <a:pt x="30" y="32"/>
                                <a:pt x="19" y="44"/>
                              </a:cubicBezTo>
                              <a:cubicBezTo>
                                <a:pt x="17" y="41"/>
                                <a:pt x="16" y="38"/>
                                <a:pt x="16" y="35"/>
                              </a:cubicBezTo>
                              <a:cubicBezTo>
                                <a:pt x="16" y="19"/>
                                <a:pt x="49" y="6"/>
                                <a:pt x="89" y="6"/>
                              </a:cubicBezTo>
                              <a:cubicBezTo>
                                <a:pt x="129" y="6"/>
                                <a:pt x="162" y="19"/>
                                <a:pt x="162" y="35"/>
                              </a:cubicBezTo>
                              <a:cubicBezTo>
                                <a:pt x="162" y="40"/>
                                <a:pt x="160" y="44"/>
                                <a:pt x="155" y="4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4" o:spid="_x0000_s1026" o:spt="100" style="position:absolute;left:0pt;margin-left:299.75pt;margin-top:343.65pt;height:17.7pt;width:18.6pt;z-index:251855872;mso-width-relative:page;mso-height-relative:page;" fillcolor="#626262" filled="t" stroked="f" coordsize="168,160" o:gfxdata="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&#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" path="m168,35c168,16,133,0,89,0c45,0,10,16,10,35c10,40,12,45,16,49c15,51,14,54,14,57c14,61,16,65,19,69c13,74,10,79,10,85c10,87,10,90,12,93c8,97,5,101,5,105c5,109,7,113,10,116c6,119,4,122,4,126c4,127,4,128,5,129c2,131,0,134,0,137c0,140,2,142,4,144c2,146,0,148,0,150c0,157,9,160,18,160c27,160,36,157,37,151c45,150,52,148,56,144c71,143,82,137,86,130c107,126,122,117,122,106c134,100,141,93,141,85c141,82,141,80,140,78c151,73,158,65,158,57c158,55,158,54,158,53c164,48,168,42,168,35xm24,73c28,76,33,79,39,81c30,83,23,86,17,89c16,88,15,86,15,85c15,81,18,77,24,73xm64,79c60,79,56,79,53,79c43,77,35,74,29,70c33,68,38,66,44,64c57,68,72,70,89,70c99,70,109,70,118,68c124,70,128,73,131,76c121,79,109,82,95,83c86,80,75,79,64,79xm115,102c105,106,91,108,75,108c49,108,30,102,21,94c28,90,39,87,52,85c62,88,74,89,86,89c89,89,91,89,94,89c105,92,113,97,115,102xm59,62c64,61,70,61,75,61c86,61,96,62,104,64c99,64,94,65,89,65c78,65,68,64,59,62xm75,55c64,55,54,56,45,58c36,56,29,52,24,48c32,38,55,30,86,30c120,30,144,40,150,51c143,56,132,60,118,62c107,58,92,55,75,55xm35,61c31,62,27,64,24,66c21,63,20,60,20,57c20,55,20,54,21,53c24,56,29,59,35,61xm16,97c20,101,26,105,33,107c26,108,20,110,15,113c12,110,11,108,11,105c11,103,13,100,16,97xm14,120c16,121,18,122,20,123c17,124,13,125,10,126c10,126,10,126,10,126c10,124,12,122,14,120xm8,134c11,137,15,139,20,141c17,141,14,141,11,142c8,140,6,139,6,137c6,136,7,135,8,134xm18,154c11,154,6,151,6,150c6,150,8,149,10,148c16,150,23,151,30,151c28,153,24,154,18,154xm34,145c33,145,33,144,32,144c34,144,37,145,40,145c38,145,36,145,34,145xm53,139c51,139,48,139,45,139c31,139,19,135,14,131c18,130,23,129,30,129c32,129,34,129,36,129c39,130,42,130,45,131c51,132,54,135,54,137c54,138,54,138,53,139xm60,138c60,137,60,137,60,137c60,135,59,133,58,132c60,132,62,132,64,132c68,132,73,132,77,131c73,134,67,136,60,138xm64,126c57,126,51,125,46,125c43,124,40,123,37,123c30,121,25,119,20,117c26,114,35,112,45,112c65,112,79,119,81,125c75,126,70,126,64,126xm86,124c86,120,83,117,79,114c93,114,105,112,116,108c113,115,102,121,86,124xm121,100c119,95,114,91,107,88c118,86,127,84,135,81c135,82,135,83,135,85c135,90,130,95,121,100xm137,73c134,71,131,68,127,66c137,64,146,60,152,56c152,57,152,57,152,57c152,62,147,69,137,73xm155,47c147,34,119,24,86,24c56,24,30,32,19,44c17,41,16,38,16,35c16,19,49,6,89,6c129,6,162,19,162,35c162,40,160,44,155,47xe">
                <v:path o:connectlocs="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3462655</wp:posOffset>
                </wp:positionH>
                <wp:positionV relativeFrom="paragraph">
                  <wp:posOffset>4342130</wp:posOffset>
                </wp:positionV>
                <wp:extent cx="158750" cy="267335"/>
                <wp:effectExtent l="0" t="0" r="12700" b="635"/>
                <wp:wrapNone/>
                <wp:docPr id="46" name="Freeform 37"/>
                <wp:cNvGraphicFramePr/>
                <a:graphic xmlns:a="http://schemas.openxmlformats.org/drawingml/2006/main">
                  <a:graphicData uri="http://schemas.microsoft.com/office/word/2010/wordprocessingShape">
                    <wps:wsp>
                      <wps:cNvSpPr>
                        <a:spLocks noEditPoints="1"/>
                      </wps:cNvSpPr>
                      <wps:spPr bwMode="auto">
                        <a:xfrm>
                          <a:off x="0" y="0"/>
                          <a:ext cx="158924" cy="26724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 h="190">
                              <a:moveTo>
                                <a:pt x="108" y="78"/>
                              </a:moveTo>
                              <a:cubicBezTo>
                                <a:pt x="104" y="75"/>
                                <a:pt x="100" y="73"/>
                                <a:pt x="95" y="73"/>
                              </a:cubicBezTo>
                              <a:cubicBezTo>
                                <a:pt x="48" y="72"/>
                                <a:pt x="48" y="72"/>
                                <a:pt x="48" y="72"/>
                              </a:cubicBezTo>
                              <a:cubicBezTo>
                                <a:pt x="76" y="12"/>
                                <a:pt x="76" y="12"/>
                                <a:pt x="76" y="12"/>
                              </a:cubicBezTo>
                              <a:cubicBezTo>
                                <a:pt x="77" y="8"/>
                                <a:pt x="76" y="5"/>
                                <a:pt x="74" y="2"/>
                              </a:cubicBezTo>
                              <a:cubicBezTo>
                                <a:pt x="70" y="0"/>
                                <a:pt x="65" y="1"/>
                                <a:pt x="63" y="4"/>
                              </a:cubicBezTo>
                              <a:cubicBezTo>
                                <a:pt x="4" y="80"/>
                                <a:pt x="4" y="80"/>
                                <a:pt x="4" y="80"/>
                              </a:cubicBezTo>
                              <a:cubicBezTo>
                                <a:pt x="1" y="83"/>
                                <a:pt x="0" y="87"/>
                                <a:pt x="0" y="91"/>
                              </a:cubicBezTo>
                              <a:cubicBezTo>
                                <a:pt x="0" y="100"/>
                                <a:pt x="8" y="108"/>
                                <a:pt x="17" y="109"/>
                              </a:cubicBezTo>
                              <a:cubicBezTo>
                                <a:pt x="63" y="109"/>
                                <a:pt x="63" y="109"/>
                                <a:pt x="63" y="109"/>
                              </a:cubicBezTo>
                              <a:cubicBezTo>
                                <a:pt x="26" y="181"/>
                                <a:pt x="26" y="181"/>
                                <a:pt x="26" y="181"/>
                              </a:cubicBezTo>
                              <a:cubicBezTo>
                                <a:pt x="24" y="184"/>
                                <a:pt x="25" y="187"/>
                                <a:pt x="27" y="189"/>
                              </a:cubicBezTo>
                              <a:cubicBezTo>
                                <a:pt x="28" y="190"/>
                                <a:pt x="29" y="190"/>
                                <a:pt x="31" y="190"/>
                              </a:cubicBezTo>
                              <a:cubicBezTo>
                                <a:pt x="33" y="190"/>
                                <a:pt x="34" y="190"/>
                                <a:pt x="36" y="188"/>
                              </a:cubicBezTo>
                              <a:cubicBezTo>
                                <a:pt x="108" y="102"/>
                                <a:pt x="108" y="102"/>
                                <a:pt x="108" y="102"/>
                              </a:cubicBezTo>
                              <a:cubicBezTo>
                                <a:pt x="111" y="98"/>
                                <a:pt x="113" y="95"/>
                                <a:pt x="113" y="91"/>
                              </a:cubicBezTo>
                              <a:cubicBezTo>
                                <a:pt x="113" y="86"/>
                                <a:pt x="111" y="81"/>
                                <a:pt x="108" y="78"/>
                              </a:cubicBezTo>
                              <a:close/>
                              <a:moveTo>
                                <a:pt x="104" y="98"/>
                              </a:moveTo>
                              <a:cubicBezTo>
                                <a:pt x="31" y="184"/>
                                <a:pt x="31" y="184"/>
                                <a:pt x="31" y="184"/>
                              </a:cubicBezTo>
                              <a:cubicBezTo>
                                <a:pt x="31" y="184"/>
                                <a:pt x="31" y="184"/>
                                <a:pt x="31" y="184"/>
                              </a:cubicBezTo>
                              <a:cubicBezTo>
                                <a:pt x="31" y="184"/>
                                <a:pt x="31" y="184"/>
                                <a:pt x="31" y="184"/>
                              </a:cubicBezTo>
                              <a:cubicBezTo>
                                <a:pt x="71" y="108"/>
                                <a:pt x="71" y="108"/>
                                <a:pt x="71" y="108"/>
                              </a:cubicBezTo>
                              <a:cubicBezTo>
                                <a:pt x="71" y="107"/>
                                <a:pt x="71" y="106"/>
                                <a:pt x="71" y="105"/>
                              </a:cubicBezTo>
                              <a:cubicBezTo>
                                <a:pt x="70" y="104"/>
                                <a:pt x="69" y="103"/>
                                <a:pt x="68" y="103"/>
                              </a:cubicBezTo>
                              <a:cubicBezTo>
                                <a:pt x="17" y="103"/>
                                <a:pt x="17" y="103"/>
                                <a:pt x="17" y="103"/>
                              </a:cubicBezTo>
                              <a:cubicBezTo>
                                <a:pt x="11" y="102"/>
                                <a:pt x="6" y="97"/>
                                <a:pt x="6" y="91"/>
                              </a:cubicBezTo>
                              <a:cubicBezTo>
                                <a:pt x="6" y="88"/>
                                <a:pt x="7" y="86"/>
                                <a:pt x="8" y="84"/>
                              </a:cubicBezTo>
                              <a:cubicBezTo>
                                <a:pt x="67" y="7"/>
                                <a:pt x="67" y="7"/>
                                <a:pt x="67" y="7"/>
                              </a:cubicBezTo>
                              <a:cubicBezTo>
                                <a:pt x="68" y="7"/>
                                <a:pt x="68" y="7"/>
                                <a:pt x="69" y="7"/>
                              </a:cubicBezTo>
                              <a:cubicBezTo>
                                <a:pt x="69" y="7"/>
                                <a:pt x="69" y="7"/>
                                <a:pt x="70" y="7"/>
                              </a:cubicBezTo>
                              <a:cubicBezTo>
                                <a:pt x="70" y="8"/>
                                <a:pt x="71" y="9"/>
                                <a:pt x="70" y="9"/>
                              </a:cubicBezTo>
                              <a:cubicBezTo>
                                <a:pt x="40" y="74"/>
                                <a:pt x="40" y="74"/>
                                <a:pt x="40" y="74"/>
                              </a:cubicBezTo>
                              <a:cubicBezTo>
                                <a:pt x="40" y="75"/>
                                <a:pt x="40" y="76"/>
                                <a:pt x="40" y="77"/>
                              </a:cubicBezTo>
                              <a:cubicBezTo>
                                <a:pt x="41" y="78"/>
                                <a:pt x="42" y="78"/>
                                <a:pt x="43" y="78"/>
                              </a:cubicBezTo>
                              <a:cubicBezTo>
                                <a:pt x="95" y="79"/>
                                <a:pt x="95" y="79"/>
                                <a:pt x="95" y="79"/>
                              </a:cubicBezTo>
                              <a:cubicBezTo>
                                <a:pt x="98" y="79"/>
                                <a:pt x="101" y="80"/>
                                <a:pt x="103" y="82"/>
                              </a:cubicBezTo>
                              <a:cubicBezTo>
                                <a:pt x="105" y="84"/>
                                <a:pt x="107" y="87"/>
                                <a:pt x="107" y="90"/>
                              </a:cubicBezTo>
                              <a:cubicBezTo>
                                <a:pt x="107" y="93"/>
                                <a:pt x="106" y="96"/>
                                <a:pt x="104" y="9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7" o:spid="_x0000_s1026" o:spt="100" style="position:absolute;left:0pt;margin-left:272.65pt;margin-top:341.9pt;height:21.05pt;width:12.5pt;z-index:251854848;mso-width-relative:page;mso-height-relative:page;" fillcolor="#626262" filled="t" stroked="f" coordsize="113,190" o:gfxdata="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lGsc89sAAAALAQAADwAA&#10;AAAAAAABACAAAAAiAAAAZHJzL2Rvd25yZXYueG1sUEsBAhQAFAAAAAgAh07iQGXwUJbABgAA3CQA&#10;AA4AAAAAAAAAAQAgAAAAKgEAAGRycy9lMm9Eb2MueG1sUEsFBgAAAAAGAAYAWQEAAFwKAAAAAA==&#10;" path="m108,78c104,75,100,73,95,73c48,72,48,72,48,72c76,12,76,12,76,12c77,8,76,5,74,2c70,0,65,1,63,4c4,80,4,80,4,80c1,83,0,87,0,91c0,100,8,108,17,109c63,109,63,109,63,109c26,181,26,181,26,181c24,184,25,187,27,189c28,190,29,190,31,190c33,190,34,190,36,188c108,102,108,102,108,102c111,98,113,95,113,91c113,86,111,81,108,78xm104,98c31,184,31,184,31,184c31,184,31,184,31,184c31,184,31,184,31,184c71,108,71,108,71,108c71,107,71,106,71,105c70,104,69,103,68,103c17,103,17,103,17,103c11,102,6,97,6,91c6,88,7,86,8,84c67,7,67,7,67,7c68,7,68,7,69,7c69,7,69,7,70,7c70,8,71,9,70,9c40,74,40,74,40,74c40,75,40,76,40,77c41,78,42,78,43,78c95,79,95,79,95,79c98,79,101,80,103,82c105,84,107,87,107,90c107,93,106,96,104,98xe">
                <v:path o:connectlocs="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262269"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3100070</wp:posOffset>
                </wp:positionH>
                <wp:positionV relativeFrom="paragraph">
                  <wp:posOffset>4343400</wp:posOffset>
                </wp:positionV>
                <wp:extent cx="146685" cy="288925"/>
                <wp:effectExtent l="0" t="0" r="5715" b="15875"/>
                <wp:wrapNone/>
                <wp:docPr id="42" name="Freeform 25"/>
                <wp:cNvGraphicFramePr/>
                <a:graphic xmlns:a="http://schemas.openxmlformats.org/drawingml/2006/main">
                  <a:graphicData uri="http://schemas.microsoft.com/office/word/2010/wordprocessingShape">
                    <wps:wsp>
                      <wps:cNvSpPr>
                        <a:spLocks noEditPoints="1"/>
                      </wps:cNvSpPr>
                      <wps:spPr bwMode="auto">
                        <a:xfrm>
                          <a:off x="0" y="0"/>
                          <a:ext cx="146424" cy="28867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4" h="205">
                              <a:moveTo>
                                <a:pt x="3" y="67"/>
                              </a:moveTo>
                              <a:cubicBezTo>
                                <a:pt x="16" y="67"/>
                                <a:pt x="16" y="67"/>
                                <a:pt x="16" y="67"/>
                              </a:cubicBezTo>
                              <a:cubicBezTo>
                                <a:pt x="18" y="67"/>
                                <a:pt x="19" y="65"/>
                                <a:pt x="19" y="64"/>
                              </a:cubicBezTo>
                              <a:cubicBezTo>
                                <a:pt x="19" y="62"/>
                                <a:pt x="18" y="61"/>
                                <a:pt x="16" y="61"/>
                              </a:cubicBezTo>
                              <a:cubicBezTo>
                                <a:pt x="3" y="61"/>
                                <a:pt x="3" y="61"/>
                                <a:pt x="3" y="61"/>
                              </a:cubicBezTo>
                              <a:cubicBezTo>
                                <a:pt x="1" y="61"/>
                                <a:pt x="0" y="62"/>
                                <a:pt x="0" y="64"/>
                              </a:cubicBezTo>
                              <a:cubicBezTo>
                                <a:pt x="0" y="65"/>
                                <a:pt x="1" y="67"/>
                                <a:pt x="3" y="67"/>
                              </a:cubicBezTo>
                              <a:close/>
                              <a:moveTo>
                                <a:pt x="3" y="54"/>
                              </a:moveTo>
                              <a:cubicBezTo>
                                <a:pt x="16" y="54"/>
                                <a:pt x="16" y="54"/>
                                <a:pt x="16" y="54"/>
                              </a:cubicBezTo>
                              <a:cubicBezTo>
                                <a:pt x="18" y="54"/>
                                <a:pt x="19" y="52"/>
                                <a:pt x="19" y="51"/>
                              </a:cubicBezTo>
                              <a:cubicBezTo>
                                <a:pt x="19" y="49"/>
                                <a:pt x="18" y="48"/>
                                <a:pt x="16" y="48"/>
                              </a:cubicBezTo>
                              <a:cubicBezTo>
                                <a:pt x="3" y="48"/>
                                <a:pt x="3" y="48"/>
                                <a:pt x="3" y="48"/>
                              </a:cubicBezTo>
                              <a:cubicBezTo>
                                <a:pt x="1" y="48"/>
                                <a:pt x="0" y="49"/>
                                <a:pt x="0" y="51"/>
                              </a:cubicBezTo>
                              <a:cubicBezTo>
                                <a:pt x="0" y="52"/>
                                <a:pt x="1" y="54"/>
                                <a:pt x="3" y="54"/>
                              </a:cubicBezTo>
                              <a:close/>
                              <a:moveTo>
                                <a:pt x="3" y="41"/>
                              </a:moveTo>
                              <a:cubicBezTo>
                                <a:pt x="16" y="41"/>
                                <a:pt x="16" y="41"/>
                                <a:pt x="16" y="41"/>
                              </a:cubicBezTo>
                              <a:cubicBezTo>
                                <a:pt x="18" y="41"/>
                                <a:pt x="19" y="39"/>
                                <a:pt x="19" y="38"/>
                              </a:cubicBezTo>
                              <a:cubicBezTo>
                                <a:pt x="19" y="36"/>
                                <a:pt x="18" y="35"/>
                                <a:pt x="16" y="35"/>
                              </a:cubicBezTo>
                              <a:cubicBezTo>
                                <a:pt x="3" y="35"/>
                                <a:pt x="3" y="35"/>
                                <a:pt x="3" y="35"/>
                              </a:cubicBezTo>
                              <a:cubicBezTo>
                                <a:pt x="1" y="35"/>
                                <a:pt x="0" y="36"/>
                                <a:pt x="0" y="38"/>
                              </a:cubicBezTo>
                              <a:cubicBezTo>
                                <a:pt x="0" y="39"/>
                                <a:pt x="1" y="41"/>
                                <a:pt x="3" y="41"/>
                              </a:cubicBezTo>
                              <a:close/>
                              <a:moveTo>
                                <a:pt x="3" y="28"/>
                              </a:moveTo>
                              <a:cubicBezTo>
                                <a:pt x="16" y="28"/>
                                <a:pt x="16" y="28"/>
                                <a:pt x="16" y="28"/>
                              </a:cubicBezTo>
                              <a:cubicBezTo>
                                <a:pt x="18" y="28"/>
                                <a:pt x="19" y="26"/>
                                <a:pt x="19" y="25"/>
                              </a:cubicBezTo>
                              <a:cubicBezTo>
                                <a:pt x="19" y="23"/>
                                <a:pt x="18" y="22"/>
                                <a:pt x="16" y="22"/>
                              </a:cubicBezTo>
                              <a:cubicBezTo>
                                <a:pt x="3" y="22"/>
                                <a:pt x="3" y="22"/>
                                <a:pt x="3" y="22"/>
                              </a:cubicBezTo>
                              <a:cubicBezTo>
                                <a:pt x="1" y="22"/>
                                <a:pt x="0" y="23"/>
                                <a:pt x="0" y="25"/>
                              </a:cubicBezTo>
                              <a:cubicBezTo>
                                <a:pt x="0" y="26"/>
                                <a:pt x="1" y="28"/>
                                <a:pt x="3" y="28"/>
                              </a:cubicBezTo>
                              <a:close/>
                              <a:moveTo>
                                <a:pt x="80" y="112"/>
                              </a:moveTo>
                              <a:cubicBezTo>
                                <a:pt x="80" y="27"/>
                                <a:pt x="80" y="27"/>
                                <a:pt x="80" y="27"/>
                              </a:cubicBezTo>
                              <a:cubicBezTo>
                                <a:pt x="80" y="12"/>
                                <a:pt x="68" y="0"/>
                                <a:pt x="53" y="0"/>
                              </a:cubicBezTo>
                              <a:cubicBezTo>
                                <a:pt x="38" y="0"/>
                                <a:pt x="26" y="12"/>
                                <a:pt x="26" y="27"/>
                              </a:cubicBezTo>
                              <a:cubicBezTo>
                                <a:pt x="26" y="112"/>
                                <a:pt x="26" y="112"/>
                                <a:pt x="26" y="112"/>
                              </a:cubicBezTo>
                              <a:cubicBezTo>
                                <a:pt x="12" y="121"/>
                                <a:pt x="3" y="138"/>
                                <a:pt x="3" y="155"/>
                              </a:cubicBezTo>
                              <a:cubicBezTo>
                                <a:pt x="3" y="183"/>
                                <a:pt x="26" y="205"/>
                                <a:pt x="54" y="205"/>
                              </a:cubicBezTo>
                              <a:cubicBezTo>
                                <a:pt x="82" y="205"/>
                                <a:pt x="104" y="183"/>
                                <a:pt x="104" y="155"/>
                              </a:cubicBezTo>
                              <a:cubicBezTo>
                                <a:pt x="104" y="135"/>
                                <a:pt x="96" y="120"/>
                                <a:pt x="80" y="112"/>
                              </a:cubicBezTo>
                              <a:close/>
                              <a:moveTo>
                                <a:pt x="32" y="27"/>
                              </a:moveTo>
                              <a:cubicBezTo>
                                <a:pt x="32" y="15"/>
                                <a:pt x="41" y="6"/>
                                <a:pt x="53" y="6"/>
                              </a:cubicBezTo>
                              <a:cubicBezTo>
                                <a:pt x="64" y="6"/>
                                <a:pt x="74" y="15"/>
                                <a:pt x="74" y="27"/>
                              </a:cubicBezTo>
                              <a:cubicBezTo>
                                <a:pt x="74" y="75"/>
                                <a:pt x="74" y="75"/>
                                <a:pt x="74" y="75"/>
                              </a:cubicBezTo>
                              <a:cubicBezTo>
                                <a:pt x="67" y="79"/>
                                <a:pt x="60" y="77"/>
                                <a:pt x="51" y="75"/>
                              </a:cubicBezTo>
                              <a:cubicBezTo>
                                <a:pt x="45" y="73"/>
                                <a:pt x="39" y="71"/>
                                <a:pt x="32" y="73"/>
                              </a:cubicBezTo>
                              <a:lnTo>
                                <a:pt x="32" y="27"/>
                              </a:lnTo>
                              <a:close/>
                              <a:moveTo>
                                <a:pt x="54" y="199"/>
                              </a:moveTo>
                              <a:cubicBezTo>
                                <a:pt x="30" y="199"/>
                                <a:pt x="9" y="179"/>
                                <a:pt x="9" y="155"/>
                              </a:cubicBezTo>
                              <a:cubicBezTo>
                                <a:pt x="9" y="139"/>
                                <a:pt x="17" y="124"/>
                                <a:pt x="31" y="116"/>
                              </a:cubicBezTo>
                              <a:cubicBezTo>
                                <a:pt x="31" y="115"/>
                                <a:pt x="32" y="115"/>
                                <a:pt x="32" y="114"/>
                              </a:cubicBezTo>
                              <a:cubicBezTo>
                                <a:pt x="32" y="79"/>
                                <a:pt x="32" y="79"/>
                                <a:pt x="32" y="79"/>
                              </a:cubicBezTo>
                              <a:cubicBezTo>
                                <a:pt x="38" y="77"/>
                                <a:pt x="44" y="79"/>
                                <a:pt x="50" y="81"/>
                              </a:cubicBezTo>
                              <a:cubicBezTo>
                                <a:pt x="54" y="82"/>
                                <a:pt x="59" y="83"/>
                                <a:pt x="64" y="83"/>
                              </a:cubicBezTo>
                              <a:cubicBezTo>
                                <a:pt x="67" y="83"/>
                                <a:pt x="71" y="83"/>
                                <a:pt x="74" y="82"/>
                              </a:cubicBezTo>
                              <a:cubicBezTo>
                                <a:pt x="74" y="114"/>
                                <a:pt x="74" y="114"/>
                                <a:pt x="74" y="114"/>
                              </a:cubicBezTo>
                              <a:cubicBezTo>
                                <a:pt x="74" y="115"/>
                                <a:pt x="74" y="116"/>
                                <a:pt x="75" y="116"/>
                              </a:cubicBezTo>
                              <a:cubicBezTo>
                                <a:pt x="94" y="125"/>
                                <a:pt x="98" y="142"/>
                                <a:pt x="98" y="155"/>
                              </a:cubicBezTo>
                              <a:cubicBezTo>
                                <a:pt x="98" y="180"/>
                                <a:pt x="79" y="199"/>
                                <a:pt x="54" y="199"/>
                              </a:cubicBezTo>
                              <a:close/>
                              <a:moveTo>
                                <a:pt x="19" y="103"/>
                              </a:moveTo>
                              <a:cubicBezTo>
                                <a:pt x="19" y="101"/>
                                <a:pt x="18" y="100"/>
                                <a:pt x="16" y="100"/>
                              </a:cubicBezTo>
                              <a:cubicBezTo>
                                <a:pt x="3" y="100"/>
                                <a:pt x="3" y="100"/>
                                <a:pt x="3" y="100"/>
                              </a:cubicBezTo>
                              <a:cubicBezTo>
                                <a:pt x="1" y="100"/>
                                <a:pt x="0" y="101"/>
                                <a:pt x="0" y="103"/>
                              </a:cubicBezTo>
                              <a:cubicBezTo>
                                <a:pt x="0" y="104"/>
                                <a:pt x="1" y="106"/>
                                <a:pt x="3" y="106"/>
                              </a:cubicBezTo>
                              <a:cubicBezTo>
                                <a:pt x="16" y="106"/>
                                <a:pt x="16" y="106"/>
                                <a:pt x="16" y="106"/>
                              </a:cubicBezTo>
                              <a:cubicBezTo>
                                <a:pt x="18" y="106"/>
                                <a:pt x="19" y="104"/>
                                <a:pt x="19" y="103"/>
                              </a:cubicBezTo>
                              <a:close/>
                              <a:moveTo>
                                <a:pt x="3" y="80"/>
                              </a:moveTo>
                              <a:cubicBezTo>
                                <a:pt x="16" y="80"/>
                                <a:pt x="16" y="80"/>
                                <a:pt x="16" y="80"/>
                              </a:cubicBezTo>
                              <a:cubicBezTo>
                                <a:pt x="18" y="80"/>
                                <a:pt x="19" y="78"/>
                                <a:pt x="19" y="77"/>
                              </a:cubicBezTo>
                              <a:cubicBezTo>
                                <a:pt x="19" y="75"/>
                                <a:pt x="18" y="74"/>
                                <a:pt x="16" y="74"/>
                              </a:cubicBezTo>
                              <a:cubicBezTo>
                                <a:pt x="3" y="74"/>
                                <a:pt x="3" y="74"/>
                                <a:pt x="3" y="74"/>
                              </a:cubicBezTo>
                              <a:cubicBezTo>
                                <a:pt x="1" y="74"/>
                                <a:pt x="0" y="75"/>
                                <a:pt x="0" y="77"/>
                              </a:cubicBezTo>
                              <a:cubicBezTo>
                                <a:pt x="0" y="78"/>
                                <a:pt x="1" y="80"/>
                                <a:pt x="3" y="80"/>
                              </a:cubicBezTo>
                              <a:close/>
                              <a:moveTo>
                                <a:pt x="3" y="93"/>
                              </a:moveTo>
                              <a:cubicBezTo>
                                <a:pt x="16" y="93"/>
                                <a:pt x="16" y="93"/>
                                <a:pt x="16" y="93"/>
                              </a:cubicBezTo>
                              <a:cubicBezTo>
                                <a:pt x="18" y="93"/>
                                <a:pt x="19" y="91"/>
                                <a:pt x="19" y="90"/>
                              </a:cubicBezTo>
                              <a:cubicBezTo>
                                <a:pt x="19" y="88"/>
                                <a:pt x="18" y="87"/>
                                <a:pt x="16" y="87"/>
                              </a:cubicBezTo>
                              <a:cubicBezTo>
                                <a:pt x="3" y="87"/>
                                <a:pt x="3" y="87"/>
                                <a:pt x="3" y="87"/>
                              </a:cubicBezTo>
                              <a:cubicBezTo>
                                <a:pt x="1" y="87"/>
                                <a:pt x="0" y="88"/>
                                <a:pt x="0" y="90"/>
                              </a:cubicBezTo>
                              <a:cubicBezTo>
                                <a:pt x="0" y="91"/>
                                <a:pt x="1" y="93"/>
                                <a:pt x="3" y="9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5" o:spid="_x0000_s1026" o:spt="100" style="position:absolute;left:0pt;margin-left:244.1pt;margin-top:342pt;height:22.75pt;width:11.55pt;z-index:251853824;mso-width-relative:page;mso-height-relative:page;" fillcolor="#626262" filled="t" stroked="f" coordsize="104,205" o:gfxdata="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Ach0Lz2gAAAAsBAAAPAAAAAAAAAAEAIAAAACIAAABkcnMvZG93bnJldi54&#10;bWxQSwECFAAUAAAACACHTuJAyMno8N8IAAA0MQAADgAAAAAAAAABACAAAAApAQAAZHJzL2Uyb0Rv&#10;Yy54bWxQSwUGAAAAAAYABgBZAQAAegwAAAAA&#10;" path="m3,67c16,67,16,67,16,67c18,67,19,65,19,64c19,62,18,61,16,61c3,61,3,61,3,61c1,61,0,62,0,64c0,65,1,67,3,67xm3,54c16,54,16,54,16,54c18,54,19,52,19,51c19,49,18,48,16,48c3,48,3,48,3,48c1,48,0,49,0,51c0,52,1,54,3,54xm3,41c16,41,16,41,16,41c18,41,19,39,19,38c19,36,18,35,16,35c3,35,3,35,3,35c1,35,0,36,0,38c0,39,1,41,3,41xm3,28c16,28,16,28,16,28c18,28,19,26,19,25c19,23,18,22,16,22c3,22,3,22,3,22c1,22,0,23,0,25c0,26,1,28,3,28xm80,112c80,27,80,27,80,27c80,12,68,0,53,0c38,0,26,12,26,27c26,112,26,112,26,112c12,121,3,138,3,155c3,183,26,205,54,205c82,205,104,183,104,155c104,135,96,120,80,112xm32,27c32,15,41,6,53,6c64,6,74,15,74,27c74,75,74,75,74,75c67,79,60,77,51,75c45,73,39,71,32,73l32,27xm54,199c30,199,9,179,9,155c9,139,17,124,31,116c31,115,32,115,32,114c32,79,32,79,32,79c38,77,44,79,50,81c54,82,59,83,64,83c67,83,71,83,74,82c74,114,74,114,74,114c74,115,74,116,75,116c94,125,98,142,98,155c98,180,79,199,54,199xm19,103c19,101,18,100,16,100c3,100,3,100,3,100c1,100,0,101,0,103c0,104,1,106,3,106c16,106,16,106,16,106c18,106,19,104,19,103xm3,80c16,80,16,80,16,80c18,80,19,78,19,77c19,75,18,74,16,74c3,74,3,74,3,74c1,74,0,75,0,77c0,78,1,80,3,80xm3,93c16,93,16,93,16,93c18,93,19,91,19,90c19,88,18,87,16,87c3,87,3,87,3,87c1,87,0,88,0,90c0,91,1,93,3,93xe">
                <v:path o:connectlocs="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283298"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2644140</wp:posOffset>
                </wp:positionH>
                <wp:positionV relativeFrom="paragraph">
                  <wp:posOffset>4361815</wp:posOffset>
                </wp:positionV>
                <wp:extent cx="239395" cy="248920"/>
                <wp:effectExtent l="0" t="0" r="8255" b="17780"/>
                <wp:wrapNone/>
                <wp:docPr id="47" name="Freeform 38"/>
                <wp:cNvGraphicFramePr/>
                <a:graphic xmlns:a="http://schemas.openxmlformats.org/drawingml/2006/main">
                  <a:graphicData uri="http://schemas.microsoft.com/office/word/2010/wordprocessingShape">
                    <wps:wsp>
                      <wps:cNvSpPr>
                        <a:spLocks noEditPoints="1"/>
                      </wps:cNvSpPr>
                      <wps:spPr bwMode="auto">
                        <a:xfrm>
                          <a:off x="0" y="0"/>
                          <a:ext cx="239279" cy="24879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0" h="177">
                              <a:moveTo>
                                <a:pt x="170" y="78"/>
                              </a:moveTo>
                              <a:cubicBezTo>
                                <a:pt x="167" y="34"/>
                                <a:pt x="130" y="0"/>
                                <a:pt x="85" y="0"/>
                              </a:cubicBezTo>
                              <a:cubicBezTo>
                                <a:pt x="40" y="0"/>
                                <a:pt x="3" y="35"/>
                                <a:pt x="0" y="79"/>
                              </a:cubicBezTo>
                              <a:cubicBezTo>
                                <a:pt x="0" y="80"/>
                                <a:pt x="1" y="81"/>
                                <a:pt x="2" y="82"/>
                              </a:cubicBezTo>
                              <a:cubicBezTo>
                                <a:pt x="3" y="82"/>
                                <a:pt x="5" y="82"/>
                                <a:pt x="6" y="81"/>
                              </a:cubicBezTo>
                              <a:cubicBezTo>
                                <a:pt x="10" y="76"/>
                                <a:pt x="15" y="73"/>
                                <a:pt x="22" y="73"/>
                              </a:cubicBezTo>
                              <a:cubicBezTo>
                                <a:pt x="29" y="73"/>
                                <a:pt x="36" y="78"/>
                                <a:pt x="40" y="84"/>
                              </a:cubicBezTo>
                              <a:cubicBezTo>
                                <a:pt x="41" y="85"/>
                                <a:pt x="42" y="86"/>
                                <a:pt x="43" y="86"/>
                              </a:cubicBezTo>
                              <a:cubicBezTo>
                                <a:pt x="43" y="86"/>
                                <a:pt x="43" y="86"/>
                                <a:pt x="43" y="86"/>
                              </a:cubicBezTo>
                              <a:cubicBezTo>
                                <a:pt x="44" y="86"/>
                                <a:pt x="45" y="85"/>
                                <a:pt x="45" y="85"/>
                              </a:cubicBezTo>
                              <a:cubicBezTo>
                                <a:pt x="49" y="78"/>
                                <a:pt x="56" y="73"/>
                                <a:pt x="64" y="73"/>
                              </a:cubicBezTo>
                              <a:cubicBezTo>
                                <a:pt x="72" y="73"/>
                                <a:pt x="79" y="78"/>
                                <a:pt x="82" y="84"/>
                              </a:cubicBezTo>
                              <a:cubicBezTo>
                                <a:pt x="83" y="85"/>
                                <a:pt x="83" y="85"/>
                                <a:pt x="83" y="85"/>
                              </a:cubicBezTo>
                              <a:cubicBezTo>
                                <a:pt x="83" y="162"/>
                                <a:pt x="83" y="162"/>
                                <a:pt x="83" y="162"/>
                              </a:cubicBezTo>
                              <a:cubicBezTo>
                                <a:pt x="83" y="167"/>
                                <a:pt x="79" y="171"/>
                                <a:pt x="74" y="171"/>
                              </a:cubicBezTo>
                              <a:cubicBezTo>
                                <a:pt x="72" y="171"/>
                                <a:pt x="71" y="173"/>
                                <a:pt x="71" y="174"/>
                              </a:cubicBezTo>
                              <a:cubicBezTo>
                                <a:pt x="71" y="176"/>
                                <a:pt x="72" y="177"/>
                                <a:pt x="74" y="177"/>
                              </a:cubicBezTo>
                              <a:cubicBezTo>
                                <a:pt x="82" y="177"/>
                                <a:pt x="89" y="170"/>
                                <a:pt x="89" y="162"/>
                              </a:cubicBezTo>
                              <a:cubicBezTo>
                                <a:pt x="89" y="83"/>
                                <a:pt x="89" y="83"/>
                                <a:pt x="89" y="83"/>
                              </a:cubicBezTo>
                              <a:cubicBezTo>
                                <a:pt x="92" y="77"/>
                                <a:pt x="99" y="73"/>
                                <a:pt x="106" y="73"/>
                              </a:cubicBezTo>
                              <a:cubicBezTo>
                                <a:pt x="114" y="73"/>
                                <a:pt x="121" y="78"/>
                                <a:pt x="125" y="85"/>
                              </a:cubicBezTo>
                              <a:cubicBezTo>
                                <a:pt x="125" y="85"/>
                                <a:pt x="126" y="86"/>
                                <a:pt x="127" y="86"/>
                              </a:cubicBezTo>
                              <a:cubicBezTo>
                                <a:pt x="129" y="86"/>
                                <a:pt x="130" y="85"/>
                                <a:pt x="130" y="84"/>
                              </a:cubicBezTo>
                              <a:cubicBezTo>
                                <a:pt x="134" y="78"/>
                                <a:pt x="141" y="73"/>
                                <a:pt x="149" y="73"/>
                              </a:cubicBezTo>
                              <a:cubicBezTo>
                                <a:pt x="155" y="73"/>
                                <a:pt x="161" y="76"/>
                                <a:pt x="165" y="81"/>
                              </a:cubicBezTo>
                              <a:cubicBezTo>
                                <a:pt x="165" y="82"/>
                                <a:pt x="166" y="82"/>
                                <a:pt x="167" y="82"/>
                              </a:cubicBezTo>
                              <a:cubicBezTo>
                                <a:pt x="167" y="82"/>
                                <a:pt x="167" y="82"/>
                                <a:pt x="167" y="82"/>
                              </a:cubicBezTo>
                              <a:cubicBezTo>
                                <a:pt x="169" y="82"/>
                                <a:pt x="170" y="81"/>
                                <a:pt x="170" y="79"/>
                              </a:cubicBezTo>
                              <a:cubicBezTo>
                                <a:pt x="170" y="79"/>
                                <a:pt x="170" y="78"/>
                                <a:pt x="170" y="78"/>
                              </a:cubicBezTo>
                              <a:close/>
                              <a:moveTo>
                                <a:pt x="149" y="67"/>
                              </a:moveTo>
                              <a:cubicBezTo>
                                <a:pt x="140" y="67"/>
                                <a:pt x="133" y="71"/>
                                <a:pt x="127" y="78"/>
                              </a:cubicBezTo>
                              <a:cubicBezTo>
                                <a:pt x="122" y="71"/>
                                <a:pt x="115" y="67"/>
                                <a:pt x="106" y="67"/>
                              </a:cubicBezTo>
                              <a:cubicBezTo>
                                <a:pt x="98" y="67"/>
                                <a:pt x="90" y="71"/>
                                <a:pt x="85" y="78"/>
                              </a:cubicBezTo>
                              <a:cubicBezTo>
                                <a:pt x="80" y="71"/>
                                <a:pt x="72" y="67"/>
                                <a:pt x="64" y="67"/>
                              </a:cubicBezTo>
                              <a:cubicBezTo>
                                <a:pt x="56" y="67"/>
                                <a:pt x="48" y="71"/>
                                <a:pt x="43" y="78"/>
                              </a:cubicBezTo>
                              <a:cubicBezTo>
                                <a:pt x="38" y="71"/>
                                <a:pt x="30" y="67"/>
                                <a:pt x="22" y="67"/>
                              </a:cubicBezTo>
                              <a:cubicBezTo>
                                <a:pt x="16" y="67"/>
                                <a:pt x="11" y="69"/>
                                <a:pt x="7" y="72"/>
                              </a:cubicBezTo>
                              <a:cubicBezTo>
                                <a:pt x="13" y="34"/>
                                <a:pt x="46" y="6"/>
                                <a:pt x="85" y="6"/>
                              </a:cubicBezTo>
                              <a:cubicBezTo>
                                <a:pt x="124" y="6"/>
                                <a:pt x="157" y="34"/>
                                <a:pt x="163" y="72"/>
                              </a:cubicBezTo>
                              <a:cubicBezTo>
                                <a:pt x="159" y="69"/>
                                <a:pt x="154" y="67"/>
                                <a:pt x="149" y="6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8" o:spid="_x0000_s1026" o:spt="100" style="position:absolute;left:0pt;margin-left:208.2pt;margin-top:343.45pt;height:19.6pt;width:18.85pt;z-index:251852800;mso-width-relative:page;mso-height-relative:page;" fillcolor="#626262" filled="t" stroked="f" coordsize="170,177" o:gfxdata="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Kr6Ph94AAAALAQAADwAAAAAAAAABACAAAAAiAAAAZHJzL2Rvd25yZXYueG1sUEsBAhQA&#10;FAAAAAgAh07iQMSiPKtEBwAAnSYAAA4AAAAAAAAAAQAgAAAALQEAAGRycy9lMm9Eb2MueG1sUEsF&#10;BgAAAAAGAAYAWQEAAOMKAAAAAA==&#10;" path="m170,78c167,34,130,0,85,0c40,0,3,35,0,79c0,80,1,81,2,82c3,82,5,82,6,81c10,76,15,73,22,73c29,73,36,78,40,84c41,85,42,86,43,86c43,86,43,86,43,86c44,86,45,85,45,85c49,78,56,73,64,73c72,73,79,78,82,84c83,85,83,85,83,85c83,162,83,162,83,162c83,167,79,171,74,171c72,171,71,173,71,174c71,176,72,177,74,177c82,177,89,170,89,162c89,83,89,83,89,83c92,77,99,73,106,73c114,73,121,78,125,85c125,85,126,86,127,86c129,86,130,85,130,84c134,78,141,73,149,73c155,73,161,76,165,81c165,82,166,82,167,82c167,82,167,82,167,82c169,82,170,81,170,79c170,79,170,78,170,78xm149,67c140,67,133,71,127,78c122,71,115,67,106,67c98,67,90,71,85,78c80,71,72,67,64,67c56,67,48,71,43,78c38,71,30,67,22,67c16,67,11,69,7,72c13,34,46,6,85,6c124,6,157,34,163,72c159,69,154,67,149,67xe">
                <v:path o:connectlocs="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2242185</wp:posOffset>
                </wp:positionH>
                <wp:positionV relativeFrom="paragraph">
                  <wp:posOffset>4336415</wp:posOffset>
                </wp:positionV>
                <wp:extent cx="254635" cy="262890"/>
                <wp:effectExtent l="0" t="0" r="8255" b="3810"/>
                <wp:wrapNone/>
                <wp:docPr id="41" name="Freeform 26"/>
                <wp:cNvGraphicFramePr/>
                <a:graphic xmlns:a="http://schemas.openxmlformats.org/drawingml/2006/main">
                  <a:graphicData uri="http://schemas.microsoft.com/office/word/2010/wordprocessingShape">
                    <wps:wsp>
                      <wps:cNvSpPr>
                        <a:spLocks noEditPoints="1"/>
                      </wps:cNvSpPr>
                      <wps:spPr bwMode="auto">
                        <a:xfrm>
                          <a:off x="0" y="0"/>
                          <a:ext cx="254755" cy="26308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1" h="187">
                              <a:moveTo>
                                <a:pt x="135" y="68"/>
                              </a:moveTo>
                              <a:cubicBezTo>
                                <a:pt x="137" y="69"/>
                                <a:pt x="139" y="70"/>
                                <a:pt x="141" y="70"/>
                              </a:cubicBezTo>
                              <a:cubicBezTo>
                                <a:pt x="145" y="70"/>
                                <a:pt x="148" y="67"/>
                                <a:pt x="150" y="63"/>
                              </a:cubicBezTo>
                              <a:cubicBezTo>
                                <a:pt x="151" y="60"/>
                                <a:pt x="152" y="54"/>
                                <a:pt x="146" y="48"/>
                              </a:cubicBezTo>
                              <a:cubicBezTo>
                                <a:pt x="158" y="48"/>
                                <a:pt x="158" y="48"/>
                                <a:pt x="158" y="48"/>
                              </a:cubicBezTo>
                              <a:cubicBezTo>
                                <a:pt x="158" y="48"/>
                                <a:pt x="158" y="48"/>
                                <a:pt x="158" y="48"/>
                              </a:cubicBezTo>
                              <a:cubicBezTo>
                                <a:pt x="160" y="48"/>
                                <a:pt x="161" y="47"/>
                                <a:pt x="161" y="45"/>
                              </a:cubicBezTo>
                              <a:cubicBezTo>
                                <a:pt x="161" y="44"/>
                                <a:pt x="161" y="43"/>
                                <a:pt x="160" y="43"/>
                              </a:cubicBezTo>
                              <a:cubicBezTo>
                                <a:pt x="154" y="37"/>
                                <a:pt x="154" y="37"/>
                                <a:pt x="154" y="37"/>
                              </a:cubicBezTo>
                              <a:cubicBezTo>
                                <a:pt x="153" y="35"/>
                                <a:pt x="151" y="33"/>
                                <a:pt x="149" y="32"/>
                              </a:cubicBezTo>
                              <a:cubicBezTo>
                                <a:pt x="151" y="27"/>
                                <a:pt x="154" y="22"/>
                                <a:pt x="151" y="18"/>
                              </a:cubicBezTo>
                              <a:cubicBezTo>
                                <a:pt x="149" y="15"/>
                                <a:pt x="147" y="14"/>
                                <a:pt x="144" y="14"/>
                              </a:cubicBezTo>
                              <a:cubicBezTo>
                                <a:pt x="144" y="9"/>
                                <a:pt x="145" y="8"/>
                                <a:pt x="144" y="6"/>
                              </a:cubicBezTo>
                              <a:cubicBezTo>
                                <a:pt x="143" y="5"/>
                                <a:pt x="142" y="5"/>
                                <a:pt x="140" y="5"/>
                              </a:cubicBezTo>
                              <a:cubicBezTo>
                                <a:pt x="139" y="5"/>
                                <a:pt x="137" y="6"/>
                                <a:pt x="136" y="7"/>
                              </a:cubicBezTo>
                              <a:cubicBezTo>
                                <a:pt x="135" y="5"/>
                                <a:pt x="134" y="3"/>
                                <a:pt x="133" y="2"/>
                              </a:cubicBezTo>
                              <a:cubicBezTo>
                                <a:pt x="132" y="1"/>
                                <a:pt x="130" y="0"/>
                                <a:pt x="128" y="0"/>
                              </a:cubicBezTo>
                              <a:cubicBezTo>
                                <a:pt x="124" y="0"/>
                                <a:pt x="122" y="4"/>
                                <a:pt x="122" y="8"/>
                              </a:cubicBezTo>
                              <a:cubicBezTo>
                                <a:pt x="119" y="5"/>
                                <a:pt x="113" y="0"/>
                                <a:pt x="110" y="0"/>
                              </a:cubicBezTo>
                              <a:cubicBezTo>
                                <a:pt x="108" y="0"/>
                                <a:pt x="105" y="1"/>
                                <a:pt x="104" y="3"/>
                              </a:cubicBezTo>
                              <a:cubicBezTo>
                                <a:pt x="101" y="6"/>
                                <a:pt x="103" y="11"/>
                                <a:pt x="105" y="14"/>
                              </a:cubicBezTo>
                              <a:cubicBezTo>
                                <a:pt x="102" y="14"/>
                                <a:pt x="100" y="15"/>
                                <a:pt x="98" y="18"/>
                              </a:cubicBezTo>
                              <a:cubicBezTo>
                                <a:pt x="98" y="19"/>
                                <a:pt x="98" y="21"/>
                                <a:pt x="99" y="23"/>
                              </a:cubicBezTo>
                              <a:cubicBezTo>
                                <a:pt x="92" y="23"/>
                                <a:pt x="92" y="25"/>
                                <a:pt x="91" y="26"/>
                              </a:cubicBezTo>
                              <a:cubicBezTo>
                                <a:pt x="90" y="30"/>
                                <a:pt x="95" y="33"/>
                                <a:pt x="99" y="35"/>
                              </a:cubicBezTo>
                              <a:cubicBezTo>
                                <a:pt x="100" y="35"/>
                                <a:pt x="100" y="36"/>
                                <a:pt x="100" y="36"/>
                              </a:cubicBezTo>
                              <a:cubicBezTo>
                                <a:pt x="102" y="37"/>
                                <a:pt x="104" y="38"/>
                                <a:pt x="105" y="39"/>
                              </a:cubicBezTo>
                              <a:cubicBezTo>
                                <a:pt x="104" y="45"/>
                                <a:pt x="100" y="58"/>
                                <a:pt x="88" y="58"/>
                              </a:cubicBezTo>
                              <a:cubicBezTo>
                                <a:pt x="81" y="58"/>
                                <a:pt x="74" y="55"/>
                                <a:pt x="67" y="52"/>
                              </a:cubicBezTo>
                              <a:cubicBezTo>
                                <a:pt x="59" y="49"/>
                                <a:pt x="53" y="47"/>
                                <a:pt x="46" y="47"/>
                              </a:cubicBezTo>
                              <a:cubicBezTo>
                                <a:pt x="40" y="47"/>
                                <a:pt x="35" y="49"/>
                                <a:pt x="30" y="54"/>
                              </a:cubicBezTo>
                              <a:cubicBezTo>
                                <a:pt x="0" y="86"/>
                                <a:pt x="27" y="114"/>
                                <a:pt x="27" y="114"/>
                              </a:cubicBezTo>
                              <a:cubicBezTo>
                                <a:pt x="28" y="115"/>
                                <a:pt x="29" y="115"/>
                                <a:pt x="30" y="115"/>
                              </a:cubicBezTo>
                              <a:cubicBezTo>
                                <a:pt x="31" y="115"/>
                                <a:pt x="32" y="114"/>
                                <a:pt x="32" y="113"/>
                              </a:cubicBezTo>
                              <a:cubicBezTo>
                                <a:pt x="33" y="111"/>
                                <a:pt x="33" y="111"/>
                                <a:pt x="33" y="111"/>
                              </a:cubicBezTo>
                              <a:cubicBezTo>
                                <a:pt x="35" y="116"/>
                                <a:pt x="39" y="121"/>
                                <a:pt x="44" y="121"/>
                              </a:cubicBezTo>
                              <a:cubicBezTo>
                                <a:pt x="49" y="121"/>
                                <a:pt x="51" y="116"/>
                                <a:pt x="53" y="111"/>
                              </a:cubicBezTo>
                              <a:cubicBezTo>
                                <a:pt x="54" y="108"/>
                                <a:pt x="55" y="107"/>
                                <a:pt x="55" y="105"/>
                              </a:cubicBezTo>
                              <a:cubicBezTo>
                                <a:pt x="62" y="112"/>
                                <a:pt x="70" y="119"/>
                                <a:pt x="81" y="122"/>
                              </a:cubicBezTo>
                              <a:cubicBezTo>
                                <a:pt x="82" y="123"/>
                                <a:pt x="83" y="123"/>
                                <a:pt x="84" y="123"/>
                              </a:cubicBezTo>
                              <a:cubicBezTo>
                                <a:pt x="84" y="178"/>
                                <a:pt x="84" y="178"/>
                                <a:pt x="84" y="178"/>
                              </a:cubicBezTo>
                              <a:cubicBezTo>
                                <a:pt x="84" y="183"/>
                                <a:pt x="88" y="187"/>
                                <a:pt x="93" y="187"/>
                              </a:cubicBezTo>
                              <a:cubicBezTo>
                                <a:pt x="98" y="187"/>
                                <a:pt x="102" y="183"/>
                                <a:pt x="102" y="178"/>
                              </a:cubicBezTo>
                              <a:cubicBezTo>
                                <a:pt x="102" y="123"/>
                                <a:pt x="102" y="123"/>
                                <a:pt x="102" y="123"/>
                              </a:cubicBezTo>
                              <a:cubicBezTo>
                                <a:pt x="119" y="121"/>
                                <a:pt x="134" y="110"/>
                                <a:pt x="135" y="68"/>
                              </a:cubicBezTo>
                              <a:close/>
                              <a:moveTo>
                                <a:pt x="96" y="178"/>
                              </a:moveTo>
                              <a:cubicBezTo>
                                <a:pt x="96" y="180"/>
                                <a:pt x="95" y="181"/>
                                <a:pt x="93" y="181"/>
                              </a:cubicBezTo>
                              <a:cubicBezTo>
                                <a:pt x="91" y="181"/>
                                <a:pt x="90" y="180"/>
                                <a:pt x="90" y="178"/>
                              </a:cubicBezTo>
                              <a:cubicBezTo>
                                <a:pt x="90" y="124"/>
                                <a:pt x="90" y="124"/>
                                <a:pt x="90" y="124"/>
                              </a:cubicBezTo>
                              <a:cubicBezTo>
                                <a:pt x="91" y="124"/>
                                <a:pt x="92" y="124"/>
                                <a:pt x="92" y="124"/>
                              </a:cubicBezTo>
                              <a:cubicBezTo>
                                <a:pt x="95" y="124"/>
                                <a:pt x="95" y="124"/>
                                <a:pt x="95" y="124"/>
                              </a:cubicBezTo>
                              <a:cubicBezTo>
                                <a:pt x="95" y="124"/>
                                <a:pt x="95" y="124"/>
                                <a:pt x="95" y="124"/>
                              </a:cubicBezTo>
                              <a:cubicBezTo>
                                <a:pt x="96" y="124"/>
                                <a:pt x="96" y="124"/>
                                <a:pt x="96" y="124"/>
                              </a:cubicBezTo>
                              <a:lnTo>
                                <a:pt x="96" y="178"/>
                              </a:lnTo>
                              <a:close/>
                              <a:moveTo>
                                <a:pt x="95" y="118"/>
                              </a:moveTo>
                              <a:cubicBezTo>
                                <a:pt x="92" y="118"/>
                                <a:pt x="92" y="118"/>
                                <a:pt x="92" y="118"/>
                              </a:cubicBezTo>
                              <a:cubicBezTo>
                                <a:pt x="89" y="117"/>
                                <a:pt x="84" y="117"/>
                                <a:pt x="82" y="117"/>
                              </a:cubicBezTo>
                              <a:cubicBezTo>
                                <a:pt x="72" y="114"/>
                                <a:pt x="65" y="107"/>
                                <a:pt x="58" y="100"/>
                              </a:cubicBezTo>
                              <a:cubicBezTo>
                                <a:pt x="57" y="99"/>
                                <a:pt x="56" y="98"/>
                                <a:pt x="55" y="98"/>
                              </a:cubicBezTo>
                              <a:cubicBezTo>
                                <a:pt x="55" y="98"/>
                                <a:pt x="54" y="98"/>
                                <a:pt x="54" y="98"/>
                              </a:cubicBezTo>
                              <a:cubicBezTo>
                                <a:pt x="52" y="99"/>
                                <a:pt x="50" y="101"/>
                                <a:pt x="47" y="109"/>
                              </a:cubicBezTo>
                              <a:cubicBezTo>
                                <a:pt x="46" y="113"/>
                                <a:pt x="45" y="115"/>
                                <a:pt x="44" y="115"/>
                              </a:cubicBezTo>
                              <a:cubicBezTo>
                                <a:pt x="41" y="115"/>
                                <a:pt x="37" y="107"/>
                                <a:pt x="35" y="98"/>
                              </a:cubicBezTo>
                              <a:cubicBezTo>
                                <a:pt x="35" y="97"/>
                                <a:pt x="34" y="96"/>
                                <a:pt x="32" y="96"/>
                              </a:cubicBezTo>
                              <a:cubicBezTo>
                                <a:pt x="31" y="95"/>
                                <a:pt x="30" y="97"/>
                                <a:pt x="29" y="98"/>
                              </a:cubicBezTo>
                              <a:cubicBezTo>
                                <a:pt x="28" y="105"/>
                                <a:pt x="28" y="105"/>
                                <a:pt x="28" y="105"/>
                              </a:cubicBezTo>
                              <a:cubicBezTo>
                                <a:pt x="22" y="97"/>
                                <a:pt x="15" y="79"/>
                                <a:pt x="35" y="58"/>
                              </a:cubicBezTo>
                              <a:cubicBezTo>
                                <a:pt x="38" y="54"/>
                                <a:pt x="42" y="53"/>
                                <a:pt x="46" y="53"/>
                              </a:cubicBezTo>
                              <a:cubicBezTo>
                                <a:pt x="52" y="53"/>
                                <a:pt x="58" y="55"/>
                                <a:pt x="65" y="58"/>
                              </a:cubicBezTo>
                              <a:cubicBezTo>
                                <a:pt x="72" y="61"/>
                                <a:pt x="80" y="64"/>
                                <a:pt x="88" y="64"/>
                              </a:cubicBezTo>
                              <a:cubicBezTo>
                                <a:pt x="102" y="64"/>
                                <a:pt x="109" y="51"/>
                                <a:pt x="111" y="39"/>
                              </a:cubicBezTo>
                              <a:cubicBezTo>
                                <a:pt x="111" y="38"/>
                                <a:pt x="111" y="37"/>
                                <a:pt x="111" y="37"/>
                              </a:cubicBezTo>
                              <a:cubicBezTo>
                                <a:pt x="109" y="34"/>
                                <a:pt x="106" y="32"/>
                                <a:pt x="104" y="31"/>
                              </a:cubicBezTo>
                              <a:cubicBezTo>
                                <a:pt x="103" y="31"/>
                                <a:pt x="103" y="30"/>
                                <a:pt x="102" y="30"/>
                              </a:cubicBezTo>
                              <a:cubicBezTo>
                                <a:pt x="102" y="30"/>
                                <a:pt x="101" y="29"/>
                                <a:pt x="100" y="29"/>
                              </a:cubicBezTo>
                              <a:cubicBezTo>
                                <a:pt x="101" y="29"/>
                                <a:pt x="102" y="29"/>
                                <a:pt x="103" y="29"/>
                              </a:cubicBezTo>
                              <a:cubicBezTo>
                                <a:pt x="103" y="29"/>
                                <a:pt x="104" y="29"/>
                                <a:pt x="104" y="29"/>
                              </a:cubicBezTo>
                              <a:cubicBezTo>
                                <a:pt x="105" y="29"/>
                                <a:pt x="106" y="28"/>
                                <a:pt x="107" y="27"/>
                              </a:cubicBezTo>
                              <a:cubicBezTo>
                                <a:pt x="107" y="26"/>
                                <a:pt x="107" y="25"/>
                                <a:pt x="107" y="25"/>
                              </a:cubicBezTo>
                              <a:cubicBezTo>
                                <a:pt x="107" y="24"/>
                                <a:pt x="106" y="23"/>
                                <a:pt x="106" y="22"/>
                              </a:cubicBezTo>
                              <a:cubicBezTo>
                                <a:pt x="105" y="21"/>
                                <a:pt x="105" y="21"/>
                                <a:pt x="105" y="20"/>
                              </a:cubicBezTo>
                              <a:cubicBezTo>
                                <a:pt x="105" y="20"/>
                                <a:pt x="105" y="20"/>
                                <a:pt x="106" y="20"/>
                              </a:cubicBezTo>
                              <a:cubicBezTo>
                                <a:pt x="107" y="20"/>
                                <a:pt x="108" y="20"/>
                                <a:pt x="110" y="20"/>
                              </a:cubicBezTo>
                              <a:cubicBezTo>
                                <a:pt x="111" y="20"/>
                                <a:pt x="112" y="18"/>
                                <a:pt x="112" y="17"/>
                              </a:cubicBezTo>
                              <a:cubicBezTo>
                                <a:pt x="112" y="15"/>
                                <a:pt x="111" y="14"/>
                                <a:pt x="110" y="12"/>
                              </a:cubicBezTo>
                              <a:cubicBezTo>
                                <a:pt x="110" y="10"/>
                                <a:pt x="108" y="8"/>
                                <a:pt x="108" y="7"/>
                              </a:cubicBezTo>
                              <a:cubicBezTo>
                                <a:pt x="109" y="6"/>
                                <a:pt x="109" y="6"/>
                                <a:pt x="110" y="6"/>
                              </a:cubicBezTo>
                              <a:cubicBezTo>
                                <a:pt x="111" y="7"/>
                                <a:pt x="117" y="11"/>
                                <a:pt x="118" y="13"/>
                              </a:cubicBezTo>
                              <a:cubicBezTo>
                                <a:pt x="119" y="14"/>
                                <a:pt x="120" y="17"/>
                                <a:pt x="123" y="17"/>
                              </a:cubicBezTo>
                              <a:cubicBezTo>
                                <a:pt x="124" y="17"/>
                                <a:pt x="124" y="17"/>
                                <a:pt x="125" y="16"/>
                              </a:cubicBezTo>
                              <a:cubicBezTo>
                                <a:pt x="127" y="16"/>
                                <a:pt x="127" y="13"/>
                                <a:pt x="127" y="12"/>
                              </a:cubicBezTo>
                              <a:cubicBezTo>
                                <a:pt x="127" y="12"/>
                                <a:pt x="127" y="12"/>
                                <a:pt x="127" y="11"/>
                              </a:cubicBezTo>
                              <a:cubicBezTo>
                                <a:pt x="128" y="8"/>
                                <a:pt x="128" y="7"/>
                                <a:pt x="128" y="6"/>
                              </a:cubicBezTo>
                              <a:cubicBezTo>
                                <a:pt x="129" y="6"/>
                                <a:pt x="129" y="6"/>
                                <a:pt x="129" y="7"/>
                              </a:cubicBezTo>
                              <a:cubicBezTo>
                                <a:pt x="130" y="7"/>
                                <a:pt x="130" y="10"/>
                                <a:pt x="131" y="11"/>
                              </a:cubicBezTo>
                              <a:cubicBezTo>
                                <a:pt x="131" y="13"/>
                                <a:pt x="132" y="14"/>
                                <a:pt x="132" y="14"/>
                              </a:cubicBezTo>
                              <a:cubicBezTo>
                                <a:pt x="133" y="15"/>
                                <a:pt x="134" y="16"/>
                                <a:pt x="135" y="16"/>
                              </a:cubicBezTo>
                              <a:cubicBezTo>
                                <a:pt x="136" y="16"/>
                                <a:pt x="137" y="15"/>
                                <a:pt x="137" y="14"/>
                              </a:cubicBezTo>
                              <a:cubicBezTo>
                                <a:pt x="137" y="17"/>
                                <a:pt x="137" y="18"/>
                                <a:pt x="137" y="18"/>
                              </a:cubicBezTo>
                              <a:cubicBezTo>
                                <a:pt x="137" y="19"/>
                                <a:pt x="138" y="20"/>
                                <a:pt x="138" y="20"/>
                              </a:cubicBezTo>
                              <a:cubicBezTo>
                                <a:pt x="139" y="21"/>
                                <a:pt x="140" y="21"/>
                                <a:pt x="141" y="20"/>
                              </a:cubicBezTo>
                              <a:cubicBezTo>
                                <a:pt x="143" y="20"/>
                                <a:pt x="145" y="19"/>
                                <a:pt x="146" y="21"/>
                              </a:cubicBezTo>
                              <a:cubicBezTo>
                                <a:pt x="147" y="22"/>
                                <a:pt x="145" y="26"/>
                                <a:pt x="143" y="30"/>
                              </a:cubicBezTo>
                              <a:cubicBezTo>
                                <a:pt x="143" y="30"/>
                                <a:pt x="143" y="30"/>
                                <a:pt x="143" y="31"/>
                              </a:cubicBezTo>
                              <a:cubicBezTo>
                                <a:pt x="142" y="31"/>
                                <a:pt x="142" y="31"/>
                                <a:pt x="142" y="31"/>
                              </a:cubicBezTo>
                              <a:cubicBezTo>
                                <a:pt x="141" y="33"/>
                                <a:pt x="142" y="35"/>
                                <a:pt x="143" y="35"/>
                              </a:cubicBezTo>
                              <a:cubicBezTo>
                                <a:pt x="146" y="37"/>
                                <a:pt x="149" y="39"/>
                                <a:pt x="150" y="41"/>
                              </a:cubicBezTo>
                              <a:cubicBezTo>
                                <a:pt x="151" y="42"/>
                                <a:pt x="151" y="42"/>
                                <a:pt x="151" y="42"/>
                              </a:cubicBezTo>
                              <a:cubicBezTo>
                                <a:pt x="140" y="42"/>
                                <a:pt x="140" y="42"/>
                                <a:pt x="140" y="42"/>
                              </a:cubicBezTo>
                              <a:cubicBezTo>
                                <a:pt x="139" y="42"/>
                                <a:pt x="137" y="44"/>
                                <a:pt x="137" y="45"/>
                              </a:cubicBezTo>
                              <a:cubicBezTo>
                                <a:pt x="137" y="46"/>
                                <a:pt x="137" y="46"/>
                                <a:pt x="138" y="46"/>
                              </a:cubicBezTo>
                              <a:cubicBezTo>
                                <a:pt x="138" y="47"/>
                                <a:pt x="138" y="47"/>
                                <a:pt x="138" y="47"/>
                              </a:cubicBezTo>
                              <a:cubicBezTo>
                                <a:pt x="138" y="48"/>
                                <a:pt x="138" y="48"/>
                                <a:pt x="138" y="49"/>
                              </a:cubicBezTo>
                              <a:cubicBezTo>
                                <a:pt x="138" y="49"/>
                                <a:pt x="139" y="50"/>
                                <a:pt x="139" y="50"/>
                              </a:cubicBezTo>
                              <a:cubicBezTo>
                                <a:pt x="145" y="55"/>
                                <a:pt x="145" y="59"/>
                                <a:pt x="144" y="61"/>
                              </a:cubicBezTo>
                              <a:cubicBezTo>
                                <a:pt x="143" y="64"/>
                                <a:pt x="139" y="65"/>
                                <a:pt x="138" y="62"/>
                              </a:cubicBezTo>
                              <a:cubicBezTo>
                                <a:pt x="137" y="59"/>
                                <a:pt x="135" y="58"/>
                                <a:pt x="133" y="58"/>
                              </a:cubicBezTo>
                              <a:cubicBezTo>
                                <a:pt x="132" y="58"/>
                                <a:pt x="131" y="58"/>
                                <a:pt x="131" y="59"/>
                              </a:cubicBezTo>
                              <a:cubicBezTo>
                                <a:pt x="130" y="60"/>
                                <a:pt x="130" y="60"/>
                                <a:pt x="130" y="61"/>
                              </a:cubicBezTo>
                              <a:cubicBezTo>
                                <a:pt x="129" y="113"/>
                                <a:pt x="111" y="118"/>
                                <a:pt x="95" y="118"/>
                              </a:cubicBezTo>
                              <a:close/>
                              <a:moveTo>
                                <a:pt x="37" y="149"/>
                              </a:moveTo>
                              <a:cubicBezTo>
                                <a:pt x="38" y="150"/>
                                <a:pt x="39" y="151"/>
                                <a:pt x="40" y="151"/>
                              </a:cubicBezTo>
                              <a:cubicBezTo>
                                <a:pt x="81" y="151"/>
                                <a:pt x="81" y="151"/>
                                <a:pt x="81" y="151"/>
                              </a:cubicBezTo>
                              <a:cubicBezTo>
                                <a:pt x="82" y="151"/>
                                <a:pt x="84" y="149"/>
                                <a:pt x="84" y="148"/>
                              </a:cubicBezTo>
                              <a:cubicBezTo>
                                <a:pt x="84" y="146"/>
                                <a:pt x="82" y="145"/>
                                <a:pt x="81" y="145"/>
                              </a:cubicBezTo>
                              <a:cubicBezTo>
                                <a:pt x="42" y="145"/>
                                <a:pt x="42" y="145"/>
                                <a:pt x="42" y="145"/>
                              </a:cubicBezTo>
                              <a:cubicBezTo>
                                <a:pt x="36" y="135"/>
                                <a:pt x="36" y="135"/>
                                <a:pt x="36" y="135"/>
                              </a:cubicBezTo>
                              <a:cubicBezTo>
                                <a:pt x="35" y="134"/>
                                <a:pt x="34" y="133"/>
                                <a:pt x="33" y="133"/>
                              </a:cubicBezTo>
                              <a:cubicBezTo>
                                <a:pt x="14" y="133"/>
                                <a:pt x="14" y="133"/>
                                <a:pt x="14" y="133"/>
                              </a:cubicBezTo>
                              <a:cubicBezTo>
                                <a:pt x="13" y="133"/>
                                <a:pt x="12" y="134"/>
                                <a:pt x="11" y="135"/>
                              </a:cubicBezTo>
                              <a:cubicBezTo>
                                <a:pt x="11" y="136"/>
                                <a:pt x="11" y="137"/>
                                <a:pt x="11" y="138"/>
                              </a:cubicBezTo>
                              <a:cubicBezTo>
                                <a:pt x="20" y="153"/>
                                <a:pt x="20" y="153"/>
                                <a:pt x="20" y="153"/>
                              </a:cubicBezTo>
                              <a:cubicBezTo>
                                <a:pt x="11" y="169"/>
                                <a:pt x="11" y="169"/>
                                <a:pt x="11" y="169"/>
                              </a:cubicBezTo>
                              <a:cubicBezTo>
                                <a:pt x="11" y="170"/>
                                <a:pt x="11" y="171"/>
                                <a:pt x="11" y="172"/>
                              </a:cubicBezTo>
                              <a:cubicBezTo>
                                <a:pt x="12" y="173"/>
                                <a:pt x="13" y="173"/>
                                <a:pt x="14" y="173"/>
                              </a:cubicBezTo>
                              <a:cubicBezTo>
                                <a:pt x="33" y="173"/>
                                <a:pt x="33" y="173"/>
                                <a:pt x="33" y="173"/>
                              </a:cubicBezTo>
                              <a:cubicBezTo>
                                <a:pt x="34" y="173"/>
                                <a:pt x="35" y="173"/>
                                <a:pt x="36" y="172"/>
                              </a:cubicBezTo>
                              <a:cubicBezTo>
                                <a:pt x="42" y="162"/>
                                <a:pt x="42" y="162"/>
                                <a:pt x="42" y="162"/>
                              </a:cubicBezTo>
                              <a:cubicBezTo>
                                <a:pt x="81" y="162"/>
                                <a:pt x="81" y="162"/>
                                <a:pt x="81" y="162"/>
                              </a:cubicBezTo>
                              <a:cubicBezTo>
                                <a:pt x="82" y="162"/>
                                <a:pt x="84" y="161"/>
                                <a:pt x="84" y="159"/>
                              </a:cubicBezTo>
                              <a:cubicBezTo>
                                <a:pt x="84" y="157"/>
                                <a:pt x="82" y="156"/>
                                <a:pt x="81" y="156"/>
                              </a:cubicBezTo>
                              <a:cubicBezTo>
                                <a:pt x="40" y="156"/>
                                <a:pt x="40" y="156"/>
                                <a:pt x="40" y="156"/>
                              </a:cubicBezTo>
                              <a:cubicBezTo>
                                <a:pt x="39" y="156"/>
                                <a:pt x="38" y="157"/>
                                <a:pt x="37" y="158"/>
                              </a:cubicBezTo>
                              <a:cubicBezTo>
                                <a:pt x="32" y="167"/>
                                <a:pt x="32" y="167"/>
                                <a:pt x="32" y="167"/>
                              </a:cubicBezTo>
                              <a:cubicBezTo>
                                <a:pt x="19" y="167"/>
                                <a:pt x="19" y="167"/>
                                <a:pt x="19" y="167"/>
                              </a:cubicBezTo>
                              <a:cubicBezTo>
                                <a:pt x="26" y="155"/>
                                <a:pt x="26" y="155"/>
                                <a:pt x="26" y="155"/>
                              </a:cubicBezTo>
                              <a:cubicBezTo>
                                <a:pt x="27" y="154"/>
                                <a:pt x="27" y="153"/>
                                <a:pt x="26" y="152"/>
                              </a:cubicBezTo>
                              <a:cubicBezTo>
                                <a:pt x="19" y="139"/>
                                <a:pt x="19" y="139"/>
                                <a:pt x="19" y="139"/>
                              </a:cubicBezTo>
                              <a:cubicBezTo>
                                <a:pt x="32" y="139"/>
                                <a:pt x="32" y="139"/>
                                <a:pt x="32" y="139"/>
                              </a:cubicBezTo>
                              <a:lnTo>
                                <a:pt x="37" y="149"/>
                              </a:lnTo>
                              <a:close/>
                              <a:moveTo>
                                <a:pt x="180" y="151"/>
                              </a:moveTo>
                              <a:cubicBezTo>
                                <a:pt x="149" y="130"/>
                                <a:pt x="149" y="130"/>
                                <a:pt x="149" y="130"/>
                              </a:cubicBezTo>
                              <a:cubicBezTo>
                                <a:pt x="148" y="130"/>
                                <a:pt x="147" y="129"/>
                                <a:pt x="146" y="130"/>
                              </a:cubicBezTo>
                              <a:cubicBezTo>
                                <a:pt x="145" y="131"/>
                                <a:pt x="145" y="132"/>
                                <a:pt x="145" y="133"/>
                              </a:cubicBezTo>
                              <a:cubicBezTo>
                                <a:pt x="145" y="145"/>
                                <a:pt x="145" y="145"/>
                                <a:pt x="145" y="145"/>
                              </a:cubicBezTo>
                              <a:cubicBezTo>
                                <a:pt x="106" y="145"/>
                                <a:pt x="106" y="145"/>
                                <a:pt x="106" y="145"/>
                              </a:cubicBezTo>
                              <a:cubicBezTo>
                                <a:pt x="104" y="145"/>
                                <a:pt x="103" y="146"/>
                                <a:pt x="103" y="148"/>
                              </a:cubicBezTo>
                              <a:cubicBezTo>
                                <a:pt x="103" y="149"/>
                                <a:pt x="104" y="151"/>
                                <a:pt x="106" y="151"/>
                              </a:cubicBezTo>
                              <a:cubicBezTo>
                                <a:pt x="148" y="151"/>
                                <a:pt x="148" y="151"/>
                                <a:pt x="148" y="151"/>
                              </a:cubicBezTo>
                              <a:cubicBezTo>
                                <a:pt x="149" y="151"/>
                                <a:pt x="151" y="149"/>
                                <a:pt x="151" y="148"/>
                              </a:cubicBezTo>
                              <a:cubicBezTo>
                                <a:pt x="151" y="138"/>
                                <a:pt x="151" y="138"/>
                                <a:pt x="151" y="138"/>
                              </a:cubicBezTo>
                              <a:cubicBezTo>
                                <a:pt x="173" y="153"/>
                                <a:pt x="173" y="153"/>
                                <a:pt x="173" y="153"/>
                              </a:cubicBezTo>
                              <a:cubicBezTo>
                                <a:pt x="151" y="168"/>
                                <a:pt x="151" y="168"/>
                                <a:pt x="151" y="168"/>
                              </a:cubicBezTo>
                              <a:cubicBezTo>
                                <a:pt x="151" y="159"/>
                                <a:pt x="151" y="159"/>
                                <a:pt x="151" y="159"/>
                              </a:cubicBezTo>
                              <a:cubicBezTo>
                                <a:pt x="151" y="157"/>
                                <a:pt x="149" y="156"/>
                                <a:pt x="148" y="156"/>
                              </a:cubicBezTo>
                              <a:cubicBezTo>
                                <a:pt x="106" y="156"/>
                                <a:pt x="106" y="156"/>
                                <a:pt x="106" y="156"/>
                              </a:cubicBezTo>
                              <a:cubicBezTo>
                                <a:pt x="104" y="156"/>
                                <a:pt x="103" y="157"/>
                                <a:pt x="103" y="159"/>
                              </a:cubicBezTo>
                              <a:cubicBezTo>
                                <a:pt x="103" y="161"/>
                                <a:pt x="104" y="162"/>
                                <a:pt x="106" y="162"/>
                              </a:cubicBezTo>
                              <a:cubicBezTo>
                                <a:pt x="145" y="162"/>
                                <a:pt x="145" y="162"/>
                                <a:pt x="145" y="162"/>
                              </a:cubicBezTo>
                              <a:cubicBezTo>
                                <a:pt x="145" y="174"/>
                                <a:pt x="145" y="174"/>
                                <a:pt x="145" y="174"/>
                              </a:cubicBezTo>
                              <a:cubicBezTo>
                                <a:pt x="145" y="175"/>
                                <a:pt x="145" y="176"/>
                                <a:pt x="146" y="177"/>
                              </a:cubicBezTo>
                              <a:cubicBezTo>
                                <a:pt x="147" y="177"/>
                                <a:pt x="147" y="177"/>
                                <a:pt x="148" y="177"/>
                              </a:cubicBezTo>
                              <a:cubicBezTo>
                                <a:pt x="148" y="177"/>
                                <a:pt x="149" y="177"/>
                                <a:pt x="149" y="177"/>
                              </a:cubicBezTo>
                              <a:cubicBezTo>
                                <a:pt x="180" y="156"/>
                                <a:pt x="180" y="156"/>
                                <a:pt x="180" y="156"/>
                              </a:cubicBezTo>
                              <a:cubicBezTo>
                                <a:pt x="180" y="155"/>
                                <a:pt x="181" y="154"/>
                                <a:pt x="181" y="153"/>
                              </a:cubicBezTo>
                              <a:cubicBezTo>
                                <a:pt x="181" y="152"/>
                                <a:pt x="180" y="151"/>
                                <a:pt x="180" y="15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6" o:spid="_x0000_s1026" o:spt="100" style="position:absolute;left:0pt;margin-left:176.55pt;margin-top:341.45pt;height:20.7pt;width:20.05pt;z-index:251851776;mso-width-relative:page;mso-height-relative:page;" fillcolor="#626262" filled="t" stroked="f" coordsize="181,187" o:gfxdata="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" path="m135,68c137,69,139,70,141,70c145,70,148,67,150,63c151,60,152,54,146,48c158,48,158,48,158,48c158,48,158,48,158,48c160,48,161,47,161,45c161,44,161,43,160,43c154,37,154,37,154,37c153,35,151,33,149,32c151,27,154,22,151,18c149,15,147,14,144,14c144,9,145,8,144,6c143,5,142,5,140,5c139,5,137,6,136,7c135,5,134,3,133,2c132,1,130,0,128,0c124,0,122,4,122,8c119,5,113,0,110,0c108,0,105,1,104,3c101,6,103,11,105,14c102,14,100,15,98,18c98,19,98,21,99,23c92,23,92,25,91,26c90,30,95,33,99,35c100,35,100,36,100,36c102,37,104,38,105,39c104,45,100,58,88,58c81,58,74,55,67,52c59,49,53,47,46,47c40,47,35,49,30,54c0,86,27,114,27,114c28,115,29,115,30,115c31,115,32,114,32,113c33,111,33,111,33,111c35,116,39,121,44,121c49,121,51,116,53,111c54,108,55,107,55,105c62,112,70,119,81,122c82,123,83,123,84,123c84,178,84,178,84,178c84,183,88,187,93,187c98,187,102,183,102,178c102,123,102,123,102,123c119,121,134,110,135,68xm96,178c96,180,95,181,93,181c91,181,90,180,90,178c90,124,90,124,90,124c91,124,92,124,92,124c95,124,95,124,95,124c95,124,95,124,95,124c96,124,96,124,96,124l96,178xm95,118c92,118,92,118,92,118c89,117,84,117,82,117c72,114,65,107,58,100c57,99,56,98,55,98c55,98,54,98,54,98c52,99,50,101,47,109c46,113,45,115,44,115c41,115,37,107,35,98c35,97,34,96,32,96c31,95,30,97,29,98c28,105,28,105,28,105c22,97,15,79,35,58c38,54,42,53,46,53c52,53,58,55,65,58c72,61,80,64,88,64c102,64,109,51,111,39c111,38,111,37,111,37c109,34,106,32,104,31c103,31,103,30,102,30c102,30,101,29,100,29c101,29,102,29,103,29c103,29,104,29,104,29c105,29,106,28,107,27c107,26,107,25,107,25c107,24,106,23,106,22c105,21,105,21,105,20c105,20,105,20,106,20c107,20,108,20,110,20c111,20,112,18,112,17c112,15,111,14,110,12c110,10,108,8,108,7c109,6,109,6,110,6c111,7,117,11,118,13c119,14,120,17,123,17c124,17,124,17,125,16c127,16,127,13,127,12c127,12,127,12,127,11c128,8,128,7,128,6c129,6,129,6,129,7c130,7,130,10,131,11c131,13,132,14,132,14c133,15,134,16,135,16c136,16,137,15,137,14c137,17,137,18,137,18c137,19,138,20,138,20c139,21,140,21,141,20c143,20,145,19,146,21c147,22,145,26,143,30c143,30,143,30,143,31c142,31,142,31,142,31c141,33,142,35,143,35c146,37,149,39,150,41c151,42,151,42,151,42c140,42,140,42,140,42c139,42,137,44,137,45c137,46,137,46,138,46c138,47,138,47,138,47c138,48,138,48,138,49c138,49,139,50,139,50c145,55,145,59,144,61c143,64,139,65,138,62c137,59,135,58,133,58c132,58,131,58,131,59c130,60,130,60,130,61c129,113,111,118,95,118xm37,149c38,150,39,151,40,151c81,151,81,151,81,151c82,151,84,149,84,148c84,146,82,145,81,145c42,145,42,145,42,145c36,135,36,135,36,135c35,134,34,133,33,133c14,133,14,133,14,133c13,133,12,134,11,135c11,136,11,137,11,138c20,153,20,153,20,153c11,169,11,169,11,169c11,170,11,171,11,172c12,173,13,173,14,173c33,173,33,173,33,173c34,173,35,173,36,172c42,162,42,162,42,162c81,162,81,162,81,162c82,162,84,161,84,159c84,157,82,156,81,156c40,156,40,156,40,156c39,156,38,157,37,158c32,167,32,167,32,167c19,167,19,167,19,167c26,155,26,155,26,155c27,154,27,153,26,152c19,139,19,139,19,139c32,139,32,139,32,139l37,149xm180,151c149,130,149,130,149,130c148,130,147,129,146,130c145,131,145,132,145,133c145,145,145,145,145,145c106,145,106,145,106,145c104,145,103,146,103,148c103,149,104,151,106,151c148,151,148,151,148,151c149,151,151,149,151,148c151,138,151,138,151,138c173,153,173,153,173,153c151,168,151,168,151,168c151,159,151,159,151,159c151,157,149,156,148,156c106,156,106,156,106,156c104,156,103,157,103,159c103,161,104,162,106,162c145,162,145,162,145,162c145,174,145,174,145,174c145,175,145,176,146,177c147,177,147,177,148,177c148,177,149,177,149,177c180,156,180,156,180,156c180,155,181,154,181,153c181,152,180,151,180,151xe">
                <v:path o:connectlocs="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1870075</wp:posOffset>
                </wp:positionH>
                <wp:positionV relativeFrom="paragraph">
                  <wp:posOffset>4371975</wp:posOffset>
                </wp:positionV>
                <wp:extent cx="229235" cy="285750"/>
                <wp:effectExtent l="0" t="0" r="3175" b="0"/>
                <wp:wrapNone/>
                <wp:docPr id="48" name="Freeform 39"/>
                <wp:cNvGraphicFramePr/>
                <a:graphic xmlns:a="http://schemas.openxmlformats.org/drawingml/2006/main">
                  <a:graphicData uri="http://schemas.microsoft.com/office/word/2010/wordprocessingShape">
                    <wps:wsp>
                      <wps:cNvSpPr>
                        <a:spLocks noEditPoints="1"/>
                      </wps:cNvSpPr>
                      <wps:spPr bwMode="auto">
                        <a:xfrm>
                          <a:off x="0" y="0"/>
                          <a:ext cx="229160" cy="28570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3" h="203">
                              <a:moveTo>
                                <a:pt x="135" y="130"/>
                              </a:moveTo>
                              <a:cubicBezTo>
                                <a:pt x="152" y="117"/>
                                <a:pt x="163" y="96"/>
                                <a:pt x="163" y="73"/>
                              </a:cubicBezTo>
                              <a:cubicBezTo>
                                <a:pt x="163" y="33"/>
                                <a:pt x="131" y="0"/>
                                <a:pt x="91" y="0"/>
                              </a:cubicBezTo>
                              <a:cubicBezTo>
                                <a:pt x="76" y="0"/>
                                <a:pt x="62" y="5"/>
                                <a:pt x="50" y="13"/>
                              </a:cubicBezTo>
                              <a:cubicBezTo>
                                <a:pt x="44" y="2"/>
                                <a:pt x="44" y="2"/>
                                <a:pt x="44" y="2"/>
                              </a:cubicBezTo>
                              <a:cubicBezTo>
                                <a:pt x="44" y="1"/>
                                <a:pt x="43" y="1"/>
                                <a:pt x="42" y="0"/>
                              </a:cubicBezTo>
                              <a:cubicBezTo>
                                <a:pt x="41" y="0"/>
                                <a:pt x="41" y="0"/>
                                <a:pt x="40" y="1"/>
                              </a:cubicBezTo>
                              <a:cubicBezTo>
                                <a:pt x="21" y="14"/>
                                <a:pt x="8" y="35"/>
                                <a:pt x="4" y="58"/>
                              </a:cubicBezTo>
                              <a:cubicBezTo>
                                <a:pt x="0" y="81"/>
                                <a:pt x="5" y="104"/>
                                <a:pt x="19" y="124"/>
                              </a:cubicBezTo>
                              <a:cubicBezTo>
                                <a:pt x="32" y="142"/>
                                <a:pt x="51" y="154"/>
                                <a:pt x="71" y="158"/>
                              </a:cubicBezTo>
                              <a:cubicBezTo>
                                <a:pt x="71" y="160"/>
                                <a:pt x="71" y="169"/>
                                <a:pt x="71" y="171"/>
                              </a:cubicBezTo>
                              <a:cubicBezTo>
                                <a:pt x="70" y="172"/>
                                <a:pt x="66" y="173"/>
                                <a:pt x="65" y="174"/>
                              </a:cubicBezTo>
                              <a:cubicBezTo>
                                <a:pt x="61" y="176"/>
                                <a:pt x="61" y="176"/>
                                <a:pt x="61" y="176"/>
                              </a:cubicBezTo>
                              <a:cubicBezTo>
                                <a:pt x="58" y="177"/>
                                <a:pt x="55" y="178"/>
                                <a:pt x="51" y="180"/>
                              </a:cubicBezTo>
                              <a:cubicBezTo>
                                <a:pt x="51" y="180"/>
                                <a:pt x="50" y="180"/>
                                <a:pt x="49" y="181"/>
                              </a:cubicBezTo>
                              <a:cubicBezTo>
                                <a:pt x="48" y="182"/>
                                <a:pt x="48" y="182"/>
                                <a:pt x="48" y="182"/>
                              </a:cubicBezTo>
                              <a:cubicBezTo>
                                <a:pt x="44" y="184"/>
                                <a:pt x="44" y="188"/>
                                <a:pt x="44" y="189"/>
                              </a:cubicBezTo>
                              <a:cubicBezTo>
                                <a:pt x="44" y="194"/>
                                <a:pt x="48" y="198"/>
                                <a:pt x="56" y="200"/>
                              </a:cubicBezTo>
                              <a:cubicBezTo>
                                <a:pt x="60" y="201"/>
                                <a:pt x="64" y="202"/>
                                <a:pt x="69" y="202"/>
                              </a:cubicBezTo>
                              <a:cubicBezTo>
                                <a:pt x="72" y="203"/>
                                <a:pt x="76" y="203"/>
                                <a:pt x="80" y="203"/>
                              </a:cubicBezTo>
                              <a:cubicBezTo>
                                <a:pt x="83" y="203"/>
                                <a:pt x="83" y="203"/>
                                <a:pt x="83" y="203"/>
                              </a:cubicBezTo>
                              <a:cubicBezTo>
                                <a:pt x="85" y="203"/>
                                <a:pt x="85" y="203"/>
                                <a:pt x="85" y="203"/>
                              </a:cubicBezTo>
                              <a:cubicBezTo>
                                <a:pt x="89" y="203"/>
                                <a:pt x="93" y="203"/>
                                <a:pt x="96" y="202"/>
                              </a:cubicBezTo>
                              <a:cubicBezTo>
                                <a:pt x="101" y="202"/>
                                <a:pt x="106" y="201"/>
                                <a:pt x="109" y="200"/>
                              </a:cubicBezTo>
                              <a:cubicBezTo>
                                <a:pt x="117" y="198"/>
                                <a:pt x="121" y="194"/>
                                <a:pt x="121" y="189"/>
                              </a:cubicBezTo>
                              <a:cubicBezTo>
                                <a:pt x="121" y="188"/>
                                <a:pt x="121" y="185"/>
                                <a:pt x="118" y="182"/>
                              </a:cubicBezTo>
                              <a:cubicBezTo>
                                <a:pt x="117" y="182"/>
                                <a:pt x="117" y="182"/>
                                <a:pt x="117" y="181"/>
                              </a:cubicBezTo>
                              <a:cubicBezTo>
                                <a:pt x="114" y="180"/>
                                <a:pt x="114" y="180"/>
                                <a:pt x="114" y="180"/>
                              </a:cubicBezTo>
                              <a:cubicBezTo>
                                <a:pt x="111" y="178"/>
                                <a:pt x="108" y="177"/>
                                <a:pt x="105" y="176"/>
                              </a:cubicBezTo>
                              <a:cubicBezTo>
                                <a:pt x="104" y="175"/>
                                <a:pt x="104" y="175"/>
                                <a:pt x="104" y="175"/>
                              </a:cubicBezTo>
                              <a:cubicBezTo>
                                <a:pt x="103" y="175"/>
                                <a:pt x="102" y="175"/>
                                <a:pt x="101" y="174"/>
                              </a:cubicBezTo>
                              <a:cubicBezTo>
                                <a:pt x="99" y="174"/>
                                <a:pt x="95" y="172"/>
                                <a:pt x="94" y="171"/>
                              </a:cubicBezTo>
                              <a:cubicBezTo>
                                <a:pt x="94" y="170"/>
                                <a:pt x="94" y="164"/>
                                <a:pt x="94" y="161"/>
                              </a:cubicBezTo>
                              <a:cubicBezTo>
                                <a:pt x="111" y="160"/>
                                <a:pt x="127" y="155"/>
                                <a:pt x="142" y="145"/>
                              </a:cubicBezTo>
                              <a:cubicBezTo>
                                <a:pt x="143" y="144"/>
                                <a:pt x="143" y="142"/>
                                <a:pt x="142" y="140"/>
                              </a:cubicBezTo>
                              <a:lnTo>
                                <a:pt x="135" y="130"/>
                              </a:lnTo>
                              <a:close/>
                              <a:moveTo>
                                <a:pt x="88" y="15"/>
                              </a:moveTo>
                              <a:cubicBezTo>
                                <a:pt x="90" y="14"/>
                                <a:pt x="92" y="13"/>
                                <a:pt x="92" y="10"/>
                              </a:cubicBezTo>
                              <a:cubicBezTo>
                                <a:pt x="93" y="9"/>
                                <a:pt x="93" y="7"/>
                                <a:pt x="93" y="6"/>
                              </a:cubicBezTo>
                              <a:cubicBezTo>
                                <a:pt x="128" y="7"/>
                                <a:pt x="157" y="37"/>
                                <a:pt x="157" y="73"/>
                              </a:cubicBezTo>
                              <a:cubicBezTo>
                                <a:pt x="157" y="103"/>
                                <a:pt x="137" y="129"/>
                                <a:pt x="109" y="137"/>
                              </a:cubicBezTo>
                              <a:cubicBezTo>
                                <a:pt x="110" y="135"/>
                                <a:pt x="111" y="134"/>
                                <a:pt x="112" y="132"/>
                              </a:cubicBezTo>
                              <a:cubicBezTo>
                                <a:pt x="113" y="131"/>
                                <a:pt x="113" y="130"/>
                                <a:pt x="114" y="129"/>
                              </a:cubicBezTo>
                              <a:cubicBezTo>
                                <a:pt x="115" y="127"/>
                                <a:pt x="116" y="125"/>
                                <a:pt x="117" y="123"/>
                              </a:cubicBezTo>
                              <a:cubicBezTo>
                                <a:pt x="118" y="123"/>
                                <a:pt x="119" y="122"/>
                                <a:pt x="119" y="122"/>
                              </a:cubicBezTo>
                              <a:cubicBezTo>
                                <a:pt x="121" y="121"/>
                                <a:pt x="123" y="120"/>
                                <a:pt x="125" y="118"/>
                              </a:cubicBezTo>
                              <a:cubicBezTo>
                                <a:pt x="126" y="116"/>
                                <a:pt x="127" y="114"/>
                                <a:pt x="127" y="112"/>
                              </a:cubicBezTo>
                              <a:cubicBezTo>
                                <a:pt x="127" y="111"/>
                                <a:pt x="127" y="110"/>
                                <a:pt x="128" y="109"/>
                              </a:cubicBezTo>
                              <a:cubicBezTo>
                                <a:pt x="130" y="105"/>
                                <a:pt x="132" y="100"/>
                                <a:pt x="129" y="96"/>
                              </a:cubicBezTo>
                              <a:cubicBezTo>
                                <a:pt x="126" y="93"/>
                                <a:pt x="123" y="93"/>
                                <a:pt x="121" y="92"/>
                              </a:cubicBezTo>
                              <a:cubicBezTo>
                                <a:pt x="120" y="92"/>
                                <a:pt x="119" y="92"/>
                                <a:pt x="118" y="92"/>
                              </a:cubicBezTo>
                              <a:cubicBezTo>
                                <a:pt x="116" y="91"/>
                                <a:pt x="115" y="90"/>
                                <a:pt x="114" y="88"/>
                              </a:cubicBezTo>
                              <a:cubicBezTo>
                                <a:pt x="114" y="87"/>
                                <a:pt x="114" y="87"/>
                                <a:pt x="113" y="86"/>
                              </a:cubicBezTo>
                              <a:cubicBezTo>
                                <a:pt x="109" y="81"/>
                                <a:pt x="103" y="79"/>
                                <a:pt x="98" y="78"/>
                              </a:cubicBezTo>
                              <a:cubicBezTo>
                                <a:pt x="97" y="78"/>
                                <a:pt x="95" y="77"/>
                                <a:pt x="94" y="77"/>
                              </a:cubicBezTo>
                              <a:cubicBezTo>
                                <a:pt x="90" y="76"/>
                                <a:pt x="87" y="77"/>
                                <a:pt x="85" y="79"/>
                              </a:cubicBezTo>
                              <a:cubicBezTo>
                                <a:pt x="84" y="79"/>
                                <a:pt x="84" y="79"/>
                                <a:pt x="83" y="80"/>
                              </a:cubicBezTo>
                              <a:cubicBezTo>
                                <a:pt x="83" y="80"/>
                                <a:pt x="82" y="80"/>
                                <a:pt x="82" y="80"/>
                              </a:cubicBezTo>
                              <a:cubicBezTo>
                                <a:pt x="82" y="80"/>
                                <a:pt x="82" y="80"/>
                                <a:pt x="82" y="79"/>
                              </a:cubicBezTo>
                              <a:cubicBezTo>
                                <a:pt x="82" y="76"/>
                                <a:pt x="80" y="74"/>
                                <a:pt x="78" y="74"/>
                              </a:cubicBezTo>
                              <a:cubicBezTo>
                                <a:pt x="79" y="73"/>
                                <a:pt x="79" y="72"/>
                                <a:pt x="79" y="72"/>
                              </a:cubicBezTo>
                              <a:cubicBezTo>
                                <a:pt x="79" y="70"/>
                                <a:pt x="78" y="68"/>
                                <a:pt x="77" y="68"/>
                              </a:cubicBezTo>
                              <a:cubicBezTo>
                                <a:pt x="74" y="66"/>
                                <a:pt x="71" y="68"/>
                                <a:pt x="70" y="68"/>
                              </a:cubicBezTo>
                              <a:cubicBezTo>
                                <a:pt x="70" y="69"/>
                                <a:pt x="70" y="69"/>
                                <a:pt x="70" y="69"/>
                              </a:cubicBezTo>
                              <a:cubicBezTo>
                                <a:pt x="69" y="69"/>
                                <a:pt x="69" y="69"/>
                                <a:pt x="68" y="69"/>
                              </a:cubicBezTo>
                              <a:cubicBezTo>
                                <a:pt x="68" y="69"/>
                                <a:pt x="68" y="69"/>
                                <a:pt x="68" y="69"/>
                              </a:cubicBezTo>
                              <a:cubicBezTo>
                                <a:pt x="69" y="68"/>
                                <a:pt x="71" y="65"/>
                                <a:pt x="73" y="64"/>
                              </a:cubicBezTo>
                              <a:cubicBezTo>
                                <a:pt x="75" y="63"/>
                                <a:pt x="77" y="63"/>
                                <a:pt x="78" y="64"/>
                              </a:cubicBezTo>
                              <a:cubicBezTo>
                                <a:pt x="79" y="64"/>
                                <a:pt x="79" y="65"/>
                                <a:pt x="79" y="65"/>
                              </a:cubicBezTo>
                              <a:cubicBezTo>
                                <a:pt x="80" y="66"/>
                                <a:pt x="81" y="68"/>
                                <a:pt x="82" y="68"/>
                              </a:cubicBezTo>
                              <a:cubicBezTo>
                                <a:pt x="85" y="70"/>
                                <a:pt x="86" y="68"/>
                                <a:pt x="87" y="68"/>
                              </a:cubicBezTo>
                              <a:cubicBezTo>
                                <a:pt x="89" y="66"/>
                                <a:pt x="87" y="62"/>
                                <a:pt x="87" y="61"/>
                              </a:cubicBezTo>
                              <a:cubicBezTo>
                                <a:pt x="86" y="61"/>
                                <a:pt x="86" y="61"/>
                                <a:pt x="86" y="60"/>
                              </a:cubicBezTo>
                              <a:cubicBezTo>
                                <a:pt x="86" y="60"/>
                                <a:pt x="86" y="60"/>
                                <a:pt x="86" y="60"/>
                              </a:cubicBezTo>
                              <a:cubicBezTo>
                                <a:pt x="86" y="60"/>
                                <a:pt x="86" y="60"/>
                                <a:pt x="86" y="60"/>
                              </a:cubicBezTo>
                              <a:cubicBezTo>
                                <a:pt x="87" y="59"/>
                                <a:pt x="87" y="59"/>
                                <a:pt x="87" y="59"/>
                              </a:cubicBezTo>
                              <a:cubicBezTo>
                                <a:pt x="90" y="58"/>
                                <a:pt x="91" y="56"/>
                                <a:pt x="92" y="53"/>
                              </a:cubicBezTo>
                              <a:cubicBezTo>
                                <a:pt x="93" y="52"/>
                                <a:pt x="93" y="52"/>
                                <a:pt x="93" y="51"/>
                              </a:cubicBezTo>
                              <a:cubicBezTo>
                                <a:pt x="93" y="51"/>
                                <a:pt x="93" y="50"/>
                                <a:pt x="93" y="50"/>
                              </a:cubicBezTo>
                              <a:cubicBezTo>
                                <a:pt x="93" y="50"/>
                                <a:pt x="93" y="50"/>
                                <a:pt x="94" y="50"/>
                              </a:cubicBezTo>
                              <a:cubicBezTo>
                                <a:pt x="95" y="49"/>
                                <a:pt x="96" y="49"/>
                                <a:pt x="96" y="49"/>
                              </a:cubicBezTo>
                              <a:cubicBezTo>
                                <a:pt x="98" y="48"/>
                                <a:pt x="98" y="47"/>
                                <a:pt x="99" y="46"/>
                              </a:cubicBezTo>
                              <a:cubicBezTo>
                                <a:pt x="99" y="46"/>
                                <a:pt x="100" y="45"/>
                                <a:pt x="100" y="45"/>
                              </a:cubicBezTo>
                              <a:cubicBezTo>
                                <a:pt x="101" y="45"/>
                                <a:pt x="102" y="46"/>
                                <a:pt x="103" y="45"/>
                              </a:cubicBezTo>
                              <a:cubicBezTo>
                                <a:pt x="106" y="45"/>
                                <a:pt x="107" y="44"/>
                                <a:pt x="107" y="43"/>
                              </a:cubicBezTo>
                              <a:cubicBezTo>
                                <a:pt x="108" y="42"/>
                                <a:pt x="108" y="40"/>
                                <a:pt x="106" y="38"/>
                              </a:cubicBezTo>
                              <a:cubicBezTo>
                                <a:pt x="106" y="38"/>
                                <a:pt x="106" y="38"/>
                                <a:pt x="106" y="38"/>
                              </a:cubicBezTo>
                              <a:cubicBezTo>
                                <a:pt x="107" y="38"/>
                                <a:pt x="108" y="37"/>
                                <a:pt x="110" y="37"/>
                              </a:cubicBezTo>
                              <a:cubicBezTo>
                                <a:pt x="110" y="37"/>
                                <a:pt x="110" y="36"/>
                                <a:pt x="110" y="36"/>
                              </a:cubicBezTo>
                              <a:cubicBezTo>
                                <a:pt x="113" y="37"/>
                                <a:pt x="114" y="36"/>
                                <a:pt x="115" y="35"/>
                              </a:cubicBezTo>
                              <a:cubicBezTo>
                                <a:pt x="116" y="33"/>
                                <a:pt x="116" y="32"/>
                                <a:pt x="115" y="30"/>
                              </a:cubicBezTo>
                              <a:cubicBezTo>
                                <a:pt x="115" y="29"/>
                                <a:pt x="114" y="28"/>
                                <a:pt x="113" y="28"/>
                              </a:cubicBezTo>
                              <a:cubicBezTo>
                                <a:pt x="113" y="27"/>
                                <a:pt x="113" y="26"/>
                                <a:pt x="112" y="25"/>
                              </a:cubicBezTo>
                              <a:cubicBezTo>
                                <a:pt x="112" y="25"/>
                                <a:pt x="111" y="24"/>
                                <a:pt x="111" y="24"/>
                              </a:cubicBezTo>
                              <a:cubicBezTo>
                                <a:pt x="111" y="23"/>
                                <a:pt x="111" y="23"/>
                                <a:pt x="110" y="23"/>
                              </a:cubicBezTo>
                              <a:cubicBezTo>
                                <a:pt x="110" y="22"/>
                                <a:pt x="110" y="21"/>
                                <a:pt x="110" y="21"/>
                              </a:cubicBezTo>
                              <a:cubicBezTo>
                                <a:pt x="110" y="21"/>
                                <a:pt x="110" y="20"/>
                                <a:pt x="110" y="20"/>
                              </a:cubicBezTo>
                              <a:cubicBezTo>
                                <a:pt x="110" y="20"/>
                                <a:pt x="110" y="19"/>
                                <a:pt x="110" y="18"/>
                              </a:cubicBezTo>
                              <a:cubicBezTo>
                                <a:pt x="110" y="17"/>
                                <a:pt x="109" y="16"/>
                                <a:pt x="108" y="16"/>
                              </a:cubicBezTo>
                              <a:cubicBezTo>
                                <a:pt x="106" y="15"/>
                                <a:pt x="105" y="15"/>
                                <a:pt x="104" y="15"/>
                              </a:cubicBezTo>
                              <a:cubicBezTo>
                                <a:pt x="103" y="14"/>
                                <a:pt x="102" y="12"/>
                                <a:pt x="99" y="11"/>
                              </a:cubicBezTo>
                              <a:cubicBezTo>
                                <a:pt x="97" y="11"/>
                                <a:pt x="96" y="11"/>
                                <a:pt x="95" y="12"/>
                              </a:cubicBezTo>
                              <a:cubicBezTo>
                                <a:pt x="92" y="14"/>
                                <a:pt x="91" y="18"/>
                                <a:pt x="91" y="21"/>
                              </a:cubicBezTo>
                              <a:cubicBezTo>
                                <a:pt x="91" y="21"/>
                                <a:pt x="91" y="22"/>
                                <a:pt x="91" y="22"/>
                              </a:cubicBezTo>
                              <a:cubicBezTo>
                                <a:pt x="91" y="23"/>
                                <a:pt x="91" y="23"/>
                                <a:pt x="91" y="24"/>
                              </a:cubicBezTo>
                              <a:cubicBezTo>
                                <a:pt x="91" y="25"/>
                                <a:pt x="91" y="25"/>
                                <a:pt x="90" y="25"/>
                              </a:cubicBezTo>
                              <a:cubicBezTo>
                                <a:pt x="90" y="25"/>
                                <a:pt x="90" y="25"/>
                                <a:pt x="90" y="26"/>
                              </a:cubicBezTo>
                              <a:cubicBezTo>
                                <a:pt x="89" y="24"/>
                                <a:pt x="88" y="22"/>
                                <a:pt x="86" y="21"/>
                              </a:cubicBezTo>
                              <a:cubicBezTo>
                                <a:pt x="86" y="21"/>
                                <a:pt x="85" y="21"/>
                                <a:pt x="85" y="21"/>
                              </a:cubicBezTo>
                              <a:cubicBezTo>
                                <a:pt x="85" y="20"/>
                                <a:pt x="85" y="19"/>
                                <a:pt x="85" y="19"/>
                              </a:cubicBezTo>
                              <a:cubicBezTo>
                                <a:pt x="85" y="17"/>
                                <a:pt x="86" y="16"/>
                                <a:pt x="87" y="16"/>
                              </a:cubicBezTo>
                              <a:lnTo>
                                <a:pt x="88" y="15"/>
                              </a:lnTo>
                              <a:close/>
                              <a:moveTo>
                                <a:pt x="96" y="113"/>
                              </a:moveTo>
                              <a:cubicBezTo>
                                <a:pt x="95" y="111"/>
                                <a:pt x="94" y="110"/>
                                <a:pt x="93" y="109"/>
                              </a:cubicBezTo>
                              <a:cubicBezTo>
                                <a:pt x="92" y="109"/>
                                <a:pt x="92" y="109"/>
                                <a:pt x="92" y="109"/>
                              </a:cubicBezTo>
                              <a:cubicBezTo>
                                <a:pt x="92" y="108"/>
                                <a:pt x="92" y="108"/>
                                <a:pt x="91" y="107"/>
                              </a:cubicBezTo>
                              <a:cubicBezTo>
                                <a:pt x="91" y="106"/>
                                <a:pt x="91" y="106"/>
                                <a:pt x="91" y="105"/>
                              </a:cubicBezTo>
                              <a:cubicBezTo>
                                <a:pt x="90" y="103"/>
                                <a:pt x="89" y="102"/>
                                <a:pt x="88" y="101"/>
                              </a:cubicBezTo>
                              <a:cubicBezTo>
                                <a:pt x="86" y="99"/>
                                <a:pt x="85" y="97"/>
                                <a:pt x="85" y="96"/>
                              </a:cubicBezTo>
                              <a:cubicBezTo>
                                <a:pt x="85" y="95"/>
                                <a:pt x="86" y="95"/>
                                <a:pt x="86" y="93"/>
                              </a:cubicBezTo>
                              <a:cubicBezTo>
                                <a:pt x="87" y="92"/>
                                <a:pt x="88" y="91"/>
                                <a:pt x="89" y="90"/>
                              </a:cubicBezTo>
                              <a:cubicBezTo>
                                <a:pt x="89" y="88"/>
                                <a:pt x="90" y="86"/>
                                <a:pt x="88" y="84"/>
                              </a:cubicBezTo>
                              <a:cubicBezTo>
                                <a:pt x="88" y="84"/>
                                <a:pt x="88" y="84"/>
                                <a:pt x="88" y="84"/>
                              </a:cubicBezTo>
                              <a:cubicBezTo>
                                <a:pt x="90" y="83"/>
                                <a:pt x="91" y="82"/>
                                <a:pt x="92" y="83"/>
                              </a:cubicBezTo>
                              <a:cubicBezTo>
                                <a:pt x="94" y="83"/>
                                <a:pt x="95" y="84"/>
                                <a:pt x="97" y="84"/>
                              </a:cubicBezTo>
                              <a:cubicBezTo>
                                <a:pt x="101" y="85"/>
                                <a:pt x="106" y="86"/>
                                <a:pt x="108" y="90"/>
                              </a:cubicBezTo>
                              <a:cubicBezTo>
                                <a:pt x="109" y="90"/>
                                <a:pt x="109" y="91"/>
                                <a:pt x="109" y="91"/>
                              </a:cubicBezTo>
                              <a:cubicBezTo>
                                <a:pt x="111" y="93"/>
                                <a:pt x="112" y="96"/>
                                <a:pt x="116" y="97"/>
                              </a:cubicBezTo>
                              <a:cubicBezTo>
                                <a:pt x="117" y="98"/>
                                <a:pt x="119" y="98"/>
                                <a:pt x="120" y="98"/>
                              </a:cubicBezTo>
                              <a:cubicBezTo>
                                <a:pt x="122" y="99"/>
                                <a:pt x="123" y="99"/>
                                <a:pt x="124" y="100"/>
                              </a:cubicBezTo>
                              <a:cubicBezTo>
                                <a:pt x="125" y="101"/>
                                <a:pt x="124" y="103"/>
                                <a:pt x="123" y="105"/>
                              </a:cubicBezTo>
                              <a:cubicBezTo>
                                <a:pt x="122" y="107"/>
                                <a:pt x="121" y="109"/>
                                <a:pt x="121" y="111"/>
                              </a:cubicBezTo>
                              <a:cubicBezTo>
                                <a:pt x="121" y="112"/>
                                <a:pt x="121" y="113"/>
                                <a:pt x="120" y="114"/>
                              </a:cubicBezTo>
                              <a:cubicBezTo>
                                <a:pt x="119" y="115"/>
                                <a:pt x="118" y="116"/>
                                <a:pt x="116" y="117"/>
                              </a:cubicBezTo>
                              <a:cubicBezTo>
                                <a:pt x="115" y="117"/>
                                <a:pt x="114" y="118"/>
                                <a:pt x="114" y="119"/>
                              </a:cubicBezTo>
                              <a:cubicBezTo>
                                <a:pt x="111" y="121"/>
                                <a:pt x="109" y="124"/>
                                <a:pt x="108" y="126"/>
                              </a:cubicBezTo>
                              <a:cubicBezTo>
                                <a:pt x="108" y="127"/>
                                <a:pt x="107" y="128"/>
                                <a:pt x="107" y="129"/>
                              </a:cubicBezTo>
                              <a:cubicBezTo>
                                <a:pt x="106" y="131"/>
                                <a:pt x="104" y="132"/>
                                <a:pt x="103" y="134"/>
                              </a:cubicBezTo>
                              <a:cubicBezTo>
                                <a:pt x="101" y="135"/>
                                <a:pt x="100" y="137"/>
                                <a:pt x="99" y="139"/>
                              </a:cubicBezTo>
                              <a:cubicBezTo>
                                <a:pt x="98" y="139"/>
                                <a:pt x="96" y="139"/>
                                <a:pt x="94" y="139"/>
                              </a:cubicBezTo>
                              <a:cubicBezTo>
                                <a:pt x="94" y="137"/>
                                <a:pt x="94" y="136"/>
                                <a:pt x="95" y="134"/>
                              </a:cubicBezTo>
                              <a:cubicBezTo>
                                <a:pt x="95" y="133"/>
                                <a:pt x="95" y="131"/>
                                <a:pt x="95" y="129"/>
                              </a:cubicBezTo>
                              <a:cubicBezTo>
                                <a:pt x="95" y="127"/>
                                <a:pt x="95" y="126"/>
                                <a:pt x="95" y="124"/>
                              </a:cubicBezTo>
                              <a:cubicBezTo>
                                <a:pt x="96" y="120"/>
                                <a:pt x="96" y="117"/>
                                <a:pt x="96" y="113"/>
                              </a:cubicBezTo>
                              <a:close/>
                              <a:moveTo>
                                <a:pt x="49" y="31"/>
                              </a:moveTo>
                              <a:cubicBezTo>
                                <a:pt x="49" y="30"/>
                                <a:pt x="49" y="29"/>
                                <a:pt x="48" y="29"/>
                              </a:cubicBezTo>
                              <a:cubicBezTo>
                                <a:pt x="48" y="28"/>
                                <a:pt x="48" y="28"/>
                                <a:pt x="48" y="27"/>
                              </a:cubicBezTo>
                              <a:cubicBezTo>
                                <a:pt x="48" y="26"/>
                                <a:pt x="48" y="25"/>
                                <a:pt x="48" y="23"/>
                              </a:cubicBezTo>
                              <a:cubicBezTo>
                                <a:pt x="48" y="23"/>
                                <a:pt x="47" y="23"/>
                                <a:pt x="47" y="23"/>
                              </a:cubicBezTo>
                              <a:cubicBezTo>
                                <a:pt x="58" y="13"/>
                                <a:pt x="71" y="7"/>
                                <a:pt x="86" y="7"/>
                              </a:cubicBezTo>
                              <a:cubicBezTo>
                                <a:pt x="86" y="7"/>
                                <a:pt x="86" y="7"/>
                                <a:pt x="86" y="7"/>
                              </a:cubicBezTo>
                              <a:cubicBezTo>
                                <a:pt x="87" y="8"/>
                                <a:pt x="87" y="8"/>
                                <a:pt x="87" y="9"/>
                              </a:cubicBezTo>
                              <a:cubicBezTo>
                                <a:pt x="87" y="9"/>
                                <a:pt x="86" y="9"/>
                                <a:pt x="85" y="10"/>
                              </a:cubicBezTo>
                              <a:cubicBezTo>
                                <a:pt x="84" y="10"/>
                                <a:pt x="84" y="10"/>
                                <a:pt x="84" y="10"/>
                              </a:cubicBezTo>
                              <a:cubicBezTo>
                                <a:pt x="81" y="12"/>
                                <a:pt x="80" y="15"/>
                                <a:pt x="79" y="18"/>
                              </a:cubicBezTo>
                              <a:cubicBezTo>
                                <a:pt x="79" y="18"/>
                                <a:pt x="79" y="19"/>
                                <a:pt x="79" y="20"/>
                              </a:cubicBezTo>
                              <a:cubicBezTo>
                                <a:pt x="79" y="21"/>
                                <a:pt x="78" y="23"/>
                                <a:pt x="78" y="25"/>
                              </a:cubicBezTo>
                              <a:cubicBezTo>
                                <a:pt x="79" y="26"/>
                                <a:pt x="80" y="27"/>
                                <a:pt x="81" y="27"/>
                              </a:cubicBezTo>
                              <a:cubicBezTo>
                                <a:pt x="82" y="27"/>
                                <a:pt x="83" y="27"/>
                                <a:pt x="83" y="27"/>
                              </a:cubicBezTo>
                              <a:cubicBezTo>
                                <a:pt x="83" y="27"/>
                                <a:pt x="83" y="27"/>
                                <a:pt x="83" y="27"/>
                              </a:cubicBezTo>
                              <a:cubicBezTo>
                                <a:pt x="84" y="27"/>
                                <a:pt x="84" y="29"/>
                                <a:pt x="85" y="30"/>
                              </a:cubicBezTo>
                              <a:cubicBezTo>
                                <a:pt x="85" y="30"/>
                                <a:pt x="85" y="30"/>
                                <a:pt x="85" y="30"/>
                              </a:cubicBezTo>
                              <a:cubicBezTo>
                                <a:pt x="85" y="34"/>
                                <a:pt x="87" y="35"/>
                                <a:pt x="89" y="35"/>
                              </a:cubicBezTo>
                              <a:cubicBezTo>
                                <a:pt x="92" y="35"/>
                                <a:pt x="94" y="32"/>
                                <a:pt x="94" y="32"/>
                              </a:cubicBezTo>
                              <a:cubicBezTo>
                                <a:pt x="94" y="31"/>
                                <a:pt x="94" y="30"/>
                                <a:pt x="94" y="30"/>
                              </a:cubicBezTo>
                              <a:cubicBezTo>
                                <a:pt x="95" y="29"/>
                                <a:pt x="95" y="29"/>
                                <a:pt x="95" y="29"/>
                              </a:cubicBezTo>
                              <a:cubicBezTo>
                                <a:pt x="97" y="27"/>
                                <a:pt x="97" y="25"/>
                                <a:pt x="97" y="24"/>
                              </a:cubicBezTo>
                              <a:cubicBezTo>
                                <a:pt x="97" y="24"/>
                                <a:pt x="97" y="23"/>
                                <a:pt x="97" y="23"/>
                              </a:cubicBezTo>
                              <a:cubicBezTo>
                                <a:pt x="97" y="23"/>
                                <a:pt x="97" y="22"/>
                                <a:pt x="97" y="21"/>
                              </a:cubicBezTo>
                              <a:cubicBezTo>
                                <a:pt x="97" y="20"/>
                                <a:pt x="97" y="18"/>
                                <a:pt x="98" y="17"/>
                              </a:cubicBezTo>
                              <a:cubicBezTo>
                                <a:pt x="98" y="17"/>
                                <a:pt x="99" y="18"/>
                                <a:pt x="99" y="19"/>
                              </a:cubicBezTo>
                              <a:cubicBezTo>
                                <a:pt x="99" y="21"/>
                                <a:pt x="99" y="22"/>
                                <a:pt x="100" y="23"/>
                              </a:cubicBezTo>
                              <a:cubicBezTo>
                                <a:pt x="100" y="24"/>
                                <a:pt x="101" y="25"/>
                                <a:pt x="102" y="25"/>
                              </a:cubicBezTo>
                              <a:cubicBezTo>
                                <a:pt x="103" y="25"/>
                                <a:pt x="104" y="25"/>
                                <a:pt x="105" y="24"/>
                              </a:cubicBezTo>
                              <a:cubicBezTo>
                                <a:pt x="105" y="25"/>
                                <a:pt x="105" y="25"/>
                                <a:pt x="105" y="26"/>
                              </a:cubicBezTo>
                              <a:cubicBezTo>
                                <a:pt x="105" y="28"/>
                                <a:pt x="106" y="28"/>
                                <a:pt x="107" y="29"/>
                              </a:cubicBezTo>
                              <a:cubicBezTo>
                                <a:pt x="107" y="29"/>
                                <a:pt x="107" y="29"/>
                                <a:pt x="107" y="29"/>
                              </a:cubicBezTo>
                              <a:cubicBezTo>
                                <a:pt x="107" y="29"/>
                                <a:pt x="107" y="30"/>
                                <a:pt x="107" y="30"/>
                              </a:cubicBezTo>
                              <a:cubicBezTo>
                                <a:pt x="107" y="31"/>
                                <a:pt x="107" y="31"/>
                                <a:pt x="107" y="31"/>
                              </a:cubicBezTo>
                              <a:cubicBezTo>
                                <a:pt x="107" y="31"/>
                                <a:pt x="107" y="31"/>
                                <a:pt x="107" y="31"/>
                              </a:cubicBezTo>
                              <a:cubicBezTo>
                                <a:pt x="106" y="32"/>
                                <a:pt x="106" y="32"/>
                                <a:pt x="104" y="31"/>
                              </a:cubicBezTo>
                              <a:cubicBezTo>
                                <a:pt x="102" y="31"/>
                                <a:pt x="100" y="31"/>
                                <a:pt x="98" y="32"/>
                              </a:cubicBezTo>
                              <a:cubicBezTo>
                                <a:pt x="97" y="33"/>
                                <a:pt x="97" y="34"/>
                                <a:pt x="97" y="36"/>
                              </a:cubicBezTo>
                              <a:cubicBezTo>
                                <a:pt x="96" y="37"/>
                                <a:pt x="97" y="37"/>
                                <a:pt x="97" y="38"/>
                              </a:cubicBezTo>
                              <a:cubicBezTo>
                                <a:pt x="98" y="38"/>
                                <a:pt x="98" y="39"/>
                                <a:pt x="99" y="39"/>
                              </a:cubicBezTo>
                              <a:cubicBezTo>
                                <a:pt x="98" y="39"/>
                                <a:pt x="97" y="39"/>
                                <a:pt x="96" y="40"/>
                              </a:cubicBezTo>
                              <a:cubicBezTo>
                                <a:pt x="96" y="41"/>
                                <a:pt x="95" y="41"/>
                                <a:pt x="95" y="42"/>
                              </a:cubicBezTo>
                              <a:cubicBezTo>
                                <a:pt x="94" y="43"/>
                                <a:pt x="94" y="43"/>
                                <a:pt x="93" y="44"/>
                              </a:cubicBezTo>
                              <a:cubicBezTo>
                                <a:pt x="93" y="44"/>
                                <a:pt x="92" y="44"/>
                                <a:pt x="92" y="44"/>
                              </a:cubicBezTo>
                              <a:cubicBezTo>
                                <a:pt x="90" y="45"/>
                                <a:pt x="89" y="45"/>
                                <a:pt x="88" y="46"/>
                              </a:cubicBezTo>
                              <a:cubicBezTo>
                                <a:pt x="87" y="48"/>
                                <a:pt x="87" y="49"/>
                                <a:pt x="87" y="51"/>
                              </a:cubicBezTo>
                              <a:cubicBezTo>
                                <a:pt x="87" y="51"/>
                                <a:pt x="87" y="51"/>
                                <a:pt x="87" y="52"/>
                              </a:cubicBezTo>
                              <a:cubicBezTo>
                                <a:pt x="86" y="53"/>
                                <a:pt x="86" y="53"/>
                                <a:pt x="84" y="54"/>
                              </a:cubicBezTo>
                              <a:cubicBezTo>
                                <a:pt x="84" y="54"/>
                                <a:pt x="84" y="54"/>
                                <a:pt x="84" y="54"/>
                              </a:cubicBezTo>
                              <a:cubicBezTo>
                                <a:pt x="82" y="55"/>
                                <a:pt x="81" y="56"/>
                                <a:pt x="80" y="58"/>
                              </a:cubicBezTo>
                              <a:cubicBezTo>
                                <a:pt x="80" y="58"/>
                                <a:pt x="80" y="58"/>
                                <a:pt x="80" y="58"/>
                              </a:cubicBezTo>
                              <a:cubicBezTo>
                                <a:pt x="76" y="57"/>
                                <a:pt x="73" y="57"/>
                                <a:pt x="70" y="58"/>
                              </a:cubicBezTo>
                              <a:cubicBezTo>
                                <a:pt x="67" y="60"/>
                                <a:pt x="63" y="64"/>
                                <a:pt x="62" y="68"/>
                              </a:cubicBezTo>
                              <a:cubicBezTo>
                                <a:pt x="62" y="70"/>
                                <a:pt x="62" y="71"/>
                                <a:pt x="63" y="72"/>
                              </a:cubicBezTo>
                              <a:cubicBezTo>
                                <a:pt x="62" y="72"/>
                                <a:pt x="61" y="72"/>
                                <a:pt x="61" y="71"/>
                              </a:cubicBezTo>
                              <a:cubicBezTo>
                                <a:pt x="61" y="71"/>
                                <a:pt x="61" y="71"/>
                                <a:pt x="61" y="71"/>
                              </a:cubicBezTo>
                              <a:cubicBezTo>
                                <a:pt x="61" y="70"/>
                                <a:pt x="61" y="69"/>
                                <a:pt x="60" y="68"/>
                              </a:cubicBezTo>
                              <a:cubicBezTo>
                                <a:pt x="60" y="67"/>
                                <a:pt x="59" y="66"/>
                                <a:pt x="59" y="65"/>
                              </a:cubicBezTo>
                              <a:cubicBezTo>
                                <a:pt x="58" y="65"/>
                                <a:pt x="58" y="64"/>
                                <a:pt x="58" y="64"/>
                              </a:cubicBezTo>
                              <a:cubicBezTo>
                                <a:pt x="56" y="61"/>
                                <a:pt x="55" y="59"/>
                                <a:pt x="54" y="56"/>
                              </a:cubicBezTo>
                              <a:cubicBezTo>
                                <a:pt x="54" y="55"/>
                                <a:pt x="52" y="54"/>
                                <a:pt x="51" y="54"/>
                              </a:cubicBezTo>
                              <a:cubicBezTo>
                                <a:pt x="51" y="54"/>
                                <a:pt x="50" y="54"/>
                                <a:pt x="50" y="55"/>
                              </a:cubicBezTo>
                              <a:cubicBezTo>
                                <a:pt x="50" y="54"/>
                                <a:pt x="49" y="54"/>
                                <a:pt x="49" y="53"/>
                              </a:cubicBezTo>
                              <a:cubicBezTo>
                                <a:pt x="49" y="53"/>
                                <a:pt x="49" y="53"/>
                                <a:pt x="48" y="52"/>
                              </a:cubicBezTo>
                              <a:cubicBezTo>
                                <a:pt x="48" y="52"/>
                                <a:pt x="47" y="51"/>
                                <a:pt x="47" y="50"/>
                              </a:cubicBezTo>
                              <a:cubicBezTo>
                                <a:pt x="45" y="47"/>
                                <a:pt x="46" y="43"/>
                                <a:pt x="47" y="39"/>
                              </a:cubicBezTo>
                              <a:cubicBezTo>
                                <a:pt x="48" y="38"/>
                                <a:pt x="48" y="36"/>
                                <a:pt x="49" y="34"/>
                              </a:cubicBezTo>
                              <a:cubicBezTo>
                                <a:pt x="49" y="33"/>
                                <a:pt x="49" y="32"/>
                                <a:pt x="49" y="31"/>
                              </a:cubicBezTo>
                              <a:close/>
                              <a:moveTo>
                                <a:pt x="46" y="62"/>
                              </a:moveTo>
                              <a:cubicBezTo>
                                <a:pt x="47" y="65"/>
                                <a:pt x="49" y="70"/>
                                <a:pt x="52" y="71"/>
                              </a:cubicBezTo>
                              <a:cubicBezTo>
                                <a:pt x="53" y="71"/>
                                <a:pt x="54" y="71"/>
                                <a:pt x="55" y="71"/>
                              </a:cubicBezTo>
                              <a:cubicBezTo>
                                <a:pt x="55" y="71"/>
                                <a:pt x="55" y="71"/>
                                <a:pt x="55" y="71"/>
                              </a:cubicBezTo>
                              <a:cubicBezTo>
                                <a:pt x="55" y="72"/>
                                <a:pt x="55" y="73"/>
                                <a:pt x="56" y="75"/>
                              </a:cubicBezTo>
                              <a:cubicBezTo>
                                <a:pt x="57" y="77"/>
                                <a:pt x="61" y="78"/>
                                <a:pt x="65" y="79"/>
                              </a:cubicBezTo>
                              <a:cubicBezTo>
                                <a:pt x="65" y="79"/>
                                <a:pt x="65" y="79"/>
                                <a:pt x="66" y="79"/>
                              </a:cubicBezTo>
                              <a:cubicBezTo>
                                <a:pt x="68" y="80"/>
                                <a:pt x="71" y="80"/>
                                <a:pt x="74" y="81"/>
                              </a:cubicBezTo>
                              <a:cubicBezTo>
                                <a:pt x="74" y="81"/>
                                <a:pt x="74" y="81"/>
                                <a:pt x="74" y="81"/>
                              </a:cubicBezTo>
                              <a:cubicBezTo>
                                <a:pt x="74" y="82"/>
                                <a:pt x="74" y="82"/>
                                <a:pt x="74" y="82"/>
                              </a:cubicBezTo>
                              <a:cubicBezTo>
                                <a:pt x="74" y="83"/>
                                <a:pt x="75" y="83"/>
                                <a:pt x="75" y="83"/>
                              </a:cubicBezTo>
                              <a:cubicBezTo>
                                <a:pt x="75" y="84"/>
                                <a:pt x="75" y="84"/>
                                <a:pt x="75" y="84"/>
                              </a:cubicBezTo>
                              <a:cubicBezTo>
                                <a:pt x="76" y="85"/>
                                <a:pt x="77" y="87"/>
                                <a:pt x="79" y="88"/>
                              </a:cubicBezTo>
                              <a:cubicBezTo>
                                <a:pt x="80" y="88"/>
                                <a:pt x="82" y="88"/>
                                <a:pt x="83" y="88"/>
                              </a:cubicBezTo>
                              <a:cubicBezTo>
                                <a:pt x="83" y="89"/>
                                <a:pt x="82" y="89"/>
                                <a:pt x="82" y="90"/>
                              </a:cubicBezTo>
                              <a:cubicBezTo>
                                <a:pt x="80" y="91"/>
                                <a:pt x="79" y="93"/>
                                <a:pt x="79" y="96"/>
                              </a:cubicBezTo>
                              <a:cubicBezTo>
                                <a:pt x="79" y="100"/>
                                <a:pt x="81" y="102"/>
                                <a:pt x="83" y="104"/>
                              </a:cubicBezTo>
                              <a:cubicBezTo>
                                <a:pt x="84" y="105"/>
                                <a:pt x="85" y="106"/>
                                <a:pt x="85" y="107"/>
                              </a:cubicBezTo>
                              <a:cubicBezTo>
                                <a:pt x="85" y="108"/>
                                <a:pt x="86" y="108"/>
                                <a:pt x="86" y="109"/>
                              </a:cubicBezTo>
                              <a:cubicBezTo>
                                <a:pt x="86" y="110"/>
                                <a:pt x="86" y="111"/>
                                <a:pt x="87" y="112"/>
                              </a:cubicBezTo>
                              <a:cubicBezTo>
                                <a:pt x="88" y="113"/>
                                <a:pt x="89" y="114"/>
                                <a:pt x="89" y="114"/>
                              </a:cubicBezTo>
                              <a:cubicBezTo>
                                <a:pt x="90" y="114"/>
                                <a:pt x="90" y="114"/>
                                <a:pt x="90" y="114"/>
                              </a:cubicBezTo>
                              <a:cubicBezTo>
                                <a:pt x="90" y="117"/>
                                <a:pt x="90" y="120"/>
                                <a:pt x="89" y="123"/>
                              </a:cubicBezTo>
                              <a:cubicBezTo>
                                <a:pt x="89" y="125"/>
                                <a:pt x="89" y="127"/>
                                <a:pt x="89" y="129"/>
                              </a:cubicBezTo>
                              <a:cubicBezTo>
                                <a:pt x="89" y="131"/>
                                <a:pt x="89" y="132"/>
                                <a:pt x="89" y="134"/>
                              </a:cubicBezTo>
                              <a:cubicBezTo>
                                <a:pt x="88" y="135"/>
                                <a:pt x="88" y="137"/>
                                <a:pt x="88" y="139"/>
                              </a:cubicBezTo>
                              <a:cubicBezTo>
                                <a:pt x="53" y="138"/>
                                <a:pt x="24" y="109"/>
                                <a:pt x="24" y="73"/>
                              </a:cubicBezTo>
                              <a:cubicBezTo>
                                <a:pt x="24" y="55"/>
                                <a:pt x="31" y="39"/>
                                <a:pt x="42" y="28"/>
                              </a:cubicBezTo>
                              <a:cubicBezTo>
                                <a:pt x="42" y="28"/>
                                <a:pt x="42" y="29"/>
                                <a:pt x="42" y="30"/>
                              </a:cubicBezTo>
                              <a:cubicBezTo>
                                <a:pt x="42" y="31"/>
                                <a:pt x="43" y="31"/>
                                <a:pt x="43" y="32"/>
                              </a:cubicBezTo>
                              <a:cubicBezTo>
                                <a:pt x="43" y="32"/>
                                <a:pt x="43" y="33"/>
                                <a:pt x="43" y="33"/>
                              </a:cubicBezTo>
                              <a:cubicBezTo>
                                <a:pt x="42" y="35"/>
                                <a:pt x="42" y="36"/>
                                <a:pt x="42" y="38"/>
                              </a:cubicBezTo>
                              <a:cubicBezTo>
                                <a:pt x="40" y="43"/>
                                <a:pt x="39" y="48"/>
                                <a:pt x="42" y="53"/>
                              </a:cubicBezTo>
                              <a:cubicBezTo>
                                <a:pt x="42" y="54"/>
                                <a:pt x="43" y="55"/>
                                <a:pt x="44" y="56"/>
                              </a:cubicBezTo>
                              <a:cubicBezTo>
                                <a:pt x="44" y="57"/>
                                <a:pt x="44" y="57"/>
                                <a:pt x="44" y="57"/>
                              </a:cubicBezTo>
                              <a:cubicBezTo>
                                <a:pt x="45" y="57"/>
                                <a:pt x="45" y="58"/>
                                <a:pt x="45" y="59"/>
                              </a:cubicBezTo>
                              <a:cubicBezTo>
                                <a:pt x="45" y="60"/>
                                <a:pt x="46" y="60"/>
                                <a:pt x="46" y="61"/>
                              </a:cubicBezTo>
                              <a:cubicBezTo>
                                <a:pt x="46" y="61"/>
                                <a:pt x="46" y="62"/>
                                <a:pt x="46" y="62"/>
                              </a:cubicBezTo>
                              <a:close/>
                              <a:moveTo>
                                <a:pt x="99" y="180"/>
                              </a:moveTo>
                              <a:cubicBezTo>
                                <a:pt x="100" y="180"/>
                                <a:pt x="101" y="181"/>
                                <a:pt x="102" y="181"/>
                              </a:cubicBezTo>
                              <a:cubicBezTo>
                                <a:pt x="102" y="181"/>
                                <a:pt x="102" y="181"/>
                                <a:pt x="102" y="181"/>
                              </a:cubicBezTo>
                              <a:cubicBezTo>
                                <a:pt x="105" y="182"/>
                                <a:pt x="108" y="184"/>
                                <a:pt x="111" y="185"/>
                              </a:cubicBezTo>
                              <a:cubicBezTo>
                                <a:pt x="114" y="187"/>
                                <a:pt x="114" y="187"/>
                                <a:pt x="114" y="187"/>
                              </a:cubicBezTo>
                              <a:cubicBezTo>
                                <a:pt x="114" y="187"/>
                                <a:pt x="114" y="187"/>
                                <a:pt x="114" y="187"/>
                              </a:cubicBezTo>
                              <a:cubicBezTo>
                                <a:pt x="115" y="188"/>
                                <a:pt x="115" y="189"/>
                                <a:pt x="115" y="189"/>
                              </a:cubicBezTo>
                              <a:cubicBezTo>
                                <a:pt x="115" y="191"/>
                                <a:pt x="114" y="193"/>
                                <a:pt x="107" y="194"/>
                              </a:cubicBezTo>
                              <a:cubicBezTo>
                                <a:pt x="104" y="195"/>
                                <a:pt x="100" y="196"/>
                                <a:pt x="96" y="196"/>
                              </a:cubicBezTo>
                              <a:cubicBezTo>
                                <a:pt x="92" y="197"/>
                                <a:pt x="88" y="197"/>
                                <a:pt x="85" y="197"/>
                              </a:cubicBezTo>
                              <a:cubicBezTo>
                                <a:pt x="83" y="197"/>
                                <a:pt x="83" y="197"/>
                                <a:pt x="83" y="197"/>
                              </a:cubicBezTo>
                              <a:cubicBezTo>
                                <a:pt x="80" y="197"/>
                                <a:pt x="80" y="197"/>
                                <a:pt x="80" y="197"/>
                              </a:cubicBezTo>
                              <a:cubicBezTo>
                                <a:pt x="77" y="197"/>
                                <a:pt x="73" y="197"/>
                                <a:pt x="69" y="196"/>
                              </a:cubicBezTo>
                              <a:cubicBezTo>
                                <a:pt x="65" y="196"/>
                                <a:pt x="61" y="195"/>
                                <a:pt x="58" y="194"/>
                              </a:cubicBezTo>
                              <a:cubicBezTo>
                                <a:pt x="51" y="193"/>
                                <a:pt x="50" y="191"/>
                                <a:pt x="50" y="189"/>
                              </a:cubicBezTo>
                              <a:cubicBezTo>
                                <a:pt x="50" y="188"/>
                                <a:pt x="50" y="187"/>
                                <a:pt x="51" y="187"/>
                              </a:cubicBezTo>
                              <a:cubicBezTo>
                                <a:pt x="53" y="186"/>
                                <a:pt x="53" y="186"/>
                                <a:pt x="53" y="186"/>
                              </a:cubicBezTo>
                              <a:cubicBezTo>
                                <a:pt x="53" y="186"/>
                                <a:pt x="54" y="185"/>
                                <a:pt x="54" y="185"/>
                              </a:cubicBezTo>
                              <a:cubicBezTo>
                                <a:pt x="57" y="183"/>
                                <a:pt x="60" y="182"/>
                                <a:pt x="63" y="181"/>
                              </a:cubicBezTo>
                              <a:cubicBezTo>
                                <a:pt x="67" y="180"/>
                                <a:pt x="67" y="180"/>
                                <a:pt x="67" y="180"/>
                              </a:cubicBezTo>
                              <a:cubicBezTo>
                                <a:pt x="73" y="177"/>
                                <a:pt x="77" y="176"/>
                                <a:pt x="77" y="172"/>
                              </a:cubicBezTo>
                              <a:cubicBezTo>
                                <a:pt x="77" y="171"/>
                                <a:pt x="77" y="163"/>
                                <a:pt x="77" y="160"/>
                              </a:cubicBezTo>
                              <a:cubicBezTo>
                                <a:pt x="81" y="160"/>
                                <a:pt x="84" y="160"/>
                                <a:pt x="88" y="161"/>
                              </a:cubicBezTo>
                              <a:cubicBezTo>
                                <a:pt x="88" y="164"/>
                                <a:pt x="88" y="171"/>
                                <a:pt x="88" y="172"/>
                              </a:cubicBezTo>
                              <a:cubicBezTo>
                                <a:pt x="88" y="176"/>
                                <a:pt x="93" y="178"/>
                                <a:pt x="99" y="180"/>
                              </a:cubicBezTo>
                              <a:close/>
                              <a:moveTo>
                                <a:pt x="24" y="120"/>
                              </a:moveTo>
                              <a:cubicBezTo>
                                <a:pt x="11" y="102"/>
                                <a:pt x="6" y="80"/>
                                <a:pt x="10" y="59"/>
                              </a:cubicBezTo>
                              <a:cubicBezTo>
                                <a:pt x="13" y="38"/>
                                <a:pt x="24" y="20"/>
                                <a:pt x="41" y="8"/>
                              </a:cubicBezTo>
                              <a:cubicBezTo>
                                <a:pt x="45" y="16"/>
                                <a:pt x="45" y="16"/>
                                <a:pt x="45" y="16"/>
                              </a:cubicBezTo>
                              <a:cubicBezTo>
                                <a:pt x="45" y="16"/>
                                <a:pt x="45" y="16"/>
                                <a:pt x="45" y="16"/>
                              </a:cubicBezTo>
                              <a:cubicBezTo>
                                <a:pt x="29" y="30"/>
                                <a:pt x="18" y="50"/>
                                <a:pt x="18" y="73"/>
                              </a:cubicBezTo>
                              <a:cubicBezTo>
                                <a:pt x="18" y="113"/>
                                <a:pt x="51" y="145"/>
                                <a:pt x="91" y="145"/>
                              </a:cubicBezTo>
                              <a:cubicBezTo>
                                <a:pt x="94" y="145"/>
                                <a:pt x="97" y="145"/>
                                <a:pt x="101" y="144"/>
                              </a:cubicBezTo>
                              <a:cubicBezTo>
                                <a:pt x="101" y="144"/>
                                <a:pt x="101" y="144"/>
                                <a:pt x="101" y="144"/>
                              </a:cubicBezTo>
                              <a:cubicBezTo>
                                <a:pt x="101" y="144"/>
                                <a:pt x="101" y="144"/>
                                <a:pt x="101" y="144"/>
                              </a:cubicBezTo>
                              <a:cubicBezTo>
                                <a:pt x="112" y="143"/>
                                <a:pt x="122" y="139"/>
                                <a:pt x="130" y="133"/>
                              </a:cubicBezTo>
                              <a:cubicBezTo>
                                <a:pt x="136" y="141"/>
                                <a:pt x="136" y="141"/>
                                <a:pt x="136" y="141"/>
                              </a:cubicBezTo>
                              <a:cubicBezTo>
                                <a:pt x="99" y="165"/>
                                <a:pt x="49" y="156"/>
                                <a:pt x="24" y="12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9" o:spid="_x0000_s1026" o:spt="100" style="position:absolute;left:0pt;margin-left:147.25pt;margin-top:344.25pt;height:22.5pt;width:18.05pt;z-index:251850752;mso-width-relative:page;mso-height-relative:page;" fillcolor="#626262" filled="t" stroked="f" coordsize="163,203" o:gfxdata="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" path="m135,130c152,117,163,96,163,73c163,33,131,0,91,0c76,0,62,5,50,13c44,2,44,2,44,2c44,1,43,1,42,0c41,0,41,0,40,1c21,14,8,35,4,58c0,81,5,104,19,124c32,142,51,154,71,158c71,160,71,169,71,171c70,172,66,173,65,174c61,176,61,176,61,176c58,177,55,178,51,180c51,180,50,180,49,181c48,182,48,182,48,182c44,184,44,188,44,189c44,194,48,198,56,200c60,201,64,202,69,202c72,203,76,203,80,203c83,203,83,203,83,203c85,203,85,203,85,203c89,203,93,203,96,202c101,202,106,201,109,200c117,198,121,194,121,189c121,188,121,185,118,182c117,182,117,182,117,181c114,180,114,180,114,180c111,178,108,177,105,176c104,175,104,175,104,175c103,175,102,175,101,174c99,174,95,172,94,171c94,170,94,164,94,161c111,160,127,155,142,145c143,144,143,142,142,140l135,130xm88,15c90,14,92,13,92,10c93,9,93,7,93,6c128,7,157,37,157,73c157,103,137,129,109,137c110,135,111,134,112,132c113,131,113,130,114,129c115,127,116,125,117,123c118,123,119,122,119,122c121,121,123,120,125,118c126,116,127,114,127,112c127,111,127,110,128,109c130,105,132,100,129,96c126,93,123,93,121,92c120,92,119,92,118,92c116,91,115,90,114,88c114,87,114,87,113,86c109,81,103,79,98,78c97,78,95,77,94,77c90,76,87,77,85,79c84,79,84,79,83,80c83,80,82,80,82,80c82,80,82,80,82,79c82,76,80,74,78,74c79,73,79,72,79,72c79,70,78,68,77,68c74,66,71,68,70,68c70,69,70,69,70,69c69,69,69,69,68,69c68,69,68,69,68,69c69,68,71,65,73,64c75,63,77,63,78,64c79,64,79,65,79,65c80,66,81,68,82,68c85,70,86,68,87,68c89,66,87,62,87,61c86,61,86,61,86,60c86,60,86,60,86,60c86,60,86,60,86,60c87,59,87,59,87,59c90,58,91,56,92,53c93,52,93,52,93,51c93,51,93,50,93,50c93,50,93,50,94,50c95,49,96,49,96,49c98,48,98,47,99,46c99,46,100,45,100,45c101,45,102,46,103,45c106,45,107,44,107,43c108,42,108,40,106,38c106,38,106,38,106,38c107,38,108,37,110,37c110,37,110,36,110,36c113,37,114,36,115,35c116,33,116,32,115,30c115,29,114,28,113,28c113,27,113,26,112,25c112,25,111,24,111,24c111,23,111,23,110,23c110,22,110,21,110,21c110,21,110,20,110,20c110,20,110,19,110,18c110,17,109,16,108,16c106,15,105,15,104,15c103,14,102,12,99,11c97,11,96,11,95,12c92,14,91,18,91,21c91,21,91,22,91,22c91,23,91,23,91,24c91,25,91,25,90,25c90,25,90,25,90,26c89,24,88,22,86,21c86,21,85,21,85,21c85,20,85,19,85,19c85,17,86,16,87,16l88,15xm96,113c95,111,94,110,93,109c92,109,92,109,92,109c92,108,92,108,91,107c91,106,91,106,91,105c90,103,89,102,88,101c86,99,85,97,85,96c85,95,86,95,86,93c87,92,88,91,89,90c89,88,90,86,88,84c88,84,88,84,88,84c90,83,91,82,92,83c94,83,95,84,97,84c101,85,106,86,108,90c109,90,109,91,109,91c111,93,112,96,116,97c117,98,119,98,120,98c122,99,123,99,124,100c125,101,124,103,123,105c122,107,121,109,121,111c121,112,121,113,120,114c119,115,118,116,116,117c115,117,114,118,114,119c111,121,109,124,108,126c108,127,107,128,107,129c106,131,104,132,103,134c101,135,100,137,99,139c98,139,96,139,94,139c94,137,94,136,95,134c95,133,95,131,95,129c95,127,95,126,95,124c96,120,96,117,96,113xm49,31c49,30,49,29,48,29c48,28,48,28,48,27c48,26,48,25,48,23c48,23,47,23,47,23c58,13,71,7,86,7c86,7,86,7,86,7c87,8,87,8,87,9c87,9,86,9,85,10c84,10,84,10,84,10c81,12,80,15,79,18c79,18,79,19,79,20c79,21,78,23,78,25c79,26,80,27,81,27c82,27,83,27,83,27c83,27,83,27,83,27c84,27,84,29,85,30c85,30,85,30,85,30c85,34,87,35,89,35c92,35,94,32,94,32c94,31,94,30,94,30c95,29,95,29,95,29c97,27,97,25,97,24c97,24,97,23,97,23c97,23,97,22,97,21c97,20,97,18,98,17c98,17,99,18,99,19c99,21,99,22,100,23c100,24,101,25,102,25c103,25,104,25,105,24c105,25,105,25,105,26c105,28,106,28,107,29c107,29,107,29,107,29c107,29,107,30,107,30c107,31,107,31,107,31c107,31,107,31,107,31c106,32,106,32,104,31c102,31,100,31,98,32c97,33,97,34,97,36c96,37,97,37,97,38c98,38,98,39,99,39c98,39,97,39,96,40c96,41,95,41,95,42c94,43,94,43,93,44c93,44,92,44,92,44c90,45,89,45,88,46c87,48,87,49,87,51c87,51,87,51,87,52c86,53,86,53,84,54c84,54,84,54,84,54c82,55,81,56,80,58c80,58,80,58,80,58c76,57,73,57,70,58c67,60,63,64,62,68c62,70,62,71,63,72c62,72,61,72,61,71c61,71,61,71,61,71c61,70,61,69,60,68c60,67,59,66,59,65c58,65,58,64,58,64c56,61,55,59,54,56c54,55,52,54,51,54c51,54,50,54,50,55c50,54,49,54,49,53c49,53,49,53,48,52c48,52,47,51,47,50c45,47,46,43,47,39c48,38,48,36,49,34c49,33,49,32,49,31xm46,62c47,65,49,70,52,71c53,71,54,71,55,71c55,71,55,71,55,71c55,72,55,73,56,75c57,77,61,78,65,79c65,79,65,79,66,79c68,80,71,80,74,81c74,81,74,81,74,81c74,82,74,82,74,82c74,83,75,83,75,83c75,84,75,84,75,84c76,85,77,87,79,88c80,88,82,88,83,88c83,89,82,89,82,90c80,91,79,93,79,96c79,100,81,102,83,104c84,105,85,106,85,107c85,108,86,108,86,109c86,110,86,111,87,112c88,113,89,114,89,114c90,114,90,114,90,114c90,117,90,120,89,123c89,125,89,127,89,129c89,131,89,132,89,134c88,135,88,137,88,139c53,138,24,109,24,73c24,55,31,39,42,28c42,28,42,29,42,30c42,31,43,31,43,32c43,32,43,33,43,33c42,35,42,36,42,38c40,43,39,48,42,53c42,54,43,55,44,56c44,57,44,57,44,57c45,57,45,58,45,59c45,60,46,60,46,61c46,61,46,62,46,62xm99,180c100,180,101,181,102,181c102,181,102,181,102,181c105,182,108,184,111,185c114,187,114,187,114,187c114,187,114,187,114,187c115,188,115,189,115,189c115,191,114,193,107,194c104,195,100,196,96,196c92,197,88,197,85,197c83,197,83,197,83,197c80,197,80,197,80,197c77,197,73,197,69,196c65,196,61,195,58,194c51,193,50,191,50,189c50,188,50,187,51,187c53,186,53,186,53,186c53,186,54,185,54,185c57,183,60,182,63,181c67,180,67,180,67,180c73,177,77,176,77,172c77,171,77,163,77,160c81,160,84,160,88,161c88,164,88,171,88,172c88,176,93,178,99,180xm24,120c11,102,6,80,10,59c13,38,24,20,41,8c45,16,45,16,45,16c45,16,45,16,45,16c29,30,18,50,18,73c18,113,51,145,91,145c94,145,97,145,101,144c101,144,101,144,101,144c101,144,101,144,101,144c112,143,122,139,130,133c136,141,136,141,136,141c99,165,49,156,24,120xe">
                <v:path o:connectlocs="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1485900</wp:posOffset>
                </wp:positionH>
                <wp:positionV relativeFrom="paragraph">
                  <wp:posOffset>4375150</wp:posOffset>
                </wp:positionV>
                <wp:extent cx="227965" cy="243205"/>
                <wp:effectExtent l="0" t="0" r="635" b="4445"/>
                <wp:wrapNone/>
                <wp:docPr id="36" name="Freeform 27"/>
                <wp:cNvGraphicFramePr/>
                <a:graphic xmlns:a="http://schemas.openxmlformats.org/drawingml/2006/main">
                  <a:graphicData uri="http://schemas.microsoft.com/office/word/2010/wordprocessingShape">
                    <wps:wsp>
                      <wps:cNvSpPr>
                        <a:spLocks noEditPoints="1"/>
                      </wps:cNvSpPr>
                      <wps:spPr bwMode="auto">
                        <a:xfrm>
                          <a:off x="0" y="0"/>
                          <a:ext cx="227970" cy="24344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173">
                              <a:moveTo>
                                <a:pt x="159" y="167"/>
                              </a:moveTo>
                              <a:cubicBezTo>
                                <a:pt x="145" y="167"/>
                                <a:pt x="145" y="167"/>
                                <a:pt x="145" y="167"/>
                              </a:cubicBezTo>
                              <a:cubicBezTo>
                                <a:pt x="145" y="20"/>
                                <a:pt x="145" y="20"/>
                                <a:pt x="145" y="20"/>
                              </a:cubicBezTo>
                              <a:cubicBezTo>
                                <a:pt x="149" y="18"/>
                                <a:pt x="152" y="15"/>
                                <a:pt x="152" y="10"/>
                              </a:cubicBezTo>
                              <a:cubicBezTo>
                                <a:pt x="152" y="4"/>
                                <a:pt x="148" y="0"/>
                                <a:pt x="142" y="0"/>
                              </a:cubicBezTo>
                              <a:cubicBezTo>
                                <a:pt x="136" y="0"/>
                                <a:pt x="132" y="4"/>
                                <a:pt x="132" y="10"/>
                              </a:cubicBezTo>
                              <a:cubicBezTo>
                                <a:pt x="132" y="15"/>
                                <a:pt x="135" y="18"/>
                                <a:pt x="139" y="20"/>
                              </a:cubicBezTo>
                              <a:cubicBezTo>
                                <a:pt x="139" y="36"/>
                                <a:pt x="139" y="36"/>
                                <a:pt x="139" y="36"/>
                              </a:cubicBezTo>
                              <a:cubicBezTo>
                                <a:pt x="126" y="17"/>
                                <a:pt x="126" y="17"/>
                                <a:pt x="126" y="17"/>
                              </a:cubicBezTo>
                              <a:cubicBezTo>
                                <a:pt x="126" y="17"/>
                                <a:pt x="126" y="17"/>
                                <a:pt x="126" y="17"/>
                              </a:cubicBezTo>
                              <a:cubicBezTo>
                                <a:pt x="124" y="11"/>
                                <a:pt x="121" y="8"/>
                                <a:pt x="117" y="8"/>
                              </a:cubicBezTo>
                              <a:cubicBezTo>
                                <a:pt x="116" y="8"/>
                                <a:pt x="116" y="8"/>
                                <a:pt x="115" y="8"/>
                              </a:cubicBezTo>
                              <a:cubicBezTo>
                                <a:pt x="27" y="15"/>
                                <a:pt x="27" y="15"/>
                                <a:pt x="27" y="15"/>
                              </a:cubicBezTo>
                              <a:cubicBezTo>
                                <a:pt x="12" y="17"/>
                                <a:pt x="0" y="30"/>
                                <a:pt x="0" y="45"/>
                              </a:cubicBezTo>
                              <a:cubicBezTo>
                                <a:pt x="0" y="50"/>
                                <a:pt x="0" y="50"/>
                                <a:pt x="0" y="50"/>
                              </a:cubicBezTo>
                              <a:cubicBezTo>
                                <a:pt x="0" y="65"/>
                                <a:pt x="12" y="79"/>
                                <a:pt x="27" y="80"/>
                              </a:cubicBezTo>
                              <a:cubicBezTo>
                                <a:pt x="115" y="87"/>
                                <a:pt x="115" y="87"/>
                                <a:pt x="115" y="87"/>
                              </a:cubicBezTo>
                              <a:cubicBezTo>
                                <a:pt x="116" y="88"/>
                                <a:pt x="116" y="88"/>
                                <a:pt x="117" y="88"/>
                              </a:cubicBezTo>
                              <a:cubicBezTo>
                                <a:pt x="121" y="88"/>
                                <a:pt x="124" y="84"/>
                                <a:pt x="127" y="77"/>
                              </a:cubicBezTo>
                              <a:cubicBezTo>
                                <a:pt x="139" y="60"/>
                                <a:pt x="139" y="60"/>
                                <a:pt x="139" y="60"/>
                              </a:cubicBezTo>
                              <a:cubicBezTo>
                                <a:pt x="139" y="167"/>
                                <a:pt x="139" y="167"/>
                                <a:pt x="139" y="167"/>
                              </a:cubicBezTo>
                              <a:cubicBezTo>
                                <a:pt x="126" y="167"/>
                                <a:pt x="126" y="167"/>
                                <a:pt x="126" y="167"/>
                              </a:cubicBezTo>
                              <a:cubicBezTo>
                                <a:pt x="124" y="167"/>
                                <a:pt x="123" y="169"/>
                                <a:pt x="123" y="170"/>
                              </a:cubicBezTo>
                              <a:cubicBezTo>
                                <a:pt x="123" y="172"/>
                                <a:pt x="124" y="173"/>
                                <a:pt x="126" y="173"/>
                              </a:cubicBezTo>
                              <a:cubicBezTo>
                                <a:pt x="159" y="173"/>
                                <a:pt x="159" y="173"/>
                                <a:pt x="159" y="173"/>
                              </a:cubicBezTo>
                              <a:cubicBezTo>
                                <a:pt x="160" y="173"/>
                                <a:pt x="162" y="172"/>
                                <a:pt x="162" y="170"/>
                              </a:cubicBezTo>
                              <a:cubicBezTo>
                                <a:pt x="162" y="169"/>
                                <a:pt x="160" y="167"/>
                                <a:pt x="159" y="167"/>
                              </a:cubicBezTo>
                              <a:close/>
                              <a:moveTo>
                                <a:pt x="117" y="14"/>
                              </a:moveTo>
                              <a:cubicBezTo>
                                <a:pt x="117" y="14"/>
                                <a:pt x="117" y="14"/>
                                <a:pt x="117" y="14"/>
                              </a:cubicBezTo>
                              <a:cubicBezTo>
                                <a:pt x="119" y="14"/>
                                <a:pt x="121" y="18"/>
                                <a:pt x="122" y="24"/>
                              </a:cubicBezTo>
                              <a:cubicBezTo>
                                <a:pt x="115" y="16"/>
                                <a:pt x="115" y="16"/>
                                <a:pt x="115" y="16"/>
                              </a:cubicBezTo>
                              <a:cubicBezTo>
                                <a:pt x="115" y="15"/>
                                <a:pt x="116" y="14"/>
                                <a:pt x="117" y="14"/>
                              </a:cubicBezTo>
                              <a:close/>
                              <a:moveTo>
                                <a:pt x="28" y="74"/>
                              </a:moveTo>
                              <a:cubicBezTo>
                                <a:pt x="16" y="73"/>
                                <a:pt x="6" y="62"/>
                                <a:pt x="6" y="50"/>
                              </a:cubicBezTo>
                              <a:cubicBezTo>
                                <a:pt x="6" y="45"/>
                                <a:pt x="6" y="45"/>
                                <a:pt x="6" y="45"/>
                              </a:cubicBezTo>
                              <a:cubicBezTo>
                                <a:pt x="6" y="33"/>
                                <a:pt x="16" y="22"/>
                                <a:pt x="28" y="21"/>
                              </a:cubicBezTo>
                              <a:cubicBezTo>
                                <a:pt x="38" y="20"/>
                                <a:pt x="38" y="20"/>
                                <a:pt x="38" y="20"/>
                              </a:cubicBezTo>
                              <a:cubicBezTo>
                                <a:pt x="27" y="42"/>
                                <a:pt x="31" y="61"/>
                                <a:pt x="38" y="75"/>
                              </a:cubicBezTo>
                              <a:lnTo>
                                <a:pt x="28" y="74"/>
                              </a:lnTo>
                              <a:close/>
                              <a:moveTo>
                                <a:pt x="45" y="76"/>
                              </a:moveTo>
                              <a:cubicBezTo>
                                <a:pt x="38" y="62"/>
                                <a:pt x="32" y="42"/>
                                <a:pt x="45" y="20"/>
                              </a:cubicBezTo>
                              <a:cubicBezTo>
                                <a:pt x="45" y="20"/>
                                <a:pt x="45" y="20"/>
                                <a:pt x="45" y="20"/>
                              </a:cubicBezTo>
                              <a:cubicBezTo>
                                <a:pt x="70" y="18"/>
                                <a:pt x="70" y="18"/>
                                <a:pt x="70" y="18"/>
                              </a:cubicBezTo>
                              <a:cubicBezTo>
                                <a:pt x="59" y="41"/>
                                <a:pt x="63" y="63"/>
                                <a:pt x="69" y="78"/>
                              </a:cubicBezTo>
                              <a:lnTo>
                                <a:pt x="45" y="76"/>
                              </a:lnTo>
                              <a:close/>
                              <a:moveTo>
                                <a:pt x="109" y="81"/>
                              </a:moveTo>
                              <a:cubicBezTo>
                                <a:pt x="76" y="78"/>
                                <a:pt x="76" y="78"/>
                                <a:pt x="76" y="78"/>
                              </a:cubicBezTo>
                              <a:cubicBezTo>
                                <a:pt x="69" y="64"/>
                                <a:pt x="64" y="42"/>
                                <a:pt x="76" y="18"/>
                              </a:cubicBezTo>
                              <a:cubicBezTo>
                                <a:pt x="76" y="18"/>
                                <a:pt x="77" y="17"/>
                                <a:pt x="77" y="17"/>
                              </a:cubicBezTo>
                              <a:cubicBezTo>
                                <a:pt x="109" y="14"/>
                                <a:pt x="109" y="14"/>
                                <a:pt x="109" y="14"/>
                              </a:cubicBezTo>
                              <a:cubicBezTo>
                                <a:pt x="105" y="22"/>
                                <a:pt x="103" y="35"/>
                                <a:pt x="103" y="48"/>
                              </a:cubicBezTo>
                              <a:cubicBezTo>
                                <a:pt x="103" y="60"/>
                                <a:pt x="105" y="73"/>
                                <a:pt x="109" y="81"/>
                              </a:cubicBezTo>
                              <a:close/>
                              <a:moveTo>
                                <a:pt x="121" y="75"/>
                              </a:moveTo>
                              <a:cubicBezTo>
                                <a:pt x="121" y="75"/>
                                <a:pt x="121" y="75"/>
                                <a:pt x="121" y="75"/>
                              </a:cubicBezTo>
                              <a:cubicBezTo>
                                <a:pt x="120" y="79"/>
                                <a:pt x="118" y="81"/>
                                <a:pt x="117" y="82"/>
                              </a:cubicBezTo>
                              <a:cubicBezTo>
                                <a:pt x="117" y="82"/>
                                <a:pt x="117" y="82"/>
                                <a:pt x="117" y="82"/>
                              </a:cubicBezTo>
                              <a:cubicBezTo>
                                <a:pt x="116" y="81"/>
                                <a:pt x="115" y="79"/>
                                <a:pt x="114" y="77"/>
                              </a:cubicBezTo>
                              <a:cubicBezTo>
                                <a:pt x="123" y="69"/>
                                <a:pt x="123" y="69"/>
                                <a:pt x="123" y="69"/>
                              </a:cubicBezTo>
                              <a:cubicBezTo>
                                <a:pt x="122" y="72"/>
                                <a:pt x="122" y="74"/>
                                <a:pt x="121" y="75"/>
                              </a:cubicBezTo>
                              <a:close/>
                              <a:moveTo>
                                <a:pt x="124" y="60"/>
                              </a:moveTo>
                              <a:cubicBezTo>
                                <a:pt x="112" y="70"/>
                                <a:pt x="112" y="70"/>
                                <a:pt x="112" y="70"/>
                              </a:cubicBezTo>
                              <a:cubicBezTo>
                                <a:pt x="110" y="65"/>
                                <a:pt x="109" y="57"/>
                                <a:pt x="109" y="48"/>
                              </a:cubicBezTo>
                              <a:cubicBezTo>
                                <a:pt x="109" y="37"/>
                                <a:pt x="111" y="28"/>
                                <a:pt x="112" y="23"/>
                              </a:cubicBezTo>
                              <a:cubicBezTo>
                                <a:pt x="124" y="34"/>
                                <a:pt x="124" y="34"/>
                                <a:pt x="124" y="34"/>
                              </a:cubicBezTo>
                              <a:cubicBezTo>
                                <a:pt x="124" y="38"/>
                                <a:pt x="125" y="43"/>
                                <a:pt x="125" y="48"/>
                              </a:cubicBezTo>
                              <a:cubicBezTo>
                                <a:pt x="125" y="52"/>
                                <a:pt x="124" y="57"/>
                                <a:pt x="124" y="60"/>
                              </a:cubicBezTo>
                              <a:close/>
                              <a:moveTo>
                                <a:pt x="131" y="55"/>
                              </a:moveTo>
                              <a:cubicBezTo>
                                <a:pt x="131" y="53"/>
                                <a:pt x="131" y="50"/>
                                <a:pt x="131" y="48"/>
                              </a:cubicBezTo>
                              <a:cubicBezTo>
                                <a:pt x="131" y="45"/>
                                <a:pt x="131" y="43"/>
                                <a:pt x="131" y="41"/>
                              </a:cubicBezTo>
                              <a:cubicBezTo>
                                <a:pt x="139" y="49"/>
                                <a:pt x="139" y="49"/>
                                <a:pt x="139" y="49"/>
                              </a:cubicBezTo>
                              <a:lnTo>
                                <a:pt x="131" y="55"/>
                              </a:lnTo>
                              <a:close/>
                              <a:moveTo>
                                <a:pt x="142" y="14"/>
                              </a:moveTo>
                              <a:cubicBezTo>
                                <a:pt x="140" y="14"/>
                                <a:pt x="138" y="12"/>
                                <a:pt x="138" y="10"/>
                              </a:cubicBezTo>
                              <a:cubicBezTo>
                                <a:pt x="138" y="8"/>
                                <a:pt x="140" y="6"/>
                                <a:pt x="142" y="6"/>
                              </a:cubicBezTo>
                              <a:cubicBezTo>
                                <a:pt x="144" y="6"/>
                                <a:pt x="146" y="8"/>
                                <a:pt x="146" y="10"/>
                              </a:cubicBezTo>
                              <a:cubicBezTo>
                                <a:pt x="146" y="12"/>
                                <a:pt x="144" y="14"/>
                                <a:pt x="142" y="1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7" o:spid="_x0000_s1026" o:spt="100" style="position:absolute;left:0pt;margin-left:117pt;margin-top:344.5pt;height:19.15pt;width:17.95pt;z-index:251849728;mso-width-relative:page;mso-height-relative:page;" fillcolor="#626262" filled="t" stroked="f" coordsize="162,173" o:gfxdata="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NWi9EfbAAAACwEA&#10;AA8AAAAAAAAAAQAgAAAAIgAAAGRycy9kb3ducmV2LnhtbFBLAQIUABQAAAAIAIdO4kAIw0wAxQgA&#10;AD8xAAAOAAAAAAAAAAEAIAAAACoBAABkcnMvZTJvRG9jLnhtbFBLBQYAAAAABgAGAFkBAABhDAAA&#10;AAA=&#10;" path="m159,167c145,167,145,167,145,167c145,20,145,20,145,20c149,18,152,15,152,10c152,4,148,0,142,0c136,0,132,4,132,10c132,15,135,18,139,20c139,36,139,36,139,36c126,17,126,17,126,17c126,17,126,17,126,17c124,11,121,8,117,8c116,8,116,8,115,8c27,15,27,15,27,15c12,17,0,30,0,45c0,50,0,50,0,50c0,65,12,79,27,80c115,87,115,87,115,87c116,88,116,88,117,88c121,88,124,84,127,77c139,60,139,60,139,60c139,167,139,167,139,167c126,167,126,167,126,167c124,167,123,169,123,170c123,172,124,173,126,173c159,173,159,173,159,173c160,173,162,172,162,170c162,169,160,167,159,167xm117,14c117,14,117,14,117,14c119,14,121,18,122,24c115,16,115,16,115,16c115,15,116,14,117,14xm28,74c16,73,6,62,6,50c6,45,6,45,6,45c6,33,16,22,28,21c38,20,38,20,38,20c27,42,31,61,38,75l28,74xm45,76c38,62,32,42,45,20c45,20,45,20,45,20c70,18,70,18,70,18c59,41,63,63,69,78l45,76xm109,81c76,78,76,78,76,78c69,64,64,42,76,18c76,18,77,17,77,17c109,14,109,14,109,14c105,22,103,35,103,48c103,60,105,73,109,81xm121,75c121,75,121,75,121,75c120,79,118,81,117,82c117,82,117,82,117,82c116,81,115,79,114,77c123,69,123,69,123,69c122,72,122,74,121,75xm124,60c112,70,112,70,112,70c110,65,109,57,109,48c109,37,111,28,112,23c124,34,124,34,124,34c124,38,125,43,125,48c125,52,124,57,124,60xm131,55c131,53,131,50,131,48c131,45,131,43,131,41c139,49,139,49,139,49l131,55xm142,14c140,14,138,12,138,10c138,8,140,6,142,6c144,6,146,8,146,10c146,12,144,14,142,14xe">
                <v:path o:connectlocs="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1144905</wp:posOffset>
                </wp:positionH>
                <wp:positionV relativeFrom="paragraph">
                  <wp:posOffset>4352925</wp:posOffset>
                </wp:positionV>
                <wp:extent cx="185420" cy="285750"/>
                <wp:effectExtent l="0" t="0" r="5080" b="0"/>
                <wp:wrapNone/>
                <wp:docPr id="49" name="Freeform 40"/>
                <wp:cNvGraphicFramePr/>
                <a:graphic xmlns:a="http://schemas.openxmlformats.org/drawingml/2006/main">
                  <a:graphicData uri="http://schemas.microsoft.com/office/word/2010/wordprocessingShape">
                    <wps:wsp>
                      <wps:cNvSpPr>
                        <a:spLocks noEditPoints="1"/>
                      </wps:cNvSpPr>
                      <wps:spPr bwMode="auto">
                        <a:xfrm>
                          <a:off x="0" y="0"/>
                          <a:ext cx="185709" cy="28570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2" h="203">
                              <a:moveTo>
                                <a:pt x="58" y="9"/>
                              </a:moveTo>
                              <a:cubicBezTo>
                                <a:pt x="54" y="9"/>
                                <a:pt x="50" y="12"/>
                                <a:pt x="50" y="17"/>
                              </a:cubicBezTo>
                              <a:cubicBezTo>
                                <a:pt x="50" y="37"/>
                                <a:pt x="50" y="37"/>
                                <a:pt x="50" y="37"/>
                              </a:cubicBezTo>
                              <a:cubicBezTo>
                                <a:pt x="50" y="39"/>
                                <a:pt x="48" y="40"/>
                                <a:pt x="47" y="40"/>
                              </a:cubicBezTo>
                              <a:cubicBezTo>
                                <a:pt x="45" y="40"/>
                                <a:pt x="45" y="40"/>
                                <a:pt x="45" y="40"/>
                              </a:cubicBezTo>
                              <a:cubicBezTo>
                                <a:pt x="43" y="40"/>
                                <a:pt x="42" y="39"/>
                                <a:pt x="42" y="37"/>
                              </a:cubicBezTo>
                              <a:cubicBezTo>
                                <a:pt x="42" y="17"/>
                                <a:pt x="42" y="17"/>
                                <a:pt x="42" y="17"/>
                              </a:cubicBezTo>
                              <a:cubicBezTo>
                                <a:pt x="42" y="12"/>
                                <a:pt x="38" y="9"/>
                                <a:pt x="33" y="9"/>
                              </a:cubicBezTo>
                              <a:cubicBezTo>
                                <a:pt x="29" y="9"/>
                                <a:pt x="25" y="12"/>
                                <a:pt x="25" y="17"/>
                              </a:cubicBezTo>
                              <a:cubicBezTo>
                                <a:pt x="25" y="37"/>
                                <a:pt x="25" y="37"/>
                                <a:pt x="25" y="37"/>
                              </a:cubicBezTo>
                              <a:cubicBezTo>
                                <a:pt x="25" y="39"/>
                                <a:pt x="24" y="40"/>
                                <a:pt x="22" y="40"/>
                              </a:cubicBezTo>
                              <a:cubicBezTo>
                                <a:pt x="20" y="40"/>
                                <a:pt x="20" y="40"/>
                                <a:pt x="20" y="40"/>
                              </a:cubicBezTo>
                              <a:cubicBezTo>
                                <a:pt x="19" y="40"/>
                                <a:pt x="17" y="39"/>
                                <a:pt x="17" y="37"/>
                              </a:cubicBezTo>
                              <a:cubicBezTo>
                                <a:pt x="17" y="17"/>
                                <a:pt x="17" y="17"/>
                                <a:pt x="17" y="17"/>
                              </a:cubicBezTo>
                              <a:cubicBezTo>
                                <a:pt x="17" y="12"/>
                                <a:pt x="13" y="9"/>
                                <a:pt x="9" y="9"/>
                              </a:cubicBezTo>
                              <a:cubicBezTo>
                                <a:pt x="4" y="9"/>
                                <a:pt x="0" y="12"/>
                                <a:pt x="0" y="17"/>
                              </a:cubicBezTo>
                              <a:cubicBezTo>
                                <a:pt x="0" y="59"/>
                                <a:pt x="0" y="59"/>
                                <a:pt x="0" y="59"/>
                              </a:cubicBezTo>
                              <a:cubicBezTo>
                                <a:pt x="0" y="72"/>
                                <a:pt x="8" y="83"/>
                                <a:pt x="20" y="86"/>
                              </a:cubicBezTo>
                              <a:cubicBezTo>
                                <a:pt x="20" y="188"/>
                                <a:pt x="20" y="188"/>
                                <a:pt x="20" y="188"/>
                              </a:cubicBezTo>
                              <a:cubicBezTo>
                                <a:pt x="20" y="196"/>
                                <a:pt x="26" y="203"/>
                                <a:pt x="33" y="203"/>
                              </a:cubicBezTo>
                              <a:cubicBezTo>
                                <a:pt x="41" y="203"/>
                                <a:pt x="47" y="196"/>
                                <a:pt x="47" y="188"/>
                              </a:cubicBezTo>
                              <a:cubicBezTo>
                                <a:pt x="47" y="86"/>
                                <a:pt x="47" y="86"/>
                                <a:pt x="47" y="86"/>
                              </a:cubicBezTo>
                              <a:cubicBezTo>
                                <a:pt x="59" y="83"/>
                                <a:pt x="67" y="72"/>
                                <a:pt x="67" y="59"/>
                              </a:cubicBezTo>
                              <a:cubicBezTo>
                                <a:pt x="67" y="17"/>
                                <a:pt x="67" y="17"/>
                                <a:pt x="67" y="17"/>
                              </a:cubicBezTo>
                              <a:cubicBezTo>
                                <a:pt x="67" y="12"/>
                                <a:pt x="63" y="9"/>
                                <a:pt x="58" y="9"/>
                              </a:cubicBezTo>
                              <a:close/>
                              <a:moveTo>
                                <a:pt x="61" y="59"/>
                              </a:moveTo>
                              <a:cubicBezTo>
                                <a:pt x="61" y="70"/>
                                <a:pt x="54" y="79"/>
                                <a:pt x="43" y="81"/>
                              </a:cubicBezTo>
                              <a:cubicBezTo>
                                <a:pt x="42" y="81"/>
                                <a:pt x="41" y="82"/>
                                <a:pt x="41" y="84"/>
                              </a:cubicBezTo>
                              <a:cubicBezTo>
                                <a:pt x="41" y="188"/>
                                <a:pt x="41" y="188"/>
                                <a:pt x="41" y="188"/>
                              </a:cubicBezTo>
                              <a:cubicBezTo>
                                <a:pt x="41" y="193"/>
                                <a:pt x="38" y="197"/>
                                <a:pt x="33" y="197"/>
                              </a:cubicBezTo>
                              <a:cubicBezTo>
                                <a:pt x="29" y="197"/>
                                <a:pt x="26" y="193"/>
                                <a:pt x="26" y="188"/>
                              </a:cubicBezTo>
                              <a:cubicBezTo>
                                <a:pt x="26" y="84"/>
                                <a:pt x="26" y="84"/>
                                <a:pt x="26" y="84"/>
                              </a:cubicBezTo>
                              <a:cubicBezTo>
                                <a:pt x="26" y="82"/>
                                <a:pt x="25" y="81"/>
                                <a:pt x="23" y="81"/>
                              </a:cubicBezTo>
                              <a:cubicBezTo>
                                <a:pt x="13" y="79"/>
                                <a:pt x="6" y="70"/>
                                <a:pt x="6" y="59"/>
                              </a:cubicBezTo>
                              <a:cubicBezTo>
                                <a:pt x="6" y="17"/>
                                <a:pt x="6" y="17"/>
                                <a:pt x="6" y="17"/>
                              </a:cubicBezTo>
                              <a:cubicBezTo>
                                <a:pt x="6" y="16"/>
                                <a:pt x="7" y="15"/>
                                <a:pt x="9" y="15"/>
                              </a:cubicBezTo>
                              <a:cubicBezTo>
                                <a:pt x="10" y="15"/>
                                <a:pt x="11" y="16"/>
                                <a:pt x="11" y="17"/>
                              </a:cubicBezTo>
                              <a:cubicBezTo>
                                <a:pt x="11" y="37"/>
                                <a:pt x="11" y="37"/>
                                <a:pt x="11" y="37"/>
                              </a:cubicBezTo>
                              <a:cubicBezTo>
                                <a:pt x="11" y="42"/>
                                <a:pt x="15" y="46"/>
                                <a:pt x="20" y="46"/>
                              </a:cubicBezTo>
                              <a:cubicBezTo>
                                <a:pt x="22" y="46"/>
                                <a:pt x="22" y="46"/>
                                <a:pt x="22" y="46"/>
                              </a:cubicBezTo>
                              <a:cubicBezTo>
                                <a:pt x="27" y="46"/>
                                <a:pt x="31" y="42"/>
                                <a:pt x="31" y="37"/>
                              </a:cubicBezTo>
                              <a:cubicBezTo>
                                <a:pt x="31" y="17"/>
                                <a:pt x="31" y="17"/>
                                <a:pt x="31" y="17"/>
                              </a:cubicBezTo>
                              <a:cubicBezTo>
                                <a:pt x="31" y="16"/>
                                <a:pt x="32" y="15"/>
                                <a:pt x="33" y="15"/>
                              </a:cubicBezTo>
                              <a:cubicBezTo>
                                <a:pt x="35" y="15"/>
                                <a:pt x="36" y="16"/>
                                <a:pt x="36" y="17"/>
                              </a:cubicBezTo>
                              <a:cubicBezTo>
                                <a:pt x="36" y="37"/>
                                <a:pt x="36" y="37"/>
                                <a:pt x="36" y="37"/>
                              </a:cubicBezTo>
                              <a:cubicBezTo>
                                <a:pt x="36" y="42"/>
                                <a:pt x="40" y="46"/>
                                <a:pt x="45" y="46"/>
                              </a:cubicBezTo>
                              <a:cubicBezTo>
                                <a:pt x="47" y="46"/>
                                <a:pt x="47" y="46"/>
                                <a:pt x="47" y="46"/>
                              </a:cubicBezTo>
                              <a:cubicBezTo>
                                <a:pt x="52" y="46"/>
                                <a:pt x="56" y="42"/>
                                <a:pt x="56" y="37"/>
                              </a:cubicBezTo>
                              <a:cubicBezTo>
                                <a:pt x="56" y="17"/>
                                <a:pt x="56" y="17"/>
                                <a:pt x="56" y="17"/>
                              </a:cubicBezTo>
                              <a:cubicBezTo>
                                <a:pt x="56" y="16"/>
                                <a:pt x="57" y="15"/>
                                <a:pt x="58" y="15"/>
                              </a:cubicBezTo>
                              <a:cubicBezTo>
                                <a:pt x="60" y="15"/>
                                <a:pt x="61" y="16"/>
                                <a:pt x="61" y="17"/>
                              </a:cubicBezTo>
                              <a:lnTo>
                                <a:pt x="61" y="59"/>
                              </a:lnTo>
                              <a:close/>
                              <a:moveTo>
                                <a:pt x="103" y="1"/>
                              </a:moveTo>
                              <a:cubicBezTo>
                                <a:pt x="101" y="1"/>
                                <a:pt x="100" y="0"/>
                                <a:pt x="98" y="0"/>
                              </a:cubicBezTo>
                              <a:cubicBezTo>
                                <a:pt x="91" y="0"/>
                                <a:pt x="85" y="7"/>
                                <a:pt x="85" y="15"/>
                              </a:cubicBezTo>
                              <a:cubicBezTo>
                                <a:pt x="85" y="188"/>
                                <a:pt x="85" y="188"/>
                                <a:pt x="85" y="188"/>
                              </a:cubicBezTo>
                              <a:cubicBezTo>
                                <a:pt x="85" y="196"/>
                                <a:pt x="91" y="203"/>
                                <a:pt x="98" y="203"/>
                              </a:cubicBezTo>
                              <a:cubicBezTo>
                                <a:pt x="106" y="203"/>
                                <a:pt x="112" y="196"/>
                                <a:pt x="112" y="188"/>
                              </a:cubicBezTo>
                              <a:cubicBezTo>
                                <a:pt x="112" y="125"/>
                                <a:pt x="112" y="125"/>
                                <a:pt x="112" y="125"/>
                              </a:cubicBezTo>
                              <a:cubicBezTo>
                                <a:pt x="119" y="125"/>
                                <a:pt x="125" y="123"/>
                                <a:pt x="128" y="120"/>
                              </a:cubicBezTo>
                              <a:cubicBezTo>
                                <a:pt x="131" y="117"/>
                                <a:pt x="132" y="113"/>
                                <a:pt x="131" y="109"/>
                              </a:cubicBezTo>
                              <a:cubicBezTo>
                                <a:pt x="126" y="20"/>
                                <a:pt x="111" y="3"/>
                                <a:pt x="103" y="1"/>
                              </a:cubicBezTo>
                              <a:close/>
                              <a:moveTo>
                                <a:pt x="124" y="115"/>
                              </a:moveTo>
                              <a:cubicBezTo>
                                <a:pt x="121" y="118"/>
                                <a:pt x="116" y="119"/>
                                <a:pt x="112" y="119"/>
                              </a:cubicBezTo>
                              <a:cubicBezTo>
                                <a:pt x="111" y="119"/>
                                <a:pt x="110" y="119"/>
                                <a:pt x="109" y="119"/>
                              </a:cubicBezTo>
                              <a:cubicBezTo>
                                <a:pt x="108" y="119"/>
                                <a:pt x="107" y="119"/>
                                <a:pt x="107" y="120"/>
                              </a:cubicBezTo>
                              <a:cubicBezTo>
                                <a:pt x="106" y="120"/>
                                <a:pt x="106" y="121"/>
                                <a:pt x="106" y="122"/>
                              </a:cubicBezTo>
                              <a:cubicBezTo>
                                <a:pt x="106" y="188"/>
                                <a:pt x="106" y="188"/>
                                <a:pt x="106" y="188"/>
                              </a:cubicBezTo>
                              <a:cubicBezTo>
                                <a:pt x="106" y="193"/>
                                <a:pt x="102" y="197"/>
                                <a:pt x="98" y="197"/>
                              </a:cubicBezTo>
                              <a:cubicBezTo>
                                <a:pt x="94" y="197"/>
                                <a:pt x="91" y="193"/>
                                <a:pt x="91" y="188"/>
                              </a:cubicBezTo>
                              <a:cubicBezTo>
                                <a:pt x="91" y="15"/>
                                <a:pt x="91" y="15"/>
                                <a:pt x="91" y="15"/>
                              </a:cubicBezTo>
                              <a:cubicBezTo>
                                <a:pt x="91" y="10"/>
                                <a:pt x="94" y="6"/>
                                <a:pt x="98" y="6"/>
                              </a:cubicBezTo>
                              <a:cubicBezTo>
                                <a:pt x="99" y="6"/>
                                <a:pt x="100" y="6"/>
                                <a:pt x="101" y="7"/>
                              </a:cubicBezTo>
                              <a:cubicBezTo>
                                <a:pt x="103" y="7"/>
                                <a:pt x="120" y="15"/>
                                <a:pt x="125" y="109"/>
                              </a:cubicBezTo>
                              <a:cubicBezTo>
                                <a:pt x="126" y="112"/>
                                <a:pt x="125" y="114"/>
                                <a:pt x="124" y="11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0" o:spid="_x0000_s1026" o:spt="100" style="position:absolute;left:0pt;margin-left:90.15pt;margin-top:342.75pt;height:22.5pt;width:14.6pt;z-index:251848704;mso-width-relative:page;mso-height-relative:page;" fillcolor="#626262" filled="t" stroked="f" coordsize="132,203" o:gfxdata="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" path="m58,9c54,9,50,12,50,17c50,37,50,37,50,37c50,39,48,40,47,40c45,40,45,40,45,40c43,40,42,39,42,37c42,17,42,17,42,17c42,12,38,9,33,9c29,9,25,12,25,17c25,37,25,37,25,37c25,39,24,40,22,40c20,40,20,40,20,40c19,40,17,39,17,37c17,17,17,17,17,17c17,12,13,9,9,9c4,9,0,12,0,17c0,59,0,59,0,59c0,72,8,83,20,86c20,188,20,188,20,188c20,196,26,203,33,203c41,203,47,196,47,188c47,86,47,86,47,86c59,83,67,72,67,59c67,17,67,17,67,17c67,12,63,9,58,9xm61,59c61,70,54,79,43,81c42,81,41,82,41,84c41,188,41,188,41,188c41,193,38,197,33,197c29,197,26,193,26,188c26,84,26,84,26,84c26,82,25,81,23,81c13,79,6,70,6,59c6,17,6,17,6,17c6,16,7,15,9,15c10,15,11,16,11,17c11,37,11,37,11,37c11,42,15,46,20,46c22,46,22,46,22,46c27,46,31,42,31,37c31,17,31,17,31,17c31,16,32,15,33,15c35,15,36,16,36,17c36,37,36,37,36,37c36,42,40,46,45,46c47,46,47,46,47,46c52,46,56,42,56,37c56,17,56,17,56,17c56,16,57,15,58,15c60,15,61,16,61,17l61,59xm103,1c101,1,100,0,98,0c91,0,85,7,85,15c85,188,85,188,85,188c85,196,91,203,98,203c106,203,112,196,112,188c112,125,112,125,112,125c119,125,125,123,128,120c131,117,132,113,131,109c126,20,111,3,103,1xm124,115c121,118,116,119,112,119c111,119,110,119,109,119c108,119,107,119,107,120c106,120,106,121,106,122c106,188,106,188,106,188c106,193,102,197,98,197c94,197,91,193,91,188c91,15,91,15,91,15c91,10,94,6,98,6c99,6,100,6,101,7c103,7,120,15,125,109c126,112,125,114,124,115xe">
                <v:path o:connectlocs="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280377" o:connectangles="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774700</wp:posOffset>
                </wp:positionH>
                <wp:positionV relativeFrom="paragraph">
                  <wp:posOffset>4365625</wp:posOffset>
                </wp:positionV>
                <wp:extent cx="170180" cy="243205"/>
                <wp:effectExtent l="0" t="0" r="1270" b="4445"/>
                <wp:wrapNone/>
                <wp:docPr id="37" name="Freeform 28"/>
                <wp:cNvGraphicFramePr/>
                <a:graphic xmlns:a="http://schemas.openxmlformats.org/drawingml/2006/main">
                  <a:graphicData uri="http://schemas.microsoft.com/office/word/2010/wordprocessingShape">
                    <wps:wsp>
                      <wps:cNvSpPr>
                        <a:spLocks noEditPoints="1"/>
                      </wps:cNvSpPr>
                      <wps:spPr bwMode="auto">
                        <a:xfrm>
                          <a:off x="0" y="0"/>
                          <a:ext cx="170233" cy="24344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173">
                              <a:moveTo>
                                <a:pt x="121" y="2"/>
                              </a:moveTo>
                              <a:cubicBezTo>
                                <a:pt x="120" y="1"/>
                                <a:pt x="119" y="0"/>
                                <a:pt x="118" y="0"/>
                              </a:cubicBezTo>
                              <a:cubicBezTo>
                                <a:pt x="41" y="0"/>
                                <a:pt x="41" y="0"/>
                                <a:pt x="41" y="0"/>
                              </a:cubicBezTo>
                              <a:cubicBezTo>
                                <a:pt x="40" y="0"/>
                                <a:pt x="39" y="1"/>
                                <a:pt x="38" y="2"/>
                              </a:cubicBezTo>
                              <a:cubicBezTo>
                                <a:pt x="12" y="83"/>
                                <a:pt x="12" y="83"/>
                                <a:pt x="12" y="83"/>
                              </a:cubicBezTo>
                              <a:cubicBezTo>
                                <a:pt x="12" y="84"/>
                                <a:pt x="12" y="85"/>
                                <a:pt x="13" y="86"/>
                              </a:cubicBezTo>
                              <a:cubicBezTo>
                                <a:pt x="13" y="87"/>
                                <a:pt x="14" y="87"/>
                                <a:pt x="15" y="87"/>
                              </a:cubicBezTo>
                              <a:cubicBezTo>
                                <a:pt x="30" y="87"/>
                                <a:pt x="30" y="87"/>
                                <a:pt x="30" y="87"/>
                              </a:cubicBezTo>
                              <a:cubicBezTo>
                                <a:pt x="0" y="169"/>
                                <a:pt x="0" y="169"/>
                                <a:pt x="0" y="169"/>
                              </a:cubicBezTo>
                              <a:cubicBezTo>
                                <a:pt x="0" y="170"/>
                                <a:pt x="0" y="172"/>
                                <a:pt x="2" y="173"/>
                              </a:cubicBezTo>
                              <a:cubicBezTo>
                                <a:pt x="2" y="173"/>
                                <a:pt x="3" y="173"/>
                                <a:pt x="3" y="173"/>
                              </a:cubicBezTo>
                              <a:cubicBezTo>
                                <a:pt x="4" y="173"/>
                                <a:pt x="5" y="173"/>
                                <a:pt x="5" y="172"/>
                              </a:cubicBezTo>
                              <a:cubicBezTo>
                                <a:pt x="91" y="73"/>
                                <a:pt x="91" y="73"/>
                                <a:pt x="91" y="73"/>
                              </a:cubicBezTo>
                              <a:cubicBezTo>
                                <a:pt x="92" y="72"/>
                                <a:pt x="92" y="71"/>
                                <a:pt x="91" y="69"/>
                              </a:cubicBezTo>
                              <a:cubicBezTo>
                                <a:pt x="91" y="68"/>
                                <a:pt x="90" y="68"/>
                                <a:pt x="89" y="68"/>
                              </a:cubicBezTo>
                              <a:cubicBezTo>
                                <a:pt x="75" y="68"/>
                                <a:pt x="75" y="68"/>
                                <a:pt x="75" y="68"/>
                              </a:cubicBezTo>
                              <a:cubicBezTo>
                                <a:pt x="120" y="5"/>
                                <a:pt x="120" y="5"/>
                                <a:pt x="120" y="5"/>
                              </a:cubicBezTo>
                              <a:cubicBezTo>
                                <a:pt x="121" y="4"/>
                                <a:pt x="121" y="3"/>
                                <a:pt x="121" y="2"/>
                              </a:cubicBezTo>
                              <a:close/>
                              <a:moveTo>
                                <a:pt x="67" y="69"/>
                              </a:moveTo>
                              <a:cubicBezTo>
                                <a:pt x="66" y="70"/>
                                <a:pt x="66" y="71"/>
                                <a:pt x="67" y="72"/>
                              </a:cubicBezTo>
                              <a:cubicBezTo>
                                <a:pt x="67" y="73"/>
                                <a:pt x="68" y="74"/>
                                <a:pt x="69" y="74"/>
                              </a:cubicBezTo>
                              <a:cubicBezTo>
                                <a:pt x="82" y="74"/>
                                <a:pt x="82" y="74"/>
                                <a:pt x="82" y="74"/>
                              </a:cubicBezTo>
                              <a:cubicBezTo>
                                <a:pt x="12" y="156"/>
                                <a:pt x="12" y="156"/>
                                <a:pt x="12" y="156"/>
                              </a:cubicBezTo>
                              <a:cubicBezTo>
                                <a:pt x="37" y="85"/>
                                <a:pt x="37" y="85"/>
                                <a:pt x="37" y="85"/>
                              </a:cubicBezTo>
                              <a:cubicBezTo>
                                <a:pt x="38" y="84"/>
                                <a:pt x="37" y="83"/>
                                <a:pt x="37" y="83"/>
                              </a:cubicBezTo>
                              <a:cubicBezTo>
                                <a:pt x="36" y="82"/>
                                <a:pt x="35" y="81"/>
                                <a:pt x="34" y="81"/>
                              </a:cubicBezTo>
                              <a:cubicBezTo>
                                <a:pt x="19" y="81"/>
                                <a:pt x="19" y="81"/>
                                <a:pt x="19" y="81"/>
                              </a:cubicBezTo>
                              <a:cubicBezTo>
                                <a:pt x="43" y="6"/>
                                <a:pt x="43" y="6"/>
                                <a:pt x="43" y="6"/>
                              </a:cubicBezTo>
                              <a:cubicBezTo>
                                <a:pt x="112" y="6"/>
                                <a:pt x="112" y="6"/>
                                <a:pt x="112" y="6"/>
                              </a:cubicBezTo>
                              <a:lnTo>
                                <a:pt x="67" y="6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8" o:spid="_x0000_s1026" o:spt="100" style="position:absolute;left:0pt;margin-left:61pt;margin-top:343.75pt;height:19.15pt;width:13.4pt;z-index:251847680;mso-width-relative:page;mso-height-relative:page;" fillcolor="#626262" filled="t" stroked="f" coordsize="120,173" o:gfxdata="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MJ6gZXZAAAACwEAAA8AAAAAAAAAAQAgAAAAIgAAAGRycy9kb3ducmV2&#10;LnhtbFBLAQIUABQAAAAIAIdO4kBrz7q5xAUAAKcdAAAOAAAAAAAAAAEAIAAAACgBAABkcnMvZTJv&#10;RG9jLnhtbFBLBQYAAAAABgAGAFkBAABeCQAAAAA=&#10;" path="m121,2c120,1,119,0,118,0c41,0,41,0,41,0c40,0,39,1,38,2c12,83,12,83,12,83c12,84,12,85,13,86c13,87,14,87,15,87c30,87,30,87,30,87c0,169,0,169,0,169c0,170,0,172,2,173c2,173,3,173,3,173c4,173,5,173,5,172c91,73,91,73,91,73c92,72,92,71,91,69c91,68,90,68,89,68c75,68,75,68,75,68c120,5,120,5,120,5c121,4,121,3,121,2xm67,69c66,70,66,71,67,72c67,73,68,74,69,74c82,74,82,74,82,74c12,156,12,156,12,156c37,85,37,85,37,85c38,84,37,83,37,83c36,82,35,81,34,81c19,81,19,81,19,81c43,6,43,6,43,6c112,6,112,6,112,6l67,69xe">
                <v:path o:connectlocs="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 o:connectangles="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410845</wp:posOffset>
                </wp:positionH>
                <wp:positionV relativeFrom="paragraph">
                  <wp:posOffset>4366895</wp:posOffset>
                </wp:positionV>
                <wp:extent cx="193040" cy="239395"/>
                <wp:effectExtent l="0" t="0" r="16510" b="8255"/>
                <wp:wrapNone/>
                <wp:docPr id="50" name="Freeform 41"/>
                <wp:cNvGraphicFramePr/>
                <a:graphic xmlns:a="http://schemas.openxmlformats.org/drawingml/2006/main">
                  <a:graphicData uri="http://schemas.microsoft.com/office/word/2010/wordprocessingShape">
                    <wps:wsp>
                      <wps:cNvSpPr>
                        <a:spLocks noEditPoints="1"/>
                      </wps:cNvSpPr>
                      <wps:spPr bwMode="auto">
                        <a:xfrm>
                          <a:off x="0" y="0"/>
                          <a:ext cx="192852" cy="23927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7" h="170">
                              <a:moveTo>
                                <a:pt x="76" y="152"/>
                              </a:moveTo>
                              <a:cubicBezTo>
                                <a:pt x="75" y="152"/>
                                <a:pt x="73" y="153"/>
                                <a:pt x="73" y="154"/>
                              </a:cubicBezTo>
                              <a:cubicBezTo>
                                <a:pt x="73" y="156"/>
                                <a:pt x="74" y="157"/>
                                <a:pt x="76" y="158"/>
                              </a:cubicBezTo>
                              <a:cubicBezTo>
                                <a:pt x="91" y="158"/>
                                <a:pt x="101" y="159"/>
                                <a:pt x="105" y="161"/>
                              </a:cubicBezTo>
                              <a:cubicBezTo>
                                <a:pt x="100" y="162"/>
                                <a:pt x="87" y="164"/>
                                <a:pt x="69" y="164"/>
                              </a:cubicBezTo>
                              <a:cubicBezTo>
                                <a:pt x="50" y="164"/>
                                <a:pt x="37" y="162"/>
                                <a:pt x="32" y="161"/>
                              </a:cubicBezTo>
                              <a:cubicBezTo>
                                <a:pt x="36" y="159"/>
                                <a:pt x="46" y="158"/>
                                <a:pt x="61" y="158"/>
                              </a:cubicBezTo>
                              <a:cubicBezTo>
                                <a:pt x="63" y="157"/>
                                <a:pt x="64" y="156"/>
                                <a:pt x="64" y="154"/>
                              </a:cubicBezTo>
                              <a:cubicBezTo>
                                <a:pt x="64" y="153"/>
                                <a:pt x="62" y="152"/>
                                <a:pt x="61" y="152"/>
                              </a:cubicBezTo>
                              <a:cubicBezTo>
                                <a:pt x="23" y="153"/>
                                <a:pt x="23" y="159"/>
                                <a:pt x="23" y="161"/>
                              </a:cubicBezTo>
                              <a:cubicBezTo>
                                <a:pt x="23" y="169"/>
                                <a:pt x="51" y="170"/>
                                <a:pt x="69" y="170"/>
                              </a:cubicBezTo>
                              <a:cubicBezTo>
                                <a:pt x="86" y="170"/>
                                <a:pt x="114" y="169"/>
                                <a:pt x="114" y="161"/>
                              </a:cubicBezTo>
                              <a:cubicBezTo>
                                <a:pt x="114" y="159"/>
                                <a:pt x="114" y="153"/>
                                <a:pt x="76" y="152"/>
                              </a:cubicBezTo>
                              <a:close/>
                              <a:moveTo>
                                <a:pt x="137" y="1"/>
                              </a:moveTo>
                              <a:cubicBezTo>
                                <a:pt x="136" y="0"/>
                                <a:pt x="135" y="0"/>
                                <a:pt x="134" y="0"/>
                              </a:cubicBezTo>
                              <a:cubicBezTo>
                                <a:pt x="3" y="0"/>
                                <a:pt x="3" y="0"/>
                                <a:pt x="3" y="0"/>
                              </a:cubicBezTo>
                              <a:cubicBezTo>
                                <a:pt x="2" y="0"/>
                                <a:pt x="1" y="0"/>
                                <a:pt x="0" y="1"/>
                              </a:cubicBezTo>
                              <a:cubicBezTo>
                                <a:pt x="0" y="2"/>
                                <a:pt x="0" y="3"/>
                                <a:pt x="1" y="4"/>
                              </a:cubicBezTo>
                              <a:cubicBezTo>
                                <a:pt x="66" y="98"/>
                                <a:pt x="66" y="98"/>
                                <a:pt x="66" y="98"/>
                              </a:cubicBezTo>
                              <a:cubicBezTo>
                                <a:pt x="66" y="159"/>
                                <a:pt x="66" y="159"/>
                                <a:pt x="66" y="159"/>
                              </a:cubicBezTo>
                              <a:cubicBezTo>
                                <a:pt x="66" y="161"/>
                                <a:pt x="67" y="162"/>
                                <a:pt x="69" y="162"/>
                              </a:cubicBezTo>
                              <a:cubicBezTo>
                                <a:pt x="70" y="162"/>
                                <a:pt x="72" y="161"/>
                                <a:pt x="72" y="159"/>
                              </a:cubicBezTo>
                              <a:cubicBezTo>
                                <a:pt x="72" y="98"/>
                                <a:pt x="72" y="98"/>
                                <a:pt x="72" y="98"/>
                              </a:cubicBezTo>
                              <a:cubicBezTo>
                                <a:pt x="137" y="4"/>
                                <a:pt x="137" y="4"/>
                                <a:pt x="137" y="4"/>
                              </a:cubicBezTo>
                              <a:cubicBezTo>
                                <a:pt x="137" y="3"/>
                                <a:pt x="137" y="2"/>
                                <a:pt x="137" y="1"/>
                              </a:cubicBezTo>
                              <a:close/>
                              <a:moveTo>
                                <a:pt x="69" y="91"/>
                              </a:moveTo>
                              <a:cubicBezTo>
                                <a:pt x="26" y="30"/>
                                <a:pt x="26" y="30"/>
                                <a:pt x="26" y="30"/>
                              </a:cubicBezTo>
                              <a:cubicBezTo>
                                <a:pt x="38" y="28"/>
                                <a:pt x="51" y="30"/>
                                <a:pt x="64" y="33"/>
                              </a:cubicBezTo>
                              <a:cubicBezTo>
                                <a:pt x="73" y="34"/>
                                <a:pt x="82" y="36"/>
                                <a:pt x="92" y="36"/>
                              </a:cubicBezTo>
                              <a:cubicBezTo>
                                <a:pt x="97" y="36"/>
                                <a:pt x="103" y="36"/>
                                <a:pt x="109" y="34"/>
                              </a:cubicBezTo>
                              <a:lnTo>
                                <a:pt x="69" y="91"/>
                              </a:lnTo>
                              <a:close/>
                              <a:moveTo>
                                <a:pt x="115" y="25"/>
                              </a:moveTo>
                              <a:cubicBezTo>
                                <a:pt x="98" y="33"/>
                                <a:pt x="82" y="30"/>
                                <a:pt x="65" y="27"/>
                              </a:cubicBezTo>
                              <a:cubicBezTo>
                                <a:pt x="51" y="24"/>
                                <a:pt x="37" y="22"/>
                                <a:pt x="22" y="25"/>
                              </a:cubicBezTo>
                              <a:cubicBezTo>
                                <a:pt x="9" y="6"/>
                                <a:pt x="9" y="6"/>
                                <a:pt x="9" y="6"/>
                              </a:cubicBezTo>
                              <a:cubicBezTo>
                                <a:pt x="128" y="6"/>
                                <a:pt x="128" y="6"/>
                                <a:pt x="128" y="6"/>
                              </a:cubicBezTo>
                              <a:lnTo>
                                <a:pt x="115" y="2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1" o:spid="_x0000_s1026" o:spt="100" style="position:absolute;left:0pt;margin-left:32.35pt;margin-top:343.85pt;height:18.85pt;width:15.2pt;z-index:251846656;mso-width-relative:page;mso-height-relative:page;" fillcolor="#626262" filled="t" stroked="f" coordsize="137,170" o:gfxdata="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OWOSJDXAAAACQEAAA8A&#10;AAAAAAAAAQAgAAAAIgAAAGRycy9kb3ducmV2LnhtbFBLAQIUABQAAAAIAIdO4kCq5iRAxQYAAEUj&#10;AAAOAAAAAAAAAAEAIAAAACYBAABkcnMvZTJvRG9jLnhtbFBLBQYAAAAABgAGAFkBAABdCgAAAAA=&#10;" path="m76,152c75,152,73,153,73,154c73,156,74,157,76,158c91,158,101,159,105,161c100,162,87,164,69,164c50,164,37,162,32,161c36,159,46,158,61,158c63,157,64,156,64,154c64,153,62,152,61,152c23,153,23,159,23,161c23,169,51,170,69,170c86,170,114,169,114,161c114,159,114,153,76,152xm137,1c136,0,135,0,134,0c3,0,3,0,3,0c2,0,1,0,0,1c0,2,0,3,1,4c66,98,66,98,66,98c66,159,66,159,66,159c66,161,67,162,69,162c70,162,72,161,72,159c72,98,72,98,72,98c137,4,137,4,137,4c137,3,137,2,137,1xm69,91c26,30,26,30,26,30c38,28,51,30,64,33c73,34,82,36,92,36c97,36,103,36,109,34l69,91xm115,25c98,33,82,30,65,27c51,24,37,22,22,25c9,6,9,6,9,6c128,6,128,6,128,6l115,25xe">
                <v:path o:connectlocs="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 o:connectangles="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-1905</wp:posOffset>
                </wp:positionH>
                <wp:positionV relativeFrom="paragraph">
                  <wp:posOffset>4335780</wp:posOffset>
                </wp:positionV>
                <wp:extent cx="201295" cy="245745"/>
                <wp:effectExtent l="0" t="0" r="15240" b="1905"/>
                <wp:wrapNone/>
                <wp:docPr id="38" name="Freeform 29"/>
                <wp:cNvGraphicFramePr/>
                <a:graphic xmlns:a="http://schemas.openxmlformats.org/drawingml/2006/main">
                  <a:graphicData uri="http://schemas.microsoft.com/office/word/2010/wordprocessingShape">
                    <wps:wsp>
                      <wps:cNvSpPr>
                        <a:spLocks noEditPoints="1"/>
                      </wps:cNvSpPr>
                      <wps:spPr bwMode="auto">
                        <a:xfrm>
                          <a:off x="0" y="0"/>
                          <a:ext cx="201185" cy="24582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3" h="175">
                              <a:moveTo>
                                <a:pt x="117" y="33"/>
                              </a:moveTo>
                              <a:cubicBezTo>
                                <a:pt x="119" y="34"/>
                                <a:pt x="122" y="35"/>
                                <a:pt x="124" y="35"/>
                              </a:cubicBezTo>
                              <a:cubicBezTo>
                                <a:pt x="125" y="35"/>
                                <a:pt x="126" y="34"/>
                                <a:pt x="128" y="34"/>
                              </a:cubicBezTo>
                              <a:cubicBezTo>
                                <a:pt x="131" y="33"/>
                                <a:pt x="134" y="31"/>
                                <a:pt x="136" y="27"/>
                              </a:cubicBezTo>
                              <a:cubicBezTo>
                                <a:pt x="138" y="24"/>
                                <a:pt x="137" y="16"/>
                                <a:pt x="137" y="7"/>
                              </a:cubicBezTo>
                              <a:cubicBezTo>
                                <a:pt x="137" y="6"/>
                                <a:pt x="137" y="6"/>
                                <a:pt x="137" y="6"/>
                              </a:cubicBezTo>
                              <a:cubicBezTo>
                                <a:pt x="137" y="5"/>
                                <a:pt x="137" y="4"/>
                                <a:pt x="136" y="3"/>
                              </a:cubicBezTo>
                              <a:cubicBezTo>
                                <a:pt x="136" y="2"/>
                                <a:pt x="136" y="1"/>
                                <a:pt x="135" y="0"/>
                              </a:cubicBezTo>
                              <a:cubicBezTo>
                                <a:pt x="134" y="0"/>
                                <a:pt x="133" y="0"/>
                                <a:pt x="132" y="0"/>
                              </a:cubicBezTo>
                              <a:cubicBezTo>
                                <a:pt x="131" y="1"/>
                                <a:pt x="130" y="2"/>
                                <a:pt x="128" y="2"/>
                              </a:cubicBezTo>
                              <a:cubicBezTo>
                                <a:pt x="120" y="7"/>
                                <a:pt x="114" y="11"/>
                                <a:pt x="112" y="15"/>
                              </a:cubicBezTo>
                              <a:cubicBezTo>
                                <a:pt x="110" y="18"/>
                                <a:pt x="110" y="22"/>
                                <a:pt x="111" y="25"/>
                              </a:cubicBezTo>
                              <a:cubicBezTo>
                                <a:pt x="112" y="28"/>
                                <a:pt x="114" y="31"/>
                                <a:pt x="117" y="33"/>
                              </a:cubicBezTo>
                              <a:close/>
                              <a:moveTo>
                                <a:pt x="117" y="17"/>
                              </a:moveTo>
                              <a:cubicBezTo>
                                <a:pt x="118" y="15"/>
                                <a:pt x="127" y="10"/>
                                <a:pt x="131" y="8"/>
                              </a:cubicBezTo>
                              <a:cubicBezTo>
                                <a:pt x="131" y="13"/>
                                <a:pt x="132" y="22"/>
                                <a:pt x="130" y="25"/>
                              </a:cubicBezTo>
                              <a:cubicBezTo>
                                <a:pt x="129" y="26"/>
                                <a:pt x="128" y="28"/>
                                <a:pt x="126" y="28"/>
                              </a:cubicBezTo>
                              <a:cubicBezTo>
                                <a:pt x="124" y="29"/>
                                <a:pt x="122" y="29"/>
                                <a:pt x="120" y="28"/>
                              </a:cubicBezTo>
                              <a:cubicBezTo>
                                <a:pt x="118" y="27"/>
                                <a:pt x="117" y="25"/>
                                <a:pt x="117" y="23"/>
                              </a:cubicBezTo>
                              <a:cubicBezTo>
                                <a:pt x="116" y="21"/>
                                <a:pt x="116" y="19"/>
                                <a:pt x="117" y="17"/>
                              </a:cubicBezTo>
                              <a:close/>
                              <a:moveTo>
                                <a:pt x="14" y="87"/>
                              </a:moveTo>
                              <a:cubicBezTo>
                                <a:pt x="16" y="88"/>
                                <a:pt x="18" y="89"/>
                                <a:pt x="21" y="89"/>
                              </a:cubicBezTo>
                              <a:cubicBezTo>
                                <a:pt x="22" y="89"/>
                                <a:pt x="23" y="89"/>
                                <a:pt x="25" y="88"/>
                              </a:cubicBezTo>
                              <a:cubicBezTo>
                                <a:pt x="28" y="87"/>
                                <a:pt x="31" y="85"/>
                                <a:pt x="33" y="82"/>
                              </a:cubicBezTo>
                              <a:cubicBezTo>
                                <a:pt x="34" y="78"/>
                                <a:pt x="34" y="70"/>
                                <a:pt x="34" y="61"/>
                              </a:cubicBezTo>
                              <a:cubicBezTo>
                                <a:pt x="33" y="57"/>
                                <a:pt x="33" y="57"/>
                                <a:pt x="33" y="57"/>
                              </a:cubicBezTo>
                              <a:cubicBezTo>
                                <a:pt x="33" y="56"/>
                                <a:pt x="33" y="55"/>
                                <a:pt x="32" y="54"/>
                              </a:cubicBezTo>
                              <a:cubicBezTo>
                                <a:pt x="31" y="54"/>
                                <a:pt x="30" y="54"/>
                                <a:pt x="29" y="55"/>
                              </a:cubicBezTo>
                              <a:cubicBezTo>
                                <a:pt x="25" y="57"/>
                                <a:pt x="25" y="57"/>
                                <a:pt x="25" y="57"/>
                              </a:cubicBezTo>
                              <a:cubicBezTo>
                                <a:pt x="17" y="61"/>
                                <a:pt x="11" y="65"/>
                                <a:pt x="9" y="69"/>
                              </a:cubicBezTo>
                              <a:cubicBezTo>
                                <a:pt x="5" y="76"/>
                                <a:pt x="8" y="84"/>
                                <a:pt x="14" y="87"/>
                              </a:cubicBezTo>
                              <a:close/>
                              <a:moveTo>
                                <a:pt x="14" y="72"/>
                              </a:moveTo>
                              <a:cubicBezTo>
                                <a:pt x="15" y="70"/>
                                <a:pt x="23" y="65"/>
                                <a:pt x="28" y="62"/>
                              </a:cubicBezTo>
                              <a:cubicBezTo>
                                <a:pt x="28" y="67"/>
                                <a:pt x="28" y="77"/>
                                <a:pt x="27" y="79"/>
                              </a:cubicBezTo>
                              <a:cubicBezTo>
                                <a:pt x="26" y="81"/>
                                <a:pt x="25" y="82"/>
                                <a:pt x="23" y="83"/>
                              </a:cubicBezTo>
                              <a:cubicBezTo>
                                <a:pt x="21" y="83"/>
                                <a:pt x="19" y="83"/>
                                <a:pt x="17" y="82"/>
                              </a:cubicBezTo>
                              <a:cubicBezTo>
                                <a:pt x="13" y="80"/>
                                <a:pt x="12" y="75"/>
                                <a:pt x="14" y="72"/>
                              </a:cubicBezTo>
                              <a:close/>
                              <a:moveTo>
                                <a:pt x="76" y="80"/>
                              </a:moveTo>
                              <a:cubicBezTo>
                                <a:pt x="75" y="79"/>
                                <a:pt x="75" y="78"/>
                                <a:pt x="74" y="78"/>
                              </a:cubicBezTo>
                              <a:cubicBezTo>
                                <a:pt x="73" y="77"/>
                                <a:pt x="72" y="77"/>
                                <a:pt x="71" y="78"/>
                              </a:cubicBezTo>
                              <a:cubicBezTo>
                                <a:pt x="66" y="81"/>
                                <a:pt x="61" y="84"/>
                                <a:pt x="54" y="88"/>
                              </a:cubicBezTo>
                              <a:cubicBezTo>
                                <a:pt x="36" y="99"/>
                                <a:pt x="15" y="111"/>
                                <a:pt x="9" y="121"/>
                              </a:cubicBezTo>
                              <a:cubicBezTo>
                                <a:pt x="0" y="139"/>
                                <a:pt x="6" y="161"/>
                                <a:pt x="24" y="171"/>
                              </a:cubicBezTo>
                              <a:cubicBezTo>
                                <a:pt x="29" y="174"/>
                                <a:pt x="35" y="175"/>
                                <a:pt x="41" y="175"/>
                              </a:cubicBezTo>
                              <a:cubicBezTo>
                                <a:pt x="45" y="175"/>
                                <a:pt x="49" y="175"/>
                                <a:pt x="52" y="174"/>
                              </a:cubicBezTo>
                              <a:cubicBezTo>
                                <a:pt x="61" y="171"/>
                                <a:pt x="69" y="165"/>
                                <a:pt x="74" y="156"/>
                              </a:cubicBezTo>
                              <a:cubicBezTo>
                                <a:pt x="79" y="145"/>
                                <a:pt x="78" y="121"/>
                                <a:pt x="76" y="100"/>
                              </a:cubicBezTo>
                              <a:cubicBezTo>
                                <a:pt x="76" y="92"/>
                                <a:pt x="76" y="86"/>
                                <a:pt x="76" y="80"/>
                              </a:cubicBezTo>
                              <a:close/>
                              <a:moveTo>
                                <a:pt x="68" y="153"/>
                              </a:moveTo>
                              <a:cubicBezTo>
                                <a:pt x="65" y="160"/>
                                <a:pt x="58" y="166"/>
                                <a:pt x="50" y="168"/>
                              </a:cubicBezTo>
                              <a:cubicBezTo>
                                <a:pt x="43" y="170"/>
                                <a:pt x="34" y="169"/>
                                <a:pt x="27" y="166"/>
                              </a:cubicBezTo>
                              <a:cubicBezTo>
                                <a:pt x="12" y="158"/>
                                <a:pt x="6" y="139"/>
                                <a:pt x="14" y="124"/>
                              </a:cubicBezTo>
                              <a:cubicBezTo>
                                <a:pt x="19" y="115"/>
                                <a:pt x="41" y="102"/>
                                <a:pt x="57" y="93"/>
                              </a:cubicBezTo>
                              <a:cubicBezTo>
                                <a:pt x="62" y="90"/>
                                <a:pt x="66" y="88"/>
                                <a:pt x="70" y="86"/>
                              </a:cubicBezTo>
                              <a:cubicBezTo>
                                <a:pt x="70" y="90"/>
                                <a:pt x="70" y="94"/>
                                <a:pt x="71" y="100"/>
                              </a:cubicBezTo>
                              <a:cubicBezTo>
                                <a:pt x="72" y="119"/>
                                <a:pt x="73" y="144"/>
                                <a:pt x="68" y="153"/>
                              </a:cubicBezTo>
                              <a:close/>
                              <a:moveTo>
                                <a:pt x="115" y="134"/>
                              </a:moveTo>
                              <a:cubicBezTo>
                                <a:pt x="115" y="133"/>
                                <a:pt x="114" y="132"/>
                                <a:pt x="113" y="132"/>
                              </a:cubicBezTo>
                              <a:cubicBezTo>
                                <a:pt x="112" y="131"/>
                                <a:pt x="111" y="131"/>
                                <a:pt x="110" y="132"/>
                              </a:cubicBezTo>
                              <a:cubicBezTo>
                                <a:pt x="109" y="133"/>
                                <a:pt x="108" y="133"/>
                                <a:pt x="107" y="134"/>
                              </a:cubicBezTo>
                              <a:cubicBezTo>
                                <a:pt x="107" y="134"/>
                                <a:pt x="107" y="134"/>
                                <a:pt x="107" y="134"/>
                              </a:cubicBezTo>
                              <a:cubicBezTo>
                                <a:pt x="99" y="139"/>
                                <a:pt x="92" y="143"/>
                                <a:pt x="90" y="146"/>
                              </a:cubicBezTo>
                              <a:cubicBezTo>
                                <a:pt x="87" y="153"/>
                                <a:pt x="89" y="161"/>
                                <a:pt x="96" y="165"/>
                              </a:cubicBezTo>
                              <a:cubicBezTo>
                                <a:pt x="98" y="166"/>
                                <a:pt x="100" y="166"/>
                                <a:pt x="102" y="166"/>
                              </a:cubicBezTo>
                              <a:cubicBezTo>
                                <a:pt x="103" y="166"/>
                                <a:pt x="105" y="166"/>
                                <a:pt x="106" y="166"/>
                              </a:cubicBezTo>
                              <a:cubicBezTo>
                                <a:pt x="109" y="165"/>
                                <a:pt x="112" y="162"/>
                                <a:pt x="114" y="159"/>
                              </a:cubicBezTo>
                              <a:cubicBezTo>
                                <a:pt x="116" y="156"/>
                                <a:pt x="115" y="147"/>
                                <a:pt x="115" y="139"/>
                              </a:cubicBezTo>
                              <a:lnTo>
                                <a:pt x="115" y="134"/>
                              </a:lnTo>
                              <a:close/>
                              <a:moveTo>
                                <a:pt x="109" y="156"/>
                              </a:moveTo>
                              <a:cubicBezTo>
                                <a:pt x="108" y="158"/>
                                <a:pt x="106" y="159"/>
                                <a:pt x="104" y="160"/>
                              </a:cubicBezTo>
                              <a:cubicBezTo>
                                <a:pt x="102" y="161"/>
                                <a:pt x="100" y="160"/>
                                <a:pt x="98" y="159"/>
                              </a:cubicBezTo>
                              <a:cubicBezTo>
                                <a:pt x="95" y="157"/>
                                <a:pt x="93" y="153"/>
                                <a:pt x="95" y="149"/>
                              </a:cubicBezTo>
                              <a:cubicBezTo>
                                <a:pt x="97" y="147"/>
                                <a:pt x="105" y="142"/>
                                <a:pt x="109" y="140"/>
                              </a:cubicBezTo>
                              <a:cubicBezTo>
                                <a:pt x="109" y="144"/>
                                <a:pt x="110" y="154"/>
                                <a:pt x="109" y="156"/>
                              </a:cubicBezTo>
                              <a:close/>
                              <a:moveTo>
                                <a:pt x="141" y="66"/>
                              </a:moveTo>
                              <a:cubicBezTo>
                                <a:pt x="141" y="63"/>
                                <a:pt x="141" y="61"/>
                                <a:pt x="141" y="58"/>
                              </a:cubicBezTo>
                              <a:cubicBezTo>
                                <a:pt x="141" y="57"/>
                                <a:pt x="140" y="56"/>
                                <a:pt x="139" y="56"/>
                              </a:cubicBezTo>
                              <a:cubicBezTo>
                                <a:pt x="138" y="55"/>
                                <a:pt x="137" y="55"/>
                                <a:pt x="136" y="56"/>
                              </a:cubicBezTo>
                              <a:cubicBezTo>
                                <a:pt x="134" y="57"/>
                                <a:pt x="132" y="58"/>
                                <a:pt x="130" y="60"/>
                              </a:cubicBezTo>
                              <a:cubicBezTo>
                                <a:pt x="117" y="67"/>
                                <a:pt x="104" y="75"/>
                                <a:pt x="101" y="81"/>
                              </a:cubicBezTo>
                              <a:cubicBezTo>
                                <a:pt x="96" y="91"/>
                                <a:pt x="100" y="104"/>
                                <a:pt x="110" y="110"/>
                              </a:cubicBezTo>
                              <a:cubicBezTo>
                                <a:pt x="113" y="111"/>
                                <a:pt x="117" y="112"/>
                                <a:pt x="120" y="112"/>
                              </a:cubicBezTo>
                              <a:cubicBezTo>
                                <a:pt x="123" y="112"/>
                                <a:pt x="125" y="112"/>
                                <a:pt x="127" y="111"/>
                              </a:cubicBezTo>
                              <a:cubicBezTo>
                                <a:pt x="132" y="110"/>
                                <a:pt x="137" y="106"/>
                                <a:pt x="139" y="101"/>
                              </a:cubicBezTo>
                              <a:cubicBezTo>
                                <a:pt x="143" y="95"/>
                                <a:pt x="142" y="81"/>
                                <a:pt x="141" y="66"/>
                              </a:cubicBezTo>
                              <a:close/>
                              <a:moveTo>
                                <a:pt x="134" y="98"/>
                              </a:moveTo>
                              <a:cubicBezTo>
                                <a:pt x="132" y="102"/>
                                <a:pt x="129" y="104"/>
                                <a:pt x="125" y="106"/>
                              </a:cubicBezTo>
                              <a:cubicBezTo>
                                <a:pt x="121" y="107"/>
                                <a:pt x="117" y="106"/>
                                <a:pt x="113" y="104"/>
                              </a:cubicBezTo>
                              <a:cubicBezTo>
                                <a:pt x="105" y="100"/>
                                <a:pt x="103" y="91"/>
                                <a:pt x="107" y="83"/>
                              </a:cubicBezTo>
                              <a:cubicBezTo>
                                <a:pt x="109" y="79"/>
                                <a:pt x="125" y="70"/>
                                <a:pt x="133" y="65"/>
                              </a:cubicBezTo>
                              <a:cubicBezTo>
                                <a:pt x="134" y="64"/>
                                <a:pt x="134" y="64"/>
                                <a:pt x="135" y="64"/>
                              </a:cubicBezTo>
                              <a:cubicBezTo>
                                <a:pt x="135" y="64"/>
                                <a:pt x="135" y="65"/>
                                <a:pt x="135" y="66"/>
                              </a:cubicBezTo>
                              <a:cubicBezTo>
                                <a:pt x="136" y="76"/>
                                <a:pt x="137" y="93"/>
                                <a:pt x="134" y="98"/>
                              </a:cubicBezTo>
                              <a:close/>
                              <a:moveTo>
                                <a:pt x="88" y="22"/>
                              </a:moveTo>
                              <a:cubicBezTo>
                                <a:pt x="88" y="20"/>
                                <a:pt x="88" y="19"/>
                                <a:pt x="88" y="17"/>
                              </a:cubicBezTo>
                              <a:cubicBezTo>
                                <a:pt x="88" y="16"/>
                                <a:pt x="87" y="15"/>
                                <a:pt x="86" y="15"/>
                              </a:cubicBezTo>
                              <a:cubicBezTo>
                                <a:pt x="85" y="14"/>
                                <a:pt x="84" y="14"/>
                                <a:pt x="83" y="15"/>
                              </a:cubicBezTo>
                              <a:cubicBezTo>
                                <a:pt x="82" y="16"/>
                                <a:pt x="80" y="17"/>
                                <a:pt x="78" y="18"/>
                              </a:cubicBezTo>
                              <a:cubicBezTo>
                                <a:pt x="68" y="24"/>
                                <a:pt x="58" y="29"/>
                                <a:pt x="56" y="34"/>
                              </a:cubicBezTo>
                              <a:cubicBezTo>
                                <a:pt x="54" y="38"/>
                                <a:pt x="53" y="43"/>
                                <a:pt x="55" y="47"/>
                              </a:cubicBezTo>
                              <a:cubicBezTo>
                                <a:pt x="56" y="52"/>
                                <a:pt x="59" y="55"/>
                                <a:pt x="63" y="57"/>
                              </a:cubicBezTo>
                              <a:cubicBezTo>
                                <a:pt x="66" y="59"/>
                                <a:pt x="68" y="60"/>
                                <a:pt x="71" y="60"/>
                              </a:cubicBezTo>
                              <a:cubicBezTo>
                                <a:pt x="73" y="60"/>
                                <a:pt x="75" y="59"/>
                                <a:pt x="76" y="59"/>
                              </a:cubicBezTo>
                              <a:cubicBezTo>
                                <a:pt x="81" y="57"/>
                                <a:pt x="84" y="54"/>
                                <a:pt x="87" y="50"/>
                              </a:cubicBezTo>
                              <a:cubicBezTo>
                                <a:pt x="89" y="46"/>
                                <a:pt x="89" y="35"/>
                                <a:pt x="88" y="23"/>
                              </a:cubicBezTo>
                              <a:lnTo>
                                <a:pt x="88" y="22"/>
                              </a:lnTo>
                              <a:close/>
                              <a:moveTo>
                                <a:pt x="81" y="48"/>
                              </a:moveTo>
                              <a:cubicBezTo>
                                <a:pt x="80" y="50"/>
                                <a:pt x="77" y="52"/>
                                <a:pt x="75" y="53"/>
                              </a:cubicBezTo>
                              <a:cubicBezTo>
                                <a:pt x="72" y="54"/>
                                <a:pt x="69" y="54"/>
                                <a:pt x="66" y="52"/>
                              </a:cubicBezTo>
                              <a:cubicBezTo>
                                <a:pt x="63" y="51"/>
                                <a:pt x="61" y="48"/>
                                <a:pt x="60" y="45"/>
                              </a:cubicBezTo>
                              <a:cubicBezTo>
                                <a:pt x="60" y="43"/>
                                <a:pt x="60" y="40"/>
                                <a:pt x="61" y="37"/>
                              </a:cubicBezTo>
                              <a:cubicBezTo>
                                <a:pt x="63" y="33"/>
                                <a:pt x="75" y="26"/>
                                <a:pt x="81" y="23"/>
                              </a:cubicBezTo>
                              <a:cubicBezTo>
                                <a:pt x="81" y="23"/>
                                <a:pt x="82" y="23"/>
                                <a:pt x="82" y="22"/>
                              </a:cubicBezTo>
                              <a:cubicBezTo>
                                <a:pt x="82" y="23"/>
                                <a:pt x="82" y="23"/>
                                <a:pt x="82" y="23"/>
                              </a:cubicBezTo>
                              <a:cubicBezTo>
                                <a:pt x="82" y="30"/>
                                <a:pt x="83" y="44"/>
                                <a:pt x="81" y="4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29" o:spid="_x0000_s1026" o:spt="100" style="position:absolute;left:0pt;margin-left:-0.15pt;margin-top:341.4pt;height:19.35pt;width:15.85pt;z-index:251845632;mso-width-relative:page;mso-height-relative:page;" fillcolor="#626262" filled="t" stroked="f" coordsize="143,175" o:gfxdata="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" path="m117,33c119,34,122,35,124,35c125,35,126,34,128,34c131,33,134,31,136,27c138,24,137,16,137,7c137,6,137,6,137,6c137,5,137,4,136,3c136,2,136,1,135,0c134,0,133,0,132,0c131,1,130,2,128,2c120,7,114,11,112,15c110,18,110,22,111,25c112,28,114,31,117,33xm117,17c118,15,127,10,131,8c131,13,132,22,130,25c129,26,128,28,126,28c124,29,122,29,120,28c118,27,117,25,117,23c116,21,116,19,117,17xm14,87c16,88,18,89,21,89c22,89,23,89,25,88c28,87,31,85,33,82c34,78,34,70,34,61c33,57,33,57,33,57c33,56,33,55,32,54c31,54,30,54,29,55c25,57,25,57,25,57c17,61,11,65,9,69c5,76,8,84,14,87xm14,72c15,70,23,65,28,62c28,67,28,77,27,79c26,81,25,82,23,83c21,83,19,83,17,82c13,80,12,75,14,72xm76,80c75,79,75,78,74,78c73,77,72,77,71,78c66,81,61,84,54,88c36,99,15,111,9,121c0,139,6,161,24,171c29,174,35,175,41,175c45,175,49,175,52,174c61,171,69,165,74,156c79,145,78,121,76,100c76,92,76,86,76,80xm68,153c65,160,58,166,50,168c43,170,34,169,27,166c12,158,6,139,14,124c19,115,41,102,57,93c62,90,66,88,70,86c70,90,70,94,71,100c72,119,73,144,68,153xm115,134c115,133,114,132,113,132c112,131,111,131,110,132c109,133,108,133,107,134c107,134,107,134,107,134c99,139,92,143,90,146c87,153,89,161,96,165c98,166,100,166,102,166c103,166,105,166,106,166c109,165,112,162,114,159c116,156,115,147,115,139l115,134xm109,156c108,158,106,159,104,160c102,161,100,160,98,159c95,157,93,153,95,149c97,147,105,142,109,140c109,144,110,154,109,156xm141,66c141,63,141,61,141,58c141,57,140,56,139,56c138,55,137,55,136,56c134,57,132,58,130,60c117,67,104,75,101,81c96,91,100,104,110,110c113,111,117,112,120,112c123,112,125,112,127,111c132,110,137,106,139,101c143,95,142,81,141,66xm134,98c132,102,129,104,125,106c121,107,117,106,113,104c105,100,103,91,107,83c109,79,125,70,133,65c134,64,134,64,135,64c135,64,135,65,135,66c136,76,137,93,134,98xm88,22c88,20,88,19,88,17c88,16,87,15,86,15c85,14,84,14,83,15c82,16,80,17,78,18c68,24,58,29,56,34c54,38,53,43,55,47c56,52,59,55,63,57c66,59,68,60,71,60c73,60,75,59,76,59c81,57,84,54,87,50c89,46,89,35,88,23l88,22xm81,48c80,50,77,52,75,53c72,54,69,54,66,52c63,51,61,48,60,45c60,43,60,40,61,37c63,33,75,26,81,23c81,23,82,23,82,22c82,23,82,23,82,23c82,30,83,44,81,48xe">
                <v:path o:connectlocs="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241"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5033645</wp:posOffset>
                </wp:positionH>
                <wp:positionV relativeFrom="paragraph">
                  <wp:posOffset>3896360</wp:posOffset>
                </wp:positionV>
                <wp:extent cx="238760" cy="249555"/>
                <wp:effectExtent l="0" t="0" r="8890" b="17145"/>
                <wp:wrapNone/>
                <wp:docPr id="39" name="Freeform 30"/>
                <wp:cNvGraphicFramePr/>
                <a:graphic xmlns:a="http://schemas.openxmlformats.org/drawingml/2006/main">
                  <a:graphicData uri="http://schemas.microsoft.com/office/word/2010/wordprocessingShape">
                    <wps:wsp>
                      <wps:cNvSpPr>
                        <a:spLocks noEditPoints="1"/>
                      </wps:cNvSpPr>
                      <wps:spPr bwMode="auto">
                        <a:xfrm>
                          <a:off x="0" y="0"/>
                          <a:ext cx="238684" cy="24939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0" h="177">
                              <a:moveTo>
                                <a:pt x="169" y="131"/>
                              </a:moveTo>
                              <a:cubicBezTo>
                                <a:pt x="168" y="130"/>
                                <a:pt x="167" y="130"/>
                                <a:pt x="165" y="131"/>
                              </a:cubicBezTo>
                              <a:cubicBezTo>
                                <a:pt x="152" y="139"/>
                                <a:pt x="136" y="144"/>
                                <a:pt x="120" y="144"/>
                              </a:cubicBezTo>
                              <a:cubicBezTo>
                                <a:pt x="75" y="144"/>
                                <a:pt x="38" y="107"/>
                                <a:pt x="38" y="62"/>
                              </a:cubicBezTo>
                              <a:cubicBezTo>
                                <a:pt x="38" y="40"/>
                                <a:pt x="46" y="20"/>
                                <a:pt x="61" y="5"/>
                              </a:cubicBezTo>
                              <a:cubicBezTo>
                                <a:pt x="62" y="4"/>
                                <a:pt x="62" y="2"/>
                                <a:pt x="61" y="1"/>
                              </a:cubicBezTo>
                              <a:cubicBezTo>
                                <a:pt x="60" y="0"/>
                                <a:pt x="59" y="0"/>
                                <a:pt x="58" y="0"/>
                              </a:cubicBezTo>
                              <a:cubicBezTo>
                                <a:pt x="23" y="14"/>
                                <a:pt x="0" y="48"/>
                                <a:pt x="0" y="85"/>
                              </a:cubicBezTo>
                              <a:cubicBezTo>
                                <a:pt x="0" y="136"/>
                                <a:pt x="41" y="177"/>
                                <a:pt x="92" y="177"/>
                              </a:cubicBezTo>
                              <a:cubicBezTo>
                                <a:pt x="123" y="177"/>
                                <a:pt x="153" y="161"/>
                                <a:pt x="170" y="135"/>
                              </a:cubicBezTo>
                              <a:cubicBezTo>
                                <a:pt x="170" y="134"/>
                                <a:pt x="170" y="132"/>
                                <a:pt x="169" y="131"/>
                              </a:cubicBezTo>
                              <a:close/>
                              <a:moveTo>
                                <a:pt x="92" y="171"/>
                              </a:moveTo>
                              <a:cubicBezTo>
                                <a:pt x="45" y="171"/>
                                <a:pt x="6" y="133"/>
                                <a:pt x="6" y="85"/>
                              </a:cubicBezTo>
                              <a:cubicBezTo>
                                <a:pt x="6" y="55"/>
                                <a:pt x="22" y="27"/>
                                <a:pt x="48" y="12"/>
                              </a:cubicBezTo>
                              <a:cubicBezTo>
                                <a:pt x="38" y="26"/>
                                <a:pt x="32" y="44"/>
                                <a:pt x="32" y="62"/>
                              </a:cubicBezTo>
                              <a:cubicBezTo>
                                <a:pt x="32" y="110"/>
                                <a:pt x="72" y="150"/>
                                <a:pt x="120" y="150"/>
                              </a:cubicBezTo>
                              <a:cubicBezTo>
                                <a:pt x="133" y="150"/>
                                <a:pt x="145" y="148"/>
                                <a:pt x="156" y="143"/>
                              </a:cubicBezTo>
                              <a:cubicBezTo>
                                <a:pt x="140" y="161"/>
                                <a:pt x="116" y="171"/>
                                <a:pt x="92" y="17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0" o:spid="_x0000_s1026" o:spt="100" style="position:absolute;left:0pt;margin-left:396.35pt;margin-top:306.8pt;height:19.65pt;width:18.8pt;z-index:251844608;mso-width-relative:page;mso-height-relative:page;" fillcolor="#626262" filled="t" stroked="f" coordsize="170,177" o:gfxdata="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mlb3E3gAAAAsBAAAPAAAAAAAAAAEAIAAAACIAAABkcnMvZG93bnJldi54bWxQ&#10;SwECFAAUAAAACACHTuJABXapg9YEAADDEwAADgAAAAAAAAABACAAAAAtAQAAZHJzL2Uyb0RvYy54&#10;bWxQSwUGAAAAAAYABgBZAQAAdQgAAAAA&#10;" path="m169,131c168,130,167,130,165,131c152,139,136,144,120,144c75,144,38,107,38,62c38,40,46,20,61,5c62,4,62,2,61,1c60,0,59,0,58,0c23,14,0,48,0,85c0,136,41,177,92,177c123,177,153,161,170,135c170,134,170,132,169,131xm92,171c45,171,6,133,6,85c6,55,22,27,48,12c38,26,32,44,32,62c32,110,72,150,120,150c133,150,145,148,156,143c140,161,116,171,92,171xe">
                <v:path o:connectlocs="244746,244746;244746,244746;244746,244746;244746,244746;244746,244746;244746,244746;244746,244746;244746,244746;244746,244746;244746,244746;244746,244746;244746,244746;244746,244746;244746,244746;244746,244746;244746,244746;244746,244746;244746,244746" o:connectangles="0,0,0,0,0,0,0,0,0,0,0,0,0,0,0,0,0,0"/>
                <v:fill on="t" focussize="0,0"/>
                <v:stroke on="f"/>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4683760</wp:posOffset>
                </wp:positionH>
                <wp:positionV relativeFrom="paragraph">
                  <wp:posOffset>3836670</wp:posOffset>
                </wp:positionV>
                <wp:extent cx="224790" cy="308610"/>
                <wp:effectExtent l="0" t="0" r="3810" b="15240"/>
                <wp:wrapNone/>
                <wp:docPr id="51" name="Freeform 42"/>
                <wp:cNvGraphicFramePr/>
                <a:graphic xmlns:a="http://schemas.openxmlformats.org/drawingml/2006/main">
                  <a:graphicData uri="http://schemas.microsoft.com/office/word/2010/wordprocessingShape">
                    <wps:wsp>
                      <wps:cNvSpPr>
                        <a:spLocks noEditPoints="1"/>
                      </wps:cNvSpPr>
                      <wps:spPr bwMode="auto">
                        <a:xfrm>
                          <a:off x="0" y="0"/>
                          <a:ext cx="224994" cy="30831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 h="219">
                              <a:moveTo>
                                <a:pt x="36" y="61"/>
                              </a:moveTo>
                              <a:cubicBezTo>
                                <a:pt x="37" y="63"/>
                                <a:pt x="39" y="65"/>
                                <a:pt x="39" y="67"/>
                              </a:cubicBezTo>
                              <a:cubicBezTo>
                                <a:pt x="41" y="72"/>
                                <a:pt x="41" y="80"/>
                                <a:pt x="38" y="84"/>
                              </a:cubicBezTo>
                              <a:cubicBezTo>
                                <a:pt x="36" y="85"/>
                                <a:pt x="37" y="87"/>
                                <a:pt x="38" y="88"/>
                              </a:cubicBezTo>
                              <a:cubicBezTo>
                                <a:pt x="38" y="89"/>
                                <a:pt x="39" y="89"/>
                                <a:pt x="40" y="89"/>
                              </a:cubicBezTo>
                              <a:cubicBezTo>
                                <a:pt x="41" y="89"/>
                                <a:pt x="41" y="89"/>
                                <a:pt x="42" y="88"/>
                              </a:cubicBezTo>
                              <a:cubicBezTo>
                                <a:pt x="47" y="82"/>
                                <a:pt x="47" y="72"/>
                                <a:pt x="45" y="65"/>
                              </a:cubicBezTo>
                              <a:cubicBezTo>
                                <a:pt x="44" y="62"/>
                                <a:pt x="42" y="60"/>
                                <a:pt x="41" y="58"/>
                              </a:cubicBezTo>
                              <a:cubicBezTo>
                                <a:pt x="39" y="56"/>
                                <a:pt x="38" y="55"/>
                                <a:pt x="38" y="53"/>
                              </a:cubicBezTo>
                              <a:cubicBezTo>
                                <a:pt x="36" y="47"/>
                                <a:pt x="41" y="40"/>
                                <a:pt x="44" y="37"/>
                              </a:cubicBezTo>
                              <a:cubicBezTo>
                                <a:pt x="45" y="35"/>
                                <a:pt x="44" y="34"/>
                                <a:pt x="43" y="33"/>
                              </a:cubicBezTo>
                              <a:cubicBezTo>
                                <a:pt x="42" y="32"/>
                                <a:pt x="40" y="32"/>
                                <a:pt x="39" y="33"/>
                              </a:cubicBezTo>
                              <a:cubicBezTo>
                                <a:pt x="36" y="38"/>
                                <a:pt x="29" y="46"/>
                                <a:pt x="32" y="55"/>
                              </a:cubicBezTo>
                              <a:cubicBezTo>
                                <a:pt x="33" y="57"/>
                                <a:pt x="34" y="59"/>
                                <a:pt x="36" y="61"/>
                              </a:cubicBezTo>
                              <a:close/>
                              <a:moveTo>
                                <a:pt x="61" y="42"/>
                              </a:moveTo>
                              <a:cubicBezTo>
                                <a:pt x="59" y="45"/>
                                <a:pt x="58" y="48"/>
                                <a:pt x="57" y="52"/>
                              </a:cubicBezTo>
                              <a:cubicBezTo>
                                <a:pt x="55" y="63"/>
                                <a:pt x="55" y="78"/>
                                <a:pt x="60" y="87"/>
                              </a:cubicBezTo>
                              <a:cubicBezTo>
                                <a:pt x="61" y="88"/>
                                <a:pt x="62" y="89"/>
                                <a:pt x="63" y="89"/>
                              </a:cubicBezTo>
                              <a:cubicBezTo>
                                <a:pt x="63" y="89"/>
                                <a:pt x="64" y="88"/>
                                <a:pt x="64" y="88"/>
                              </a:cubicBezTo>
                              <a:cubicBezTo>
                                <a:pt x="66" y="87"/>
                                <a:pt x="66" y="86"/>
                                <a:pt x="66" y="84"/>
                              </a:cubicBezTo>
                              <a:cubicBezTo>
                                <a:pt x="61" y="76"/>
                                <a:pt x="62" y="63"/>
                                <a:pt x="63" y="53"/>
                              </a:cubicBezTo>
                              <a:cubicBezTo>
                                <a:pt x="64" y="50"/>
                                <a:pt x="65" y="47"/>
                                <a:pt x="66" y="44"/>
                              </a:cubicBezTo>
                              <a:cubicBezTo>
                                <a:pt x="68" y="41"/>
                                <a:pt x="69" y="38"/>
                                <a:pt x="70" y="34"/>
                              </a:cubicBezTo>
                              <a:cubicBezTo>
                                <a:pt x="72" y="21"/>
                                <a:pt x="66" y="9"/>
                                <a:pt x="63" y="2"/>
                              </a:cubicBezTo>
                              <a:cubicBezTo>
                                <a:pt x="62" y="0"/>
                                <a:pt x="60" y="0"/>
                                <a:pt x="59" y="0"/>
                              </a:cubicBezTo>
                              <a:cubicBezTo>
                                <a:pt x="57" y="1"/>
                                <a:pt x="57" y="3"/>
                                <a:pt x="57" y="4"/>
                              </a:cubicBezTo>
                              <a:cubicBezTo>
                                <a:pt x="60" y="11"/>
                                <a:pt x="66" y="22"/>
                                <a:pt x="64" y="33"/>
                              </a:cubicBezTo>
                              <a:cubicBezTo>
                                <a:pt x="63" y="36"/>
                                <a:pt x="62" y="39"/>
                                <a:pt x="61" y="42"/>
                              </a:cubicBezTo>
                              <a:close/>
                              <a:moveTo>
                                <a:pt x="84" y="61"/>
                              </a:moveTo>
                              <a:cubicBezTo>
                                <a:pt x="86" y="62"/>
                                <a:pt x="87" y="64"/>
                                <a:pt x="88" y="66"/>
                              </a:cubicBezTo>
                              <a:cubicBezTo>
                                <a:pt x="90" y="71"/>
                                <a:pt x="91" y="79"/>
                                <a:pt x="86" y="83"/>
                              </a:cubicBezTo>
                              <a:cubicBezTo>
                                <a:pt x="84" y="85"/>
                                <a:pt x="84" y="86"/>
                                <a:pt x="85" y="88"/>
                              </a:cubicBezTo>
                              <a:cubicBezTo>
                                <a:pt x="86" y="88"/>
                                <a:pt x="87" y="89"/>
                                <a:pt x="88" y="89"/>
                              </a:cubicBezTo>
                              <a:cubicBezTo>
                                <a:pt x="88" y="89"/>
                                <a:pt x="89" y="88"/>
                                <a:pt x="90" y="88"/>
                              </a:cubicBezTo>
                              <a:cubicBezTo>
                                <a:pt x="97" y="81"/>
                                <a:pt x="96" y="71"/>
                                <a:pt x="94" y="64"/>
                              </a:cubicBezTo>
                              <a:cubicBezTo>
                                <a:pt x="92" y="61"/>
                                <a:pt x="90" y="58"/>
                                <a:pt x="88" y="56"/>
                              </a:cubicBezTo>
                              <a:cubicBezTo>
                                <a:pt x="87" y="55"/>
                                <a:pt x="85" y="53"/>
                                <a:pt x="85" y="51"/>
                              </a:cubicBezTo>
                              <a:cubicBezTo>
                                <a:pt x="83" y="47"/>
                                <a:pt x="87" y="41"/>
                                <a:pt x="93" y="35"/>
                              </a:cubicBezTo>
                              <a:cubicBezTo>
                                <a:pt x="94" y="34"/>
                                <a:pt x="94" y="32"/>
                                <a:pt x="93" y="31"/>
                              </a:cubicBezTo>
                              <a:cubicBezTo>
                                <a:pt x="91" y="30"/>
                                <a:pt x="89" y="30"/>
                                <a:pt x="88" y="31"/>
                              </a:cubicBezTo>
                              <a:cubicBezTo>
                                <a:pt x="84" y="36"/>
                                <a:pt x="76" y="45"/>
                                <a:pt x="79" y="54"/>
                              </a:cubicBezTo>
                              <a:cubicBezTo>
                                <a:pt x="80" y="56"/>
                                <a:pt x="82" y="59"/>
                                <a:pt x="84" y="61"/>
                              </a:cubicBezTo>
                              <a:close/>
                              <a:moveTo>
                                <a:pt x="160" y="117"/>
                              </a:moveTo>
                              <a:cubicBezTo>
                                <a:pt x="160" y="110"/>
                                <a:pt x="154" y="108"/>
                                <a:pt x="151" y="107"/>
                              </a:cubicBezTo>
                              <a:cubicBezTo>
                                <a:pt x="133" y="103"/>
                                <a:pt x="133" y="103"/>
                                <a:pt x="133" y="103"/>
                              </a:cubicBezTo>
                              <a:cubicBezTo>
                                <a:pt x="131" y="103"/>
                                <a:pt x="130" y="104"/>
                                <a:pt x="129" y="105"/>
                              </a:cubicBezTo>
                              <a:cubicBezTo>
                                <a:pt x="129" y="107"/>
                                <a:pt x="130" y="108"/>
                                <a:pt x="132" y="109"/>
                              </a:cubicBezTo>
                              <a:cubicBezTo>
                                <a:pt x="150" y="113"/>
                                <a:pt x="150" y="113"/>
                                <a:pt x="150" y="113"/>
                              </a:cubicBezTo>
                              <a:cubicBezTo>
                                <a:pt x="153" y="114"/>
                                <a:pt x="154" y="115"/>
                                <a:pt x="154" y="117"/>
                              </a:cubicBezTo>
                              <a:cubicBezTo>
                                <a:pt x="154" y="151"/>
                                <a:pt x="154" y="151"/>
                                <a:pt x="154" y="151"/>
                              </a:cubicBezTo>
                              <a:cubicBezTo>
                                <a:pt x="154" y="152"/>
                                <a:pt x="154" y="153"/>
                                <a:pt x="150" y="154"/>
                              </a:cubicBezTo>
                              <a:cubicBezTo>
                                <a:pt x="132" y="157"/>
                                <a:pt x="132" y="157"/>
                                <a:pt x="132" y="157"/>
                              </a:cubicBezTo>
                              <a:cubicBezTo>
                                <a:pt x="130" y="158"/>
                                <a:pt x="129" y="159"/>
                                <a:pt x="129" y="161"/>
                              </a:cubicBezTo>
                              <a:cubicBezTo>
                                <a:pt x="129" y="162"/>
                                <a:pt x="131" y="163"/>
                                <a:pt x="132" y="163"/>
                              </a:cubicBezTo>
                              <a:cubicBezTo>
                                <a:pt x="132" y="163"/>
                                <a:pt x="132" y="163"/>
                                <a:pt x="133" y="163"/>
                              </a:cubicBezTo>
                              <a:cubicBezTo>
                                <a:pt x="151" y="160"/>
                                <a:pt x="151" y="160"/>
                                <a:pt x="151" y="160"/>
                              </a:cubicBezTo>
                              <a:cubicBezTo>
                                <a:pt x="151" y="160"/>
                                <a:pt x="151" y="160"/>
                                <a:pt x="152" y="160"/>
                              </a:cubicBezTo>
                              <a:cubicBezTo>
                                <a:pt x="155" y="159"/>
                                <a:pt x="160" y="157"/>
                                <a:pt x="160" y="151"/>
                              </a:cubicBezTo>
                              <a:lnTo>
                                <a:pt x="160" y="117"/>
                              </a:lnTo>
                              <a:close/>
                              <a:moveTo>
                                <a:pt x="20" y="210"/>
                              </a:moveTo>
                              <a:cubicBezTo>
                                <a:pt x="20" y="210"/>
                                <a:pt x="20" y="210"/>
                                <a:pt x="20" y="210"/>
                              </a:cubicBezTo>
                              <a:cubicBezTo>
                                <a:pt x="109" y="210"/>
                                <a:pt x="109" y="210"/>
                                <a:pt x="109" y="210"/>
                              </a:cubicBezTo>
                              <a:cubicBezTo>
                                <a:pt x="119" y="210"/>
                                <a:pt x="128" y="202"/>
                                <a:pt x="128" y="191"/>
                              </a:cubicBezTo>
                              <a:cubicBezTo>
                                <a:pt x="128" y="99"/>
                                <a:pt x="128" y="99"/>
                                <a:pt x="128" y="99"/>
                              </a:cubicBezTo>
                              <a:cubicBezTo>
                                <a:pt x="128" y="97"/>
                                <a:pt x="127" y="96"/>
                                <a:pt x="125" y="96"/>
                              </a:cubicBezTo>
                              <a:cubicBezTo>
                                <a:pt x="3" y="96"/>
                                <a:pt x="3" y="96"/>
                                <a:pt x="3" y="96"/>
                              </a:cubicBezTo>
                              <a:cubicBezTo>
                                <a:pt x="2" y="96"/>
                                <a:pt x="2" y="96"/>
                                <a:pt x="1" y="97"/>
                              </a:cubicBezTo>
                              <a:cubicBezTo>
                                <a:pt x="1" y="97"/>
                                <a:pt x="0" y="98"/>
                                <a:pt x="0" y="99"/>
                              </a:cubicBezTo>
                              <a:cubicBezTo>
                                <a:pt x="0" y="191"/>
                                <a:pt x="0" y="191"/>
                                <a:pt x="0" y="191"/>
                              </a:cubicBezTo>
                              <a:cubicBezTo>
                                <a:pt x="0" y="202"/>
                                <a:pt x="9" y="210"/>
                                <a:pt x="20" y="210"/>
                              </a:cubicBezTo>
                              <a:close/>
                              <a:moveTo>
                                <a:pt x="122" y="102"/>
                              </a:moveTo>
                              <a:cubicBezTo>
                                <a:pt x="122" y="191"/>
                                <a:pt x="122" y="191"/>
                                <a:pt x="122" y="191"/>
                              </a:cubicBezTo>
                              <a:cubicBezTo>
                                <a:pt x="122" y="198"/>
                                <a:pt x="116" y="204"/>
                                <a:pt x="109" y="204"/>
                              </a:cubicBezTo>
                              <a:cubicBezTo>
                                <a:pt x="20" y="204"/>
                                <a:pt x="20" y="204"/>
                                <a:pt x="20" y="204"/>
                              </a:cubicBezTo>
                              <a:cubicBezTo>
                                <a:pt x="12" y="204"/>
                                <a:pt x="6" y="198"/>
                                <a:pt x="6" y="191"/>
                              </a:cubicBezTo>
                              <a:cubicBezTo>
                                <a:pt x="6" y="102"/>
                                <a:pt x="6" y="102"/>
                                <a:pt x="6" y="102"/>
                              </a:cubicBezTo>
                              <a:lnTo>
                                <a:pt x="122" y="102"/>
                              </a:lnTo>
                              <a:close/>
                              <a:moveTo>
                                <a:pt x="127" y="213"/>
                              </a:moveTo>
                              <a:cubicBezTo>
                                <a:pt x="127" y="213"/>
                                <a:pt x="127" y="213"/>
                                <a:pt x="127" y="213"/>
                              </a:cubicBezTo>
                              <a:cubicBezTo>
                                <a:pt x="3" y="213"/>
                                <a:pt x="3" y="213"/>
                                <a:pt x="3" y="213"/>
                              </a:cubicBezTo>
                              <a:cubicBezTo>
                                <a:pt x="2" y="213"/>
                                <a:pt x="0" y="215"/>
                                <a:pt x="0" y="216"/>
                              </a:cubicBezTo>
                              <a:cubicBezTo>
                                <a:pt x="0" y="218"/>
                                <a:pt x="2" y="219"/>
                                <a:pt x="3" y="219"/>
                              </a:cubicBezTo>
                              <a:cubicBezTo>
                                <a:pt x="3" y="219"/>
                                <a:pt x="3" y="219"/>
                                <a:pt x="3" y="219"/>
                              </a:cubicBezTo>
                              <a:cubicBezTo>
                                <a:pt x="127" y="219"/>
                                <a:pt x="127" y="219"/>
                                <a:pt x="127" y="219"/>
                              </a:cubicBezTo>
                              <a:cubicBezTo>
                                <a:pt x="128" y="219"/>
                                <a:pt x="130" y="218"/>
                                <a:pt x="130" y="216"/>
                              </a:cubicBezTo>
                              <a:cubicBezTo>
                                <a:pt x="130" y="215"/>
                                <a:pt x="128" y="213"/>
                                <a:pt x="127" y="21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2" o:spid="_x0000_s1026" o:spt="100" style="position:absolute;left:0pt;margin-left:368.8pt;margin-top:302.1pt;height:24.3pt;width:17.7pt;z-index:251843584;mso-width-relative:page;mso-height-relative:page;" fillcolor="#626262" filled="t" stroked="f" coordsize="160,219" o:gfxdata="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" path="m36,61c37,63,39,65,39,67c41,72,41,80,38,84c36,85,37,87,38,88c38,89,39,89,40,89c41,89,41,89,42,88c47,82,47,72,45,65c44,62,42,60,41,58c39,56,38,55,38,53c36,47,41,40,44,37c45,35,44,34,43,33c42,32,40,32,39,33c36,38,29,46,32,55c33,57,34,59,36,61xm61,42c59,45,58,48,57,52c55,63,55,78,60,87c61,88,62,89,63,89c63,89,64,88,64,88c66,87,66,86,66,84c61,76,62,63,63,53c64,50,65,47,66,44c68,41,69,38,70,34c72,21,66,9,63,2c62,0,60,0,59,0c57,1,57,3,57,4c60,11,66,22,64,33c63,36,62,39,61,42xm84,61c86,62,87,64,88,66c90,71,91,79,86,83c84,85,84,86,85,88c86,88,87,89,88,89c88,89,89,88,90,88c97,81,96,71,94,64c92,61,90,58,88,56c87,55,85,53,85,51c83,47,87,41,93,35c94,34,94,32,93,31c91,30,89,30,88,31c84,36,76,45,79,54c80,56,82,59,84,61xm160,117c160,110,154,108,151,107c133,103,133,103,133,103c131,103,130,104,129,105c129,107,130,108,132,109c150,113,150,113,150,113c153,114,154,115,154,117c154,151,154,151,154,151c154,152,154,153,150,154c132,157,132,157,132,157c130,158,129,159,129,161c129,162,131,163,132,163c132,163,132,163,133,163c151,160,151,160,151,160c151,160,151,160,152,160c155,159,160,157,160,151l160,117xm20,210c20,210,20,210,20,210c109,210,109,210,109,210c119,210,128,202,128,191c128,99,128,99,128,99c128,97,127,96,125,96c3,96,3,96,3,96c2,96,2,96,1,97c1,97,0,98,0,99c0,191,0,191,0,191c0,202,9,210,20,210xm122,102c122,191,122,191,122,191c122,198,116,204,109,204c20,204,20,204,20,204c12,204,6,198,6,191c6,102,6,102,6,102l122,102xm127,213c127,213,127,213,127,213c3,213,3,213,3,213c2,213,0,215,0,216c0,218,2,219,3,219c3,219,3,219,3,219c127,219,127,219,127,219c128,219,130,218,130,216c130,215,128,213,127,213xe">
                <v:path o:connectlocs="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302574"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4290695</wp:posOffset>
                </wp:positionH>
                <wp:positionV relativeFrom="paragraph">
                  <wp:posOffset>3895090</wp:posOffset>
                </wp:positionV>
                <wp:extent cx="238760" cy="248920"/>
                <wp:effectExtent l="0" t="0" r="8890" b="17780"/>
                <wp:wrapNone/>
                <wp:docPr id="52" name="Freeform 43"/>
                <wp:cNvGraphicFramePr/>
                <a:graphic xmlns:a="http://schemas.openxmlformats.org/drawingml/2006/main">
                  <a:graphicData uri="http://schemas.microsoft.com/office/word/2010/wordprocessingShape">
                    <wps:wsp>
                      <wps:cNvSpPr>
                        <a:spLocks noEditPoints="1"/>
                      </wps:cNvSpPr>
                      <wps:spPr bwMode="auto">
                        <a:xfrm>
                          <a:off x="0" y="0"/>
                          <a:ext cx="238684" cy="24879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0" h="177">
                              <a:moveTo>
                                <a:pt x="160" y="0"/>
                              </a:moveTo>
                              <a:cubicBezTo>
                                <a:pt x="160" y="0"/>
                                <a:pt x="160" y="0"/>
                                <a:pt x="160" y="0"/>
                              </a:cubicBezTo>
                              <a:cubicBezTo>
                                <a:pt x="139" y="0"/>
                                <a:pt x="139" y="0"/>
                                <a:pt x="139" y="0"/>
                              </a:cubicBezTo>
                              <a:cubicBezTo>
                                <a:pt x="139" y="0"/>
                                <a:pt x="139" y="0"/>
                                <a:pt x="139" y="0"/>
                              </a:cubicBezTo>
                              <a:cubicBezTo>
                                <a:pt x="138" y="0"/>
                                <a:pt x="138" y="0"/>
                                <a:pt x="138" y="0"/>
                              </a:cubicBezTo>
                              <a:cubicBezTo>
                                <a:pt x="32" y="0"/>
                                <a:pt x="32" y="0"/>
                                <a:pt x="32" y="0"/>
                              </a:cubicBezTo>
                              <a:cubicBezTo>
                                <a:pt x="32" y="0"/>
                                <a:pt x="32" y="0"/>
                                <a:pt x="32" y="0"/>
                              </a:cubicBezTo>
                              <a:cubicBezTo>
                                <a:pt x="32" y="0"/>
                                <a:pt x="32" y="0"/>
                                <a:pt x="31" y="0"/>
                              </a:cubicBezTo>
                              <a:cubicBezTo>
                                <a:pt x="11" y="0"/>
                                <a:pt x="11" y="0"/>
                                <a:pt x="11" y="0"/>
                              </a:cubicBezTo>
                              <a:cubicBezTo>
                                <a:pt x="11" y="0"/>
                                <a:pt x="11" y="0"/>
                                <a:pt x="11" y="0"/>
                              </a:cubicBezTo>
                              <a:cubicBezTo>
                                <a:pt x="10" y="0"/>
                                <a:pt x="10" y="0"/>
                                <a:pt x="10" y="0"/>
                              </a:cubicBezTo>
                              <a:cubicBezTo>
                                <a:pt x="4" y="0"/>
                                <a:pt x="0" y="5"/>
                                <a:pt x="0" y="10"/>
                              </a:cubicBezTo>
                              <a:cubicBezTo>
                                <a:pt x="0" y="13"/>
                                <a:pt x="1" y="15"/>
                                <a:pt x="3" y="17"/>
                              </a:cubicBezTo>
                              <a:cubicBezTo>
                                <a:pt x="29" y="43"/>
                                <a:pt x="29" y="43"/>
                                <a:pt x="29" y="43"/>
                              </a:cubicBezTo>
                              <a:cubicBezTo>
                                <a:pt x="29" y="49"/>
                                <a:pt x="29" y="49"/>
                                <a:pt x="29" y="49"/>
                              </a:cubicBezTo>
                              <a:cubicBezTo>
                                <a:pt x="29" y="78"/>
                                <a:pt x="53" y="102"/>
                                <a:pt x="82" y="104"/>
                              </a:cubicBezTo>
                              <a:cubicBezTo>
                                <a:pt x="82" y="104"/>
                                <a:pt x="82" y="104"/>
                                <a:pt x="82" y="104"/>
                              </a:cubicBezTo>
                              <a:cubicBezTo>
                                <a:pt x="82" y="171"/>
                                <a:pt x="82" y="171"/>
                                <a:pt x="82" y="171"/>
                              </a:cubicBezTo>
                              <a:cubicBezTo>
                                <a:pt x="51" y="171"/>
                                <a:pt x="51" y="171"/>
                                <a:pt x="51" y="171"/>
                              </a:cubicBezTo>
                              <a:cubicBezTo>
                                <a:pt x="50" y="171"/>
                                <a:pt x="48" y="173"/>
                                <a:pt x="48" y="174"/>
                              </a:cubicBezTo>
                              <a:cubicBezTo>
                                <a:pt x="48" y="176"/>
                                <a:pt x="50" y="177"/>
                                <a:pt x="51" y="177"/>
                              </a:cubicBezTo>
                              <a:cubicBezTo>
                                <a:pt x="119" y="177"/>
                                <a:pt x="119" y="177"/>
                                <a:pt x="119" y="177"/>
                              </a:cubicBezTo>
                              <a:cubicBezTo>
                                <a:pt x="120" y="177"/>
                                <a:pt x="122" y="176"/>
                                <a:pt x="122" y="174"/>
                              </a:cubicBezTo>
                              <a:cubicBezTo>
                                <a:pt x="122" y="173"/>
                                <a:pt x="120" y="171"/>
                                <a:pt x="119" y="171"/>
                              </a:cubicBezTo>
                              <a:cubicBezTo>
                                <a:pt x="88" y="171"/>
                                <a:pt x="88" y="171"/>
                                <a:pt x="88" y="171"/>
                              </a:cubicBezTo>
                              <a:cubicBezTo>
                                <a:pt x="88" y="104"/>
                                <a:pt x="88" y="104"/>
                                <a:pt x="88" y="104"/>
                              </a:cubicBezTo>
                              <a:cubicBezTo>
                                <a:pt x="88" y="104"/>
                                <a:pt x="88" y="104"/>
                                <a:pt x="88" y="104"/>
                              </a:cubicBezTo>
                              <a:cubicBezTo>
                                <a:pt x="117" y="102"/>
                                <a:pt x="141" y="78"/>
                                <a:pt x="141" y="49"/>
                              </a:cubicBezTo>
                              <a:cubicBezTo>
                                <a:pt x="141" y="43"/>
                                <a:pt x="141" y="43"/>
                                <a:pt x="141" y="43"/>
                              </a:cubicBezTo>
                              <a:cubicBezTo>
                                <a:pt x="167" y="17"/>
                                <a:pt x="167" y="17"/>
                                <a:pt x="167" y="17"/>
                              </a:cubicBezTo>
                              <a:cubicBezTo>
                                <a:pt x="169" y="15"/>
                                <a:pt x="170" y="13"/>
                                <a:pt x="170" y="10"/>
                              </a:cubicBezTo>
                              <a:cubicBezTo>
                                <a:pt x="170" y="5"/>
                                <a:pt x="166" y="0"/>
                                <a:pt x="160" y="0"/>
                              </a:cubicBezTo>
                              <a:close/>
                              <a:moveTo>
                                <a:pt x="29" y="35"/>
                              </a:moveTo>
                              <a:cubicBezTo>
                                <a:pt x="7" y="13"/>
                                <a:pt x="7" y="13"/>
                                <a:pt x="7" y="13"/>
                              </a:cubicBezTo>
                              <a:cubicBezTo>
                                <a:pt x="7" y="12"/>
                                <a:pt x="6" y="11"/>
                                <a:pt x="6" y="10"/>
                              </a:cubicBezTo>
                              <a:cubicBezTo>
                                <a:pt x="6" y="8"/>
                                <a:pt x="8" y="6"/>
                                <a:pt x="10" y="6"/>
                              </a:cubicBezTo>
                              <a:cubicBezTo>
                                <a:pt x="10" y="6"/>
                                <a:pt x="10" y="6"/>
                                <a:pt x="11" y="6"/>
                              </a:cubicBezTo>
                              <a:cubicBezTo>
                                <a:pt x="11" y="6"/>
                                <a:pt x="11" y="6"/>
                                <a:pt x="11" y="6"/>
                              </a:cubicBezTo>
                              <a:cubicBezTo>
                                <a:pt x="29" y="6"/>
                                <a:pt x="29" y="6"/>
                                <a:pt x="29" y="6"/>
                              </a:cubicBezTo>
                              <a:lnTo>
                                <a:pt x="29" y="35"/>
                              </a:lnTo>
                              <a:close/>
                              <a:moveTo>
                                <a:pt x="135" y="49"/>
                              </a:moveTo>
                              <a:cubicBezTo>
                                <a:pt x="135" y="76"/>
                                <a:pt x="113" y="98"/>
                                <a:pt x="85" y="98"/>
                              </a:cubicBezTo>
                              <a:cubicBezTo>
                                <a:pt x="58" y="98"/>
                                <a:pt x="35" y="76"/>
                                <a:pt x="35" y="49"/>
                              </a:cubicBezTo>
                              <a:cubicBezTo>
                                <a:pt x="35" y="6"/>
                                <a:pt x="35" y="6"/>
                                <a:pt x="35" y="6"/>
                              </a:cubicBezTo>
                              <a:cubicBezTo>
                                <a:pt x="135" y="6"/>
                                <a:pt x="135" y="6"/>
                                <a:pt x="135" y="6"/>
                              </a:cubicBezTo>
                              <a:lnTo>
                                <a:pt x="135" y="49"/>
                              </a:lnTo>
                              <a:close/>
                              <a:moveTo>
                                <a:pt x="163" y="13"/>
                              </a:moveTo>
                              <a:cubicBezTo>
                                <a:pt x="141" y="35"/>
                                <a:pt x="141" y="35"/>
                                <a:pt x="141" y="35"/>
                              </a:cubicBezTo>
                              <a:cubicBezTo>
                                <a:pt x="141" y="6"/>
                                <a:pt x="141" y="6"/>
                                <a:pt x="141" y="6"/>
                              </a:cubicBezTo>
                              <a:cubicBezTo>
                                <a:pt x="159" y="6"/>
                                <a:pt x="159" y="6"/>
                                <a:pt x="159" y="6"/>
                              </a:cubicBezTo>
                              <a:cubicBezTo>
                                <a:pt x="159" y="6"/>
                                <a:pt x="160" y="6"/>
                                <a:pt x="160" y="6"/>
                              </a:cubicBezTo>
                              <a:cubicBezTo>
                                <a:pt x="160" y="6"/>
                                <a:pt x="160" y="6"/>
                                <a:pt x="160" y="6"/>
                              </a:cubicBezTo>
                              <a:cubicBezTo>
                                <a:pt x="162" y="6"/>
                                <a:pt x="164" y="8"/>
                                <a:pt x="164" y="10"/>
                              </a:cubicBezTo>
                              <a:cubicBezTo>
                                <a:pt x="164" y="11"/>
                                <a:pt x="164" y="12"/>
                                <a:pt x="163" y="1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3" o:spid="_x0000_s1026" o:spt="100" style="position:absolute;left:0pt;margin-left:337.85pt;margin-top:306.7pt;height:19.6pt;width:18.8pt;z-index:251842560;mso-width-relative:page;mso-height-relative:page;" fillcolor="#626262" filled="t" stroked="f" coordsize="170,177" o:gfxdata="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CUSe4u3QAAAAsBAAAP&#10;AAAAAAAAAAEAIAAAACIAAABkcnMvZG93bnJldi54bWxQSwECFAAUAAAACACHTuJAPml/ud0HAADT&#10;MQAADgAAAAAAAAABACAAAAAsAQAAZHJzL2Uyb0RvYy54bWxQSwUGAAAAAAYABgBZAQAAewsAAAAA&#10;" path="m160,0c160,0,160,0,160,0c139,0,139,0,139,0c139,0,139,0,139,0c138,0,138,0,138,0c32,0,32,0,32,0c32,0,32,0,32,0c32,0,32,0,31,0c11,0,11,0,11,0c11,0,11,0,11,0c10,0,10,0,10,0c4,0,0,5,0,10c0,13,1,15,3,17c29,43,29,43,29,43c29,49,29,49,29,49c29,78,53,102,82,104c82,104,82,104,82,104c82,171,82,171,82,171c51,171,51,171,51,171c50,171,48,173,48,174c48,176,50,177,51,177c119,177,119,177,119,177c120,177,122,176,122,174c122,173,120,171,119,171c88,171,88,171,88,171c88,104,88,104,88,104c88,104,88,104,88,104c117,102,141,78,141,49c141,43,141,43,141,43c167,17,167,17,167,17c169,15,170,13,170,10c170,5,166,0,160,0xm29,35c7,13,7,13,7,13c7,12,6,11,6,10c6,8,8,6,10,6c10,6,10,6,11,6c11,6,11,6,11,6c29,6,29,6,29,6l29,35xm135,49c135,76,113,98,85,98c58,98,35,76,35,49c35,6,35,6,35,6c135,6,135,6,135,6l135,49xm163,13c141,35,141,35,141,35c141,6,141,6,141,6c159,6,159,6,159,6c159,6,160,6,160,6c160,6,160,6,160,6c162,6,164,8,164,10c164,11,164,12,163,13xe">
                <v:path o:connectlocs="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3945255</wp:posOffset>
                </wp:positionH>
                <wp:positionV relativeFrom="paragraph">
                  <wp:posOffset>3886200</wp:posOffset>
                </wp:positionV>
                <wp:extent cx="194310" cy="266065"/>
                <wp:effectExtent l="0" t="0" r="15240" b="1270"/>
                <wp:wrapNone/>
                <wp:docPr id="53" name="Freeform 44"/>
                <wp:cNvGraphicFramePr/>
                <a:graphic xmlns:a="http://schemas.openxmlformats.org/drawingml/2006/main">
                  <a:graphicData uri="http://schemas.microsoft.com/office/word/2010/wordprocessingShape">
                    <wps:wsp>
                      <wps:cNvSpPr>
                        <a:spLocks noEditPoints="1"/>
                      </wps:cNvSpPr>
                      <wps:spPr bwMode="auto">
                        <a:xfrm>
                          <a:off x="0" y="0"/>
                          <a:ext cx="194042" cy="26605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8" h="189">
                              <a:moveTo>
                                <a:pt x="37" y="141"/>
                              </a:moveTo>
                              <a:cubicBezTo>
                                <a:pt x="37" y="155"/>
                                <a:pt x="37" y="155"/>
                                <a:pt x="37" y="155"/>
                              </a:cubicBezTo>
                              <a:cubicBezTo>
                                <a:pt x="37" y="157"/>
                                <a:pt x="38" y="158"/>
                                <a:pt x="40" y="158"/>
                              </a:cubicBezTo>
                              <a:cubicBezTo>
                                <a:pt x="41" y="158"/>
                                <a:pt x="43" y="157"/>
                                <a:pt x="43" y="155"/>
                              </a:cubicBezTo>
                              <a:cubicBezTo>
                                <a:pt x="43" y="139"/>
                                <a:pt x="43" y="139"/>
                                <a:pt x="43" y="139"/>
                              </a:cubicBezTo>
                              <a:cubicBezTo>
                                <a:pt x="43" y="139"/>
                                <a:pt x="42" y="138"/>
                                <a:pt x="42" y="137"/>
                              </a:cubicBezTo>
                              <a:cubicBezTo>
                                <a:pt x="12" y="106"/>
                                <a:pt x="12" y="106"/>
                                <a:pt x="12" y="106"/>
                              </a:cubicBezTo>
                              <a:cubicBezTo>
                                <a:pt x="67" y="15"/>
                                <a:pt x="67" y="15"/>
                                <a:pt x="67" y="15"/>
                              </a:cubicBezTo>
                              <a:cubicBezTo>
                                <a:pt x="67" y="74"/>
                                <a:pt x="67" y="74"/>
                                <a:pt x="67" y="74"/>
                              </a:cubicBezTo>
                              <a:cubicBezTo>
                                <a:pt x="62" y="75"/>
                                <a:pt x="59" y="80"/>
                                <a:pt x="59" y="85"/>
                              </a:cubicBezTo>
                              <a:cubicBezTo>
                                <a:pt x="59" y="91"/>
                                <a:pt x="64" y="96"/>
                                <a:pt x="70" y="96"/>
                              </a:cubicBezTo>
                              <a:cubicBezTo>
                                <a:pt x="76" y="96"/>
                                <a:pt x="81" y="91"/>
                                <a:pt x="81" y="85"/>
                              </a:cubicBezTo>
                              <a:cubicBezTo>
                                <a:pt x="81" y="80"/>
                                <a:pt x="78" y="75"/>
                                <a:pt x="73" y="74"/>
                              </a:cubicBezTo>
                              <a:cubicBezTo>
                                <a:pt x="73" y="15"/>
                                <a:pt x="73" y="15"/>
                                <a:pt x="73" y="15"/>
                              </a:cubicBezTo>
                              <a:cubicBezTo>
                                <a:pt x="127" y="106"/>
                                <a:pt x="127" y="106"/>
                                <a:pt x="127" y="106"/>
                              </a:cubicBezTo>
                              <a:cubicBezTo>
                                <a:pt x="99" y="137"/>
                                <a:pt x="99" y="137"/>
                                <a:pt x="99" y="137"/>
                              </a:cubicBezTo>
                              <a:cubicBezTo>
                                <a:pt x="98" y="138"/>
                                <a:pt x="98" y="139"/>
                                <a:pt x="98" y="139"/>
                              </a:cubicBezTo>
                              <a:cubicBezTo>
                                <a:pt x="98" y="155"/>
                                <a:pt x="98" y="155"/>
                                <a:pt x="98" y="155"/>
                              </a:cubicBezTo>
                              <a:cubicBezTo>
                                <a:pt x="98" y="157"/>
                                <a:pt x="99" y="158"/>
                                <a:pt x="101" y="158"/>
                              </a:cubicBezTo>
                              <a:cubicBezTo>
                                <a:pt x="103" y="158"/>
                                <a:pt x="104" y="157"/>
                                <a:pt x="104" y="155"/>
                              </a:cubicBezTo>
                              <a:cubicBezTo>
                                <a:pt x="104" y="141"/>
                                <a:pt x="104" y="141"/>
                                <a:pt x="104" y="141"/>
                              </a:cubicBezTo>
                              <a:cubicBezTo>
                                <a:pt x="133" y="108"/>
                                <a:pt x="133" y="108"/>
                                <a:pt x="133" y="108"/>
                              </a:cubicBezTo>
                              <a:cubicBezTo>
                                <a:pt x="134" y="107"/>
                                <a:pt x="134" y="106"/>
                                <a:pt x="134" y="105"/>
                              </a:cubicBezTo>
                              <a:cubicBezTo>
                                <a:pt x="72" y="2"/>
                                <a:pt x="72" y="2"/>
                                <a:pt x="72" y="2"/>
                              </a:cubicBezTo>
                              <a:cubicBezTo>
                                <a:pt x="71" y="0"/>
                                <a:pt x="68" y="0"/>
                                <a:pt x="67" y="2"/>
                              </a:cubicBezTo>
                              <a:cubicBezTo>
                                <a:pt x="6" y="105"/>
                                <a:pt x="6" y="105"/>
                                <a:pt x="6" y="105"/>
                              </a:cubicBezTo>
                              <a:cubicBezTo>
                                <a:pt x="5" y="106"/>
                                <a:pt x="5" y="107"/>
                                <a:pt x="6" y="108"/>
                              </a:cubicBezTo>
                              <a:lnTo>
                                <a:pt x="37" y="141"/>
                              </a:lnTo>
                              <a:close/>
                              <a:moveTo>
                                <a:pt x="70" y="80"/>
                              </a:moveTo>
                              <a:cubicBezTo>
                                <a:pt x="73" y="80"/>
                                <a:pt x="75" y="82"/>
                                <a:pt x="75" y="85"/>
                              </a:cubicBezTo>
                              <a:cubicBezTo>
                                <a:pt x="75" y="88"/>
                                <a:pt x="73" y="90"/>
                                <a:pt x="70" y="90"/>
                              </a:cubicBezTo>
                              <a:cubicBezTo>
                                <a:pt x="67" y="90"/>
                                <a:pt x="65" y="88"/>
                                <a:pt x="65" y="85"/>
                              </a:cubicBezTo>
                              <a:cubicBezTo>
                                <a:pt x="65" y="82"/>
                                <a:pt x="67" y="80"/>
                                <a:pt x="70" y="80"/>
                              </a:cubicBezTo>
                              <a:close/>
                              <a:moveTo>
                                <a:pt x="134" y="167"/>
                              </a:moveTo>
                              <a:cubicBezTo>
                                <a:pt x="133" y="166"/>
                                <a:pt x="132" y="165"/>
                                <a:pt x="131" y="165"/>
                              </a:cubicBezTo>
                              <a:cubicBezTo>
                                <a:pt x="7" y="165"/>
                                <a:pt x="7" y="165"/>
                                <a:pt x="7" y="165"/>
                              </a:cubicBezTo>
                              <a:cubicBezTo>
                                <a:pt x="6" y="165"/>
                                <a:pt x="4" y="166"/>
                                <a:pt x="4" y="167"/>
                              </a:cubicBezTo>
                              <a:cubicBezTo>
                                <a:pt x="0" y="185"/>
                                <a:pt x="0" y="185"/>
                                <a:pt x="0" y="185"/>
                              </a:cubicBezTo>
                              <a:cubicBezTo>
                                <a:pt x="0" y="186"/>
                                <a:pt x="0" y="187"/>
                                <a:pt x="1" y="187"/>
                              </a:cubicBezTo>
                              <a:cubicBezTo>
                                <a:pt x="2" y="188"/>
                                <a:pt x="2" y="189"/>
                                <a:pt x="3" y="189"/>
                              </a:cubicBezTo>
                              <a:cubicBezTo>
                                <a:pt x="134" y="189"/>
                                <a:pt x="134" y="189"/>
                                <a:pt x="134" y="189"/>
                              </a:cubicBezTo>
                              <a:cubicBezTo>
                                <a:pt x="135" y="189"/>
                                <a:pt x="136" y="188"/>
                                <a:pt x="137" y="187"/>
                              </a:cubicBezTo>
                              <a:cubicBezTo>
                                <a:pt x="137" y="187"/>
                                <a:pt x="138" y="186"/>
                                <a:pt x="137" y="185"/>
                              </a:cubicBezTo>
                              <a:lnTo>
                                <a:pt x="134" y="167"/>
                              </a:lnTo>
                              <a:close/>
                              <a:moveTo>
                                <a:pt x="7" y="183"/>
                              </a:moveTo>
                              <a:cubicBezTo>
                                <a:pt x="10" y="171"/>
                                <a:pt x="10" y="171"/>
                                <a:pt x="10" y="171"/>
                              </a:cubicBezTo>
                              <a:cubicBezTo>
                                <a:pt x="128" y="171"/>
                                <a:pt x="128" y="171"/>
                                <a:pt x="128" y="171"/>
                              </a:cubicBezTo>
                              <a:cubicBezTo>
                                <a:pt x="131" y="183"/>
                                <a:pt x="131" y="183"/>
                                <a:pt x="131" y="183"/>
                              </a:cubicBezTo>
                              <a:lnTo>
                                <a:pt x="7" y="183"/>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4" o:spid="_x0000_s1026" o:spt="100" style="position:absolute;left:0pt;margin-left:310.65pt;margin-top:306pt;height:20.95pt;width:15.3pt;z-index:251841536;mso-width-relative:page;mso-height-relative:page;" fillcolor="#626262" filled="t" stroked="f" coordsize="138,189" o:gfxdata="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" path="m37,141c37,155,37,155,37,155c37,157,38,158,40,158c41,158,43,157,43,155c43,139,43,139,43,139c43,139,42,138,42,137c12,106,12,106,12,106c67,15,67,15,67,15c67,74,67,74,67,74c62,75,59,80,59,85c59,91,64,96,70,96c76,96,81,91,81,85c81,80,78,75,73,74c73,15,73,15,73,15c127,106,127,106,127,106c99,137,99,137,99,137c98,138,98,139,98,139c98,155,98,155,98,155c98,157,99,158,101,158c103,158,104,157,104,155c104,141,104,141,104,141c133,108,133,108,133,108c134,107,134,106,134,105c72,2,72,2,72,2c71,0,68,0,67,2c6,105,6,105,6,105c5,106,5,107,6,108l37,141xm70,80c73,80,75,82,75,85c75,88,73,90,70,90c67,90,65,88,65,85c65,82,67,80,70,80xm134,167c133,166,132,165,131,165c7,165,7,165,7,165c6,165,4,166,4,167c0,185,0,185,0,185c0,186,0,187,1,187c2,188,2,189,3,189c134,189,134,189,134,189c135,189,136,188,137,187c137,187,138,186,137,185l134,167xm7,183c10,171,10,171,10,171c128,171,128,171,128,171c131,183,131,183,131,183l7,183xe">
                <v:path o:connectlocs="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261101"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3524885</wp:posOffset>
                </wp:positionH>
                <wp:positionV relativeFrom="paragraph">
                  <wp:posOffset>3975735</wp:posOffset>
                </wp:positionV>
                <wp:extent cx="285750" cy="179705"/>
                <wp:effectExtent l="0" t="0" r="0" b="10795"/>
                <wp:wrapNone/>
                <wp:docPr id="54" name="Freeform 45"/>
                <wp:cNvGraphicFramePr/>
                <a:graphic xmlns:a="http://schemas.openxmlformats.org/drawingml/2006/main">
                  <a:graphicData uri="http://schemas.microsoft.com/office/word/2010/wordprocessingShape">
                    <wps:wsp>
                      <wps:cNvSpPr>
                        <a:spLocks noEditPoints="1"/>
                      </wps:cNvSpPr>
                      <wps:spPr bwMode="auto">
                        <a:xfrm>
                          <a:off x="0" y="0"/>
                          <a:ext cx="285707" cy="17975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3" h="128">
                              <a:moveTo>
                                <a:pt x="203" y="2"/>
                              </a:moveTo>
                              <a:cubicBezTo>
                                <a:pt x="203" y="2"/>
                                <a:pt x="202" y="2"/>
                                <a:pt x="202" y="1"/>
                              </a:cubicBezTo>
                              <a:cubicBezTo>
                                <a:pt x="202" y="1"/>
                                <a:pt x="202" y="1"/>
                                <a:pt x="202" y="1"/>
                              </a:cubicBezTo>
                              <a:cubicBezTo>
                                <a:pt x="202" y="1"/>
                                <a:pt x="202" y="1"/>
                                <a:pt x="202" y="1"/>
                              </a:cubicBezTo>
                              <a:cubicBezTo>
                                <a:pt x="202" y="1"/>
                                <a:pt x="202" y="1"/>
                                <a:pt x="202" y="1"/>
                              </a:cubicBezTo>
                              <a:cubicBezTo>
                                <a:pt x="202" y="0"/>
                                <a:pt x="202" y="0"/>
                                <a:pt x="202" y="0"/>
                              </a:cubicBezTo>
                              <a:cubicBezTo>
                                <a:pt x="201" y="0"/>
                                <a:pt x="201" y="0"/>
                                <a:pt x="201" y="0"/>
                              </a:cubicBezTo>
                              <a:cubicBezTo>
                                <a:pt x="201" y="0"/>
                                <a:pt x="201" y="0"/>
                                <a:pt x="201" y="0"/>
                              </a:cubicBezTo>
                              <a:cubicBezTo>
                                <a:pt x="200" y="0"/>
                                <a:pt x="200" y="0"/>
                                <a:pt x="200" y="0"/>
                              </a:cubicBezTo>
                              <a:cubicBezTo>
                                <a:pt x="200" y="0"/>
                                <a:pt x="200" y="0"/>
                                <a:pt x="200" y="0"/>
                              </a:cubicBezTo>
                              <a:cubicBezTo>
                                <a:pt x="200" y="0"/>
                                <a:pt x="200" y="0"/>
                                <a:pt x="200" y="0"/>
                              </a:cubicBezTo>
                              <a:cubicBezTo>
                                <a:pt x="3" y="0"/>
                                <a:pt x="3" y="0"/>
                                <a:pt x="3" y="0"/>
                              </a:cubicBezTo>
                              <a:cubicBezTo>
                                <a:pt x="2" y="0"/>
                                <a:pt x="1" y="1"/>
                                <a:pt x="0" y="2"/>
                              </a:cubicBezTo>
                              <a:cubicBezTo>
                                <a:pt x="0" y="3"/>
                                <a:pt x="0" y="4"/>
                                <a:pt x="1" y="5"/>
                              </a:cubicBezTo>
                              <a:cubicBezTo>
                                <a:pt x="35" y="47"/>
                                <a:pt x="35" y="47"/>
                                <a:pt x="35" y="47"/>
                              </a:cubicBezTo>
                              <a:cubicBezTo>
                                <a:pt x="31" y="86"/>
                                <a:pt x="31" y="86"/>
                                <a:pt x="31" y="86"/>
                              </a:cubicBezTo>
                              <a:cubicBezTo>
                                <a:pt x="31" y="87"/>
                                <a:pt x="32" y="88"/>
                                <a:pt x="32" y="89"/>
                              </a:cubicBezTo>
                              <a:cubicBezTo>
                                <a:pt x="33" y="89"/>
                                <a:pt x="34" y="89"/>
                                <a:pt x="34" y="89"/>
                              </a:cubicBezTo>
                              <a:cubicBezTo>
                                <a:pt x="35" y="89"/>
                                <a:pt x="35" y="89"/>
                                <a:pt x="35" y="89"/>
                              </a:cubicBezTo>
                              <a:cubicBezTo>
                                <a:pt x="59" y="79"/>
                                <a:pt x="59" y="79"/>
                                <a:pt x="59" y="79"/>
                              </a:cubicBezTo>
                              <a:cubicBezTo>
                                <a:pt x="89" y="126"/>
                                <a:pt x="89" y="126"/>
                                <a:pt x="89" y="126"/>
                              </a:cubicBezTo>
                              <a:cubicBezTo>
                                <a:pt x="90" y="127"/>
                                <a:pt x="91" y="128"/>
                                <a:pt x="92" y="128"/>
                              </a:cubicBezTo>
                              <a:cubicBezTo>
                                <a:pt x="92" y="128"/>
                                <a:pt x="92" y="128"/>
                                <a:pt x="92" y="128"/>
                              </a:cubicBezTo>
                              <a:cubicBezTo>
                                <a:pt x="93" y="128"/>
                                <a:pt x="94" y="127"/>
                                <a:pt x="94" y="127"/>
                              </a:cubicBezTo>
                              <a:cubicBezTo>
                                <a:pt x="202" y="5"/>
                                <a:pt x="202" y="5"/>
                                <a:pt x="202" y="5"/>
                              </a:cubicBezTo>
                              <a:cubicBezTo>
                                <a:pt x="202" y="4"/>
                                <a:pt x="202" y="4"/>
                                <a:pt x="202" y="4"/>
                              </a:cubicBezTo>
                              <a:cubicBezTo>
                                <a:pt x="202" y="4"/>
                                <a:pt x="202" y="4"/>
                                <a:pt x="202" y="4"/>
                              </a:cubicBezTo>
                              <a:cubicBezTo>
                                <a:pt x="202" y="4"/>
                                <a:pt x="202" y="4"/>
                                <a:pt x="203" y="3"/>
                              </a:cubicBezTo>
                              <a:cubicBezTo>
                                <a:pt x="203" y="3"/>
                                <a:pt x="203" y="3"/>
                                <a:pt x="203" y="3"/>
                              </a:cubicBezTo>
                              <a:cubicBezTo>
                                <a:pt x="203" y="3"/>
                                <a:pt x="203" y="3"/>
                                <a:pt x="203" y="2"/>
                              </a:cubicBezTo>
                              <a:cubicBezTo>
                                <a:pt x="203" y="2"/>
                                <a:pt x="203" y="2"/>
                                <a:pt x="203" y="2"/>
                              </a:cubicBezTo>
                              <a:cubicBezTo>
                                <a:pt x="203" y="2"/>
                                <a:pt x="203" y="2"/>
                                <a:pt x="203" y="2"/>
                              </a:cubicBezTo>
                              <a:close/>
                              <a:moveTo>
                                <a:pt x="9" y="6"/>
                              </a:moveTo>
                              <a:cubicBezTo>
                                <a:pt x="177" y="6"/>
                                <a:pt x="177" y="6"/>
                                <a:pt x="177" y="6"/>
                              </a:cubicBezTo>
                              <a:cubicBezTo>
                                <a:pt x="40" y="43"/>
                                <a:pt x="40" y="43"/>
                                <a:pt x="40" y="43"/>
                              </a:cubicBezTo>
                              <a:lnTo>
                                <a:pt x="9" y="6"/>
                              </a:lnTo>
                              <a:close/>
                              <a:moveTo>
                                <a:pt x="41" y="48"/>
                              </a:moveTo>
                              <a:cubicBezTo>
                                <a:pt x="153" y="18"/>
                                <a:pt x="153" y="18"/>
                                <a:pt x="153" y="18"/>
                              </a:cubicBezTo>
                              <a:cubicBezTo>
                                <a:pt x="52" y="59"/>
                                <a:pt x="52" y="59"/>
                                <a:pt x="52" y="59"/>
                              </a:cubicBezTo>
                              <a:cubicBezTo>
                                <a:pt x="51" y="59"/>
                                <a:pt x="50" y="60"/>
                                <a:pt x="50" y="60"/>
                              </a:cubicBezTo>
                              <a:cubicBezTo>
                                <a:pt x="38" y="76"/>
                                <a:pt x="38" y="76"/>
                                <a:pt x="38" y="76"/>
                              </a:cubicBezTo>
                              <a:lnTo>
                                <a:pt x="41" y="48"/>
                              </a:lnTo>
                              <a:close/>
                              <a:moveTo>
                                <a:pt x="44" y="79"/>
                              </a:moveTo>
                              <a:cubicBezTo>
                                <a:pt x="52" y="67"/>
                                <a:pt x="52" y="67"/>
                                <a:pt x="52" y="67"/>
                              </a:cubicBezTo>
                              <a:cubicBezTo>
                                <a:pt x="56" y="74"/>
                                <a:pt x="56" y="74"/>
                                <a:pt x="56" y="74"/>
                              </a:cubicBezTo>
                              <a:lnTo>
                                <a:pt x="44" y="79"/>
                              </a:lnTo>
                              <a:close/>
                              <a:moveTo>
                                <a:pt x="92" y="120"/>
                              </a:moveTo>
                              <a:cubicBezTo>
                                <a:pt x="57" y="64"/>
                                <a:pt x="57" y="64"/>
                                <a:pt x="57" y="64"/>
                              </a:cubicBezTo>
                              <a:cubicBezTo>
                                <a:pt x="189" y="10"/>
                                <a:pt x="189" y="10"/>
                                <a:pt x="189" y="10"/>
                              </a:cubicBezTo>
                              <a:lnTo>
                                <a:pt x="92" y="12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5" o:spid="_x0000_s1026" o:spt="100" style="position:absolute;left:0pt;margin-left:277.55pt;margin-top:313.05pt;height:14.15pt;width:22.5pt;z-index:251840512;mso-width-relative:page;mso-height-relative:page;" fillcolor="#626262" filled="t" stroked="f" coordsize="203,128" o:gfxdata="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" path="m203,2c203,2,202,2,202,1c202,1,202,1,202,1c202,1,202,1,202,1c202,1,202,1,202,1c202,0,202,0,202,0c201,0,201,0,201,0c201,0,201,0,201,0c200,0,200,0,200,0c200,0,200,0,200,0c200,0,200,0,200,0c3,0,3,0,3,0c2,0,1,1,0,2c0,3,0,4,1,5c35,47,35,47,35,47c31,86,31,86,31,86c31,87,32,88,32,89c33,89,34,89,34,89c35,89,35,89,35,89c59,79,59,79,59,79c89,126,89,126,89,126c90,127,91,128,92,128c92,128,92,128,92,128c93,128,94,127,94,127c202,5,202,5,202,5c202,4,202,4,202,4c202,4,202,4,202,4c202,4,202,4,203,3c203,3,203,3,203,3c203,3,203,3,203,2c203,2,203,2,203,2c203,2,203,2,203,2xm9,6c177,6,177,6,177,6c40,43,40,43,40,43l9,6xm41,48c153,18,153,18,153,18c52,59,52,59,52,59c51,59,50,60,50,60c38,76,38,76,38,76l41,48xm44,79c52,67,52,67,52,67c56,74,56,74,56,74l44,79xm92,120c57,64,57,64,57,64c189,10,189,10,189,10l92,120xe">
                <v:path o:connectlocs="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3105785</wp:posOffset>
                </wp:positionH>
                <wp:positionV relativeFrom="paragraph">
                  <wp:posOffset>3879850</wp:posOffset>
                </wp:positionV>
                <wp:extent cx="253365" cy="236220"/>
                <wp:effectExtent l="0" t="0" r="13335" b="12700"/>
                <wp:wrapNone/>
                <wp:docPr id="55" name="Freeform 46"/>
                <wp:cNvGraphicFramePr/>
                <a:graphic xmlns:a="http://schemas.openxmlformats.org/drawingml/2006/main">
                  <a:graphicData uri="http://schemas.microsoft.com/office/word/2010/wordprocessingShape">
                    <wps:wsp>
                      <wps:cNvSpPr>
                        <a:spLocks noEditPoints="1"/>
                      </wps:cNvSpPr>
                      <wps:spPr bwMode="auto">
                        <a:xfrm>
                          <a:off x="0" y="0"/>
                          <a:ext cx="253565" cy="2362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 h="168">
                              <a:moveTo>
                                <a:pt x="31" y="87"/>
                              </a:moveTo>
                              <a:cubicBezTo>
                                <a:pt x="32" y="87"/>
                                <a:pt x="32" y="87"/>
                                <a:pt x="33" y="87"/>
                              </a:cubicBezTo>
                              <a:cubicBezTo>
                                <a:pt x="34" y="87"/>
                                <a:pt x="35" y="87"/>
                                <a:pt x="35" y="86"/>
                              </a:cubicBezTo>
                              <a:cubicBezTo>
                                <a:pt x="67" y="27"/>
                                <a:pt x="67" y="27"/>
                                <a:pt x="67" y="27"/>
                              </a:cubicBezTo>
                              <a:cubicBezTo>
                                <a:pt x="68" y="27"/>
                                <a:pt x="69" y="27"/>
                                <a:pt x="70" y="27"/>
                              </a:cubicBezTo>
                              <a:cubicBezTo>
                                <a:pt x="71" y="27"/>
                                <a:pt x="72" y="27"/>
                                <a:pt x="72" y="27"/>
                              </a:cubicBezTo>
                              <a:cubicBezTo>
                                <a:pt x="75" y="26"/>
                                <a:pt x="76" y="25"/>
                                <a:pt x="78" y="24"/>
                              </a:cubicBezTo>
                              <a:cubicBezTo>
                                <a:pt x="130" y="66"/>
                                <a:pt x="130" y="66"/>
                                <a:pt x="130" y="66"/>
                              </a:cubicBezTo>
                              <a:cubicBezTo>
                                <a:pt x="130" y="67"/>
                                <a:pt x="131" y="67"/>
                                <a:pt x="132" y="67"/>
                              </a:cubicBezTo>
                              <a:cubicBezTo>
                                <a:pt x="133" y="67"/>
                                <a:pt x="134" y="67"/>
                                <a:pt x="134" y="66"/>
                              </a:cubicBezTo>
                              <a:cubicBezTo>
                                <a:pt x="135" y="65"/>
                                <a:pt x="135" y="63"/>
                                <a:pt x="134" y="62"/>
                              </a:cubicBezTo>
                              <a:cubicBezTo>
                                <a:pt x="82" y="19"/>
                                <a:pt x="82" y="19"/>
                                <a:pt x="82" y="19"/>
                              </a:cubicBezTo>
                              <a:cubicBezTo>
                                <a:pt x="83" y="17"/>
                                <a:pt x="83" y="14"/>
                                <a:pt x="83" y="11"/>
                              </a:cubicBezTo>
                              <a:cubicBezTo>
                                <a:pt x="81" y="4"/>
                                <a:pt x="74" y="0"/>
                                <a:pt x="67" y="1"/>
                              </a:cubicBezTo>
                              <a:cubicBezTo>
                                <a:pt x="60" y="3"/>
                                <a:pt x="56" y="9"/>
                                <a:pt x="57" y="17"/>
                              </a:cubicBezTo>
                              <a:cubicBezTo>
                                <a:pt x="58" y="19"/>
                                <a:pt x="59" y="22"/>
                                <a:pt x="61" y="24"/>
                              </a:cubicBezTo>
                              <a:cubicBezTo>
                                <a:pt x="30" y="83"/>
                                <a:pt x="30" y="83"/>
                                <a:pt x="30" y="83"/>
                              </a:cubicBezTo>
                              <a:cubicBezTo>
                                <a:pt x="29" y="84"/>
                                <a:pt x="30" y="86"/>
                                <a:pt x="31" y="87"/>
                              </a:cubicBezTo>
                              <a:close/>
                              <a:moveTo>
                                <a:pt x="68" y="7"/>
                              </a:moveTo>
                              <a:cubicBezTo>
                                <a:pt x="69" y="7"/>
                                <a:pt x="69" y="7"/>
                                <a:pt x="70" y="7"/>
                              </a:cubicBezTo>
                              <a:cubicBezTo>
                                <a:pt x="73" y="7"/>
                                <a:pt x="76" y="9"/>
                                <a:pt x="77" y="13"/>
                              </a:cubicBezTo>
                              <a:cubicBezTo>
                                <a:pt x="78" y="16"/>
                                <a:pt x="75" y="20"/>
                                <a:pt x="71" y="21"/>
                              </a:cubicBezTo>
                              <a:cubicBezTo>
                                <a:pt x="67" y="22"/>
                                <a:pt x="64" y="19"/>
                                <a:pt x="63" y="15"/>
                              </a:cubicBezTo>
                              <a:cubicBezTo>
                                <a:pt x="62" y="12"/>
                                <a:pt x="65" y="8"/>
                                <a:pt x="68" y="7"/>
                              </a:cubicBezTo>
                              <a:close/>
                              <a:moveTo>
                                <a:pt x="180" y="132"/>
                              </a:moveTo>
                              <a:cubicBezTo>
                                <a:pt x="167" y="67"/>
                                <a:pt x="167" y="67"/>
                                <a:pt x="167" y="67"/>
                              </a:cubicBezTo>
                              <a:cubicBezTo>
                                <a:pt x="167" y="66"/>
                                <a:pt x="166" y="65"/>
                                <a:pt x="165" y="65"/>
                              </a:cubicBezTo>
                              <a:cubicBezTo>
                                <a:pt x="165" y="64"/>
                                <a:pt x="164" y="64"/>
                                <a:pt x="163" y="64"/>
                              </a:cubicBezTo>
                              <a:cubicBezTo>
                                <a:pt x="3" y="97"/>
                                <a:pt x="3" y="97"/>
                                <a:pt x="3" y="97"/>
                              </a:cubicBezTo>
                              <a:cubicBezTo>
                                <a:pt x="1" y="97"/>
                                <a:pt x="0" y="99"/>
                                <a:pt x="0" y="101"/>
                              </a:cubicBezTo>
                              <a:cubicBezTo>
                                <a:pt x="14" y="166"/>
                                <a:pt x="14" y="166"/>
                                <a:pt x="14" y="166"/>
                              </a:cubicBezTo>
                              <a:cubicBezTo>
                                <a:pt x="14" y="167"/>
                                <a:pt x="14" y="168"/>
                                <a:pt x="15" y="168"/>
                              </a:cubicBezTo>
                              <a:cubicBezTo>
                                <a:pt x="15" y="168"/>
                                <a:pt x="16" y="168"/>
                                <a:pt x="17" y="168"/>
                              </a:cubicBezTo>
                              <a:cubicBezTo>
                                <a:pt x="17" y="168"/>
                                <a:pt x="17" y="168"/>
                                <a:pt x="17" y="168"/>
                              </a:cubicBezTo>
                              <a:cubicBezTo>
                                <a:pt x="178" y="136"/>
                                <a:pt x="178" y="136"/>
                                <a:pt x="178" y="136"/>
                              </a:cubicBezTo>
                              <a:cubicBezTo>
                                <a:pt x="179" y="135"/>
                                <a:pt x="180" y="134"/>
                                <a:pt x="180" y="132"/>
                              </a:cubicBezTo>
                              <a:close/>
                              <a:moveTo>
                                <a:pt x="19" y="162"/>
                              </a:moveTo>
                              <a:cubicBezTo>
                                <a:pt x="7" y="102"/>
                                <a:pt x="7" y="102"/>
                                <a:pt x="7" y="102"/>
                              </a:cubicBezTo>
                              <a:cubicBezTo>
                                <a:pt x="161" y="71"/>
                                <a:pt x="161" y="71"/>
                                <a:pt x="161" y="71"/>
                              </a:cubicBezTo>
                              <a:cubicBezTo>
                                <a:pt x="174" y="131"/>
                                <a:pt x="174" y="131"/>
                                <a:pt x="174" y="131"/>
                              </a:cubicBezTo>
                              <a:lnTo>
                                <a:pt x="19" y="16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6" o:spid="_x0000_s1026" o:spt="100" style="position:absolute;left:0pt;margin-left:244.55pt;margin-top:305.5pt;height:18.6pt;width:19.95pt;z-index:251839488;mso-width-relative:page;mso-height-relative:page;" fillcolor="#626262" filled="t" stroked="f" coordsize="180,168" o:gfxdata="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AAAAAGRycy9QSwEC&#10;FAAUAAAACACHTuJAaHdfNdkAAAALAQAADwAAAAAAAAABACAAAAAiAAAAZHJzL2Rvd25yZXYueG1s&#10;UEsBAhQAFAAAAAgAh07iQK5OfrQWBwAA7iYAAA4AAAAAAAAAAQAgAAAAKAEAAGRycy9lMm9Eb2Mu&#10;eG1sUEsFBgAAAAAGAAYAWQEAALAKAAAAAA==&#10;" path="m31,87c32,87,32,87,33,87c34,87,35,87,35,86c67,27,67,27,67,27c68,27,69,27,70,27c71,27,72,27,72,27c75,26,76,25,78,24c130,66,130,66,130,66c130,67,131,67,132,67c133,67,134,67,134,66c135,65,135,63,134,62c82,19,82,19,82,19c83,17,83,14,83,11c81,4,74,0,67,1c60,3,56,9,57,17c58,19,59,22,61,24c30,83,30,83,30,83c29,84,30,86,31,87xm68,7c69,7,69,7,70,7c73,7,76,9,77,13c78,16,75,20,71,21c67,22,64,19,63,15c62,12,65,8,68,7xm180,132c167,67,167,67,167,67c167,66,166,65,165,65c165,64,164,64,163,64c3,97,3,97,3,97c1,97,0,99,0,101c14,166,14,166,14,166c14,167,14,168,15,168c15,168,16,168,17,168c17,168,17,168,17,168c178,136,178,136,178,136c179,135,180,134,180,132xm19,162c7,102,7,102,7,102c161,71,161,71,161,71c174,131,174,131,174,131l19,162xe">
                <v:path o:connectlocs="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231896"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2697480</wp:posOffset>
                </wp:positionH>
                <wp:positionV relativeFrom="paragraph">
                  <wp:posOffset>3926840</wp:posOffset>
                </wp:positionV>
                <wp:extent cx="239395" cy="201295"/>
                <wp:effectExtent l="0" t="0" r="8255" b="8255"/>
                <wp:wrapNone/>
                <wp:docPr id="56" name="Freeform 47"/>
                <wp:cNvGraphicFramePr/>
                <a:graphic xmlns:a="http://schemas.openxmlformats.org/drawingml/2006/main">
                  <a:graphicData uri="http://schemas.microsoft.com/office/word/2010/wordprocessingShape">
                    <wps:wsp>
                      <wps:cNvSpPr>
                        <a:spLocks noEditPoints="1"/>
                      </wps:cNvSpPr>
                      <wps:spPr bwMode="auto">
                        <a:xfrm>
                          <a:off x="0" y="0"/>
                          <a:ext cx="239279" cy="2011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0" h="143">
                              <a:moveTo>
                                <a:pt x="24" y="72"/>
                              </a:moveTo>
                              <a:cubicBezTo>
                                <a:pt x="32" y="72"/>
                                <a:pt x="40" y="68"/>
                                <a:pt x="44" y="60"/>
                              </a:cubicBezTo>
                              <a:cubicBezTo>
                                <a:pt x="48" y="68"/>
                                <a:pt x="56" y="72"/>
                                <a:pt x="64" y="72"/>
                              </a:cubicBezTo>
                              <a:cubicBezTo>
                                <a:pt x="73" y="72"/>
                                <a:pt x="81" y="68"/>
                                <a:pt x="85" y="60"/>
                              </a:cubicBezTo>
                              <a:cubicBezTo>
                                <a:pt x="89" y="68"/>
                                <a:pt x="97" y="72"/>
                                <a:pt x="105" y="72"/>
                              </a:cubicBezTo>
                              <a:cubicBezTo>
                                <a:pt x="114" y="72"/>
                                <a:pt x="122" y="68"/>
                                <a:pt x="126" y="60"/>
                              </a:cubicBezTo>
                              <a:cubicBezTo>
                                <a:pt x="130" y="68"/>
                                <a:pt x="138" y="72"/>
                                <a:pt x="146" y="72"/>
                              </a:cubicBezTo>
                              <a:cubicBezTo>
                                <a:pt x="159" y="72"/>
                                <a:pt x="170" y="62"/>
                                <a:pt x="170" y="49"/>
                              </a:cubicBezTo>
                              <a:cubicBezTo>
                                <a:pt x="170" y="48"/>
                                <a:pt x="170" y="48"/>
                                <a:pt x="170" y="48"/>
                              </a:cubicBezTo>
                              <a:cubicBezTo>
                                <a:pt x="170" y="48"/>
                                <a:pt x="170" y="47"/>
                                <a:pt x="170" y="47"/>
                              </a:cubicBezTo>
                              <a:cubicBezTo>
                                <a:pt x="170" y="46"/>
                                <a:pt x="169" y="44"/>
                                <a:pt x="168" y="39"/>
                              </a:cubicBezTo>
                              <a:cubicBezTo>
                                <a:pt x="158" y="8"/>
                                <a:pt x="158" y="8"/>
                                <a:pt x="158" y="8"/>
                              </a:cubicBezTo>
                              <a:cubicBezTo>
                                <a:pt x="156" y="4"/>
                                <a:pt x="152" y="0"/>
                                <a:pt x="147" y="0"/>
                              </a:cubicBezTo>
                              <a:cubicBezTo>
                                <a:pt x="23" y="0"/>
                                <a:pt x="23" y="0"/>
                                <a:pt x="23" y="0"/>
                              </a:cubicBezTo>
                              <a:cubicBezTo>
                                <a:pt x="18" y="0"/>
                                <a:pt x="13" y="4"/>
                                <a:pt x="12" y="8"/>
                              </a:cubicBezTo>
                              <a:cubicBezTo>
                                <a:pt x="2" y="38"/>
                                <a:pt x="2" y="38"/>
                                <a:pt x="2" y="38"/>
                              </a:cubicBezTo>
                              <a:cubicBezTo>
                                <a:pt x="2" y="40"/>
                                <a:pt x="1" y="44"/>
                                <a:pt x="0" y="45"/>
                              </a:cubicBezTo>
                              <a:cubicBezTo>
                                <a:pt x="0" y="45"/>
                                <a:pt x="0" y="46"/>
                                <a:pt x="0" y="46"/>
                              </a:cubicBezTo>
                              <a:cubicBezTo>
                                <a:pt x="0" y="46"/>
                                <a:pt x="0" y="46"/>
                                <a:pt x="0" y="46"/>
                              </a:cubicBezTo>
                              <a:cubicBezTo>
                                <a:pt x="0" y="49"/>
                                <a:pt x="0" y="49"/>
                                <a:pt x="0" y="49"/>
                              </a:cubicBezTo>
                              <a:cubicBezTo>
                                <a:pt x="0" y="62"/>
                                <a:pt x="11" y="72"/>
                                <a:pt x="24" y="72"/>
                              </a:cubicBezTo>
                              <a:close/>
                              <a:moveTo>
                                <a:pt x="6" y="48"/>
                              </a:moveTo>
                              <a:cubicBezTo>
                                <a:pt x="6" y="48"/>
                                <a:pt x="6" y="47"/>
                                <a:pt x="6" y="47"/>
                              </a:cubicBezTo>
                              <a:cubicBezTo>
                                <a:pt x="6" y="47"/>
                                <a:pt x="6" y="47"/>
                                <a:pt x="6" y="47"/>
                              </a:cubicBezTo>
                              <a:cubicBezTo>
                                <a:pt x="6" y="47"/>
                                <a:pt x="6" y="46"/>
                                <a:pt x="6" y="46"/>
                              </a:cubicBezTo>
                              <a:cubicBezTo>
                                <a:pt x="6" y="45"/>
                                <a:pt x="7" y="42"/>
                                <a:pt x="8" y="39"/>
                              </a:cubicBezTo>
                              <a:cubicBezTo>
                                <a:pt x="18" y="10"/>
                                <a:pt x="18" y="10"/>
                                <a:pt x="18" y="10"/>
                              </a:cubicBezTo>
                              <a:cubicBezTo>
                                <a:pt x="19" y="8"/>
                                <a:pt x="21" y="6"/>
                                <a:pt x="23" y="6"/>
                              </a:cubicBezTo>
                              <a:cubicBezTo>
                                <a:pt x="147" y="6"/>
                                <a:pt x="147" y="6"/>
                                <a:pt x="147" y="6"/>
                              </a:cubicBezTo>
                              <a:cubicBezTo>
                                <a:pt x="149" y="6"/>
                                <a:pt x="151" y="8"/>
                                <a:pt x="152" y="10"/>
                              </a:cubicBezTo>
                              <a:cubicBezTo>
                                <a:pt x="162" y="41"/>
                                <a:pt x="162" y="41"/>
                                <a:pt x="162" y="41"/>
                              </a:cubicBezTo>
                              <a:cubicBezTo>
                                <a:pt x="163" y="44"/>
                                <a:pt x="164" y="46"/>
                                <a:pt x="164" y="47"/>
                              </a:cubicBezTo>
                              <a:cubicBezTo>
                                <a:pt x="164" y="47"/>
                                <a:pt x="164" y="48"/>
                                <a:pt x="164" y="48"/>
                              </a:cubicBezTo>
                              <a:cubicBezTo>
                                <a:pt x="164" y="49"/>
                                <a:pt x="164" y="49"/>
                                <a:pt x="164" y="49"/>
                              </a:cubicBezTo>
                              <a:cubicBezTo>
                                <a:pt x="164" y="59"/>
                                <a:pt x="156" y="66"/>
                                <a:pt x="146" y="66"/>
                              </a:cubicBezTo>
                              <a:cubicBezTo>
                                <a:pt x="137" y="66"/>
                                <a:pt x="129" y="59"/>
                                <a:pt x="129" y="49"/>
                              </a:cubicBezTo>
                              <a:cubicBezTo>
                                <a:pt x="129" y="47"/>
                                <a:pt x="128" y="46"/>
                                <a:pt x="126" y="46"/>
                              </a:cubicBezTo>
                              <a:cubicBezTo>
                                <a:pt x="124" y="46"/>
                                <a:pt x="123" y="47"/>
                                <a:pt x="123" y="49"/>
                              </a:cubicBezTo>
                              <a:cubicBezTo>
                                <a:pt x="123" y="59"/>
                                <a:pt x="115" y="66"/>
                                <a:pt x="105" y="66"/>
                              </a:cubicBezTo>
                              <a:cubicBezTo>
                                <a:pt x="96" y="66"/>
                                <a:pt x="88" y="59"/>
                                <a:pt x="88" y="49"/>
                              </a:cubicBezTo>
                              <a:cubicBezTo>
                                <a:pt x="88" y="47"/>
                                <a:pt x="87" y="46"/>
                                <a:pt x="85" y="46"/>
                              </a:cubicBezTo>
                              <a:cubicBezTo>
                                <a:pt x="83" y="46"/>
                                <a:pt x="82" y="47"/>
                                <a:pt x="82" y="49"/>
                              </a:cubicBezTo>
                              <a:cubicBezTo>
                                <a:pt x="82" y="59"/>
                                <a:pt x="74" y="66"/>
                                <a:pt x="64" y="66"/>
                              </a:cubicBezTo>
                              <a:cubicBezTo>
                                <a:pt x="55" y="66"/>
                                <a:pt x="47" y="59"/>
                                <a:pt x="47" y="49"/>
                              </a:cubicBezTo>
                              <a:cubicBezTo>
                                <a:pt x="47" y="47"/>
                                <a:pt x="46" y="46"/>
                                <a:pt x="44" y="46"/>
                              </a:cubicBezTo>
                              <a:cubicBezTo>
                                <a:pt x="44" y="46"/>
                                <a:pt x="44" y="46"/>
                                <a:pt x="44" y="46"/>
                              </a:cubicBezTo>
                              <a:cubicBezTo>
                                <a:pt x="42" y="46"/>
                                <a:pt x="41" y="47"/>
                                <a:pt x="41" y="49"/>
                              </a:cubicBezTo>
                              <a:cubicBezTo>
                                <a:pt x="41" y="59"/>
                                <a:pt x="33" y="66"/>
                                <a:pt x="24" y="66"/>
                              </a:cubicBezTo>
                              <a:cubicBezTo>
                                <a:pt x="14" y="66"/>
                                <a:pt x="6" y="59"/>
                                <a:pt x="6" y="49"/>
                              </a:cubicBezTo>
                              <a:lnTo>
                                <a:pt x="6" y="48"/>
                              </a:lnTo>
                              <a:close/>
                              <a:moveTo>
                                <a:pt x="156" y="121"/>
                              </a:moveTo>
                              <a:cubicBezTo>
                                <a:pt x="156" y="120"/>
                                <a:pt x="155" y="119"/>
                                <a:pt x="154" y="119"/>
                              </a:cubicBezTo>
                              <a:cubicBezTo>
                                <a:pt x="16" y="119"/>
                                <a:pt x="16" y="119"/>
                                <a:pt x="16" y="119"/>
                              </a:cubicBezTo>
                              <a:cubicBezTo>
                                <a:pt x="15" y="119"/>
                                <a:pt x="14" y="120"/>
                                <a:pt x="13" y="121"/>
                              </a:cubicBezTo>
                              <a:cubicBezTo>
                                <a:pt x="4" y="139"/>
                                <a:pt x="4" y="139"/>
                                <a:pt x="4" y="139"/>
                              </a:cubicBezTo>
                              <a:cubicBezTo>
                                <a:pt x="4" y="140"/>
                                <a:pt x="4" y="141"/>
                                <a:pt x="5" y="142"/>
                              </a:cubicBezTo>
                              <a:cubicBezTo>
                                <a:pt x="5" y="143"/>
                                <a:pt x="6" y="143"/>
                                <a:pt x="7" y="143"/>
                              </a:cubicBezTo>
                              <a:cubicBezTo>
                                <a:pt x="163" y="143"/>
                                <a:pt x="163" y="143"/>
                                <a:pt x="163" y="143"/>
                              </a:cubicBezTo>
                              <a:cubicBezTo>
                                <a:pt x="164" y="143"/>
                                <a:pt x="165" y="143"/>
                                <a:pt x="165" y="142"/>
                              </a:cubicBezTo>
                              <a:cubicBezTo>
                                <a:pt x="166" y="141"/>
                                <a:pt x="166" y="140"/>
                                <a:pt x="166" y="139"/>
                              </a:cubicBezTo>
                              <a:lnTo>
                                <a:pt x="156" y="121"/>
                              </a:lnTo>
                              <a:close/>
                              <a:moveTo>
                                <a:pt x="12" y="137"/>
                              </a:moveTo>
                              <a:cubicBezTo>
                                <a:pt x="18" y="125"/>
                                <a:pt x="18" y="125"/>
                                <a:pt x="18" y="125"/>
                              </a:cubicBezTo>
                              <a:cubicBezTo>
                                <a:pt x="152" y="125"/>
                                <a:pt x="152" y="125"/>
                                <a:pt x="152" y="125"/>
                              </a:cubicBezTo>
                              <a:cubicBezTo>
                                <a:pt x="158" y="137"/>
                                <a:pt x="158" y="137"/>
                                <a:pt x="158" y="137"/>
                              </a:cubicBezTo>
                              <a:lnTo>
                                <a:pt x="12" y="137"/>
                              </a:lnTo>
                              <a:close/>
                              <a:moveTo>
                                <a:pt x="13" y="80"/>
                              </a:moveTo>
                              <a:cubicBezTo>
                                <a:pt x="13" y="110"/>
                                <a:pt x="13" y="110"/>
                                <a:pt x="13" y="110"/>
                              </a:cubicBezTo>
                              <a:cubicBezTo>
                                <a:pt x="13" y="112"/>
                                <a:pt x="15" y="113"/>
                                <a:pt x="16" y="113"/>
                              </a:cubicBezTo>
                              <a:cubicBezTo>
                                <a:pt x="18" y="113"/>
                                <a:pt x="19" y="112"/>
                                <a:pt x="19" y="110"/>
                              </a:cubicBezTo>
                              <a:cubicBezTo>
                                <a:pt x="19" y="80"/>
                                <a:pt x="19" y="80"/>
                                <a:pt x="19" y="80"/>
                              </a:cubicBezTo>
                              <a:cubicBezTo>
                                <a:pt x="19" y="79"/>
                                <a:pt x="18" y="77"/>
                                <a:pt x="16" y="77"/>
                              </a:cubicBezTo>
                              <a:cubicBezTo>
                                <a:pt x="15" y="77"/>
                                <a:pt x="13" y="79"/>
                                <a:pt x="13" y="80"/>
                              </a:cubicBezTo>
                              <a:close/>
                              <a:moveTo>
                                <a:pt x="150" y="80"/>
                              </a:moveTo>
                              <a:cubicBezTo>
                                <a:pt x="150" y="110"/>
                                <a:pt x="150" y="110"/>
                                <a:pt x="150" y="110"/>
                              </a:cubicBezTo>
                              <a:cubicBezTo>
                                <a:pt x="150" y="112"/>
                                <a:pt x="151" y="113"/>
                                <a:pt x="153" y="113"/>
                              </a:cubicBezTo>
                              <a:cubicBezTo>
                                <a:pt x="154" y="113"/>
                                <a:pt x="156" y="112"/>
                                <a:pt x="156" y="110"/>
                              </a:cubicBezTo>
                              <a:cubicBezTo>
                                <a:pt x="156" y="80"/>
                                <a:pt x="156" y="80"/>
                                <a:pt x="156" y="80"/>
                              </a:cubicBezTo>
                              <a:cubicBezTo>
                                <a:pt x="156" y="79"/>
                                <a:pt x="154" y="77"/>
                                <a:pt x="153" y="77"/>
                              </a:cubicBezTo>
                              <a:cubicBezTo>
                                <a:pt x="151" y="77"/>
                                <a:pt x="150" y="79"/>
                                <a:pt x="150" y="8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7" o:spid="_x0000_s1026" o:spt="100" style="position:absolute;left:0pt;margin-left:212.4pt;margin-top:309.2pt;height:15.85pt;width:18.85pt;z-index:251838464;mso-width-relative:page;mso-height-relative:page;" fillcolor="#626262" filled="t" stroked="f" coordsize="170,143" o:gfxdata="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ER06YTaAAAACwEAAA8AAAAAAAAAAQAg&#10;AAAAIgAAAGRycy9kb3ducmV2LnhtbFBLAQIUABQAAAAIAIdO4kAdPUIf8wgAAO0zAAAOAAAAAAAA&#10;AAEAIAAAACkBAABkcnMvZTJvRG9jLnhtbFBLBQYAAAAABgAGAFkBAACODAAAAAA=&#10;" path="m24,72c32,72,40,68,44,60c48,68,56,72,64,72c73,72,81,68,85,60c89,68,97,72,105,72c114,72,122,68,126,60c130,68,138,72,146,72c159,72,170,62,170,49c170,48,170,48,170,48c170,48,170,47,170,47c170,46,169,44,168,39c158,8,158,8,158,8c156,4,152,0,147,0c23,0,23,0,23,0c18,0,13,4,12,8c2,38,2,38,2,38c2,40,1,44,0,45c0,45,0,46,0,46c0,46,0,46,0,46c0,49,0,49,0,49c0,62,11,72,24,72xm6,48c6,48,6,47,6,47c6,47,6,47,6,47c6,47,6,46,6,46c6,45,7,42,8,39c18,10,18,10,18,10c19,8,21,6,23,6c147,6,147,6,147,6c149,6,151,8,152,10c162,41,162,41,162,41c163,44,164,46,164,47c164,47,164,48,164,48c164,49,164,49,164,49c164,59,156,66,146,66c137,66,129,59,129,49c129,47,128,46,126,46c124,46,123,47,123,49c123,59,115,66,105,66c96,66,88,59,88,49c88,47,87,46,85,46c83,46,82,47,82,49c82,59,74,66,64,66c55,66,47,59,47,49c47,47,46,46,44,46c44,46,44,46,44,46c42,46,41,47,41,49c41,59,33,66,24,66c14,66,6,59,6,49l6,48xm156,121c156,120,155,119,154,119c16,119,16,119,16,119c15,119,14,120,13,121c4,139,4,139,4,139c4,140,4,141,5,142c5,143,6,143,7,143c163,143,163,143,163,143c164,143,165,143,165,142c166,141,166,140,166,139l156,121xm12,137c18,125,18,125,18,125c152,125,152,125,152,125c158,137,158,137,158,137l12,137xm13,80c13,110,13,110,13,110c13,112,15,113,16,113c18,113,19,112,19,110c19,80,19,80,19,80c19,79,18,77,16,77c15,77,13,79,13,80xm150,80c150,110,150,110,150,110c150,112,151,113,153,113c154,113,156,112,156,110c156,80,156,80,156,80c156,79,154,77,153,77c151,77,150,79,150,80xe">
                <v:path o:connectlocs="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2287905</wp:posOffset>
                </wp:positionH>
                <wp:positionV relativeFrom="paragraph">
                  <wp:posOffset>3856355</wp:posOffset>
                </wp:positionV>
                <wp:extent cx="227965" cy="247650"/>
                <wp:effectExtent l="0" t="0" r="635" b="0"/>
                <wp:wrapNone/>
                <wp:docPr id="57" name="Freeform 48"/>
                <wp:cNvGraphicFramePr/>
                <a:graphic xmlns:a="http://schemas.openxmlformats.org/drawingml/2006/main">
                  <a:graphicData uri="http://schemas.microsoft.com/office/word/2010/wordprocessingShape">
                    <wps:wsp>
                      <wps:cNvSpPr>
                        <a:spLocks noEditPoints="1"/>
                      </wps:cNvSpPr>
                      <wps:spPr bwMode="auto">
                        <a:xfrm>
                          <a:off x="0" y="0"/>
                          <a:ext cx="227970" cy="24760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2" h="176">
                              <a:moveTo>
                                <a:pt x="159" y="50"/>
                              </a:moveTo>
                              <a:cubicBezTo>
                                <a:pt x="90" y="50"/>
                                <a:pt x="90" y="50"/>
                                <a:pt x="90" y="50"/>
                              </a:cubicBezTo>
                              <a:cubicBezTo>
                                <a:pt x="104" y="40"/>
                                <a:pt x="117" y="29"/>
                                <a:pt x="117" y="18"/>
                              </a:cubicBezTo>
                              <a:cubicBezTo>
                                <a:pt x="117" y="16"/>
                                <a:pt x="115" y="12"/>
                                <a:pt x="111" y="9"/>
                              </a:cubicBezTo>
                              <a:cubicBezTo>
                                <a:pt x="108" y="7"/>
                                <a:pt x="106" y="7"/>
                                <a:pt x="104" y="7"/>
                              </a:cubicBezTo>
                              <a:cubicBezTo>
                                <a:pt x="92" y="7"/>
                                <a:pt x="85" y="28"/>
                                <a:pt x="81" y="42"/>
                              </a:cubicBezTo>
                              <a:cubicBezTo>
                                <a:pt x="75" y="27"/>
                                <a:pt x="62" y="0"/>
                                <a:pt x="46" y="0"/>
                              </a:cubicBezTo>
                              <a:cubicBezTo>
                                <a:pt x="43" y="0"/>
                                <a:pt x="41" y="0"/>
                                <a:pt x="38" y="2"/>
                              </a:cubicBezTo>
                              <a:cubicBezTo>
                                <a:pt x="32" y="7"/>
                                <a:pt x="29" y="13"/>
                                <a:pt x="32" y="20"/>
                              </a:cubicBezTo>
                              <a:cubicBezTo>
                                <a:pt x="35" y="31"/>
                                <a:pt x="49" y="43"/>
                                <a:pt x="62" y="50"/>
                              </a:cubicBezTo>
                              <a:cubicBezTo>
                                <a:pt x="3" y="50"/>
                                <a:pt x="3" y="50"/>
                                <a:pt x="3" y="50"/>
                              </a:cubicBezTo>
                              <a:cubicBezTo>
                                <a:pt x="1" y="50"/>
                                <a:pt x="0" y="51"/>
                                <a:pt x="0" y="53"/>
                              </a:cubicBezTo>
                              <a:cubicBezTo>
                                <a:pt x="0" y="84"/>
                                <a:pt x="0" y="84"/>
                                <a:pt x="0" y="84"/>
                              </a:cubicBezTo>
                              <a:cubicBezTo>
                                <a:pt x="0" y="85"/>
                                <a:pt x="1" y="87"/>
                                <a:pt x="3" y="87"/>
                              </a:cubicBezTo>
                              <a:cubicBezTo>
                                <a:pt x="54" y="87"/>
                                <a:pt x="54" y="87"/>
                                <a:pt x="54" y="87"/>
                              </a:cubicBezTo>
                              <a:cubicBezTo>
                                <a:pt x="56" y="87"/>
                                <a:pt x="57" y="85"/>
                                <a:pt x="57" y="84"/>
                              </a:cubicBezTo>
                              <a:cubicBezTo>
                                <a:pt x="57" y="82"/>
                                <a:pt x="56" y="81"/>
                                <a:pt x="54" y="81"/>
                              </a:cubicBezTo>
                              <a:cubicBezTo>
                                <a:pt x="6" y="81"/>
                                <a:pt x="6" y="81"/>
                                <a:pt x="6" y="81"/>
                              </a:cubicBezTo>
                              <a:cubicBezTo>
                                <a:pt x="6" y="56"/>
                                <a:pt x="6" y="56"/>
                                <a:pt x="6" y="56"/>
                              </a:cubicBezTo>
                              <a:cubicBezTo>
                                <a:pt x="64" y="56"/>
                                <a:pt x="64" y="56"/>
                                <a:pt x="64" y="56"/>
                              </a:cubicBezTo>
                              <a:cubicBezTo>
                                <a:pt x="64" y="170"/>
                                <a:pt x="64" y="170"/>
                                <a:pt x="64" y="170"/>
                              </a:cubicBezTo>
                              <a:cubicBezTo>
                                <a:pt x="17" y="170"/>
                                <a:pt x="17" y="170"/>
                                <a:pt x="17" y="170"/>
                              </a:cubicBezTo>
                              <a:cubicBezTo>
                                <a:pt x="17" y="92"/>
                                <a:pt x="17" y="92"/>
                                <a:pt x="17" y="92"/>
                              </a:cubicBezTo>
                              <a:cubicBezTo>
                                <a:pt x="17" y="90"/>
                                <a:pt x="16" y="89"/>
                                <a:pt x="14" y="89"/>
                              </a:cubicBezTo>
                              <a:cubicBezTo>
                                <a:pt x="13" y="89"/>
                                <a:pt x="11" y="90"/>
                                <a:pt x="11" y="92"/>
                              </a:cubicBezTo>
                              <a:cubicBezTo>
                                <a:pt x="11" y="173"/>
                                <a:pt x="11" y="173"/>
                                <a:pt x="11" y="173"/>
                              </a:cubicBezTo>
                              <a:cubicBezTo>
                                <a:pt x="11" y="175"/>
                                <a:pt x="13" y="176"/>
                                <a:pt x="14" y="176"/>
                              </a:cubicBezTo>
                              <a:cubicBezTo>
                                <a:pt x="147" y="176"/>
                                <a:pt x="147" y="176"/>
                                <a:pt x="147" y="176"/>
                              </a:cubicBezTo>
                              <a:cubicBezTo>
                                <a:pt x="149" y="176"/>
                                <a:pt x="150" y="175"/>
                                <a:pt x="150" y="173"/>
                              </a:cubicBezTo>
                              <a:cubicBezTo>
                                <a:pt x="150" y="92"/>
                                <a:pt x="150" y="92"/>
                                <a:pt x="150" y="92"/>
                              </a:cubicBezTo>
                              <a:cubicBezTo>
                                <a:pt x="150" y="90"/>
                                <a:pt x="149" y="89"/>
                                <a:pt x="147" y="89"/>
                              </a:cubicBezTo>
                              <a:cubicBezTo>
                                <a:pt x="146" y="89"/>
                                <a:pt x="144" y="90"/>
                                <a:pt x="144" y="92"/>
                              </a:cubicBezTo>
                              <a:cubicBezTo>
                                <a:pt x="144" y="170"/>
                                <a:pt x="144" y="170"/>
                                <a:pt x="144" y="170"/>
                              </a:cubicBezTo>
                              <a:cubicBezTo>
                                <a:pt x="98" y="170"/>
                                <a:pt x="98" y="170"/>
                                <a:pt x="98" y="170"/>
                              </a:cubicBezTo>
                              <a:cubicBezTo>
                                <a:pt x="98" y="56"/>
                                <a:pt x="98" y="56"/>
                                <a:pt x="98" y="56"/>
                              </a:cubicBezTo>
                              <a:cubicBezTo>
                                <a:pt x="156" y="56"/>
                                <a:pt x="156" y="56"/>
                                <a:pt x="156" y="56"/>
                              </a:cubicBezTo>
                              <a:cubicBezTo>
                                <a:pt x="156" y="81"/>
                                <a:pt x="156" y="81"/>
                                <a:pt x="156" y="81"/>
                              </a:cubicBezTo>
                              <a:cubicBezTo>
                                <a:pt x="107" y="81"/>
                                <a:pt x="107" y="81"/>
                                <a:pt x="107" y="81"/>
                              </a:cubicBezTo>
                              <a:cubicBezTo>
                                <a:pt x="106" y="81"/>
                                <a:pt x="104" y="82"/>
                                <a:pt x="104" y="84"/>
                              </a:cubicBezTo>
                              <a:cubicBezTo>
                                <a:pt x="104" y="85"/>
                                <a:pt x="106" y="87"/>
                                <a:pt x="107" y="87"/>
                              </a:cubicBezTo>
                              <a:cubicBezTo>
                                <a:pt x="159" y="87"/>
                                <a:pt x="159" y="87"/>
                                <a:pt x="159" y="87"/>
                              </a:cubicBezTo>
                              <a:cubicBezTo>
                                <a:pt x="160" y="87"/>
                                <a:pt x="162" y="85"/>
                                <a:pt x="162" y="84"/>
                              </a:cubicBezTo>
                              <a:cubicBezTo>
                                <a:pt x="162" y="53"/>
                                <a:pt x="162" y="53"/>
                                <a:pt x="162" y="53"/>
                              </a:cubicBezTo>
                              <a:cubicBezTo>
                                <a:pt x="162" y="51"/>
                                <a:pt x="160" y="50"/>
                                <a:pt x="159" y="50"/>
                              </a:cubicBezTo>
                              <a:close/>
                              <a:moveTo>
                                <a:pt x="104" y="13"/>
                              </a:moveTo>
                              <a:cubicBezTo>
                                <a:pt x="105" y="13"/>
                                <a:pt x="106" y="13"/>
                                <a:pt x="107" y="14"/>
                              </a:cubicBezTo>
                              <a:cubicBezTo>
                                <a:pt x="110" y="16"/>
                                <a:pt x="111" y="18"/>
                                <a:pt x="111" y="19"/>
                              </a:cubicBezTo>
                              <a:cubicBezTo>
                                <a:pt x="111" y="27"/>
                                <a:pt x="95" y="39"/>
                                <a:pt x="86" y="45"/>
                              </a:cubicBezTo>
                              <a:cubicBezTo>
                                <a:pt x="90" y="30"/>
                                <a:pt x="97" y="13"/>
                                <a:pt x="104" y="13"/>
                              </a:cubicBezTo>
                              <a:close/>
                              <a:moveTo>
                                <a:pt x="37" y="18"/>
                              </a:moveTo>
                              <a:cubicBezTo>
                                <a:pt x="36" y="14"/>
                                <a:pt x="37" y="10"/>
                                <a:pt x="41" y="7"/>
                              </a:cubicBezTo>
                              <a:cubicBezTo>
                                <a:pt x="43" y="6"/>
                                <a:pt x="45" y="6"/>
                                <a:pt x="46" y="6"/>
                              </a:cubicBezTo>
                              <a:cubicBezTo>
                                <a:pt x="57" y="6"/>
                                <a:pt x="71" y="31"/>
                                <a:pt x="77" y="49"/>
                              </a:cubicBezTo>
                              <a:cubicBezTo>
                                <a:pt x="64" y="47"/>
                                <a:pt x="41" y="31"/>
                                <a:pt x="37" y="18"/>
                              </a:cubicBezTo>
                              <a:close/>
                              <a:moveTo>
                                <a:pt x="92" y="170"/>
                              </a:moveTo>
                              <a:cubicBezTo>
                                <a:pt x="70" y="170"/>
                                <a:pt x="70" y="170"/>
                                <a:pt x="70" y="170"/>
                              </a:cubicBezTo>
                              <a:cubicBezTo>
                                <a:pt x="70" y="56"/>
                                <a:pt x="70" y="56"/>
                                <a:pt x="70" y="56"/>
                              </a:cubicBezTo>
                              <a:cubicBezTo>
                                <a:pt x="92" y="56"/>
                                <a:pt x="92" y="56"/>
                                <a:pt x="92" y="56"/>
                              </a:cubicBezTo>
                              <a:lnTo>
                                <a:pt x="92" y="17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8" o:spid="_x0000_s1026" o:spt="100" style="position:absolute;left:0pt;margin-left:180.15pt;margin-top:303.65pt;height:19.5pt;width:17.95pt;z-index:251837440;mso-width-relative:page;mso-height-relative:page;" fillcolor="#626262" filled="t" stroked="f" coordsize="162,176" o:gfxdata="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" path="m159,50c90,50,90,50,90,50c104,40,117,29,117,18c117,16,115,12,111,9c108,7,106,7,104,7c92,7,85,28,81,42c75,27,62,0,46,0c43,0,41,0,38,2c32,7,29,13,32,20c35,31,49,43,62,50c3,50,3,50,3,50c1,50,0,51,0,53c0,84,0,84,0,84c0,85,1,87,3,87c54,87,54,87,54,87c56,87,57,85,57,84c57,82,56,81,54,81c6,81,6,81,6,81c6,56,6,56,6,56c64,56,64,56,64,56c64,170,64,170,64,170c17,170,17,170,17,170c17,92,17,92,17,92c17,90,16,89,14,89c13,89,11,90,11,92c11,173,11,173,11,173c11,175,13,176,14,176c147,176,147,176,147,176c149,176,150,175,150,173c150,92,150,92,150,92c150,90,149,89,147,89c146,89,144,90,144,92c144,170,144,170,144,170c98,170,98,170,98,170c98,56,98,56,98,56c156,56,156,56,156,56c156,81,156,81,156,81c107,81,107,81,107,81c106,81,104,82,104,84c104,85,106,87,107,87c159,87,159,87,159,87c160,87,162,85,162,84c162,53,162,53,162,53c162,51,160,50,159,50xm104,13c105,13,106,13,107,14c110,16,111,18,111,19c111,27,95,39,86,45c90,30,97,13,104,13xm37,18c36,14,37,10,41,7c43,6,45,6,46,6c57,6,71,31,77,49c64,47,41,31,37,18xm92,170c70,170,70,170,70,170c70,56,70,56,70,56c92,56,92,56,92,56l92,170xe">
                <v:path o:connectlocs="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242994"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1887220</wp:posOffset>
                </wp:positionH>
                <wp:positionV relativeFrom="paragraph">
                  <wp:posOffset>3925570</wp:posOffset>
                </wp:positionV>
                <wp:extent cx="215265" cy="184785"/>
                <wp:effectExtent l="0" t="0" r="13335" b="5715"/>
                <wp:wrapNone/>
                <wp:docPr id="58" name="Freeform 49"/>
                <wp:cNvGraphicFramePr/>
                <a:graphic xmlns:a="http://schemas.openxmlformats.org/drawingml/2006/main">
                  <a:graphicData uri="http://schemas.microsoft.com/office/word/2010/wordprocessingShape">
                    <wps:wsp>
                      <wps:cNvSpPr>
                        <a:spLocks noEditPoints="1"/>
                      </wps:cNvSpPr>
                      <wps:spPr bwMode="auto">
                        <a:xfrm>
                          <a:off x="0" y="0"/>
                          <a:ext cx="215470" cy="18451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3" h="131">
                              <a:moveTo>
                                <a:pt x="152" y="36"/>
                              </a:moveTo>
                              <a:cubicBezTo>
                                <a:pt x="152" y="36"/>
                                <a:pt x="152" y="36"/>
                                <a:pt x="152" y="36"/>
                              </a:cubicBezTo>
                              <a:cubicBezTo>
                                <a:pt x="139" y="2"/>
                                <a:pt x="139" y="2"/>
                                <a:pt x="139" y="2"/>
                              </a:cubicBezTo>
                              <a:cubicBezTo>
                                <a:pt x="139" y="1"/>
                                <a:pt x="138" y="0"/>
                                <a:pt x="137" y="0"/>
                              </a:cubicBezTo>
                              <a:cubicBezTo>
                                <a:pt x="17" y="0"/>
                                <a:pt x="17" y="0"/>
                                <a:pt x="17" y="0"/>
                              </a:cubicBezTo>
                              <a:cubicBezTo>
                                <a:pt x="15" y="0"/>
                                <a:pt x="14" y="1"/>
                                <a:pt x="14" y="2"/>
                              </a:cubicBezTo>
                              <a:cubicBezTo>
                                <a:pt x="1" y="36"/>
                                <a:pt x="1" y="36"/>
                                <a:pt x="1" y="36"/>
                              </a:cubicBezTo>
                              <a:cubicBezTo>
                                <a:pt x="1" y="36"/>
                                <a:pt x="1" y="36"/>
                                <a:pt x="1" y="36"/>
                              </a:cubicBezTo>
                              <a:cubicBezTo>
                                <a:pt x="1" y="37"/>
                                <a:pt x="0" y="37"/>
                                <a:pt x="0" y="37"/>
                              </a:cubicBezTo>
                              <a:cubicBezTo>
                                <a:pt x="0" y="128"/>
                                <a:pt x="0" y="128"/>
                                <a:pt x="0" y="128"/>
                              </a:cubicBezTo>
                              <a:cubicBezTo>
                                <a:pt x="0" y="130"/>
                                <a:pt x="2" y="131"/>
                                <a:pt x="3" y="131"/>
                              </a:cubicBezTo>
                              <a:cubicBezTo>
                                <a:pt x="150" y="131"/>
                                <a:pt x="150" y="131"/>
                                <a:pt x="150" y="131"/>
                              </a:cubicBezTo>
                              <a:cubicBezTo>
                                <a:pt x="151" y="131"/>
                                <a:pt x="153" y="130"/>
                                <a:pt x="153" y="128"/>
                              </a:cubicBezTo>
                              <a:cubicBezTo>
                                <a:pt x="153" y="37"/>
                                <a:pt x="153" y="37"/>
                                <a:pt x="153" y="37"/>
                              </a:cubicBezTo>
                              <a:cubicBezTo>
                                <a:pt x="153" y="37"/>
                                <a:pt x="153" y="37"/>
                                <a:pt x="152" y="36"/>
                              </a:cubicBezTo>
                              <a:close/>
                              <a:moveTo>
                                <a:pt x="86" y="6"/>
                              </a:moveTo>
                              <a:cubicBezTo>
                                <a:pt x="93" y="37"/>
                                <a:pt x="93" y="37"/>
                                <a:pt x="93" y="37"/>
                              </a:cubicBezTo>
                              <a:cubicBezTo>
                                <a:pt x="93" y="71"/>
                                <a:pt x="93" y="71"/>
                                <a:pt x="93" y="71"/>
                              </a:cubicBezTo>
                              <a:cubicBezTo>
                                <a:pt x="78" y="64"/>
                                <a:pt x="78" y="64"/>
                                <a:pt x="78" y="64"/>
                              </a:cubicBezTo>
                              <a:cubicBezTo>
                                <a:pt x="77" y="63"/>
                                <a:pt x="76" y="63"/>
                                <a:pt x="75" y="64"/>
                              </a:cubicBezTo>
                              <a:cubicBezTo>
                                <a:pt x="60" y="71"/>
                                <a:pt x="60" y="71"/>
                                <a:pt x="60" y="71"/>
                              </a:cubicBezTo>
                              <a:cubicBezTo>
                                <a:pt x="60" y="37"/>
                                <a:pt x="60" y="37"/>
                                <a:pt x="60" y="37"/>
                              </a:cubicBezTo>
                              <a:cubicBezTo>
                                <a:pt x="67" y="6"/>
                                <a:pt x="67" y="6"/>
                                <a:pt x="67" y="6"/>
                              </a:cubicBezTo>
                              <a:lnTo>
                                <a:pt x="86" y="6"/>
                              </a:lnTo>
                              <a:close/>
                              <a:moveTo>
                                <a:pt x="147" y="125"/>
                              </a:moveTo>
                              <a:cubicBezTo>
                                <a:pt x="6" y="125"/>
                                <a:pt x="6" y="125"/>
                                <a:pt x="6" y="125"/>
                              </a:cubicBezTo>
                              <a:cubicBezTo>
                                <a:pt x="6" y="40"/>
                                <a:pt x="6" y="40"/>
                                <a:pt x="6" y="40"/>
                              </a:cubicBezTo>
                              <a:cubicBezTo>
                                <a:pt x="48" y="40"/>
                                <a:pt x="48" y="40"/>
                                <a:pt x="48" y="40"/>
                              </a:cubicBezTo>
                              <a:cubicBezTo>
                                <a:pt x="49" y="40"/>
                                <a:pt x="51" y="39"/>
                                <a:pt x="51" y="37"/>
                              </a:cubicBezTo>
                              <a:cubicBezTo>
                                <a:pt x="51" y="37"/>
                                <a:pt x="51" y="37"/>
                                <a:pt x="51" y="37"/>
                              </a:cubicBezTo>
                              <a:cubicBezTo>
                                <a:pt x="51" y="37"/>
                                <a:pt x="51" y="37"/>
                                <a:pt x="51" y="37"/>
                              </a:cubicBezTo>
                              <a:cubicBezTo>
                                <a:pt x="51" y="35"/>
                                <a:pt x="49" y="34"/>
                                <a:pt x="48" y="34"/>
                              </a:cubicBezTo>
                              <a:cubicBezTo>
                                <a:pt x="8" y="34"/>
                                <a:pt x="8" y="34"/>
                                <a:pt x="8" y="34"/>
                              </a:cubicBezTo>
                              <a:cubicBezTo>
                                <a:pt x="19" y="6"/>
                                <a:pt x="19" y="6"/>
                                <a:pt x="19" y="6"/>
                              </a:cubicBezTo>
                              <a:cubicBezTo>
                                <a:pt x="61" y="6"/>
                                <a:pt x="61" y="6"/>
                                <a:pt x="61" y="6"/>
                              </a:cubicBezTo>
                              <a:cubicBezTo>
                                <a:pt x="54" y="36"/>
                                <a:pt x="54" y="36"/>
                                <a:pt x="54" y="36"/>
                              </a:cubicBezTo>
                              <a:cubicBezTo>
                                <a:pt x="54" y="36"/>
                                <a:pt x="54" y="36"/>
                                <a:pt x="54" y="36"/>
                              </a:cubicBezTo>
                              <a:cubicBezTo>
                                <a:pt x="54" y="76"/>
                                <a:pt x="54" y="76"/>
                                <a:pt x="54" y="76"/>
                              </a:cubicBezTo>
                              <a:cubicBezTo>
                                <a:pt x="54" y="77"/>
                                <a:pt x="54" y="78"/>
                                <a:pt x="55" y="79"/>
                              </a:cubicBezTo>
                              <a:cubicBezTo>
                                <a:pt x="56" y="79"/>
                                <a:pt x="57" y="79"/>
                                <a:pt x="58" y="79"/>
                              </a:cubicBezTo>
                              <a:cubicBezTo>
                                <a:pt x="77" y="70"/>
                                <a:pt x="77" y="70"/>
                                <a:pt x="77" y="70"/>
                              </a:cubicBezTo>
                              <a:cubicBezTo>
                                <a:pt x="95" y="79"/>
                                <a:pt x="95" y="79"/>
                                <a:pt x="95" y="79"/>
                              </a:cubicBezTo>
                              <a:cubicBezTo>
                                <a:pt x="95" y="79"/>
                                <a:pt x="96" y="79"/>
                                <a:pt x="96" y="79"/>
                              </a:cubicBezTo>
                              <a:cubicBezTo>
                                <a:pt x="97" y="79"/>
                                <a:pt x="97" y="79"/>
                                <a:pt x="98" y="79"/>
                              </a:cubicBezTo>
                              <a:cubicBezTo>
                                <a:pt x="99" y="78"/>
                                <a:pt x="99" y="77"/>
                                <a:pt x="99" y="76"/>
                              </a:cubicBezTo>
                              <a:cubicBezTo>
                                <a:pt x="99" y="36"/>
                                <a:pt x="99" y="36"/>
                                <a:pt x="99" y="36"/>
                              </a:cubicBezTo>
                              <a:cubicBezTo>
                                <a:pt x="99" y="36"/>
                                <a:pt x="99" y="36"/>
                                <a:pt x="99" y="36"/>
                              </a:cubicBezTo>
                              <a:cubicBezTo>
                                <a:pt x="92" y="6"/>
                                <a:pt x="92" y="6"/>
                                <a:pt x="92" y="6"/>
                              </a:cubicBezTo>
                              <a:cubicBezTo>
                                <a:pt x="134" y="6"/>
                                <a:pt x="134" y="6"/>
                                <a:pt x="134" y="6"/>
                              </a:cubicBezTo>
                              <a:cubicBezTo>
                                <a:pt x="145" y="34"/>
                                <a:pt x="145" y="34"/>
                                <a:pt x="145" y="34"/>
                              </a:cubicBezTo>
                              <a:cubicBezTo>
                                <a:pt x="105" y="34"/>
                                <a:pt x="105" y="34"/>
                                <a:pt x="105" y="34"/>
                              </a:cubicBezTo>
                              <a:cubicBezTo>
                                <a:pt x="104" y="34"/>
                                <a:pt x="102" y="35"/>
                                <a:pt x="102" y="37"/>
                              </a:cubicBezTo>
                              <a:cubicBezTo>
                                <a:pt x="102" y="37"/>
                                <a:pt x="102" y="37"/>
                                <a:pt x="102" y="37"/>
                              </a:cubicBezTo>
                              <a:cubicBezTo>
                                <a:pt x="102" y="37"/>
                                <a:pt x="102" y="37"/>
                                <a:pt x="102" y="37"/>
                              </a:cubicBezTo>
                              <a:cubicBezTo>
                                <a:pt x="102" y="39"/>
                                <a:pt x="104" y="40"/>
                                <a:pt x="105" y="40"/>
                              </a:cubicBezTo>
                              <a:cubicBezTo>
                                <a:pt x="147" y="40"/>
                                <a:pt x="147" y="40"/>
                                <a:pt x="147" y="40"/>
                              </a:cubicBezTo>
                              <a:lnTo>
                                <a:pt x="147" y="12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49" o:spid="_x0000_s1026" o:spt="100" style="position:absolute;left:0pt;margin-left:148.6pt;margin-top:309.1pt;height:14.55pt;width:16.95pt;z-index:251836416;mso-width-relative:page;mso-height-relative:page;" fillcolor="#626262" filled="t" stroked="f" coordsize="153,131" o:gfxdata="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" path="m152,36c152,36,152,36,152,36c139,2,139,2,139,2c139,1,138,0,137,0c17,0,17,0,17,0c15,0,14,1,14,2c1,36,1,36,1,36c1,36,1,36,1,36c1,37,0,37,0,37c0,128,0,128,0,128c0,130,2,131,3,131c150,131,150,131,150,131c151,131,153,130,153,128c153,37,153,37,153,37c153,37,153,37,152,36xm86,6c93,37,93,37,93,37c93,71,93,71,93,71c78,64,78,64,78,64c77,63,76,63,75,64c60,71,60,71,60,71c60,37,60,37,60,37c67,6,67,6,67,6l86,6xm147,125c6,125,6,125,6,125c6,40,6,40,6,40c48,40,48,40,48,40c49,40,51,39,51,37c51,37,51,37,51,37c51,37,51,37,51,37c51,35,49,34,48,34c8,34,8,34,8,34c19,6,19,6,19,6c61,6,61,6,61,6c54,36,54,36,54,36c54,36,54,36,54,36c54,76,54,76,54,76c54,77,54,78,55,79c56,79,57,79,58,79c77,70,77,70,77,70c95,79,95,79,95,79c95,79,96,79,96,79c97,79,97,79,98,79c99,78,99,77,99,76c99,36,99,36,99,36c99,36,99,36,99,36c92,6,92,6,92,6c134,6,134,6,134,6c145,34,145,34,145,34c105,34,105,34,105,34c104,34,102,35,102,37c102,37,102,37,102,37c102,37,102,37,102,37c102,39,104,40,105,40c147,40,147,40,147,40l147,125xe">
                <v:path o:connectlocs="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181076"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1500505</wp:posOffset>
                </wp:positionH>
                <wp:positionV relativeFrom="paragraph">
                  <wp:posOffset>3940810</wp:posOffset>
                </wp:positionV>
                <wp:extent cx="215265" cy="172720"/>
                <wp:effectExtent l="0" t="0" r="13335" b="17780"/>
                <wp:wrapNone/>
                <wp:docPr id="59" name="Freeform 50"/>
                <wp:cNvGraphicFramePr/>
                <a:graphic xmlns:a="http://schemas.openxmlformats.org/drawingml/2006/main">
                  <a:graphicData uri="http://schemas.microsoft.com/office/word/2010/wordprocessingShape">
                    <wps:wsp>
                      <wps:cNvSpPr>
                        <a:spLocks noEditPoints="1"/>
                      </wps:cNvSpPr>
                      <wps:spPr bwMode="auto">
                        <a:xfrm>
                          <a:off x="0" y="0"/>
                          <a:ext cx="215470" cy="17261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23">
                              <a:moveTo>
                                <a:pt x="150" y="0"/>
                              </a:moveTo>
                              <a:cubicBezTo>
                                <a:pt x="3" y="0"/>
                                <a:pt x="3" y="0"/>
                                <a:pt x="3" y="0"/>
                              </a:cubicBezTo>
                              <a:cubicBezTo>
                                <a:pt x="1" y="0"/>
                                <a:pt x="0" y="1"/>
                                <a:pt x="0" y="3"/>
                              </a:cubicBezTo>
                              <a:cubicBezTo>
                                <a:pt x="0" y="37"/>
                                <a:pt x="0" y="37"/>
                                <a:pt x="0" y="37"/>
                              </a:cubicBezTo>
                              <a:cubicBezTo>
                                <a:pt x="0" y="39"/>
                                <a:pt x="1" y="40"/>
                                <a:pt x="3" y="40"/>
                              </a:cubicBezTo>
                              <a:cubicBezTo>
                                <a:pt x="8" y="40"/>
                                <a:pt x="8" y="40"/>
                                <a:pt x="8" y="40"/>
                              </a:cubicBezTo>
                              <a:cubicBezTo>
                                <a:pt x="8" y="120"/>
                                <a:pt x="8" y="120"/>
                                <a:pt x="8" y="120"/>
                              </a:cubicBezTo>
                              <a:cubicBezTo>
                                <a:pt x="8" y="122"/>
                                <a:pt x="10" y="123"/>
                                <a:pt x="11" y="123"/>
                              </a:cubicBezTo>
                              <a:cubicBezTo>
                                <a:pt x="141" y="123"/>
                                <a:pt x="141" y="123"/>
                                <a:pt x="141" y="123"/>
                              </a:cubicBezTo>
                              <a:cubicBezTo>
                                <a:pt x="143" y="123"/>
                                <a:pt x="144" y="122"/>
                                <a:pt x="144" y="120"/>
                              </a:cubicBezTo>
                              <a:cubicBezTo>
                                <a:pt x="144" y="40"/>
                                <a:pt x="144" y="40"/>
                                <a:pt x="144" y="40"/>
                              </a:cubicBezTo>
                              <a:cubicBezTo>
                                <a:pt x="150" y="40"/>
                                <a:pt x="150" y="40"/>
                                <a:pt x="150" y="40"/>
                              </a:cubicBezTo>
                              <a:cubicBezTo>
                                <a:pt x="152" y="40"/>
                                <a:pt x="153" y="39"/>
                                <a:pt x="153" y="37"/>
                              </a:cubicBezTo>
                              <a:cubicBezTo>
                                <a:pt x="153" y="3"/>
                                <a:pt x="153" y="3"/>
                                <a:pt x="153" y="3"/>
                              </a:cubicBezTo>
                              <a:cubicBezTo>
                                <a:pt x="153" y="1"/>
                                <a:pt x="152" y="0"/>
                                <a:pt x="150" y="0"/>
                              </a:cubicBezTo>
                              <a:close/>
                              <a:moveTo>
                                <a:pt x="138" y="117"/>
                              </a:moveTo>
                              <a:cubicBezTo>
                                <a:pt x="14" y="117"/>
                                <a:pt x="14" y="117"/>
                                <a:pt x="14" y="117"/>
                              </a:cubicBezTo>
                              <a:cubicBezTo>
                                <a:pt x="14" y="40"/>
                                <a:pt x="14" y="40"/>
                                <a:pt x="14" y="40"/>
                              </a:cubicBezTo>
                              <a:cubicBezTo>
                                <a:pt x="138" y="40"/>
                                <a:pt x="138" y="40"/>
                                <a:pt x="138" y="40"/>
                              </a:cubicBezTo>
                              <a:lnTo>
                                <a:pt x="138" y="117"/>
                              </a:lnTo>
                              <a:close/>
                              <a:moveTo>
                                <a:pt x="147" y="34"/>
                              </a:moveTo>
                              <a:cubicBezTo>
                                <a:pt x="6" y="34"/>
                                <a:pt x="6" y="34"/>
                                <a:pt x="6" y="34"/>
                              </a:cubicBezTo>
                              <a:cubicBezTo>
                                <a:pt x="6" y="6"/>
                                <a:pt x="6" y="6"/>
                                <a:pt x="6" y="6"/>
                              </a:cubicBezTo>
                              <a:cubicBezTo>
                                <a:pt x="147" y="6"/>
                                <a:pt x="147" y="6"/>
                                <a:pt x="147" y="6"/>
                              </a:cubicBezTo>
                              <a:lnTo>
                                <a:pt x="147" y="34"/>
                              </a:lnTo>
                              <a:close/>
                              <a:moveTo>
                                <a:pt x="60" y="60"/>
                              </a:moveTo>
                              <a:cubicBezTo>
                                <a:pt x="93" y="60"/>
                                <a:pt x="93" y="60"/>
                                <a:pt x="93" y="60"/>
                              </a:cubicBezTo>
                              <a:cubicBezTo>
                                <a:pt x="95" y="60"/>
                                <a:pt x="96" y="59"/>
                                <a:pt x="96" y="57"/>
                              </a:cubicBezTo>
                              <a:cubicBezTo>
                                <a:pt x="96" y="55"/>
                                <a:pt x="95" y="54"/>
                                <a:pt x="93" y="54"/>
                              </a:cubicBezTo>
                              <a:cubicBezTo>
                                <a:pt x="60" y="54"/>
                                <a:pt x="60" y="54"/>
                                <a:pt x="60" y="54"/>
                              </a:cubicBezTo>
                              <a:cubicBezTo>
                                <a:pt x="58" y="54"/>
                                <a:pt x="57" y="55"/>
                                <a:pt x="57" y="57"/>
                              </a:cubicBezTo>
                              <a:cubicBezTo>
                                <a:pt x="57" y="59"/>
                                <a:pt x="58" y="60"/>
                                <a:pt x="60" y="6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0" o:spid="_x0000_s1026" o:spt="100" style="position:absolute;left:0pt;margin-left:118.15pt;margin-top:310.3pt;height:13.6pt;width:16.95pt;z-index:251835392;mso-width-relative:page;mso-height-relative:page;" fillcolor="#626262" filled="t" stroked="f" coordsize="153,123" o:gfxdata="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G1TtM3bAAAACwEAAA8AAAAAAAAAAQAg&#10;AAAAIgAAAGRycy9kb3ducmV2LnhtbFBLAQIUABQAAAAIAIdO4kCSmXQR1AUAAOIeAAAOAAAAAAAA&#10;AAEAIAAAACoBAABkcnMvZTJvRG9jLnhtbFBLBQYAAAAABgAGAFkBAABwCQAAAAA=&#10;" path="m150,0c3,0,3,0,3,0c1,0,0,1,0,3c0,37,0,37,0,37c0,39,1,40,3,40c8,40,8,40,8,40c8,120,8,120,8,120c8,122,10,123,11,123c141,123,141,123,141,123c143,123,144,122,144,120c144,40,144,40,144,40c150,40,150,40,150,40c152,40,153,39,153,37c153,3,153,3,153,3c153,1,152,0,150,0xm138,117c14,117,14,117,14,117c14,40,14,40,14,40c138,40,138,40,138,40l138,117xm147,34c6,34,6,34,6,34c6,6,6,6,6,6c147,6,147,6,147,6l147,34xm60,60c93,60,93,60,93,60c95,60,96,59,96,57c96,55,95,54,93,54c60,54,60,54,60,54c58,54,57,55,57,57c57,59,58,60,60,60xe">
                <v:path o:connectlocs="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1139190</wp:posOffset>
                </wp:positionH>
                <wp:positionV relativeFrom="paragraph">
                  <wp:posOffset>3895090</wp:posOffset>
                </wp:positionV>
                <wp:extent cx="163195" cy="227965"/>
                <wp:effectExtent l="0" t="0" r="8255" b="635"/>
                <wp:wrapNone/>
                <wp:docPr id="60" name="Freeform 51"/>
                <wp:cNvGraphicFramePr/>
                <a:graphic xmlns:a="http://schemas.openxmlformats.org/drawingml/2006/main">
                  <a:graphicData uri="http://schemas.microsoft.com/office/word/2010/wordprocessingShape">
                    <wps:wsp>
                      <wps:cNvSpPr>
                        <a:spLocks noEditPoints="1"/>
                      </wps:cNvSpPr>
                      <wps:spPr bwMode="auto">
                        <a:xfrm>
                          <a:off x="0" y="0"/>
                          <a:ext cx="163091" cy="2279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 name="T124" fmla="*/ 2318 h 2362"/>
                            <a:gd name="T12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 h="162">
                              <a:moveTo>
                                <a:pt x="41" y="21"/>
                              </a:moveTo>
                              <a:cubicBezTo>
                                <a:pt x="39" y="26"/>
                                <a:pt x="37" y="33"/>
                                <a:pt x="36" y="40"/>
                              </a:cubicBezTo>
                              <a:cubicBezTo>
                                <a:pt x="35" y="41"/>
                                <a:pt x="33" y="43"/>
                                <a:pt x="33" y="46"/>
                              </a:cubicBezTo>
                              <a:cubicBezTo>
                                <a:pt x="33" y="49"/>
                                <a:pt x="36" y="52"/>
                                <a:pt x="39" y="52"/>
                              </a:cubicBezTo>
                              <a:cubicBezTo>
                                <a:pt x="43" y="52"/>
                                <a:pt x="45" y="49"/>
                                <a:pt x="45" y="46"/>
                              </a:cubicBezTo>
                              <a:cubicBezTo>
                                <a:pt x="45" y="43"/>
                                <a:pt x="44" y="41"/>
                                <a:pt x="42" y="40"/>
                              </a:cubicBezTo>
                              <a:cubicBezTo>
                                <a:pt x="44" y="26"/>
                                <a:pt x="50" y="15"/>
                                <a:pt x="58" y="15"/>
                              </a:cubicBezTo>
                              <a:cubicBezTo>
                                <a:pt x="66" y="15"/>
                                <a:pt x="73" y="26"/>
                                <a:pt x="74" y="40"/>
                              </a:cubicBezTo>
                              <a:cubicBezTo>
                                <a:pt x="72" y="41"/>
                                <a:pt x="71" y="43"/>
                                <a:pt x="71" y="46"/>
                              </a:cubicBezTo>
                              <a:cubicBezTo>
                                <a:pt x="71" y="49"/>
                                <a:pt x="73" y="52"/>
                                <a:pt x="77" y="52"/>
                              </a:cubicBezTo>
                              <a:cubicBezTo>
                                <a:pt x="80" y="52"/>
                                <a:pt x="83" y="49"/>
                                <a:pt x="83" y="46"/>
                              </a:cubicBezTo>
                              <a:cubicBezTo>
                                <a:pt x="83" y="43"/>
                                <a:pt x="81" y="41"/>
                                <a:pt x="80" y="40"/>
                              </a:cubicBezTo>
                              <a:cubicBezTo>
                                <a:pt x="79" y="33"/>
                                <a:pt x="77" y="26"/>
                                <a:pt x="75" y="21"/>
                              </a:cubicBezTo>
                              <a:cubicBezTo>
                                <a:pt x="76" y="20"/>
                                <a:pt x="77" y="19"/>
                                <a:pt x="76" y="17"/>
                              </a:cubicBezTo>
                              <a:cubicBezTo>
                                <a:pt x="73" y="7"/>
                                <a:pt x="66" y="0"/>
                                <a:pt x="58" y="0"/>
                              </a:cubicBezTo>
                              <a:cubicBezTo>
                                <a:pt x="50" y="0"/>
                                <a:pt x="43" y="7"/>
                                <a:pt x="40" y="17"/>
                              </a:cubicBezTo>
                              <a:cubicBezTo>
                                <a:pt x="39" y="19"/>
                                <a:pt x="40" y="20"/>
                                <a:pt x="41" y="21"/>
                              </a:cubicBezTo>
                              <a:close/>
                              <a:moveTo>
                                <a:pt x="58" y="6"/>
                              </a:moveTo>
                              <a:cubicBezTo>
                                <a:pt x="61" y="6"/>
                                <a:pt x="65" y="8"/>
                                <a:pt x="67" y="12"/>
                              </a:cubicBezTo>
                              <a:cubicBezTo>
                                <a:pt x="64" y="10"/>
                                <a:pt x="61" y="9"/>
                                <a:pt x="58" y="9"/>
                              </a:cubicBezTo>
                              <a:cubicBezTo>
                                <a:pt x="55" y="9"/>
                                <a:pt x="52" y="10"/>
                                <a:pt x="49" y="12"/>
                              </a:cubicBezTo>
                              <a:cubicBezTo>
                                <a:pt x="51" y="8"/>
                                <a:pt x="55" y="6"/>
                                <a:pt x="58" y="6"/>
                              </a:cubicBezTo>
                              <a:close/>
                              <a:moveTo>
                                <a:pt x="112" y="33"/>
                              </a:moveTo>
                              <a:cubicBezTo>
                                <a:pt x="112" y="32"/>
                                <a:pt x="112" y="32"/>
                                <a:pt x="111" y="31"/>
                              </a:cubicBezTo>
                              <a:cubicBezTo>
                                <a:pt x="111" y="31"/>
                                <a:pt x="111" y="31"/>
                                <a:pt x="110" y="31"/>
                              </a:cubicBezTo>
                              <a:cubicBezTo>
                                <a:pt x="110" y="30"/>
                                <a:pt x="107" y="28"/>
                                <a:pt x="105" y="27"/>
                              </a:cubicBezTo>
                              <a:cubicBezTo>
                                <a:pt x="101" y="19"/>
                                <a:pt x="101" y="19"/>
                                <a:pt x="101" y="19"/>
                              </a:cubicBezTo>
                              <a:cubicBezTo>
                                <a:pt x="101" y="19"/>
                                <a:pt x="100" y="18"/>
                                <a:pt x="99" y="18"/>
                              </a:cubicBezTo>
                              <a:cubicBezTo>
                                <a:pt x="99" y="18"/>
                                <a:pt x="99" y="18"/>
                                <a:pt x="99" y="18"/>
                              </a:cubicBezTo>
                              <a:cubicBezTo>
                                <a:pt x="80" y="18"/>
                                <a:pt x="80" y="18"/>
                                <a:pt x="80" y="18"/>
                              </a:cubicBezTo>
                              <a:cubicBezTo>
                                <a:pt x="78" y="18"/>
                                <a:pt x="77" y="19"/>
                                <a:pt x="77" y="21"/>
                              </a:cubicBezTo>
                              <a:cubicBezTo>
                                <a:pt x="77" y="23"/>
                                <a:pt x="78" y="24"/>
                                <a:pt x="80" y="24"/>
                              </a:cubicBezTo>
                              <a:cubicBezTo>
                                <a:pt x="96" y="24"/>
                                <a:pt x="96" y="24"/>
                                <a:pt x="96" y="24"/>
                              </a:cubicBezTo>
                              <a:cubicBezTo>
                                <a:pt x="96" y="30"/>
                                <a:pt x="96" y="30"/>
                                <a:pt x="96" y="30"/>
                              </a:cubicBezTo>
                              <a:cubicBezTo>
                                <a:pt x="83" y="30"/>
                                <a:pt x="83" y="30"/>
                                <a:pt x="83" y="30"/>
                              </a:cubicBezTo>
                              <a:cubicBezTo>
                                <a:pt x="82" y="30"/>
                                <a:pt x="80" y="32"/>
                                <a:pt x="80" y="33"/>
                              </a:cubicBezTo>
                              <a:cubicBezTo>
                                <a:pt x="80" y="35"/>
                                <a:pt x="82" y="36"/>
                                <a:pt x="83" y="36"/>
                              </a:cubicBezTo>
                              <a:cubicBezTo>
                                <a:pt x="106" y="36"/>
                                <a:pt x="106" y="36"/>
                                <a:pt x="106" y="36"/>
                              </a:cubicBezTo>
                              <a:cubicBezTo>
                                <a:pt x="110" y="156"/>
                                <a:pt x="110" y="156"/>
                                <a:pt x="110" y="156"/>
                              </a:cubicBezTo>
                              <a:cubicBezTo>
                                <a:pt x="6" y="156"/>
                                <a:pt x="6" y="156"/>
                                <a:pt x="6" y="156"/>
                              </a:cubicBezTo>
                              <a:cubicBezTo>
                                <a:pt x="10" y="36"/>
                                <a:pt x="10" y="36"/>
                                <a:pt x="10" y="36"/>
                              </a:cubicBezTo>
                              <a:cubicBezTo>
                                <a:pt x="32" y="36"/>
                                <a:pt x="32" y="36"/>
                                <a:pt x="32" y="36"/>
                              </a:cubicBezTo>
                              <a:cubicBezTo>
                                <a:pt x="34" y="36"/>
                                <a:pt x="35" y="35"/>
                                <a:pt x="35" y="33"/>
                              </a:cubicBezTo>
                              <a:cubicBezTo>
                                <a:pt x="35" y="32"/>
                                <a:pt x="34" y="30"/>
                                <a:pt x="32" y="30"/>
                              </a:cubicBezTo>
                              <a:cubicBezTo>
                                <a:pt x="20" y="30"/>
                                <a:pt x="20" y="30"/>
                                <a:pt x="20" y="30"/>
                              </a:cubicBezTo>
                              <a:cubicBezTo>
                                <a:pt x="21" y="24"/>
                                <a:pt x="21" y="24"/>
                                <a:pt x="21" y="24"/>
                              </a:cubicBezTo>
                              <a:cubicBezTo>
                                <a:pt x="37" y="24"/>
                                <a:pt x="37" y="24"/>
                                <a:pt x="37" y="24"/>
                              </a:cubicBezTo>
                              <a:cubicBezTo>
                                <a:pt x="38" y="24"/>
                                <a:pt x="40" y="23"/>
                                <a:pt x="40" y="21"/>
                              </a:cubicBezTo>
                              <a:cubicBezTo>
                                <a:pt x="40" y="19"/>
                                <a:pt x="38" y="18"/>
                                <a:pt x="37" y="18"/>
                              </a:cubicBezTo>
                              <a:cubicBezTo>
                                <a:pt x="18" y="18"/>
                                <a:pt x="18" y="18"/>
                                <a:pt x="18" y="18"/>
                              </a:cubicBezTo>
                              <a:cubicBezTo>
                                <a:pt x="18" y="18"/>
                                <a:pt x="18" y="18"/>
                                <a:pt x="17" y="18"/>
                              </a:cubicBezTo>
                              <a:cubicBezTo>
                                <a:pt x="16" y="18"/>
                                <a:pt x="15" y="19"/>
                                <a:pt x="15" y="19"/>
                              </a:cubicBezTo>
                              <a:cubicBezTo>
                                <a:pt x="11" y="27"/>
                                <a:pt x="11" y="27"/>
                                <a:pt x="11" y="27"/>
                              </a:cubicBezTo>
                              <a:cubicBezTo>
                                <a:pt x="9" y="28"/>
                                <a:pt x="7" y="30"/>
                                <a:pt x="6" y="31"/>
                              </a:cubicBezTo>
                              <a:cubicBezTo>
                                <a:pt x="6" y="31"/>
                                <a:pt x="6" y="31"/>
                                <a:pt x="5" y="31"/>
                              </a:cubicBezTo>
                              <a:cubicBezTo>
                                <a:pt x="5" y="32"/>
                                <a:pt x="4" y="32"/>
                                <a:pt x="4" y="33"/>
                              </a:cubicBezTo>
                              <a:cubicBezTo>
                                <a:pt x="0" y="158"/>
                                <a:pt x="0" y="158"/>
                                <a:pt x="0" y="158"/>
                              </a:cubicBezTo>
                              <a:cubicBezTo>
                                <a:pt x="0" y="159"/>
                                <a:pt x="1" y="160"/>
                                <a:pt x="1" y="161"/>
                              </a:cubicBezTo>
                              <a:cubicBezTo>
                                <a:pt x="2" y="161"/>
                                <a:pt x="2" y="162"/>
                                <a:pt x="3" y="162"/>
                              </a:cubicBezTo>
                              <a:cubicBezTo>
                                <a:pt x="113" y="162"/>
                                <a:pt x="113" y="162"/>
                                <a:pt x="113" y="162"/>
                              </a:cubicBezTo>
                              <a:cubicBezTo>
                                <a:pt x="114" y="162"/>
                                <a:pt x="115" y="161"/>
                                <a:pt x="115" y="161"/>
                              </a:cubicBezTo>
                              <a:cubicBezTo>
                                <a:pt x="116" y="160"/>
                                <a:pt x="116" y="159"/>
                                <a:pt x="116" y="158"/>
                              </a:cubicBezTo>
                              <a:lnTo>
                                <a:pt x="112" y="33"/>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1" o:spid="_x0000_s1026" o:spt="100" style="position:absolute;left:0pt;margin-left:89.7pt;margin-top:306.7pt;height:17.95pt;width:12.85pt;z-index:251834368;mso-width-relative:page;mso-height-relative:page;" fillcolor="#626262" filled="t" stroked="f" coordsize="115,162" o:gfxdata="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" path="m41,21c39,26,37,33,36,40c35,41,33,43,33,46c33,49,36,52,39,52c43,52,45,49,45,46c45,43,44,41,42,40c44,26,50,15,58,15c66,15,73,26,74,40c72,41,71,43,71,46c71,49,73,52,77,52c80,52,83,49,83,46c83,43,81,41,80,40c79,33,77,26,75,21c76,20,77,19,76,17c73,7,66,0,58,0c50,0,43,7,40,17c39,19,40,20,41,21xm58,6c61,6,65,8,67,12c64,10,61,9,58,9c55,9,52,10,49,12c51,8,55,6,58,6xm112,33c112,32,112,32,111,31c111,31,111,31,110,31c110,30,107,28,105,27c101,19,101,19,101,19c101,19,100,18,99,18c99,18,99,18,99,18c80,18,80,18,80,18c78,18,77,19,77,21c77,23,78,24,80,24c96,24,96,24,96,24c96,30,96,30,96,30c83,30,83,30,83,30c82,30,80,32,80,33c80,35,82,36,83,36c106,36,106,36,106,36c110,156,110,156,110,156c6,156,6,156,6,156c10,36,10,36,10,36c32,36,32,36,32,36c34,36,35,35,35,33c35,32,34,30,32,30c20,30,20,30,20,30c21,24,21,24,21,24c37,24,37,24,37,24c38,24,40,23,40,21c40,19,38,18,37,18c18,18,18,18,18,18c18,18,18,18,17,18c16,18,15,19,15,19c11,27,11,27,11,27c9,28,7,30,6,31c6,31,6,31,5,31c5,32,4,32,4,33c0,158,0,158,0,158c0,159,1,160,1,161c2,161,2,162,3,162c113,162,113,162,113,162c114,162,115,161,115,161c116,160,116,159,116,158l112,33xe">
                <v:path o:connectlocs="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770255</wp:posOffset>
                </wp:positionH>
                <wp:positionV relativeFrom="paragraph">
                  <wp:posOffset>3909060</wp:posOffset>
                </wp:positionV>
                <wp:extent cx="146685" cy="178435"/>
                <wp:effectExtent l="0" t="0" r="5715" b="12065"/>
                <wp:wrapNone/>
                <wp:docPr id="61" name="Freeform 52"/>
                <wp:cNvGraphicFramePr/>
                <a:graphic xmlns:a="http://schemas.openxmlformats.org/drawingml/2006/main">
                  <a:graphicData uri="http://schemas.microsoft.com/office/word/2010/wordprocessingShape">
                    <wps:wsp>
                      <wps:cNvSpPr>
                        <a:spLocks noEditPoints="1"/>
                      </wps:cNvSpPr>
                      <wps:spPr bwMode="auto">
                        <a:xfrm>
                          <a:off x="0" y="0"/>
                          <a:ext cx="146424" cy="17856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4" h="127">
                              <a:moveTo>
                                <a:pt x="76" y="19"/>
                              </a:moveTo>
                              <a:cubicBezTo>
                                <a:pt x="69" y="19"/>
                                <a:pt x="69" y="19"/>
                                <a:pt x="69" y="19"/>
                              </a:cubicBezTo>
                              <a:cubicBezTo>
                                <a:pt x="67" y="19"/>
                                <a:pt x="66" y="20"/>
                                <a:pt x="66" y="22"/>
                              </a:cubicBezTo>
                              <a:cubicBezTo>
                                <a:pt x="66" y="23"/>
                                <a:pt x="67" y="25"/>
                                <a:pt x="69" y="25"/>
                              </a:cubicBezTo>
                              <a:cubicBezTo>
                                <a:pt x="70" y="25"/>
                                <a:pt x="70" y="25"/>
                                <a:pt x="70" y="25"/>
                              </a:cubicBezTo>
                              <a:cubicBezTo>
                                <a:pt x="70" y="29"/>
                                <a:pt x="70" y="29"/>
                                <a:pt x="70" y="29"/>
                              </a:cubicBezTo>
                              <a:cubicBezTo>
                                <a:pt x="70" y="38"/>
                                <a:pt x="63" y="44"/>
                                <a:pt x="55" y="44"/>
                              </a:cubicBezTo>
                              <a:cubicBezTo>
                                <a:pt x="49" y="44"/>
                                <a:pt x="49" y="44"/>
                                <a:pt x="49" y="44"/>
                              </a:cubicBezTo>
                              <a:cubicBezTo>
                                <a:pt x="41" y="44"/>
                                <a:pt x="34" y="38"/>
                                <a:pt x="34" y="29"/>
                              </a:cubicBezTo>
                              <a:cubicBezTo>
                                <a:pt x="34" y="25"/>
                                <a:pt x="34" y="25"/>
                                <a:pt x="34" y="25"/>
                              </a:cubicBezTo>
                              <a:cubicBezTo>
                                <a:pt x="34" y="25"/>
                                <a:pt x="34" y="25"/>
                                <a:pt x="34" y="25"/>
                              </a:cubicBezTo>
                              <a:cubicBezTo>
                                <a:pt x="36" y="25"/>
                                <a:pt x="37" y="23"/>
                                <a:pt x="37" y="22"/>
                              </a:cubicBezTo>
                              <a:cubicBezTo>
                                <a:pt x="37" y="20"/>
                                <a:pt x="36" y="19"/>
                                <a:pt x="34" y="19"/>
                              </a:cubicBezTo>
                              <a:cubicBezTo>
                                <a:pt x="27" y="19"/>
                                <a:pt x="27" y="19"/>
                                <a:pt x="27" y="19"/>
                              </a:cubicBezTo>
                              <a:cubicBezTo>
                                <a:pt x="25" y="19"/>
                                <a:pt x="24" y="20"/>
                                <a:pt x="24" y="22"/>
                              </a:cubicBezTo>
                              <a:cubicBezTo>
                                <a:pt x="24" y="23"/>
                                <a:pt x="25" y="25"/>
                                <a:pt x="27" y="25"/>
                              </a:cubicBezTo>
                              <a:cubicBezTo>
                                <a:pt x="28" y="25"/>
                                <a:pt x="28" y="25"/>
                                <a:pt x="28" y="25"/>
                              </a:cubicBezTo>
                              <a:cubicBezTo>
                                <a:pt x="28" y="29"/>
                                <a:pt x="28" y="29"/>
                                <a:pt x="28" y="29"/>
                              </a:cubicBezTo>
                              <a:cubicBezTo>
                                <a:pt x="28" y="41"/>
                                <a:pt x="37" y="50"/>
                                <a:pt x="49" y="50"/>
                              </a:cubicBezTo>
                              <a:cubicBezTo>
                                <a:pt x="55" y="50"/>
                                <a:pt x="55" y="50"/>
                                <a:pt x="55" y="50"/>
                              </a:cubicBezTo>
                              <a:cubicBezTo>
                                <a:pt x="67" y="50"/>
                                <a:pt x="76" y="41"/>
                                <a:pt x="76" y="29"/>
                              </a:cubicBezTo>
                              <a:cubicBezTo>
                                <a:pt x="76" y="25"/>
                                <a:pt x="76" y="25"/>
                                <a:pt x="76" y="25"/>
                              </a:cubicBezTo>
                              <a:cubicBezTo>
                                <a:pt x="76" y="25"/>
                                <a:pt x="76" y="25"/>
                                <a:pt x="76" y="25"/>
                              </a:cubicBezTo>
                              <a:cubicBezTo>
                                <a:pt x="78" y="25"/>
                                <a:pt x="79" y="23"/>
                                <a:pt x="79" y="22"/>
                              </a:cubicBezTo>
                              <a:cubicBezTo>
                                <a:pt x="79" y="20"/>
                                <a:pt x="78" y="19"/>
                                <a:pt x="76" y="19"/>
                              </a:cubicBezTo>
                              <a:close/>
                              <a:moveTo>
                                <a:pt x="104" y="123"/>
                              </a:moveTo>
                              <a:cubicBezTo>
                                <a:pt x="100" y="3"/>
                                <a:pt x="100" y="3"/>
                                <a:pt x="100" y="3"/>
                              </a:cubicBezTo>
                              <a:cubicBezTo>
                                <a:pt x="100" y="2"/>
                                <a:pt x="99" y="0"/>
                                <a:pt x="97" y="0"/>
                              </a:cubicBezTo>
                              <a:cubicBezTo>
                                <a:pt x="7" y="0"/>
                                <a:pt x="7" y="0"/>
                                <a:pt x="7" y="0"/>
                              </a:cubicBezTo>
                              <a:cubicBezTo>
                                <a:pt x="5" y="0"/>
                                <a:pt x="4" y="2"/>
                                <a:pt x="4" y="3"/>
                              </a:cubicBezTo>
                              <a:cubicBezTo>
                                <a:pt x="0" y="124"/>
                                <a:pt x="0" y="124"/>
                                <a:pt x="0" y="124"/>
                              </a:cubicBezTo>
                              <a:cubicBezTo>
                                <a:pt x="0" y="125"/>
                                <a:pt x="0" y="126"/>
                                <a:pt x="1" y="126"/>
                              </a:cubicBezTo>
                              <a:cubicBezTo>
                                <a:pt x="1" y="127"/>
                                <a:pt x="2" y="127"/>
                                <a:pt x="3" y="127"/>
                              </a:cubicBezTo>
                              <a:cubicBezTo>
                                <a:pt x="101" y="127"/>
                                <a:pt x="101" y="127"/>
                                <a:pt x="101" y="127"/>
                              </a:cubicBezTo>
                              <a:cubicBezTo>
                                <a:pt x="101" y="127"/>
                                <a:pt x="101" y="127"/>
                                <a:pt x="101" y="127"/>
                              </a:cubicBezTo>
                              <a:cubicBezTo>
                                <a:pt x="103" y="127"/>
                                <a:pt x="104" y="126"/>
                                <a:pt x="104" y="124"/>
                              </a:cubicBezTo>
                              <a:cubicBezTo>
                                <a:pt x="104" y="124"/>
                                <a:pt x="104" y="124"/>
                                <a:pt x="104" y="123"/>
                              </a:cubicBezTo>
                              <a:close/>
                              <a:moveTo>
                                <a:pt x="6" y="121"/>
                              </a:moveTo>
                              <a:cubicBezTo>
                                <a:pt x="10" y="6"/>
                                <a:pt x="10" y="6"/>
                                <a:pt x="10" y="6"/>
                              </a:cubicBezTo>
                              <a:cubicBezTo>
                                <a:pt x="94" y="6"/>
                                <a:pt x="94" y="6"/>
                                <a:pt x="94" y="6"/>
                              </a:cubicBezTo>
                              <a:cubicBezTo>
                                <a:pt x="98" y="121"/>
                                <a:pt x="98" y="121"/>
                                <a:pt x="98" y="121"/>
                              </a:cubicBezTo>
                              <a:lnTo>
                                <a:pt x="6" y="121"/>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2" o:spid="_x0000_s1026" o:spt="100" style="position:absolute;left:0pt;margin-left:60.65pt;margin-top:307.8pt;height:14.05pt;width:11.55pt;z-index:251833344;mso-width-relative:page;mso-height-relative:page;" fillcolor="#626262" filled="t" stroked="f" coordsize="104,127" o:gfxdata="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kmKgztkAAAALAQAA&#10;DwAAAAAAAAABACAAAAAiAAAAZHJzL2Rvd25yZXYueG1sUEsBAhQAFAAAAAgAh07iQB6wEYfFBgAA&#10;0icAAA4AAAAAAAAAAQAgAAAAKAEAAGRycy9lMm9Eb2MueG1sUEsFBgAAAAAGAAYAWQEAAF8KAAAA&#10;AA==&#10;" path="m76,19c69,19,69,19,69,19c67,19,66,20,66,22c66,23,67,25,69,25c70,25,70,25,70,25c70,29,70,29,70,29c70,38,63,44,55,44c49,44,49,44,49,44c41,44,34,38,34,29c34,25,34,25,34,25c34,25,34,25,34,25c36,25,37,23,37,22c37,20,36,19,34,19c27,19,27,19,27,19c25,19,24,20,24,22c24,23,25,25,27,25c28,25,28,25,28,25c28,29,28,29,28,29c28,41,37,50,49,50c55,50,55,50,55,50c67,50,76,41,76,29c76,25,76,25,76,25c76,25,76,25,76,25c78,25,79,23,79,22c79,20,78,19,76,19xm104,123c100,3,100,3,100,3c100,2,99,0,97,0c7,0,7,0,7,0c5,0,4,2,4,3c0,124,0,124,0,124c0,125,0,126,1,126c1,127,2,127,3,127c101,127,101,127,101,127c101,127,101,127,101,127c103,127,104,126,104,124c104,124,104,124,104,123xm6,121c10,6,10,6,10,6c94,6,94,6,94,6c98,121,98,121,98,121l6,121xe">
                <v:path o:connectlocs="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175235"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403225</wp:posOffset>
                </wp:positionH>
                <wp:positionV relativeFrom="paragraph">
                  <wp:posOffset>3874135</wp:posOffset>
                </wp:positionV>
                <wp:extent cx="146050" cy="231140"/>
                <wp:effectExtent l="0" t="0" r="6350" b="16510"/>
                <wp:wrapNone/>
                <wp:docPr id="62" name="Freeform 53"/>
                <wp:cNvGraphicFramePr/>
                <a:graphic xmlns:a="http://schemas.openxmlformats.org/drawingml/2006/main">
                  <a:graphicData uri="http://schemas.microsoft.com/office/word/2010/wordprocessingShape">
                    <wps:wsp>
                      <wps:cNvSpPr>
                        <a:spLocks noEditPoints="1"/>
                      </wps:cNvSpPr>
                      <wps:spPr bwMode="auto">
                        <a:xfrm>
                          <a:off x="0" y="0"/>
                          <a:ext cx="145829" cy="23094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 h="164">
                              <a:moveTo>
                                <a:pt x="104" y="160"/>
                              </a:moveTo>
                              <a:cubicBezTo>
                                <a:pt x="100" y="40"/>
                                <a:pt x="100" y="40"/>
                                <a:pt x="100" y="40"/>
                              </a:cubicBezTo>
                              <a:cubicBezTo>
                                <a:pt x="100" y="38"/>
                                <a:pt x="99" y="37"/>
                                <a:pt x="97" y="37"/>
                              </a:cubicBezTo>
                              <a:cubicBezTo>
                                <a:pt x="6" y="37"/>
                                <a:pt x="6" y="37"/>
                                <a:pt x="6" y="37"/>
                              </a:cubicBezTo>
                              <a:cubicBezTo>
                                <a:pt x="5" y="37"/>
                                <a:pt x="3" y="38"/>
                                <a:pt x="3" y="40"/>
                              </a:cubicBezTo>
                              <a:cubicBezTo>
                                <a:pt x="0" y="161"/>
                                <a:pt x="0" y="161"/>
                                <a:pt x="0" y="161"/>
                              </a:cubicBezTo>
                              <a:cubicBezTo>
                                <a:pt x="0" y="162"/>
                                <a:pt x="0" y="162"/>
                                <a:pt x="0" y="163"/>
                              </a:cubicBezTo>
                              <a:cubicBezTo>
                                <a:pt x="1" y="164"/>
                                <a:pt x="2" y="164"/>
                                <a:pt x="3" y="164"/>
                              </a:cubicBezTo>
                              <a:cubicBezTo>
                                <a:pt x="101" y="164"/>
                                <a:pt x="101" y="164"/>
                                <a:pt x="101" y="164"/>
                              </a:cubicBezTo>
                              <a:cubicBezTo>
                                <a:pt x="101" y="164"/>
                                <a:pt x="101" y="164"/>
                                <a:pt x="101" y="164"/>
                              </a:cubicBezTo>
                              <a:cubicBezTo>
                                <a:pt x="103" y="164"/>
                                <a:pt x="104" y="163"/>
                                <a:pt x="104" y="161"/>
                              </a:cubicBezTo>
                              <a:cubicBezTo>
                                <a:pt x="104" y="161"/>
                                <a:pt x="104" y="160"/>
                                <a:pt x="104" y="160"/>
                              </a:cubicBezTo>
                              <a:close/>
                              <a:moveTo>
                                <a:pt x="6" y="158"/>
                              </a:moveTo>
                              <a:cubicBezTo>
                                <a:pt x="9" y="43"/>
                                <a:pt x="9" y="43"/>
                                <a:pt x="9" y="43"/>
                              </a:cubicBezTo>
                              <a:cubicBezTo>
                                <a:pt x="94" y="43"/>
                                <a:pt x="94" y="43"/>
                                <a:pt x="94" y="43"/>
                              </a:cubicBezTo>
                              <a:cubicBezTo>
                                <a:pt x="98" y="158"/>
                                <a:pt x="98" y="158"/>
                                <a:pt x="98" y="158"/>
                              </a:cubicBezTo>
                              <a:lnTo>
                                <a:pt x="6" y="158"/>
                              </a:lnTo>
                              <a:close/>
                              <a:moveTo>
                                <a:pt x="29" y="32"/>
                              </a:moveTo>
                              <a:cubicBezTo>
                                <a:pt x="30" y="32"/>
                                <a:pt x="32" y="31"/>
                                <a:pt x="32" y="29"/>
                              </a:cubicBezTo>
                              <a:cubicBezTo>
                                <a:pt x="32" y="22"/>
                                <a:pt x="32" y="22"/>
                                <a:pt x="32" y="22"/>
                              </a:cubicBezTo>
                              <a:cubicBezTo>
                                <a:pt x="32" y="13"/>
                                <a:pt x="39" y="6"/>
                                <a:pt x="48" y="6"/>
                              </a:cubicBezTo>
                              <a:cubicBezTo>
                                <a:pt x="55" y="6"/>
                                <a:pt x="55" y="6"/>
                                <a:pt x="55" y="6"/>
                              </a:cubicBezTo>
                              <a:cubicBezTo>
                                <a:pt x="64" y="6"/>
                                <a:pt x="72" y="13"/>
                                <a:pt x="72" y="22"/>
                              </a:cubicBezTo>
                              <a:cubicBezTo>
                                <a:pt x="72" y="29"/>
                                <a:pt x="72" y="29"/>
                                <a:pt x="72" y="29"/>
                              </a:cubicBezTo>
                              <a:cubicBezTo>
                                <a:pt x="72" y="31"/>
                                <a:pt x="73" y="32"/>
                                <a:pt x="75" y="32"/>
                              </a:cubicBezTo>
                              <a:cubicBezTo>
                                <a:pt x="77" y="32"/>
                                <a:pt x="78" y="31"/>
                                <a:pt x="78" y="29"/>
                              </a:cubicBezTo>
                              <a:cubicBezTo>
                                <a:pt x="78" y="22"/>
                                <a:pt x="78" y="22"/>
                                <a:pt x="78" y="22"/>
                              </a:cubicBezTo>
                              <a:cubicBezTo>
                                <a:pt x="78" y="10"/>
                                <a:pt x="68" y="0"/>
                                <a:pt x="55" y="0"/>
                              </a:cubicBezTo>
                              <a:cubicBezTo>
                                <a:pt x="48" y="0"/>
                                <a:pt x="48" y="0"/>
                                <a:pt x="48" y="0"/>
                              </a:cubicBezTo>
                              <a:cubicBezTo>
                                <a:pt x="36" y="0"/>
                                <a:pt x="26" y="10"/>
                                <a:pt x="26" y="22"/>
                              </a:cubicBezTo>
                              <a:cubicBezTo>
                                <a:pt x="26" y="29"/>
                                <a:pt x="26" y="29"/>
                                <a:pt x="26" y="29"/>
                              </a:cubicBezTo>
                              <a:cubicBezTo>
                                <a:pt x="26" y="31"/>
                                <a:pt x="27" y="32"/>
                                <a:pt x="29" y="3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3" o:spid="_x0000_s1026" o:spt="100" style="position:absolute;left:0pt;margin-left:31.75pt;margin-top:305.05pt;height:18.2pt;width:11.5pt;z-index:251832320;mso-width-relative:page;mso-height-relative:page;" fillcolor="#626262" filled="t" stroked="f" coordsize="104,164" o:gfxdata="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ODncd9YAAAAJAQAADwAAAAAAAAABACAAAAAiAAAAZHJzL2Rvd25yZXYueG1sUEsBAhQAFAAAAAgA&#10;h07iQEdYG7jwBQAARx8AAA4AAAAAAAAAAQAgAAAAJQEAAGRycy9lMm9Eb2MueG1sUEsFBgAAAAAG&#10;AAYAWQEAAIcJAAAAAA==&#10;" path="m104,160c100,40,100,40,100,40c100,38,99,37,97,37c6,37,6,37,6,37c5,37,3,38,3,40c0,161,0,161,0,161c0,162,0,162,0,163c1,164,2,164,3,164c101,164,101,164,101,164c101,164,101,164,101,164c103,164,104,163,104,161c104,161,104,160,104,160xm6,158c9,43,9,43,9,43c94,43,94,43,94,43c98,158,98,158,98,158l6,158xm29,32c30,32,32,31,32,29c32,22,32,22,32,22c32,13,39,6,48,6c55,6,55,6,55,6c64,6,72,13,72,22c72,29,72,29,72,29c72,31,73,32,75,32c77,32,78,31,78,29c78,22,78,22,78,22c78,10,68,0,55,0c48,0,48,0,48,0c36,0,26,10,26,22c26,29,26,29,26,29c26,31,27,32,29,32xe">
                <v:path o:connectlocs="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-11430</wp:posOffset>
                </wp:positionH>
                <wp:positionV relativeFrom="paragraph">
                  <wp:posOffset>3897630</wp:posOffset>
                </wp:positionV>
                <wp:extent cx="237490" cy="240665"/>
                <wp:effectExtent l="0" t="0" r="10160" b="6985"/>
                <wp:wrapNone/>
                <wp:docPr id="63" name="Freeform 54"/>
                <wp:cNvGraphicFramePr/>
                <a:graphic xmlns:a="http://schemas.openxmlformats.org/drawingml/2006/main">
                  <a:graphicData uri="http://schemas.microsoft.com/office/word/2010/wordprocessingShape">
                    <wps:wsp>
                      <wps:cNvSpPr>
                        <a:spLocks noEditPoints="1"/>
                      </wps:cNvSpPr>
                      <wps:spPr bwMode="auto">
                        <a:xfrm>
                          <a:off x="0" y="0"/>
                          <a:ext cx="237494" cy="24046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9" h="171">
                              <a:moveTo>
                                <a:pt x="42" y="59"/>
                              </a:moveTo>
                              <a:cubicBezTo>
                                <a:pt x="43" y="59"/>
                                <a:pt x="44" y="58"/>
                                <a:pt x="45" y="58"/>
                              </a:cubicBezTo>
                              <a:cubicBezTo>
                                <a:pt x="79" y="14"/>
                                <a:pt x="79" y="14"/>
                                <a:pt x="79" y="14"/>
                              </a:cubicBezTo>
                              <a:cubicBezTo>
                                <a:pt x="92" y="14"/>
                                <a:pt x="92" y="14"/>
                                <a:pt x="92" y="14"/>
                              </a:cubicBezTo>
                              <a:cubicBezTo>
                                <a:pt x="124" y="58"/>
                                <a:pt x="124" y="58"/>
                                <a:pt x="124" y="58"/>
                              </a:cubicBezTo>
                              <a:cubicBezTo>
                                <a:pt x="125" y="58"/>
                                <a:pt x="126" y="59"/>
                                <a:pt x="127" y="59"/>
                              </a:cubicBezTo>
                              <a:cubicBezTo>
                                <a:pt x="127" y="59"/>
                                <a:pt x="128" y="58"/>
                                <a:pt x="128" y="58"/>
                              </a:cubicBezTo>
                              <a:cubicBezTo>
                                <a:pt x="130" y="57"/>
                                <a:pt x="130" y="55"/>
                                <a:pt x="129" y="54"/>
                              </a:cubicBezTo>
                              <a:cubicBezTo>
                                <a:pt x="98" y="13"/>
                                <a:pt x="98" y="13"/>
                                <a:pt x="98" y="13"/>
                              </a:cubicBezTo>
                              <a:cubicBezTo>
                                <a:pt x="101" y="12"/>
                                <a:pt x="102" y="10"/>
                                <a:pt x="102" y="7"/>
                              </a:cubicBezTo>
                              <a:cubicBezTo>
                                <a:pt x="102" y="4"/>
                                <a:pt x="99" y="0"/>
                                <a:pt x="95" y="0"/>
                              </a:cubicBezTo>
                              <a:cubicBezTo>
                                <a:pt x="74" y="0"/>
                                <a:pt x="74" y="0"/>
                                <a:pt x="74" y="0"/>
                              </a:cubicBezTo>
                              <a:cubicBezTo>
                                <a:pt x="70" y="0"/>
                                <a:pt x="67" y="4"/>
                                <a:pt x="67" y="7"/>
                              </a:cubicBezTo>
                              <a:cubicBezTo>
                                <a:pt x="67" y="10"/>
                                <a:pt x="69" y="13"/>
                                <a:pt x="71" y="14"/>
                              </a:cubicBezTo>
                              <a:cubicBezTo>
                                <a:pt x="40" y="54"/>
                                <a:pt x="40" y="54"/>
                                <a:pt x="40" y="54"/>
                              </a:cubicBezTo>
                              <a:cubicBezTo>
                                <a:pt x="39" y="55"/>
                                <a:pt x="39" y="57"/>
                                <a:pt x="40" y="58"/>
                              </a:cubicBezTo>
                              <a:cubicBezTo>
                                <a:pt x="41" y="58"/>
                                <a:pt x="42" y="59"/>
                                <a:pt x="42" y="59"/>
                              </a:cubicBezTo>
                              <a:close/>
                              <a:moveTo>
                                <a:pt x="74" y="6"/>
                              </a:moveTo>
                              <a:cubicBezTo>
                                <a:pt x="95" y="6"/>
                                <a:pt x="95" y="6"/>
                                <a:pt x="95" y="6"/>
                              </a:cubicBezTo>
                              <a:cubicBezTo>
                                <a:pt x="96" y="6"/>
                                <a:pt x="96" y="7"/>
                                <a:pt x="96" y="7"/>
                              </a:cubicBezTo>
                              <a:cubicBezTo>
                                <a:pt x="96" y="8"/>
                                <a:pt x="96" y="8"/>
                                <a:pt x="95" y="8"/>
                              </a:cubicBezTo>
                              <a:cubicBezTo>
                                <a:pt x="74" y="8"/>
                                <a:pt x="74" y="8"/>
                                <a:pt x="74" y="8"/>
                              </a:cubicBezTo>
                              <a:cubicBezTo>
                                <a:pt x="73" y="8"/>
                                <a:pt x="73" y="8"/>
                                <a:pt x="73" y="7"/>
                              </a:cubicBezTo>
                              <a:cubicBezTo>
                                <a:pt x="73" y="7"/>
                                <a:pt x="73" y="6"/>
                                <a:pt x="74" y="6"/>
                              </a:cubicBezTo>
                              <a:close/>
                              <a:moveTo>
                                <a:pt x="166" y="64"/>
                              </a:moveTo>
                              <a:cubicBezTo>
                                <a:pt x="154" y="64"/>
                                <a:pt x="154" y="64"/>
                                <a:pt x="154" y="64"/>
                              </a:cubicBezTo>
                              <a:cubicBezTo>
                                <a:pt x="15" y="64"/>
                                <a:pt x="15" y="64"/>
                                <a:pt x="15" y="64"/>
                              </a:cubicBezTo>
                              <a:cubicBezTo>
                                <a:pt x="3" y="64"/>
                                <a:pt x="3" y="64"/>
                                <a:pt x="3" y="64"/>
                              </a:cubicBezTo>
                              <a:cubicBezTo>
                                <a:pt x="1" y="64"/>
                                <a:pt x="0" y="66"/>
                                <a:pt x="0" y="67"/>
                              </a:cubicBezTo>
                              <a:cubicBezTo>
                                <a:pt x="0" y="69"/>
                                <a:pt x="1" y="70"/>
                                <a:pt x="3" y="70"/>
                              </a:cubicBezTo>
                              <a:cubicBezTo>
                                <a:pt x="12" y="70"/>
                                <a:pt x="12" y="70"/>
                                <a:pt x="12" y="70"/>
                              </a:cubicBezTo>
                              <a:cubicBezTo>
                                <a:pt x="18" y="168"/>
                                <a:pt x="18" y="168"/>
                                <a:pt x="18" y="168"/>
                              </a:cubicBezTo>
                              <a:cubicBezTo>
                                <a:pt x="18" y="170"/>
                                <a:pt x="19" y="171"/>
                                <a:pt x="21" y="171"/>
                              </a:cubicBezTo>
                              <a:cubicBezTo>
                                <a:pt x="148" y="171"/>
                                <a:pt x="148" y="171"/>
                                <a:pt x="148" y="171"/>
                              </a:cubicBezTo>
                              <a:cubicBezTo>
                                <a:pt x="150" y="171"/>
                                <a:pt x="151" y="170"/>
                                <a:pt x="151" y="168"/>
                              </a:cubicBezTo>
                              <a:cubicBezTo>
                                <a:pt x="157" y="70"/>
                                <a:pt x="157" y="70"/>
                                <a:pt x="157" y="70"/>
                              </a:cubicBezTo>
                              <a:cubicBezTo>
                                <a:pt x="166" y="70"/>
                                <a:pt x="166" y="70"/>
                                <a:pt x="166" y="70"/>
                              </a:cubicBezTo>
                              <a:cubicBezTo>
                                <a:pt x="168" y="70"/>
                                <a:pt x="169" y="69"/>
                                <a:pt x="169" y="67"/>
                              </a:cubicBezTo>
                              <a:cubicBezTo>
                                <a:pt x="169" y="66"/>
                                <a:pt x="168" y="64"/>
                                <a:pt x="166" y="64"/>
                              </a:cubicBezTo>
                              <a:close/>
                              <a:moveTo>
                                <a:pt x="50" y="165"/>
                              </a:moveTo>
                              <a:cubicBezTo>
                                <a:pt x="24" y="165"/>
                                <a:pt x="24" y="165"/>
                                <a:pt x="24" y="165"/>
                              </a:cubicBezTo>
                              <a:cubicBezTo>
                                <a:pt x="22" y="137"/>
                                <a:pt x="22" y="137"/>
                                <a:pt x="22" y="137"/>
                              </a:cubicBezTo>
                              <a:cubicBezTo>
                                <a:pt x="50" y="137"/>
                                <a:pt x="50" y="137"/>
                                <a:pt x="50" y="137"/>
                              </a:cubicBezTo>
                              <a:lnTo>
                                <a:pt x="50" y="165"/>
                              </a:lnTo>
                              <a:close/>
                              <a:moveTo>
                                <a:pt x="50" y="131"/>
                              </a:moveTo>
                              <a:cubicBezTo>
                                <a:pt x="22" y="131"/>
                                <a:pt x="22" y="131"/>
                                <a:pt x="22" y="131"/>
                              </a:cubicBezTo>
                              <a:cubicBezTo>
                                <a:pt x="20" y="103"/>
                                <a:pt x="20" y="103"/>
                                <a:pt x="20" y="103"/>
                              </a:cubicBezTo>
                              <a:cubicBezTo>
                                <a:pt x="50" y="103"/>
                                <a:pt x="50" y="103"/>
                                <a:pt x="50" y="103"/>
                              </a:cubicBezTo>
                              <a:lnTo>
                                <a:pt x="50" y="131"/>
                              </a:lnTo>
                              <a:close/>
                              <a:moveTo>
                                <a:pt x="50" y="97"/>
                              </a:moveTo>
                              <a:cubicBezTo>
                                <a:pt x="20" y="97"/>
                                <a:pt x="20" y="97"/>
                                <a:pt x="20" y="97"/>
                              </a:cubicBezTo>
                              <a:cubicBezTo>
                                <a:pt x="18" y="70"/>
                                <a:pt x="18" y="70"/>
                                <a:pt x="18" y="70"/>
                              </a:cubicBezTo>
                              <a:cubicBezTo>
                                <a:pt x="50" y="70"/>
                                <a:pt x="50" y="70"/>
                                <a:pt x="50" y="70"/>
                              </a:cubicBezTo>
                              <a:lnTo>
                                <a:pt x="50" y="97"/>
                              </a:lnTo>
                              <a:close/>
                              <a:moveTo>
                                <a:pt x="81" y="165"/>
                              </a:moveTo>
                              <a:cubicBezTo>
                                <a:pt x="56" y="165"/>
                                <a:pt x="56" y="165"/>
                                <a:pt x="56" y="165"/>
                              </a:cubicBezTo>
                              <a:cubicBezTo>
                                <a:pt x="56" y="137"/>
                                <a:pt x="56" y="137"/>
                                <a:pt x="56" y="137"/>
                              </a:cubicBezTo>
                              <a:cubicBezTo>
                                <a:pt x="81" y="137"/>
                                <a:pt x="81" y="137"/>
                                <a:pt x="81" y="137"/>
                              </a:cubicBezTo>
                              <a:lnTo>
                                <a:pt x="81" y="165"/>
                              </a:lnTo>
                              <a:close/>
                              <a:moveTo>
                                <a:pt x="81" y="131"/>
                              </a:moveTo>
                              <a:cubicBezTo>
                                <a:pt x="56" y="131"/>
                                <a:pt x="56" y="131"/>
                                <a:pt x="56" y="131"/>
                              </a:cubicBezTo>
                              <a:cubicBezTo>
                                <a:pt x="56" y="103"/>
                                <a:pt x="56" y="103"/>
                                <a:pt x="56" y="103"/>
                              </a:cubicBezTo>
                              <a:cubicBezTo>
                                <a:pt x="81" y="103"/>
                                <a:pt x="81" y="103"/>
                                <a:pt x="81" y="103"/>
                              </a:cubicBezTo>
                              <a:lnTo>
                                <a:pt x="81" y="131"/>
                              </a:lnTo>
                              <a:close/>
                              <a:moveTo>
                                <a:pt x="81" y="97"/>
                              </a:moveTo>
                              <a:cubicBezTo>
                                <a:pt x="56" y="97"/>
                                <a:pt x="56" y="97"/>
                                <a:pt x="56" y="97"/>
                              </a:cubicBezTo>
                              <a:cubicBezTo>
                                <a:pt x="56" y="70"/>
                                <a:pt x="56" y="70"/>
                                <a:pt x="56" y="70"/>
                              </a:cubicBezTo>
                              <a:cubicBezTo>
                                <a:pt x="81" y="70"/>
                                <a:pt x="81" y="70"/>
                                <a:pt x="81" y="70"/>
                              </a:cubicBezTo>
                              <a:lnTo>
                                <a:pt x="81" y="97"/>
                              </a:lnTo>
                              <a:close/>
                              <a:moveTo>
                                <a:pt x="113" y="165"/>
                              </a:moveTo>
                              <a:cubicBezTo>
                                <a:pt x="87" y="165"/>
                                <a:pt x="87" y="165"/>
                                <a:pt x="87" y="165"/>
                              </a:cubicBezTo>
                              <a:cubicBezTo>
                                <a:pt x="87" y="137"/>
                                <a:pt x="87" y="137"/>
                                <a:pt x="87" y="137"/>
                              </a:cubicBezTo>
                              <a:cubicBezTo>
                                <a:pt x="113" y="137"/>
                                <a:pt x="113" y="137"/>
                                <a:pt x="113" y="137"/>
                              </a:cubicBezTo>
                              <a:lnTo>
                                <a:pt x="113" y="165"/>
                              </a:lnTo>
                              <a:close/>
                              <a:moveTo>
                                <a:pt x="113" y="131"/>
                              </a:moveTo>
                              <a:cubicBezTo>
                                <a:pt x="87" y="131"/>
                                <a:pt x="87" y="131"/>
                                <a:pt x="87" y="131"/>
                              </a:cubicBezTo>
                              <a:cubicBezTo>
                                <a:pt x="87" y="103"/>
                                <a:pt x="87" y="103"/>
                                <a:pt x="87" y="103"/>
                              </a:cubicBezTo>
                              <a:cubicBezTo>
                                <a:pt x="113" y="103"/>
                                <a:pt x="113" y="103"/>
                                <a:pt x="113" y="103"/>
                              </a:cubicBezTo>
                              <a:lnTo>
                                <a:pt x="113" y="131"/>
                              </a:lnTo>
                              <a:close/>
                              <a:moveTo>
                                <a:pt x="113" y="97"/>
                              </a:moveTo>
                              <a:cubicBezTo>
                                <a:pt x="87" y="97"/>
                                <a:pt x="87" y="97"/>
                                <a:pt x="87" y="97"/>
                              </a:cubicBezTo>
                              <a:cubicBezTo>
                                <a:pt x="87" y="70"/>
                                <a:pt x="87" y="70"/>
                                <a:pt x="87" y="70"/>
                              </a:cubicBezTo>
                              <a:cubicBezTo>
                                <a:pt x="113" y="70"/>
                                <a:pt x="113" y="70"/>
                                <a:pt x="113" y="70"/>
                              </a:cubicBezTo>
                              <a:lnTo>
                                <a:pt x="113" y="97"/>
                              </a:lnTo>
                              <a:close/>
                              <a:moveTo>
                                <a:pt x="145" y="165"/>
                              </a:moveTo>
                              <a:cubicBezTo>
                                <a:pt x="119" y="165"/>
                                <a:pt x="119" y="165"/>
                                <a:pt x="119" y="165"/>
                              </a:cubicBezTo>
                              <a:cubicBezTo>
                                <a:pt x="119" y="137"/>
                                <a:pt x="119" y="137"/>
                                <a:pt x="119" y="137"/>
                              </a:cubicBezTo>
                              <a:cubicBezTo>
                                <a:pt x="147" y="137"/>
                                <a:pt x="147" y="137"/>
                                <a:pt x="147" y="137"/>
                              </a:cubicBezTo>
                              <a:lnTo>
                                <a:pt x="145" y="165"/>
                              </a:lnTo>
                              <a:close/>
                              <a:moveTo>
                                <a:pt x="147" y="131"/>
                              </a:moveTo>
                              <a:cubicBezTo>
                                <a:pt x="119" y="131"/>
                                <a:pt x="119" y="131"/>
                                <a:pt x="119" y="131"/>
                              </a:cubicBezTo>
                              <a:cubicBezTo>
                                <a:pt x="119" y="103"/>
                                <a:pt x="119" y="103"/>
                                <a:pt x="119" y="103"/>
                              </a:cubicBezTo>
                              <a:cubicBezTo>
                                <a:pt x="149" y="103"/>
                                <a:pt x="149" y="103"/>
                                <a:pt x="149" y="103"/>
                              </a:cubicBezTo>
                              <a:lnTo>
                                <a:pt x="147" y="131"/>
                              </a:lnTo>
                              <a:close/>
                              <a:moveTo>
                                <a:pt x="149" y="97"/>
                              </a:moveTo>
                              <a:cubicBezTo>
                                <a:pt x="119" y="97"/>
                                <a:pt x="119" y="97"/>
                                <a:pt x="119" y="97"/>
                              </a:cubicBezTo>
                              <a:cubicBezTo>
                                <a:pt x="119" y="70"/>
                                <a:pt x="119" y="70"/>
                                <a:pt x="119" y="70"/>
                              </a:cubicBezTo>
                              <a:cubicBezTo>
                                <a:pt x="151" y="70"/>
                                <a:pt x="151" y="70"/>
                                <a:pt x="151" y="70"/>
                              </a:cubicBezTo>
                              <a:lnTo>
                                <a:pt x="149" y="97"/>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4" o:spid="_x0000_s1026" o:spt="100" style="position:absolute;left:0pt;margin-left:-0.9pt;margin-top:306.9pt;height:18.95pt;width:18.7pt;z-index:251831296;mso-width-relative:page;mso-height-relative:page;" fillcolor="#626262" filled="t" stroked="f" coordsize="169,171" o:gfxdata="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" path="m42,59c43,59,44,58,45,58c79,14,79,14,79,14c92,14,92,14,92,14c124,58,124,58,124,58c125,58,126,59,127,59c127,59,128,58,128,58c130,57,130,55,129,54c98,13,98,13,98,13c101,12,102,10,102,7c102,4,99,0,95,0c74,0,74,0,74,0c70,0,67,4,67,7c67,10,69,13,71,14c40,54,40,54,40,54c39,55,39,57,40,58c41,58,42,59,42,59xm74,6c95,6,95,6,95,6c96,6,96,7,96,7c96,8,96,8,95,8c74,8,74,8,74,8c73,8,73,8,73,7c73,7,73,6,74,6xm166,64c154,64,154,64,154,64c15,64,15,64,15,64c3,64,3,64,3,64c1,64,0,66,0,67c0,69,1,70,3,70c12,70,12,70,12,70c18,168,18,168,18,168c18,170,19,171,21,171c148,171,148,171,148,171c150,171,151,170,151,168c157,70,157,70,157,70c166,70,166,70,166,70c168,70,169,69,169,67c169,66,168,64,166,64xm50,165c24,165,24,165,24,165c22,137,22,137,22,137c50,137,50,137,50,137l50,165xm50,131c22,131,22,131,22,131c20,103,20,103,20,103c50,103,50,103,50,103l50,131xm50,97c20,97,20,97,20,97c18,70,18,70,18,70c50,70,50,70,50,70l50,97xm81,165c56,165,56,165,56,165c56,137,56,137,56,137c81,137,81,137,81,137l81,165xm81,131c56,131,56,131,56,131c56,103,56,103,56,103c81,103,81,103,81,103l81,131xm81,97c56,97,56,97,56,97c56,70,56,70,56,70c81,70,81,70,81,70l81,97xm113,165c87,165,87,165,87,165c87,137,87,137,87,137c113,137,113,137,113,137l113,165xm113,131c87,131,87,131,87,131c87,103,87,103,87,103c113,103,113,103,113,103l113,131xm113,97c87,97,87,97,87,97c87,70,87,70,87,70c113,70,113,70,113,70l113,97xm145,165c119,165,119,165,119,165c119,137,119,137,119,137c147,137,147,137,147,137l145,165xm147,131c119,131,119,131,119,131c119,103,119,103,119,103c149,103,149,103,149,103l147,131xm149,97c119,97,119,97,119,97c119,70,119,70,119,70c151,70,151,70,151,70l149,97xe">
                <v:path o:connectlocs="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23598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4744720</wp:posOffset>
                </wp:positionH>
                <wp:positionV relativeFrom="paragraph">
                  <wp:posOffset>3421380</wp:posOffset>
                </wp:positionV>
                <wp:extent cx="334010" cy="222885"/>
                <wp:effectExtent l="0" t="0" r="8890" b="5715"/>
                <wp:wrapNone/>
                <wp:docPr id="5120" name="Freeform 55"/>
                <wp:cNvGraphicFramePr/>
                <a:graphic xmlns:a="http://schemas.openxmlformats.org/drawingml/2006/main">
                  <a:graphicData uri="http://schemas.microsoft.com/office/word/2010/wordprocessingShape">
                    <wps:wsp>
                      <wps:cNvSpPr>
                        <a:spLocks noEditPoints="1"/>
                      </wps:cNvSpPr>
                      <wps:spPr bwMode="auto">
                        <a:xfrm>
                          <a:off x="0" y="0"/>
                          <a:ext cx="333920" cy="22260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6" h="158">
                              <a:moveTo>
                                <a:pt x="201" y="0"/>
                              </a:moveTo>
                              <a:cubicBezTo>
                                <a:pt x="182" y="0"/>
                                <a:pt x="166" y="15"/>
                                <a:pt x="165" y="34"/>
                              </a:cubicBezTo>
                              <a:cubicBezTo>
                                <a:pt x="39" y="34"/>
                                <a:pt x="39" y="34"/>
                                <a:pt x="39" y="34"/>
                              </a:cubicBezTo>
                              <a:cubicBezTo>
                                <a:pt x="24" y="9"/>
                                <a:pt x="24" y="9"/>
                                <a:pt x="24" y="9"/>
                              </a:cubicBezTo>
                              <a:cubicBezTo>
                                <a:pt x="23" y="9"/>
                                <a:pt x="22" y="8"/>
                                <a:pt x="21" y="8"/>
                              </a:cubicBezTo>
                              <a:cubicBezTo>
                                <a:pt x="3" y="8"/>
                                <a:pt x="3" y="8"/>
                                <a:pt x="3" y="8"/>
                              </a:cubicBezTo>
                              <a:cubicBezTo>
                                <a:pt x="1" y="8"/>
                                <a:pt x="0" y="9"/>
                                <a:pt x="0" y="11"/>
                              </a:cubicBezTo>
                              <a:cubicBezTo>
                                <a:pt x="0" y="13"/>
                                <a:pt x="1" y="14"/>
                                <a:pt x="3" y="14"/>
                              </a:cubicBezTo>
                              <a:cubicBezTo>
                                <a:pt x="20" y="14"/>
                                <a:pt x="20" y="14"/>
                                <a:pt x="20" y="14"/>
                              </a:cubicBezTo>
                              <a:cubicBezTo>
                                <a:pt x="35" y="38"/>
                                <a:pt x="35" y="38"/>
                                <a:pt x="35" y="38"/>
                              </a:cubicBezTo>
                              <a:cubicBezTo>
                                <a:pt x="35" y="38"/>
                                <a:pt x="35" y="38"/>
                                <a:pt x="35" y="38"/>
                              </a:cubicBezTo>
                              <a:cubicBezTo>
                                <a:pt x="35" y="38"/>
                                <a:pt x="35" y="38"/>
                                <a:pt x="35" y="38"/>
                              </a:cubicBezTo>
                              <a:cubicBezTo>
                                <a:pt x="74" y="104"/>
                                <a:pt x="74" y="104"/>
                                <a:pt x="74" y="104"/>
                              </a:cubicBezTo>
                              <a:cubicBezTo>
                                <a:pt x="74" y="104"/>
                                <a:pt x="74" y="105"/>
                                <a:pt x="74" y="105"/>
                              </a:cubicBezTo>
                              <a:cubicBezTo>
                                <a:pt x="88" y="127"/>
                                <a:pt x="88" y="127"/>
                                <a:pt x="88" y="127"/>
                              </a:cubicBezTo>
                              <a:cubicBezTo>
                                <a:pt x="89" y="129"/>
                                <a:pt x="92" y="131"/>
                                <a:pt x="94" y="132"/>
                              </a:cubicBezTo>
                              <a:cubicBezTo>
                                <a:pt x="92" y="135"/>
                                <a:pt x="90" y="138"/>
                                <a:pt x="90" y="142"/>
                              </a:cubicBezTo>
                              <a:cubicBezTo>
                                <a:pt x="90" y="151"/>
                                <a:pt x="97" y="158"/>
                                <a:pt x="106" y="158"/>
                              </a:cubicBezTo>
                              <a:cubicBezTo>
                                <a:pt x="114" y="158"/>
                                <a:pt x="121" y="151"/>
                                <a:pt x="121" y="142"/>
                              </a:cubicBezTo>
                              <a:cubicBezTo>
                                <a:pt x="121" y="139"/>
                                <a:pt x="120" y="135"/>
                                <a:pt x="118" y="133"/>
                              </a:cubicBezTo>
                              <a:cubicBezTo>
                                <a:pt x="158" y="133"/>
                                <a:pt x="158" y="133"/>
                                <a:pt x="158" y="133"/>
                              </a:cubicBezTo>
                              <a:cubicBezTo>
                                <a:pt x="156" y="135"/>
                                <a:pt x="155" y="139"/>
                                <a:pt x="155" y="142"/>
                              </a:cubicBezTo>
                              <a:cubicBezTo>
                                <a:pt x="155" y="151"/>
                                <a:pt x="162" y="158"/>
                                <a:pt x="171" y="158"/>
                              </a:cubicBezTo>
                              <a:cubicBezTo>
                                <a:pt x="179" y="158"/>
                                <a:pt x="186" y="151"/>
                                <a:pt x="186" y="142"/>
                              </a:cubicBezTo>
                              <a:cubicBezTo>
                                <a:pt x="186" y="134"/>
                                <a:pt x="180" y="128"/>
                                <a:pt x="173" y="127"/>
                              </a:cubicBezTo>
                              <a:cubicBezTo>
                                <a:pt x="172" y="127"/>
                                <a:pt x="172" y="127"/>
                                <a:pt x="171" y="127"/>
                              </a:cubicBezTo>
                              <a:cubicBezTo>
                                <a:pt x="98" y="127"/>
                                <a:pt x="98" y="127"/>
                                <a:pt x="98" y="127"/>
                              </a:cubicBezTo>
                              <a:cubicBezTo>
                                <a:pt x="96" y="127"/>
                                <a:pt x="94" y="125"/>
                                <a:pt x="93" y="124"/>
                              </a:cubicBezTo>
                              <a:cubicBezTo>
                                <a:pt x="84" y="110"/>
                                <a:pt x="84" y="110"/>
                                <a:pt x="84" y="110"/>
                              </a:cubicBezTo>
                              <a:cubicBezTo>
                                <a:pt x="92" y="110"/>
                                <a:pt x="92" y="110"/>
                                <a:pt x="92" y="110"/>
                              </a:cubicBezTo>
                              <a:cubicBezTo>
                                <a:pt x="92" y="110"/>
                                <a:pt x="92" y="110"/>
                                <a:pt x="92" y="110"/>
                              </a:cubicBezTo>
                              <a:cubicBezTo>
                                <a:pt x="92" y="110"/>
                                <a:pt x="92" y="110"/>
                                <a:pt x="92" y="110"/>
                              </a:cubicBezTo>
                              <a:cubicBezTo>
                                <a:pt x="92" y="110"/>
                                <a:pt x="92" y="110"/>
                                <a:pt x="92" y="110"/>
                              </a:cubicBezTo>
                              <a:cubicBezTo>
                                <a:pt x="127" y="110"/>
                                <a:pt x="127" y="110"/>
                                <a:pt x="127" y="110"/>
                              </a:cubicBezTo>
                              <a:cubicBezTo>
                                <a:pt x="127" y="110"/>
                                <a:pt x="127" y="110"/>
                                <a:pt x="127" y="110"/>
                              </a:cubicBezTo>
                              <a:cubicBezTo>
                                <a:pt x="127" y="110"/>
                                <a:pt x="127" y="110"/>
                                <a:pt x="127" y="110"/>
                              </a:cubicBezTo>
                              <a:cubicBezTo>
                                <a:pt x="162" y="110"/>
                                <a:pt x="162" y="110"/>
                                <a:pt x="162" y="110"/>
                              </a:cubicBezTo>
                              <a:cubicBezTo>
                                <a:pt x="162" y="110"/>
                                <a:pt x="162" y="110"/>
                                <a:pt x="162" y="110"/>
                              </a:cubicBezTo>
                              <a:cubicBezTo>
                                <a:pt x="162" y="110"/>
                                <a:pt x="162" y="110"/>
                                <a:pt x="162" y="110"/>
                              </a:cubicBezTo>
                              <a:cubicBezTo>
                                <a:pt x="162" y="110"/>
                                <a:pt x="162" y="110"/>
                                <a:pt x="163" y="110"/>
                              </a:cubicBezTo>
                              <a:cubicBezTo>
                                <a:pt x="171" y="110"/>
                                <a:pt x="171" y="110"/>
                                <a:pt x="171" y="110"/>
                              </a:cubicBezTo>
                              <a:cubicBezTo>
                                <a:pt x="175" y="110"/>
                                <a:pt x="180" y="107"/>
                                <a:pt x="181" y="104"/>
                              </a:cubicBezTo>
                              <a:cubicBezTo>
                                <a:pt x="196" y="71"/>
                                <a:pt x="196" y="71"/>
                                <a:pt x="196" y="71"/>
                              </a:cubicBezTo>
                              <a:cubicBezTo>
                                <a:pt x="198" y="71"/>
                                <a:pt x="199" y="71"/>
                                <a:pt x="201" y="71"/>
                              </a:cubicBezTo>
                              <a:cubicBezTo>
                                <a:pt x="220" y="71"/>
                                <a:pt x="237" y="55"/>
                                <a:pt x="237" y="36"/>
                              </a:cubicBezTo>
                              <a:cubicBezTo>
                                <a:pt x="237" y="16"/>
                                <a:pt x="220" y="0"/>
                                <a:pt x="201" y="0"/>
                              </a:cubicBezTo>
                              <a:close/>
                              <a:moveTo>
                                <a:pt x="171" y="133"/>
                              </a:moveTo>
                              <a:cubicBezTo>
                                <a:pt x="176" y="133"/>
                                <a:pt x="180" y="137"/>
                                <a:pt x="180" y="142"/>
                              </a:cubicBezTo>
                              <a:cubicBezTo>
                                <a:pt x="180" y="147"/>
                                <a:pt x="176" y="152"/>
                                <a:pt x="171" y="152"/>
                              </a:cubicBezTo>
                              <a:cubicBezTo>
                                <a:pt x="165" y="152"/>
                                <a:pt x="161" y="147"/>
                                <a:pt x="161" y="142"/>
                              </a:cubicBezTo>
                              <a:cubicBezTo>
                                <a:pt x="161" y="137"/>
                                <a:pt x="165" y="133"/>
                                <a:pt x="171" y="133"/>
                              </a:cubicBezTo>
                              <a:close/>
                              <a:moveTo>
                                <a:pt x="106" y="133"/>
                              </a:moveTo>
                              <a:cubicBezTo>
                                <a:pt x="111" y="133"/>
                                <a:pt x="115" y="137"/>
                                <a:pt x="115" y="142"/>
                              </a:cubicBezTo>
                              <a:cubicBezTo>
                                <a:pt x="115" y="147"/>
                                <a:pt x="111" y="152"/>
                                <a:pt x="106" y="152"/>
                              </a:cubicBezTo>
                              <a:cubicBezTo>
                                <a:pt x="101" y="152"/>
                                <a:pt x="96" y="147"/>
                                <a:pt x="96" y="142"/>
                              </a:cubicBezTo>
                              <a:cubicBezTo>
                                <a:pt x="96" y="137"/>
                                <a:pt x="101" y="133"/>
                                <a:pt x="106" y="133"/>
                              </a:cubicBezTo>
                              <a:close/>
                              <a:moveTo>
                                <a:pt x="43" y="40"/>
                              </a:moveTo>
                              <a:cubicBezTo>
                                <a:pt x="82" y="40"/>
                                <a:pt x="82" y="40"/>
                                <a:pt x="82" y="40"/>
                              </a:cubicBezTo>
                              <a:cubicBezTo>
                                <a:pt x="84" y="58"/>
                                <a:pt x="84" y="58"/>
                                <a:pt x="84" y="58"/>
                              </a:cubicBezTo>
                              <a:cubicBezTo>
                                <a:pt x="53" y="58"/>
                                <a:pt x="53" y="58"/>
                                <a:pt x="53" y="58"/>
                              </a:cubicBezTo>
                              <a:lnTo>
                                <a:pt x="43" y="40"/>
                              </a:lnTo>
                              <a:close/>
                              <a:moveTo>
                                <a:pt x="57" y="64"/>
                              </a:moveTo>
                              <a:cubicBezTo>
                                <a:pt x="85" y="64"/>
                                <a:pt x="85" y="64"/>
                                <a:pt x="85" y="64"/>
                              </a:cubicBezTo>
                              <a:cubicBezTo>
                                <a:pt x="86" y="81"/>
                                <a:pt x="86" y="81"/>
                                <a:pt x="86" y="81"/>
                              </a:cubicBezTo>
                              <a:cubicBezTo>
                                <a:pt x="67" y="81"/>
                                <a:pt x="67" y="81"/>
                                <a:pt x="67" y="81"/>
                              </a:cubicBezTo>
                              <a:lnTo>
                                <a:pt x="57" y="64"/>
                              </a:lnTo>
                              <a:close/>
                              <a:moveTo>
                                <a:pt x="84" y="104"/>
                              </a:moveTo>
                              <a:cubicBezTo>
                                <a:pt x="82" y="104"/>
                                <a:pt x="80" y="103"/>
                                <a:pt x="79" y="101"/>
                              </a:cubicBezTo>
                              <a:cubicBezTo>
                                <a:pt x="71" y="87"/>
                                <a:pt x="71" y="87"/>
                                <a:pt x="71" y="87"/>
                              </a:cubicBezTo>
                              <a:cubicBezTo>
                                <a:pt x="87" y="87"/>
                                <a:pt x="87" y="87"/>
                                <a:pt x="87" y="87"/>
                              </a:cubicBezTo>
                              <a:cubicBezTo>
                                <a:pt x="89" y="104"/>
                                <a:pt x="89" y="104"/>
                                <a:pt x="89" y="104"/>
                              </a:cubicBezTo>
                              <a:lnTo>
                                <a:pt x="84" y="104"/>
                              </a:lnTo>
                              <a:close/>
                              <a:moveTo>
                                <a:pt x="124" y="104"/>
                              </a:moveTo>
                              <a:cubicBezTo>
                                <a:pt x="95" y="104"/>
                                <a:pt x="95" y="104"/>
                                <a:pt x="95" y="104"/>
                              </a:cubicBezTo>
                              <a:cubicBezTo>
                                <a:pt x="93" y="87"/>
                                <a:pt x="93" y="87"/>
                                <a:pt x="93" y="87"/>
                              </a:cubicBezTo>
                              <a:cubicBezTo>
                                <a:pt x="124" y="87"/>
                                <a:pt x="124" y="87"/>
                                <a:pt x="124" y="87"/>
                              </a:cubicBezTo>
                              <a:lnTo>
                                <a:pt x="124" y="104"/>
                              </a:lnTo>
                              <a:close/>
                              <a:moveTo>
                                <a:pt x="124" y="81"/>
                              </a:moveTo>
                              <a:cubicBezTo>
                                <a:pt x="92" y="81"/>
                                <a:pt x="92" y="81"/>
                                <a:pt x="92" y="81"/>
                              </a:cubicBezTo>
                              <a:cubicBezTo>
                                <a:pt x="91" y="64"/>
                                <a:pt x="91" y="64"/>
                                <a:pt x="91" y="64"/>
                              </a:cubicBezTo>
                              <a:cubicBezTo>
                                <a:pt x="124" y="64"/>
                                <a:pt x="124" y="64"/>
                                <a:pt x="124" y="64"/>
                              </a:cubicBezTo>
                              <a:lnTo>
                                <a:pt x="124" y="81"/>
                              </a:lnTo>
                              <a:close/>
                              <a:moveTo>
                                <a:pt x="124" y="58"/>
                              </a:moveTo>
                              <a:cubicBezTo>
                                <a:pt x="90" y="58"/>
                                <a:pt x="90" y="58"/>
                                <a:pt x="90" y="58"/>
                              </a:cubicBezTo>
                              <a:cubicBezTo>
                                <a:pt x="88" y="40"/>
                                <a:pt x="88" y="40"/>
                                <a:pt x="88" y="40"/>
                              </a:cubicBezTo>
                              <a:cubicBezTo>
                                <a:pt x="124" y="40"/>
                                <a:pt x="124" y="40"/>
                                <a:pt x="124" y="40"/>
                              </a:cubicBezTo>
                              <a:lnTo>
                                <a:pt x="124" y="58"/>
                              </a:lnTo>
                              <a:close/>
                              <a:moveTo>
                                <a:pt x="170" y="54"/>
                              </a:moveTo>
                              <a:cubicBezTo>
                                <a:pt x="171" y="55"/>
                                <a:pt x="172" y="56"/>
                                <a:pt x="173" y="58"/>
                              </a:cubicBezTo>
                              <a:cubicBezTo>
                                <a:pt x="170" y="58"/>
                                <a:pt x="170" y="58"/>
                                <a:pt x="170" y="58"/>
                              </a:cubicBezTo>
                              <a:lnTo>
                                <a:pt x="170" y="54"/>
                              </a:lnTo>
                              <a:close/>
                              <a:moveTo>
                                <a:pt x="160" y="104"/>
                              </a:moveTo>
                              <a:cubicBezTo>
                                <a:pt x="130" y="104"/>
                                <a:pt x="130" y="104"/>
                                <a:pt x="130" y="104"/>
                              </a:cubicBezTo>
                              <a:cubicBezTo>
                                <a:pt x="130" y="87"/>
                                <a:pt x="130" y="87"/>
                                <a:pt x="130" y="87"/>
                              </a:cubicBezTo>
                              <a:cubicBezTo>
                                <a:pt x="161" y="87"/>
                                <a:pt x="161" y="87"/>
                                <a:pt x="161" y="87"/>
                              </a:cubicBezTo>
                              <a:lnTo>
                                <a:pt x="160" y="104"/>
                              </a:lnTo>
                              <a:close/>
                              <a:moveTo>
                                <a:pt x="162" y="81"/>
                              </a:moveTo>
                              <a:cubicBezTo>
                                <a:pt x="130" y="81"/>
                                <a:pt x="130" y="81"/>
                                <a:pt x="130" y="81"/>
                              </a:cubicBezTo>
                              <a:cubicBezTo>
                                <a:pt x="130" y="64"/>
                                <a:pt x="130" y="64"/>
                                <a:pt x="130" y="64"/>
                              </a:cubicBezTo>
                              <a:cubicBezTo>
                                <a:pt x="163" y="64"/>
                                <a:pt x="163" y="64"/>
                                <a:pt x="163" y="64"/>
                              </a:cubicBezTo>
                              <a:lnTo>
                                <a:pt x="162" y="81"/>
                              </a:lnTo>
                              <a:close/>
                              <a:moveTo>
                                <a:pt x="164" y="58"/>
                              </a:moveTo>
                              <a:cubicBezTo>
                                <a:pt x="130" y="58"/>
                                <a:pt x="130" y="58"/>
                                <a:pt x="130" y="58"/>
                              </a:cubicBezTo>
                              <a:cubicBezTo>
                                <a:pt x="130" y="40"/>
                                <a:pt x="130" y="40"/>
                                <a:pt x="130" y="40"/>
                              </a:cubicBezTo>
                              <a:cubicBezTo>
                                <a:pt x="165" y="40"/>
                                <a:pt x="165" y="40"/>
                                <a:pt x="165" y="40"/>
                              </a:cubicBezTo>
                              <a:cubicBezTo>
                                <a:pt x="165" y="40"/>
                                <a:pt x="165" y="41"/>
                                <a:pt x="166" y="41"/>
                              </a:cubicBezTo>
                              <a:lnTo>
                                <a:pt x="164" y="58"/>
                              </a:lnTo>
                              <a:close/>
                              <a:moveTo>
                                <a:pt x="176" y="101"/>
                              </a:moveTo>
                              <a:cubicBezTo>
                                <a:pt x="175" y="103"/>
                                <a:pt x="173" y="104"/>
                                <a:pt x="171" y="104"/>
                              </a:cubicBezTo>
                              <a:cubicBezTo>
                                <a:pt x="166" y="104"/>
                                <a:pt x="166" y="104"/>
                                <a:pt x="166" y="104"/>
                              </a:cubicBezTo>
                              <a:cubicBezTo>
                                <a:pt x="167" y="87"/>
                                <a:pt x="167" y="87"/>
                                <a:pt x="167" y="87"/>
                              </a:cubicBezTo>
                              <a:cubicBezTo>
                                <a:pt x="182" y="87"/>
                                <a:pt x="182" y="87"/>
                                <a:pt x="182" y="87"/>
                              </a:cubicBezTo>
                              <a:lnTo>
                                <a:pt x="176" y="101"/>
                              </a:lnTo>
                              <a:close/>
                              <a:moveTo>
                                <a:pt x="185" y="81"/>
                              </a:moveTo>
                              <a:cubicBezTo>
                                <a:pt x="168" y="81"/>
                                <a:pt x="168" y="81"/>
                                <a:pt x="168" y="81"/>
                              </a:cubicBezTo>
                              <a:cubicBezTo>
                                <a:pt x="169" y="64"/>
                                <a:pt x="169" y="64"/>
                                <a:pt x="169" y="64"/>
                              </a:cubicBezTo>
                              <a:cubicBezTo>
                                <a:pt x="179" y="64"/>
                                <a:pt x="179" y="64"/>
                                <a:pt x="179" y="64"/>
                              </a:cubicBezTo>
                              <a:cubicBezTo>
                                <a:pt x="182" y="66"/>
                                <a:pt x="186" y="68"/>
                                <a:pt x="190" y="70"/>
                              </a:cubicBezTo>
                              <a:lnTo>
                                <a:pt x="185" y="81"/>
                              </a:lnTo>
                              <a:close/>
                              <a:moveTo>
                                <a:pt x="201" y="65"/>
                              </a:moveTo>
                              <a:cubicBezTo>
                                <a:pt x="184" y="65"/>
                                <a:pt x="171" y="52"/>
                                <a:pt x="171" y="36"/>
                              </a:cubicBezTo>
                              <a:cubicBezTo>
                                <a:pt x="171" y="19"/>
                                <a:pt x="184" y="6"/>
                                <a:pt x="201" y="6"/>
                              </a:cubicBezTo>
                              <a:cubicBezTo>
                                <a:pt x="217" y="6"/>
                                <a:pt x="231" y="19"/>
                                <a:pt x="231" y="36"/>
                              </a:cubicBezTo>
                              <a:cubicBezTo>
                                <a:pt x="231" y="52"/>
                                <a:pt x="217" y="65"/>
                                <a:pt x="201" y="6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5" o:spid="_x0000_s1026" o:spt="100" style="position:absolute;left:0pt;margin-left:373.6pt;margin-top:269.4pt;height:17.55pt;width:26.3pt;z-index:251830272;mso-width-relative:page;mso-height-relative:page;" fillcolor="#626262" filled="t" stroked="f" coordsize="236,158" o:gfxdata="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" path="m201,0c182,0,166,15,165,34c39,34,39,34,39,34c24,9,24,9,24,9c23,9,22,8,21,8c3,8,3,8,3,8c1,8,0,9,0,11c0,13,1,14,3,14c20,14,20,14,20,14c35,38,35,38,35,38c35,38,35,38,35,38c35,38,35,38,35,38c74,104,74,104,74,104c74,104,74,105,74,105c88,127,88,127,88,127c89,129,92,131,94,132c92,135,90,138,90,142c90,151,97,158,106,158c114,158,121,151,121,142c121,139,120,135,118,133c158,133,158,133,158,133c156,135,155,139,155,142c155,151,162,158,171,158c179,158,186,151,186,142c186,134,180,128,173,127c172,127,172,127,171,127c98,127,98,127,98,127c96,127,94,125,93,124c84,110,84,110,84,110c92,110,92,110,92,110c92,110,92,110,92,110c92,110,92,110,92,110c92,110,92,110,92,110c127,110,127,110,127,110c127,110,127,110,127,110c127,110,127,110,127,110c162,110,162,110,162,110c162,110,162,110,162,110c162,110,162,110,162,110c162,110,162,110,163,110c171,110,171,110,171,110c175,110,180,107,181,104c196,71,196,71,196,71c198,71,199,71,201,71c220,71,237,55,237,36c237,16,220,0,201,0xm171,133c176,133,180,137,180,142c180,147,176,152,171,152c165,152,161,147,161,142c161,137,165,133,171,133xm106,133c111,133,115,137,115,142c115,147,111,152,106,152c101,152,96,147,96,142c96,137,101,133,106,133xm43,40c82,40,82,40,82,40c84,58,84,58,84,58c53,58,53,58,53,58l43,40xm57,64c85,64,85,64,85,64c86,81,86,81,86,81c67,81,67,81,67,81l57,64xm84,104c82,104,80,103,79,101c71,87,71,87,71,87c87,87,87,87,87,87c89,104,89,104,89,104l84,104xm124,104c95,104,95,104,95,104c93,87,93,87,93,87c124,87,124,87,124,87l124,104xm124,81c92,81,92,81,92,81c91,64,91,64,91,64c124,64,124,64,124,64l124,81xm124,58c90,58,90,58,90,58c88,40,88,40,88,40c124,40,124,40,124,40l124,58xm170,54c171,55,172,56,173,58c170,58,170,58,170,58l170,54xm160,104c130,104,130,104,130,104c130,87,130,87,130,87c161,87,161,87,161,87l160,104xm162,81c130,81,130,81,130,81c130,64,130,64,130,64c163,64,163,64,163,64l162,81xm164,58c130,58,130,58,130,58c130,40,130,40,130,40c165,40,165,40,165,40c165,40,165,41,166,41l164,58xm176,101c175,103,173,104,171,104c166,104,166,104,166,104c167,87,167,87,167,87c182,87,182,87,182,87l176,101xm185,81c168,81,168,81,168,81c169,64,169,64,169,64c179,64,179,64,179,64c182,66,186,68,190,70l185,81xm201,65c184,65,171,52,171,36c171,19,184,6,201,6c217,6,231,19,231,36c231,52,217,65,201,65xe">
                <v:path o:connectlocs="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 o:connectangles="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4347845</wp:posOffset>
                </wp:positionH>
                <wp:positionV relativeFrom="paragraph">
                  <wp:posOffset>3398520</wp:posOffset>
                </wp:positionV>
                <wp:extent cx="297180" cy="209550"/>
                <wp:effectExtent l="0" t="0" r="7620" b="0"/>
                <wp:wrapNone/>
                <wp:docPr id="5121" name="Freeform 56"/>
                <wp:cNvGraphicFramePr/>
                <a:graphic xmlns:a="http://schemas.openxmlformats.org/drawingml/2006/main">
                  <a:graphicData uri="http://schemas.microsoft.com/office/word/2010/wordprocessingShape">
                    <wps:wsp>
                      <wps:cNvSpPr>
                        <a:spLocks noEditPoints="1"/>
                      </wps:cNvSpPr>
                      <wps:spPr bwMode="auto">
                        <a:xfrm>
                          <a:off x="0" y="0"/>
                          <a:ext cx="297016" cy="20951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1" h="149">
                              <a:moveTo>
                                <a:pt x="92" y="102"/>
                              </a:moveTo>
                              <a:cubicBezTo>
                                <a:pt x="92" y="102"/>
                                <a:pt x="92" y="102"/>
                                <a:pt x="92" y="102"/>
                              </a:cubicBezTo>
                              <a:cubicBezTo>
                                <a:pt x="92" y="102"/>
                                <a:pt x="92" y="102"/>
                                <a:pt x="92" y="102"/>
                              </a:cubicBezTo>
                              <a:cubicBezTo>
                                <a:pt x="127" y="102"/>
                                <a:pt x="127" y="102"/>
                                <a:pt x="127" y="102"/>
                              </a:cubicBezTo>
                              <a:cubicBezTo>
                                <a:pt x="127" y="102"/>
                                <a:pt x="127" y="102"/>
                                <a:pt x="127" y="102"/>
                              </a:cubicBezTo>
                              <a:cubicBezTo>
                                <a:pt x="127" y="102"/>
                                <a:pt x="127" y="102"/>
                                <a:pt x="127" y="102"/>
                              </a:cubicBezTo>
                              <a:cubicBezTo>
                                <a:pt x="162" y="102"/>
                                <a:pt x="162" y="102"/>
                                <a:pt x="162" y="102"/>
                              </a:cubicBezTo>
                              <a:cubicBezTo>
                                <a:pt x="162" y="102"/>
                                <a:pt x="162" y="102"/>
                                <a:pt x="162" y="102"/>
                              </a:cubicBezTo>
                              <a:cubicBezTo>
                                <a:pt x="162" y="102"/>
                                <a:pt x="162" y="102"/>
                                <a:pt x="162" y="102"/>
                              </a:cubicBezTo>
                              <a:cubicBezTo>
                                <a:pt x="162" y="102"/>
                                <a:pt x="162" y="102"/>
                                <a:pt x="162" y="102"/>
                              </a:cubicBezTo>
                              <a:cubicBezTo>
                                <a:pt x="171" y="102"/>
                                <a:pt x="171" y="102"/>
                                <a:pt x="171" y="102"/>
                              </a:cubicBezTo>
                              <a:cubicBezTo>
                                <a:pt x="175" y="102"/>
                                <a:pt x="179" y="99"/>
                                <a:pt x="181" y="96"/>
                              </a:cubicBezTo>
                              <a:cubicBezTo>
                                <a:pt x="210" y="34"/>
                                <a:pt x="210" y="34"/>
                                <a:pt x="210" y="34"/>
                              </a:cubicBezTo>
                              <a:cubicBezTo>
                                <a:pt x="211" y="32"/>
                                <a:pt x="211" y="30"/>
                                <a:pt x="209" y="28"/>
                              </a:cubicBezTo>
                              <a:cubicBezTo>
                                <a:pt x="208" y="27"/>
                                <a:pt x="206" y="26"/>
                                <a:pt x="204" y="26"/>
                              </a:cubicBezTo>
                              <a:cubicBezTo>
                                <a:pt x="39" y="26"/>
                                <a:pt x="39" y="26"/>
                                <a:pt x="39" y="26"/>
                              </a:cubicBezTo>
                              <a:cubicBezTo>
                                <a:pt x="23" y="1"/>
                                <a:pt x="23" y="1"/>
                                <a:pt x="23" y="1"/>
                              </a:cubicBezTo>
                              <a:cubicBezTo>
                                <a:pt x="23" y="0"/>
                                <a:pt x="22" y="0"/>
                                <a:pt x="21" y="0"/>
                              </a:cubicBezTo>
                              <a:cubicBezTo>
                                <a:pt x="3" y="0"/>
                                <a:pt x="3" y="0"/>
                                <a:pt x="3" y="0"/>
                              </a:cubicBezTo>
                              <a:cubicBezTo>
                                <a:pt x="1" y="0"/>
                                <a:pt x="0" y="1"/>
                                <a:pt x="0" y="3"/>
                              </a:cubicBezTo>
                              <a:cubicBezTo>
                                <a:pt x="0" y="5"/>
                                <a:pt x="1" y="6"/>
                                <a:pt x="3" y="6"/>
                              </a:cubicBezTo>
                              <a:cubicBezTo>
                                <a:pt x="19" y="6"/>
                                <a:pt x="19" y="6"/>
                                <a:pt x="19" y="6"/>
                              </a:cubicBezTo>
                              <a:cubicBezTo>
                                <a:pt x="34" y="30"/>
                                <a:pt x="34" y="30"/>
                                <a:pt x="34" y="30"/>
                              </a:cubicBezTo>
                              <a:cubicBezTo>
                                <a:pt x="34" y="30"/>
                                <a:pt x="34" y="30"/>
                                <a:pt x="35" y="30"/>
                              </a:cubicBezTo>
                              <a:cubicBezTo>
                                <a:pt x="35" y="30"/>
                                <a:pt x="35" y="30"/>
                                <a:pt x="35" y="30"/>
                              </a:cubicBezTo>
                              <a:cubicBezTo>
                                <a:pt x="74" y="96"/>
                                <a:pt x="74" y="96"/>
                                <a:pt x="74" y="96"/>
                              </a:cubicBezTo>
                              <a:cubicBezTo>
                                <a:pt x="74" y="96"/>
                                <a:pt x="74" y="97"/>
                                <a:pt x="74" y="97"/>
                              </a:cubicBezTo>
                              <a:cubicBezTo>
                                <a:pt x="88" y="119"/>
                                <a:pt x="88" y="119"/>
                                <a:pt x="88" y="119"/>
                              </a:cubicBezTo>
                              <a:cubicBezTo>
                                <a:pt x="89" y="121"/>
                                <a:pt x="91" y="123"/>
                                <a:pt x="94" y="124"/>
                              </a:cubicBezTo>
                              <a:cubicBezTo>
                                <a:pt x="92" y="127"/>
                                <a:pt x="90" y="130"/>
                                <a:pt x="90" y="134"/>
                              </a:cubicBezTo>
                              <a:cubicBezTo>
                                <a:pt x="90" y="142"/>
                                <a:pt x="97" y="149"/>
                                <a:pt x="106" y="149"/>
                              </a:cubicBezTo>
                              <a:cubicBezTo>
                                <a:pt x="114" y="149"/>
                                <a:pt x="121" y="142"/>
                                <a:pt x="121" y="134"/>
                              </a:cubicBezTo>
                              <a:cubicBezTo>
                                <a:pt x="121" y="130"/>
                                <a:pt x="120" y="127"/>
                                <a:pt x="118" y="124"/>
                              </a:cubicBezTo>
                              <a:cubicBezTo>
                                <a:pt x="158" y="124"/>
                                <a:pt x="158" y="124"/>
                                <a:pt x="158" y="124"/>
                              </a:cubicBezTo>
                              <a:cubicBezTo>
                                <a:pt x="156" y="127"/>
                                <a:pt x="155" y="130"/>
                                <a:pt x="155" y="134"/>
                              </a:cubicBezTo>
                              <a:cubicBezTo>
                                <a:pt x="155" y="142"/>
                                <a:pt x="162" y="149"/>
                                <a:pt x="170" y="149"/>
                              </a:cubicBezTo>
                              <a:cubicBezTo>
                                <a:pt x="179" y="149"/>
                                <a:pt x="186" y="142"/>
                                <a:pt x="186" y="134"/>
                              </a:cubicBezTo>
                              <a:cubicBezTo>
                                <a:pt x="186" y="126"/>
                                <a:pt x="180" y="120"/>
                                <a:pt x="172" y="119"/>
                              </a:cubicBezTo>
                              <a:cubicBezTo>
                                <a:pt x="172" y="119"/>
                                <a:pt x="172" y="118"/>
                                <a:pt x="171" y="118"/>
                              </a:cubicBezTo>
                              <a:cubicBezTo>
                                <a:pt x="98" y="118"/>
                                <a:pt x="98" y="118"/>
                                <a:pt x="98" y="118"/>
                              </a:cubicBezTo>
                              <a:cubicBezTo>
                                <a:pt x="96" y="118"/>
                                <a:pt x="94" y="117"/>
                                <a:pt x="93" y="116"/>
                              </a:cubicBezTo>
                              <a:cubicBezTo>
                                <a:pt x="84" y="102"/>
                                <a:pt x="84" y="102"/>
                                <a:pt x="84" y="102"/>
                              </a:cubicBezTo>
                              <a:cubicBezTo>
                                <a:pt x="91" y="102"/>
                                <a:pt x="91" y="102"/>
                                <a:pt x="91" y="102"/>
                              </a:cubicBezTo>
                              <a:cubicBezTo>
                                <a:pt x="91" y="102"/>
                                <a:pt x="92" y="102"/>
                                <a:pt x="92" y="102"/>
                              </a:cubicBezTo>
                              <a:close/>
                              <a:moveTo>
                                <a:pt x="171" y="32"/>
                              </a:moveTo>
                              <a:cubicBezTo>
                                <a:pt x="204" y="32"/>
                                <a:pt x="204" y="32"/>
                                <a:pt x="204" y="32"/>
                              </a:cubicBezTo>
                              <a:cubicBezTo>
                                <a:pt x="204" y="32"/>
                                <a:pt x="204" y="32"/>
                                <a:pt x="204" y="32"/>
                              </a:cubicBezTo>
                              <a:cubicBezTo>
                                <a:pt x="204" y="32"/>
                                <a:pt x="204" y="32"/>
                                <a:pt x="204" y="32"/>
                              </a:cubicBezTo>
                              <a:cubicBezTo>
                                <a:pt x="196" y="49"/>
                                <a:pt x="196" y="49"/>
                                <a:pt x="196" y="49"/>
                              </a:cubicBezTo>
                              <a:cubicBezTo>
                                <a:pt x="196" y="49"/>
                                <a:pt x="196" y="49"/>
                                <a:pt x="196" y="49"/>
                              </a:cubicBezTo>
                              <a:cubicBezTo>
                                <a:pt x="170" y="49"/>
                                <a:pt x="170" y="49"/>
                                <a:pt x="170" y="49"/>
                              </a:cubicBezTo>
                              <a:lnTo>
                                <a:pt x="171" y="32"/>
                              </a:lnTo>
                              <a:close/>
                              <a:moveTo>
                                <a:pt x="169" y="55"/>
                              </a:moveTo>
                              <a:cubicBezTo>
                                <a:pt x="193" y="55"/>
                                <a:pt x="193" y="55"/>
                                <a:pt x="193" y="55"/>
                              </a:cubicBezTo>
                              <a:cubicBezTo>
                                <a:pt x="185" y="73"/>
                                <a:pt x="185" y="73"/>
                                <a:pt x="185" y="73"/>
                              </a:cubicBezTo>
                              <a:cubicBezTo>
                                <a:pt x="168" y="73"/>
                                <a:pt x="168" y="73"/>
                                <a:pt x="168" y="73"/>
                              </a:cubicBezTo>
                              <a:lnTo>
                                <a:pt x="169" y="55"/>
                              </a:lnTo>
                              <a:close/>
                              <a:moveTo>
                                <a:pt x="182" y="79"/>
                              </a:moveTo>
                              <a:cubicBezTo>
                                <a:pt x="176" y="93"/>
                                <a:pt x="176" y="93"/>
                                <a:pt x="176" y="93"/>
                              </a:cubicBezTo>
                              <a:cubicBezTo>
                                <a:pt x="175" y="94"/>
                                <a:pt x="173" y="96"/>
                                <a:pt x="171" y="96"/>
                              </a:cubicBezTo>
                              <a:cubicBezTo>
                                <a:pt x="165" y="96"/>
                                <a:pt x="165" y="96"/>
                                <a:pt x="165" y="96"/>
                              </a:cubicBezTo>
                              <a:cubicBezTo>
                                <a:pt x="167" y="79"/>
                                <a:pt x="167" y="79"/>
                                <a:pt x="167" y="79"/>
                              </a:cubicBezTo>
                              <a:lnTo>
                                <a:pt x="182" y="79"/>
                              </a:lnTo>
                              <a:close/>
                              <a:moveTo>
                                <a:pt x="130" y="32"/>
                              </a:moveTo>
                              <a:cubicBezTo>
                                <a:pt x="165" y="32"/>
                                <a:pt x="165" y="32"/>
                                <a:pt x="165" y="32"/>
                              </a:cubicBezTo>
                              <a:cubicBezTo>
                                <a:pt x="164" y="49"/>
                                <a:pt x="164" y="49"/>
                                <a:pt x="164" y="49"/>
                              </a:cubicBezTo>
                              <a:cubicBezTo>
                                <a:pt x="130" y="49"/>
                                <a:pt x="130" y="49"/>
                                <a:pt x="130" y="49"/>
                              </a:cubicBezTo>
                              <a:lnTo>
                                <a:pt x="130" y="32"/>
                              </a:lnTo>
                              <a:close/>
                              <a:moveTo>
                                <a:pt x="130" y="55"/>
                              </a:moveTo>
                              <a:cubicBezTo>
                                <a:pt x="163" y="55"/>
                                <a:pt x="163" y="55"/>
                                <a:pt x="163" y="55"/>
                              </a:cubicBezTo>
                              <a:cubicBezTo>
                                <a:pt x="162" y="73"/>
                                <a:pt x="162" y="73"/>
                                <a:pt x="162" y="73"/>
                              </a:cubicBezTo>
                              <a:cubicBezTo>
                                <a:pt x="130" y="73"/>
                                <a:pt x="130" y="73"/>
                                <a:pt x="130" y="73"/>
                              </a:cubicBezTo>
                              <a:lnTo>
                                <a:pt x="130" y="55"/>
                              </a:lnTo>
                              <a:close/>
                              <a:moveTo>
                                <a:pt x="130" y="79"/>
                              </a:moveTo>
                              <a:cubicBezTo>
                                <a:pt x="161" y="79"/>
                                <a:pt x="161" y="79"/>
                                <a:pt x="161" y="79"/>
                              </a:cubicBezTo>
                              <a:cubicBezTo>
                                <a:pt x="159" y="96"/>
                                <a:pt x="159" y="96"/>
                                <a:pt x="159" y="96"/>
                              </a:cubicBezTo>
                              <a:cubicBezTo>
                                <a:pt x="130" y="96"/>
                                <a:pt x="130" y="96"/>
                                <a:pt x="130" y="96"/>
                              </a:cubicBezTo>
                              <a:lnTo>
                                <a:pt x="130" y="79"/>
                              </a:lnTo>
                              <a:close/>
                              <a:moveTo>
                                <a:pt x="170" y="125"/>
                              </a:moveTo>
                              <a:cubicBezTo>
                                <a:pt x="176" y="125"/>
                                <a:pt x="180" y="129"/>
                                <a:pt x="180" y="134"/>
                              </a:cubicBezTo>
                              <a:cubicBezTo>
                                <a:pt x="180" y="139"/>
                                <a:pt x="176" y="143"/>
                                <a:pt x="170" y="143"/>
                              </a:cubicBezTo>
                              <a:cubicBezTo>
                                <a:pt x="165" y="143"/>
                                <a:pt x="161" y="139"/>
                                <a:pt x="161" y="134"/>
                              </a:cubicBezTo>
                              <a:cubicBezTo>
                                <a:pt x="161" y="129"/>
                                <a:pt x="165" y="125"/>
                                <a:pt x="170" y="125"/>
                              </a:cubicBezTo>
                              <a:close/>
                              <a:moveTo>
                                <a:pt x="106" y="125"/>
                              </a:moveTo>
                              <a:cubicBezTo>
                                <a:pt x="111" y="125"/>
                                <a:pt x="115" y="129"/>
                                <a:pt x="115" y="134"/>
                              </a:cubicBezTo>
                              <a:cubicBezTo>
                                <a:pt x="115" y="139"/>
                                <a:pt x="111" y="143"/>
                                <a:pt x="106" y="143"/>
                              </a:cubicBezTo>
                              <a:cubicBezTo>
                                <a:pt x="100" y="143"/>
                                <a:pt x="96" y="139"/>
                                <a:pt x="96" y="134"/>
                              </a:cubicBezTo>
                              <a:cubicBezTo>
                                <a:pt x="96" y="129"/>
                                <a:pt x="100" y="125"/>
                                <a:pt x="106" y="125"/>
                              </a:cubicBezTo>
                              <a:close/>
                              <a:moveTo>
                                <a:pt x="124" y="96"/>
                              </a:moveTo>
                              <a:cubicBezTo>
                                <a:pt x="94" y="96"/>
                                <a:pt x="94" y="96"/>
                                <a:pt x="94" y="96"/>
                              </a:cubicBezTo>
                              <a:cubicBezTo>
                                <a:pt x="93" y="79"/>
                                <a:pt x="93" y="79"/>
                                <a:pt x="93" y="79"/>
                              </a:cubicBezTo>
                              <a:cubicBezTo>
                                <a:pt x="124" y="79"/>
                                <a:pt x="124" y="79"/>
                                <a:pt x="124" y="79"/>
                              </a:cubicBezTo>
                              <a:lnTo>
                                <a:pt x="124" y="96"/>
                              </a:lnTo>
                              <a:close/>
                              <a:moveTo>
                                <a:pt x="43" y="32"/>
                              </a:moveTo>
                              <a:cubicBezTo>
                                <a:pt x="82" y="32"/>
                                <a:pt x="82" y="32"/>
                                <a:pt x="82" y="32"/>
                              </a:cubicBezTo>
                              <a:cubicBezTo>
                                <a:pt x="84" y="49"/>
                                <a:pt x="84" y="49"/>
                                <a:pt x="84" y="49"/>
                              </a:cubicBezTo>
                              <a:cubicBezTo>
                                <a:pt x="53" y="49"/>
                                <a:pt x="53" y="49"/>
                                <a:pt x="53" y="49"/>
                              </a:cubicBezTo>
                              <a:lnTo>
                                <a:pt x="43" y="32"/>
                              </a:lnTo>
                              <a:close/>
                              <a:moveTo>
                                <a:pt x="57" y="55"/>
                              </a:moveTo>
                              <a:cubicBezTo>
                                <a:pt x="85" y="55"/>
                                <a:pt x="85" y="55"/>
                                <a:pt x="85" y="55"/>
                              </a:cubicBezTo>
                              <a:cubicBezTo>
                                <a:pt x="86" y="73"/>
                                <a:pt x="86" y="73"/>
                                <a:pt x="86" y="73"/>
                              </a:cubicBezTo>
                              <a:cubicBezTo>
                                <a:pt x="67" y="73"/>
                                <a:pt x="67" y="73"/>
                                <a:pt x="67" y="73"/>
                              </a:cubicBezTo>
                              <a:lnTo>
                                <a:pt x="57" y="55"/>
                              </a:lnTo>
                              <a:close/>
                              <a:moveTo>
                                <a:pt x="84" y="96"/>
                              </a:moveTo>
                              <a:cubicBezTo>
                                <a:pt x="82" y="96"/>
                                <a:pt x="80" y="94"/>
                                <a:pt x="79" y="93"/>
                              </a:cubicBezTo>
                              <a:cubicBezTo>
                                <a:pt x="71" y="79"/>
                                <a:pt x="71" y="79"/>
                                <a:pt x="71" y="79"/>
                              </a:cubicBezTo>
                              <a:cubicBezTo>
                                <a:pt x="87" y="79"/>
                                <a:pt x="87" y="79"/>
                                <a:pt x="87" y="79"/>
                              </a:cubicBezTo>
                              <a:cubicBezTo>
                                <a:pt x="88" y="96"/>
                                <a:pt x="88" y="96"/>
                                <a:pt x="88" y="96"/>
                              </a:cubicBezTo>
                              <a:lnTo>
                                <a:pt x="84" y="96"/>
                              </a:lnTo>
                              <a:close/>
                              <a:moveTo>
                                <a:pt x="88" y="32"/>
                              </a:moveTo>
                              <a:cubicBezTo>
                                <a:pt x="124" y="32"/>
                                <a:pt x="124" y="32"/>
                                <a:pt x="124" y="32"/>
                              </a:cubicBezTo>
                              <a:cubicBezTo>
                                <a:pt x="124" y="49"/>
                                <a:pt x="124" y="49"/>
                                <a:pt x="124" y="49"/>
                              </a:cubicBezTo>
                              <a:cubicBezTo>
                                <a:pt x="90" y="49"/>
                                <a:pt x="90" y="49"/>
                                <a:pt x="90" y="49"/>
                              </a:cubicBezTo>
                              <a:lnTo>
                                <a:pt x="88" y="32"/>
                              </a:lnTo>
                              <a:close/>
                              <a:moveTo>
                                <a:pt x="124" y="55"/>
                              </a:moveTo>
                              <a:cubicBezTo>
                                <a:pt x="124" y="73"/>
                                <a:pt x="124" y="73"/>
                                <a:pt x="124" y="73"/>
                              </a:cubicBezTo>
                              <a:cubicBezTo>
                                <a:pt x="92" y="73"/>
                                <a:pt x="92" y="73"/>
                                <a:pt x="92" y="73"/>
                              </a:cubicBezTo>
                              <a:cubicBezTo>
                                <a:pt x="91" y="55"/>
                                <a:pt x="91" y="55"/>
                                <a:pt x="91" y="55"/>
                              </a:cubicBezTo>
                              <a:lnTo>
                                <a:pt x="124" y="5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6" o:spid="_x0000_s1026" o:spt="100" style="position:absolute;left:0pt;margin-left:342.35pt;margin-top:267.6pt;height:16.5pt;width:23.4pt;z-index:251829248;mso-width-relative:page;mso-height-relative:page;" fillcolor="#626262" filled="t" stroked="f" coordsize="211,149" o:gfxdata="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" path="m92,102c92,102,92,102,92,102c92,102,92,102,92,102c127,102,127,102,127,102c127,102,127,102,127,102c127,102,127,102,127,102c162,102,162,102,162,102c162,102,162,102,162,102c162,102,162,102,162,102c162,102,162,102,162,102c171,102,171,102,171,102c175,102,179,99,181,96c210,34,210,34,210,34c211,32,211,30,209,28c208,27,206,26,204,26c39,26,39,26,39,26c23,1,23,1,23,1c23,0,22,0,21,0c3,0,3,0,3,0c1,0,0,1,0,3c0,5,1,6,3,6c19,6,19,6,19,6c34,30,34,30,34,30c34,30,34,30,35,30c35,30,35,30,35,30c74,96,74,96,74,96c74,96,74,97,74,97c88,119,88,119,88,119c89,121,91,123,94,124c92,127,90,130,90,134c90,142,97,149,106,149c114,149,121,142,121,134c121,130,120,127,118,124c158,124,158,124,158,124c156,127,155,130,155,134c155,142,162,149,170,149c179,149,186,142,186,134c186,126,180,120,172,119c172,119,172,118,171,118c98,118,98,118,98,118c96,118,94,117,93,116c84,102,84,102,84,102c91,102,91,102,91,102c91,102,92,102,92,102xm171,32c204,32,204,32,204,32c204,32,204,32,204,32c204,32,204,32,204,32c196,49,196,49,196,49c196,49,196,49,196,49c170,49,170,49,170,49l171,32xm169,55c193,55,193,55,193,55c185,73,185,73,185,73c168,73,168,73,168,73l169,55xm182,79c176,93,176,93,176,93c175,94,173,96,171,96c165,96,165,96,165,96c167,79,167,79,167,79l182,79xm130,32c165,32,165,32,165,32c164,49,164,49,164,49c130,49,130,49,130,49l130,32xm130,55c163,55,163,55,163,55c162,73,162,73,162,73c130,73,130,73,130,73l130,55xm130,79c161,79,161,79,161,79c159,96,159,96,159,96c130,96,130,96,130,96l130,79xm170,125c176,125,180,129,180,134c180,139,176,143,170,143c165,143,161,139,161,134c161,129,165,125,170,125xm106,125c111,125,115,129,115,134c115,139,111,143,106,143c100,143,96,139,96,134c96,129,100,125,106,125xm124,96c94,96,94,96,94,96c93,79,93,79,93,79c124,79,124,79,124,79l124,96xm43,32c82,32,82,32,82,32c84,49,84,49,84,49c53,49,53,49,53,49l43,32xm57,55c85,55,85,55,85,55c86,73,86,73,86,73c67,73,67,73,67,73l57,55xm84,96c82,96,80,94,79,93c71,79,71,79,71,79c87,79,87,79,87,79c88,96,88,96,88,96l84,96xm88,32c124,32,124,32,124,32c124,49,124,49,124,49c90,49,90,49,90,49l88,32xm124,55c124,73,124,73,124,73c92,73,92,73,92,73c91,55,91,55,91,55l124,55xe">
                <v:path o:connectlocs="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3979545</wp:posOffset>
                </wp:positionH>
                <wp:positionV relativeFrom="paragraph">
                  <wp:posOffset>3376295</wp:posOffset>
                </wp:positionV>
                <wp:extent cx="261620" cy="215265"/>
                <wp:effectExtent l="0" t="0" r="9525" b="13970"/>
                <wp:wrapNone/>
                <wp:docPr id="5122" name="Freeform 57"/>
                <wp:cNvGraphicFramePr/>
                <a:graphic xmlns:a="http://schemas.openxmlformats.org/drawingml/2006/main">
                  <a:graphicData uri="http://schemas.microsoft.com/office/word/2010/wordprocessingShape">
                    <wps:wsp>
                      <wps:cNvSpPr>
                        <a:spLocks noEditPoints="1"/>
                      </wps:cNvSpPr>
                      <wps:spPr bwMode="auto">
                        <a:xfrm>
                          <a:off x="0" y="0"/>
                          <a:ext cx="261898" cy="2154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6" h="153">
                              <a:moveTo>
                                <a:pt x="122" y="97"/>
                              </a:moveTo>
                              <a:cubicBezTo>
                                <a:pt x="80" y="139"/>
                                <a:pt x="80" y="139"/>
                                <a:pt x="80" y="139"/>
                              </a:cubicBezTo>
                              <a:cubicBezTo>
                                <a:pt x="71" y="148"/>
                                <a:pt x="57" y="149"/>
                                <a:pt x="50" y="141"/>
                              </a:cubicBezTo>
                              <a:cubicBezTo>
                                <a:pt x="14" y="106"/>
                                <a:pt x="14" y="106"/>
                                <a:pt x="14" y="106"/>
                              </a:cubicBezTo>
                              <a:cubicBezTo>
                                <a:pt x="6" y="98"/>
                                <a:pt x="7" y="84"/>
                                <a:pt x="17" y="75"/>
                              </a:cubicBezTo>
                              <a:cubicBezTo>
                                <a:pt x="68" y="23"/>
                                <a:pt x="68" y="23"/>
                                <a:pt x="68" y="23"/>
                              </a:cubicBezTo>
                              <a:cubicBezTo>
                                <a:pt x="76" y="21"/>
                                <a:pt x="119" y="8"/>
                                <a:pt x="121" y="7"/>
                              </a:cubicBezTo>
                              <a:cubicBezTo>
                                <a:pt x="122" y="7"/>
                                <a:pt x="123" y="6"/>
                                <a:pt x="125" y="8"/>
                              </a:cubicBezTo>
                              <a:cubicBezTo>
                                <a:pt x="127" y="10"/>
                                <a:pt x="145" y="28"/>
                                <a:pt x="147" y="30"/>
                              </a:cubicBezTo>
                              <a:cubicBezTo>
                                <a:pt x="149" y="31"/>
                                <a:pt x="149" y="32"/>
                                <a:pt x="148" y="34"/>
                              </a:cubicBezTo>
                              <a:cubicBezTo>
                                <a:pt x="148" y="35"/>
                                <a:pt x="142" y="54"/>
                                <a:pt x="137" y="70"/>
                              </a:cubicBezTo>
                              <a:cubicBezTo>
                                <a:pt x="134" y="77"/>
                                <a:pt x="134" y="77"/>
                                <a:pt x="134" y="77"/>
                              </a:cubicBezTo>
                              <a:cubicBezTo>
                                <a:pt x="134" y="79"/>
                                <a:pt x="135" y="81"/>
                                <a:pt x="136" y="81"/>
                              </a:cubicBezTo>
                              <a:cubicBezTo>
                                <a:pt x="138" y="82"/>
                                <a:pt x="140" y="81"/>
                                <a:pt x="140" y="79"/>
                              </a:cubicBezTo>
                              <a:cubicBezTo>
                                <a:pt x="143" y="71"/>
                                <a:pt x="143" y="71"/>
                                <a:pt x="143" y="71"/>
                              </a:cubicBezTo>
                              <a:cubicBezTo>
                                <a:pt x="147" y="57"/>
                                <a:pt x="154" y="37"/>
                                <a:pt x="154" y="36"/>
                              </a:cubicBezTo>
                              <a:cubicBezTo>
                                <a:pt x="155" y="32"/>
                                <a:pt x="154" y="29"/>
                                <a:pt x="152" y="26"/>
                              </a:cubicBezTo>
                              <a:cubicBezTo>
                                <a:pt x="150" y="24"/>
                                <a:pt x="131" y="6"/>
                                <a:pt x="129" y="4"/>
                              </a:cubicBezTo>
                              <a:cubicBezTo>
                                <a:pt x="127" y="1"/>
                                <a:pt x="123" y="0"/>
                                <a:pt x="119" y="1"/>
                              </a:cubicBezTo>
                              <a:cubicBezTo>
                                <a:pt x="118" y="2"/>
                                <a:pt x="86" y="12"/>
                                <a:pt x="66" y="18"/>
                              </a:cubicBezTo>
                              <a:cubicBezTo>
                                <a:pt x="65" y="18"/>
                                <a:pt x="65" y="18"/>
                                <a:pt x="64" y="19"/>
                              </a:cubicBezTo>
                              <a:cubicBezTo>
                                <a:pt x="12" y="71"/>
                                <a:pt x="12" y="71"/>
                                <a:pt x="12" y="71"/>
                              </a:cubicBezTo>
                              <a:cubicBezTo>
                                <a:pt x="1" y="82"/>
                                <a:pt x="0" y="100"/>
                                <a:pt x="10" y="111"/>
                              </a:cubicBezTo>
                              <a:cubicBezTo>
                                <a:pt x="45" y="145"/>
                                <a:pt x="45" y="145"/>
                                <a:pt x="45" y="145"/>
                              </a:cubicBezTo>
                              <a:cubicBezTo>
                                <a:pt x="50" y="150"/>
                                <a:pt x="56" y="153"/>
                                <a:pt x="63" y="153"/>
                              </a:cubicBezTo>
                              <a:cubicBezTo>
                                <a:pt x="70" y="153"/>
                                <a:pt x="78" y="149"/>
                                <a:pt x="84" y="143"/>
                              </a:cubicBezTo>
                              <a:cubicBezTo>
                                <a:pt x="126" y="101"/>
                                <a:pt x="126" y="101"/>
                                <a:pt x="126" y="101"/>
                              </a:cubicBezTo>
                              <a:cubicBezTo>
                                <a:pt x="127" y="100"/>
                                <a:pt x="127" y="98"/>
                                <a:pt x="126" y="97"/>
                              </a:cubicBezTo>
                              <a:cubicBezTo>
                                <a:pt x="125" y="96"/>
                                <a:pt x="123" y="96"/>
                                <a:pt x="122" y="97"/>
                              </a:cubicBezTo>
                              <a:close/>
                              <a:moveTo>
                                <a:pt x="116" y="51"/>
                              </a:moveTo>
                              <a:cubicBezTo>
                                <a:pt x="114" y="51"/>
                                <a:pt x="113" y="53"/>
                                <a:pt x="113" y="55"/>
                              </a:cubicBezTo>
                              <a:cubicBezTo>
                                <a:pt x="113" y="56"/>
                                <a:pt x="115" y="57"/>
                                <a:pt x="116" y="57"/>
                              </a:cubicBezTo>
                              <a:cubicBezTo>
                                <a:pt x="116" y="57"/>
                                <a:pt x="116" y="57"/>
                                <a:pt x="117" y="57"/>
                              </a:cubicBezTo>
                              <a:cubicBezTo>
                                <a:pt x="124" y="56"/>
                                <a:pt x="130" y="49"/>
                                <a:pt x="130" y="41"/>
                              </a:cubicBezTo>
                              <a:cubicBezTo>
                                <a:pt x="130" y="32"/>
                                <a:pt x="123" y="25"/>
                                <a:pt x="114" y="25"/>
                              </a:cubicBezTo>
                              <a:cubicBezTo>
                                <a:pt x="105" y="25"/>
                                <a:pt x="97" y="32"/>
                                <a:pt x="97" y="41"/>
                              </a:cubicBezTo>
                              <a:cubicBezTo>
                                <a:pt x="97" y="44"/>
                                <a:pt x="98" y="47"/>
                                <a:pt x="100" y="50"/>
                              </a:cubicBezTo>
                              <a:cubicBezTo>
                                <a:pt x="101" y="52"/>
                                <a:pt x="103" y="52"/>
                                <a:pt x="104" y="51"/>
                              </a:cubicBezTo>
                              <a:cubicBezTo>
                                <a:pt x="106" y="50"/>
                                <a:pt x="106" y="48"/>
                                <a:pt x="105" y="47"/>
                              </a:cubicBezTo>
                              <a:cubicBezTo>
                                <a:pt x="104" y="45"/>
                                <a:pt x="103" y="43"/>
                                <a:pt x="103" y="41"/>
                              </a:cubicBezTo>
                              <a:cubicBezTo>
                                <a:pt x="103" y="35"/>
                                <a:pt x="108" y="31"/>
                                <a:pt x="114" y="31"/>
                              </a:cubicBezTo>
                              <a:cubicBezTo>
                                <a:pt x="120" y="31"/>
                                <a:pt x="124" y="35"/>
                                <a:pt x="124" y="41"/>
                              </a:cubicBezTo>
                              <a:cubicBezTo>
                                <a:pt x="124" y="46"/>
                                <a:pt x="121" y="50"/>
                                <a:pt x="116" y="51"/>
                              </a:cubicBezTo>
                              <a:close/>
                              <a:moveTo>
                                <a:pt x="165" y="35"/>
                              </a:moveTo>
                              <a:cubicBezTo>
                                <a:pt x="163" y="34"/>
                                <a:pt x="161" y="35"/>
                                <a:pt x="160" y="36"/>
                              </a:cubicBezTo>
                              <a:cubicBezTo>
                                <a:pt x="159" y="37"/>
                                <a:pt x="159" y="39"/>
                                <a:pt x="161" y="40"/>
                              </a:cubicBezTo>
                              <a:cubicBezTo>
                                <a:pt x="175" y="52"/>
                                <a:pt x="179" y="71"/>
                                <a:pt x="170" y="83"/>
                              </a:cubicBezTo>
                              <a:cubicBezTo>
                                <a:pt x="166" y="88"/>
                                <a:pt x="160" y="91"/>
                                <a:pt x="152" y="92"/>
                              </a:cubicBezTo>
                              <a:cubicBezTo>
                                <a:pt x="143" y="93"/>
                                <a:pt x="134" y="89"/>
                                <a:pt x="126" y="83"/>
                              </a:cubicBezTo>
                              <a:cubicBezTo>
                                <a:pt x="111" y="71"/>
                                <a:pt x="107" y="52"/>
                                <a:pt x="117" y="40"/>
                              </a:cubicBezTo>
                              <a:cubicBezTo>
                                <a:pt x="118" y="39"/>
                                <a:pt x="118" y="37"/>
                                <a:pt x="117" y="36"/>
                              </a:cubicBezTo>
                              <a:cubicBezTo>
                                <a:pt x="115" y="35"/>
                                <a:pt x="113" y="35"/>
                                <a:pt x="112" y="37"/>
                              </a:cubicBezTo>
                              <a:cubicBezTo>
                                <a:pt x="101" y="51"/>
                                <a:pt x="105" y="74"/>
                                <a:pt x="122" y="88"/>
                              </a:cubicBezTo>
                              <a:cubicBezTo>
                                <a:pt x="130" y="94"/>
                                <a:pt x="140" y="98"/>
                                <a:pt x="149" y="98"/>
                              </a:cubicBezTo>
                              <a:cubicBezTo>
                                <a:pt x="151" y="98"/>
                                <a:pt x="152" y="98"/>
                                <a:pt x="153" y="98"/>
                              </a:cubicBezTo>
                              <a:cubicBezTo>
                                <a:pt x="162" y="97"/>
                                <a:pt x="169" y="93"/>
                                <a:pt x="174" y="87"/>
                              </a:cubicBezTo>
                              <a:cubicBezTo>
                                <a:pt x="186" y="72"/>
                                <a:pt x="182" y="49"/>
                                <a:pt x="165" y="3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7" o:spid="_x0000_s1026" o:spt="100" style="position:absolute;left:0pt;margin-left:313.35pt;margin-top:265.85pt;height:16.95pt;width:20.6pt;z-index:251828224;mso-width-relative:page;mso-height-relative:page;" fillcolor="#626262" filled="t" stroked="f" coordsize="186,153" o:gfxdata="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Nt0QB9UAAAALAQAADwAAAAAAAAABACAAAAAiAAAAZHJzL2Rvd25yZXYu&#10;eG1sUEsBAhQAFAAAAAgAh07iQANrIodXCQAAeDUAAA4AAAAAAAAAAQAgAAAAJAEAAGRycy9lMm9E&#10;b2MueG1sUEsFBgAAAAAGAAYAWQEAAO0MAAAAAA==&#10;" path="m122,97c80,139,80,139,80,139c71,148,57,149,50,141c14,106,14,106,14,106c6,98,7,84,17,75c68,23,68,23,68,23c76,21,119,8,121,7c122,7,123,6,125,8c127,10,145,28,147,30c149,31,149,32,148,34c148,35,142,54,137,70c134,77,134,77,134,77c134,79,135,81,136,81c138,82,140,81,140,79c143,71,143,71,143,71c147,57,154,37,154,36c155,32,154,29,152,26c150,24,131,6,129,4c127,1,123,0,119,1c118,2,86,12,66,18c65,18,65,18,64,19c12,71,12,71,12,71c1,82,0,100,10,111c45,145,45,145,45,145c50,150,56,153,63,153c70,153,78,149,84,143c126,101,126,101,126,101c127,100,127,98,126,97c125,96,123,96,122,97xm116,51c114,51,113,53,113,55c113,56,115,57,116,57c116,57,116,57,117,57c124,56,130,49,130,41c130,32,123,25,114,25c105,25,97,32,97,41c97,44,98,47,100,50c101,52,103,52,104,51c106,50,106,48,105,47c104,45,103,43,103,41c103,35,108,31,114,31c120,31,124,35,124,41c124,46,121,50,116,51xm165,35c163,34,161,35,160,36c159,37,159,39,161,40c175,52,179,71,170,83c166,88,160,91,152,92c143,93,134,89,126,83c111,71,107,52,117,40c118,39,118,37,117,36c115,35,113,35,112,37c101,51,105,74,122,88c130,94,140,98,149,98c151,98,152,98,153,98c162,97,169,93,174,87c186,72,182,49,165,35xe">
                <v:path o:connectlocs="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3547745</wp:posOffset>
                </wp:positionH>
                <wp:positionV relativeFrom="paragraph">
                  <wp:posOffset>3387725</wp:posOffset>
                </wp:positionV>
                <wp:extent cx="314960" cy="170180"/>
                <wp:effectExtent l="0" t="0" r="8890" b="1270"/>
                <wp:wrapNone/>
                <wp:docPr id="5123" name="Freeform 58"/>
                <wp:cNvGraphicFramePr/>
                <a:graphic xmlns:a="http://schemas.openxmlformats.org/drawingml/2006/main">
                  <a:graphicData uri="http://schemas.microsoft.com/office/word/2010/wordprocessingShape">
                    <wps:wsp>
                      <wps:cNvSpPr>
                        <a:spLocks noEditPoints="1"/>
                      </wps:cNvSpPr>
                      <wps:spPr bwMode="auto">
                        <a:xfrm>
                          <a:off x="0" y="0"/>
                          <a:ext cx="314873" cy="17022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4" h="120">
                              <a:moveTo>
                                <a:pt x="189" y="51"/>
                              </a:moveTo>
                              <a:cubicBezTo>
                                <a:pt x="184" y="51"/>
                                <a:pt x="179" y="52"/>
                                <a:pt x="175" y="54"/>
                              </a:cubicBezTo>
                              <a:cubicBezTo>
                                <a:pt x="170" y="46"/>
                                <a:pt x="168" y="41"/>
                                <a:pt x="165" y="37"/>
                              </a:cubicBezTo>
                              <a:cubicBezTo>
                                <a:pt x="162" y="31"/>
                                <a:pt x="160" y="27"/>
                                <a:pt x="156" y="20"/>
                              </a:cubicBezTo>
                              <a:cubicBezTo>
                                <a:pt x="154" y="17"/>
                                <a:pt x="154" y="12"/>
                                <a:pt x="155" y="9"/>
                              </a:cubicBezTo>
                              <a:cubicBezTo>
                                <a:pt x="156" y="8"/>
                                <a:pt x="157" y="7"/>
                                <a:pt x="158" y="6"/>
                              </a:cubicBezTo>
                              <a:cubicBezTo>
                                <a:pt x="160" y="6"/>
                                <a:pt x="161" y="5"/>
                                <a:pt x="160" y="3"/>
                              </a:cubicBezTo>
                              <a:cubicBezTo>
                                <a:pt x="160" y="2"/>
                                <a:pt x="159" y="0"/>
                                <a:pt x="157" y="0"/>
                              </a:cubicBezTo>
                              <a:cubicBezTo>
                                <a:pt x="135" y="0"/>
                                <a:pt x="135" y="0"/>
                                <a:pt x="135" y="0"/>
                              </a:cubicBezTo>
                              <a:cubicBezTo>
                                <a:pt x="134" y="0"/>
                                <a:pt x="132" y="2"/>
                                <a:pt x="132" y="3"/>
                              </a:cubicBezTo>
                              <a:cubicBezTo>
                                <a:pt x="132" y="5"/>
                                <a:pt x="134" y="6"/>
                                <a:pt x="135" y="6"/>
                              </a:cubicBezTo>
                              <a:cubicBezTo>
                                <a:pt x="150" y="6"/>
                                <a:pt x="150" y="6"/>
                                <a:pt x="150" y="6"/>
                              </a:cubicBezTo>
                              <a:cubicBezTo>
                                <a:pt x="150" y="7"/>
                                <a:pt x="150" y="7"/>
                                <a:pt x="149" y="7"/>
                              </a:cubicBezTo>
                              <a:cubicBezTo>
                                <a:pt x="147" y="12"/>
                                <a:pt x="148" y="18"/>
                                <a:pt x="151" y="23"/>
                              </a:cubicBezTo>
                              <a:cubicBezTo>
                                <a:pt x="151" y="23"/>
                                <a:pt x="151" y="23"/>
                                <a:pt x="151" y="23"/>
                              </a:cubicBezTo>
                              <a:cubicBezTo>
                                <a:pt x="65" y="23"/>
                                <a:pt x="65" y="23"/>
                                <a:pt x="65" y="23"/>
                              </a:cubicBezTo>
                              <a:cubicBezTo>
                                <a:pt x="62" y="16"/>
                                <a:pt x="62" y="16"/>
                                <a:pt x="62" y="16"/>
                              </a:cubicBezTo>
                              <a:cubicBezTo>
                                <a:pt x="79" y="16"/>
                                <a:pt x="79" y="16"/>
                                <a:pt x="79" y="16"/>
                              </a:cubicBezTo>
                              <a:cubicBezTo>
                                <a:pt x="81" y="16"/>
                                <a:pt x="82" y="15"/>
                                <a:pt x="82" y="13"/>
                              </a:cubicBezTo>
                              <a:cubicBezTo>
                                <a:pt x="82" y="12"/>
                                <a:pt x="81" y="10"/>
                                <a:pt x="79" y="10"/>
                              </a:cubicBezTo>
                              <a:cubicBezTo>
                                <a:pt x="43" y="10"/>
                                <a:pt x="43" y="10"/>
                                <a:pt x="43" y="10"/>
                              </a:cubicBezTo>
                              <a:cubicBezTo>
                                <a:pt x="41" y="10"/>
                                <a:pt x="40" y="12"/>
                                <a:pt x="40" y="13"/>
                              </a:cubicBezTo>
                              <a:cubicBezTo>
                                <a:pt x="40" y="15"/>
                                <a:pt x="41" y="16"/>
                                <a:pt x="43" y="16"/>
                              </a:cubicBezTo>
                              <a:cubicBezTo>
                                <a:pt x="55" y="16"/>
                                <a:pt x="55" y="16"/>
                                <a:pt x="55" y="16"/>
                              </a:cubicBezTo>
                              <a:cubicBezTo>
                                <a:pt x="60" y="26"/>
                                <a:pt x="60" y="26"/>
                                <a:pt x="60" y="26"/>
                              </a:cubicBezTo>
                              <a:cubicBezTo>
                                <a:pt x="60" y="26"/>
                                <a:pt x="60" y="26"/>
                                <a:pt x="60" y="26"/>
                              </a:cubicBezTo>
                              <a:cubicBezTo>
                                <a:pt x="60" y="26"/>
                                <a:pt x="60" y="26"/>
                                <a:pt x="60" y="26"/>
                              </a:cubicBezTo>
                              <a:cubicBezTo>
                                <a:pt x="48" y="53"/>
                                <a:pt x="48" y="53"/>
                                <a:pt x="48" y="53"/>
                              </a:cubicBezTo>
                              <a:cubicBezTo>
                                <a:pt x="44" y="52"/>
                                <a:pt x="40" y="51"/>
                                <a:pt x="36" y="51"/>
                              </a:cubicBezTo>
                              <a:cubicBezTo>
                                <a:pt x="16" y="51"/>
                                <a:pt x="0" y="67"/>
                                <a:pt x="0" y="86"/>
                              </a:cubicBezTo>
                              <a:cubicBezTo>
                                <a:pt x="0" y="105"/>
                                <a:pt x="16" y="121"/>
                                <a:pt x="36" y="121"/>
                              </a:cubicBezTo>
                              <a:cubicBezTo>
                                <a:pt x="54" y="121"/>
                                <a:pt x="69" y="107"/>
                                <a:pt x="71" y="89"/>
                              </a:cubicBezTo>
                              <a:cubicBezTo>
                                <a:pt x="84" y="89"/>
                                <a:pt x="84" y="89"/>
                                <a:pt x="84" y="89"/>
                              </a:cubicBezTo>
                              <a:cubicBezTo>
                                <a:pt x="85" y="98"/>
                                <a:pt x="92" y="105"/>
                                <a:pt x="102" y="105"/>
                              </a:cubicBezTo>
                              <a:cubicBezTo>
                                <a:pt x="111" y="105"/>
                                <a:pt x="119" y="97"/>
                                <a:pt x="119" y="87"/>
                              </a:cubicBezTo>
                              <a:cubicBezTo>
                                <a:pt x="119" y="84"/>
                                <a:pt x="118" y="81"/>
                                <a:pt x="117" y="78"/>
                              </a:cubicBezTo>
                              <a:cubicBezTo>
                                <a:pt x="163" y="44"/>
                                <a:pt x="163" y="44"/>
                                <a:pt x="163" y="44"/>
                              </a:cubicBezTo>
                              <a:cubicBezTo>
                                <a:pt x="164" y="48"/>
                                <a:pt x="167" y="52"/>
                                <a:pt x="170" y="57"/>
                              </a:cubicBezTo>
                              <a:cubicBezTo>
                                <a:pt x="160" y="63"/>
                                <a:pt x="154" y="74"/>
                                <a:pt x="154" y="86"/>
                              </a:cubicBezTo>
                              <a:cubicBezTo>
                                <a:pt x="154" y="105"/>
                                <a:pt x="170" y="121"/>
                                <a:pt x="189" y="121"/>
                              </a:cubicBezTo>
                              <a:cubicBezTo>
                                <a:pt x="209" y="121"/>
                                <a:pt x="224" y="105"/>
                                <a:pt x="224" y="86"/>
                              </a:cubicBezTo>
                              <a:cubicBezTo>
                                <a:pt x="224" y="67"/>
                                <a:pt x="209" y="51"/>
                                <a:pt x="189" y="51"/>
                              </a:cubicBezTo>
                              <a:close/>
                              <a:moveTo>
                                <a:pt x="36" y="115"/>
                              </a:moveTo>
                              <a:cubicBezTo>
                                <a:pt x="20" y="115"/>
                                <a:pt x="6" y="102"/>
                                <a:pt x="6" y="86"/>
                              </a:cubicBezTo>
                              <a:cubicBezTo>
                                <a:pt x="6" y="70"/>
                                <a:pt x="20" y="57"/>
                                <a:pt x="36" y="57"/>
                              </a:cubicBezTo>
                              <a:cubicBezTo>
                                <a:pt x="39" y="57"/>
                                <a:pt x="42" y="58"/>
                                <a:pt x="45" y="59"/>
                              </a:cubicBezTo>
                              <a:cubicBezTo>
                                <a:pt x="34" y="85"/>
                                <a:pt x="34" y="85"/>
                                <a:pt x="34" y="85"/>
                              </a:cubicBezTo>
                              <a:cubicBezTo>
                                <a:pt x="33" y="86"/>
                                <a:pt x="33" y="87"/>
                                <a:pt x="34" y="88"/>
                              </a:cubicBezTo>
                              <a:cubicBezTo>
                                <a:pt x="34" y="89"/>
                                <a:pt x="35" y="89"/>
                                <a:pt x="36" y="89"/>
                              </a:cubicBezTo>
                              <a:cubicBezTo>
                                <a:pt x="65" y="89"/>
                                <a:pt x="65" y="89"/>
                                <a:pt x="65" y="89"/>
                              </a:cubicBezTo>
                              <a:cubicBezTo>
                                <a:pt x="63" y="104"/>
                                <a:pt x="51" y="115"/>
                                <a:pt x="36" y="115"/>
                              </a:cubicBezTo>
                              <a:close/>
                              <a:moveTo>
                                <a:pt x="41" y="83"/>
                              </a:moveTo>
                              <a:cubicBezTo>
                                <a:pt x="51" y="61"/>
                                <a:pt x="51" y="61"/>
                                <a:pt x="51" y="61"/>
                              </a:cubicBezTo>
                              <a:cubicBezTo>
                                <a:pt x="58" y="66"/>
                                <a:pt x="64" y="74"/>
                                <a:pt x="65" y="83"/>
                              </a:cubicBezTo>
                              <a:lnTo>
                                <a:pt x="41" y="83"/>
                              </a:lnTo>
                              <a:close/>
                              <a:moveTo>
                                <a:pt x="84" y="83"/>
                              </a:moveTo>
                              <a:cubicBezTo>
                                <a:pt x="71" y="83"/>
                                <a:pt x="71" y="83"/>
                                <a:pt x="71" y="83"/>
                              </a:cubicBezTo>
                              <a:cubicBezTo>
                                <a:pt x="70" y="71"/>
                                <a:pt x="63" y="61"/>
                                <a:pt x="53" y="56"/>
                              </a:cubicBezTo>
                              <a:cubicBezTo>
                                <a:pt x="63" y="34"/>
                                <a:pt x="63" y="34"/>
                                <a:pt x="63" y="34"/>
                              </a:cubicBezTo>
                              <a:cubicBezTo>
                                <a:pt x="87" y="77"/>
                                <a:pt x="87" y="77"/>
                                <a:pt x="87" y="77"/>
                              </a:cubicBezTo>
                              <a:cubicBezTo>
                                <a:pt x="86" y="79"/>
                                <a:pt x="85" y="81"/>
                                <a:pt x="84" y="83"/>
                              </a:cubicBezTo>
                              <a:close/>
                              <a:moveTo>
                                <a:pt x="102" y="99"/>
                              </a:moveTo>
                              <a:cubicBezTo>
                                <a:pt x="95" y="99"/>
                                <a:pt x="90" y="93"/>
                                <a:pt x="90" y="87"/>
                              </a:cubicBezTo>
                              <a:cubicBezTo>
                                <a:pt x="90" y="81"/>
                                <a:pt x="95" y="75"/>
                                <a:pt x="102" y="75"/>
                              </a:cubicBezTo>
                              <a:cubicBezTo>
                                <a:pt x="108" y="75"/>
                                <a:pt x="113" y="81"/>
                                <a:pt x="113" y="87"/>
                              </a:cubicBezTo>
                              <a:cubicBezTo>
                                <a:pt x="113" y="93"/>
                                <a:pt x="108" y="99"/>
                                <a:pt x="102" y="99"/>
                              </a:cubicBezTo>
                              <a:close/>
                              <a:moveTo>
                                <a:pt x="113" y="74"/>
                              </a:moveTo>
                              <a:cubicBezTo>
                                <a:pt x="110" y="71"/>
                                <a:pt x="106" y="69"/>
                                <a:pt x="102" y="69"/>
                              </a:cubicBezTo>
                              <a:cubicBezTo>
                                <a:pt x="98" y="69"/>
                                <a:pt x="94" y="71"/>
                                <a:pt x="91" y="73"/>
                              </a:cubicBezTo>
                              <a:cubicBezTo>
                                <a:pt x="67" y="29"/>
                                <a:pt x="67" y="29"/>
                                <a:pt x="67" y="29"/>
                              </a:cubicBezTo>
                              <a:cubicBezTo>
                                <a:pt x="154" y="29"/>
                                <a:pt x="154" y="29"/>
                                <a:pt x="154" y="29"/>
                              </a:cubicBezTo>
                              <a:cubicBezTo>
                                <a:pt x="156" y="32"/>
                                <a:pt x="158" y="36"/>
                                <a:pt x="160" y="39"/>
                              </a:cubicBezTo>
                              <a:lnTo>
                                <a:pt x="113" y="74"/>
                              </a:lnTo>
                              <a:close/>
                              <a:moveTo>
                                <a:pt x="189" y="115"/>
                              </a:moveTo>
                              <a:cubicBezTo>
                                <a:pt x="173" y="115"/>
                                <a:pt x="160" y="102"/>
                                <a:pt x="160" y="86"/>
                              </a:cubicBezTo>
                              <a:cubicBezTo>
                                <a:pt x="160" y="76"/>
                                <a:pt x="165" y="67"/>
                                <a:pt x="172" y="62"/>
                              </a:cubicBezTo>
                              <a:cubicBezTo>
                                <a:pt x="177" y="69"/>
                                <a:pt x="182" y="79"/>
                                <a:pt x="189" y="91"/>
                              </a:cubicBezTo>
                              <a:cubicBezTo>
                                <a:pt x="190" y="92"/>
                                <a:pt x="191" y="93"/>
                                <a:pt x="192" y="93"/>
                              </a:cubicBezTo>
                              <a:cubicBezTo>
                                <a:pt x="192" y="93"/>
                                <a:pt x="193" y="93"/>
                                <a:pt x="193" y="92"/>
                              </a:cubicBezTo>
                              <a:cubicBezTo>
                                <a:pt x="195" y="91"/>
                                <a:pt x="195" y="90"/>
                                <a:pt x="194" y="88"/>
                              </a:cubicBezTo>
                              <a:cubicBezTo>
                                <a:pt x="187" y="76"/>
                                <a:pt x="182" y="67"/>
                                <a:pt x="178" y="59"/>
                              </a:cubicBezTo>
                              <a:cubicBezTo>
                                <a:pt x="181" y="58"/>
                                <a:pt x="185" y="57"/>
                                <a:pt x="189" y="57"/>
                              </a:cubicBezTo>
                              <a:cubicBezTo>
                                <a:pt x="205" y="57"/>
                                <a:pt x="218" y="70"/>
                                <a:pt x="218" y="86"/>
                              </a:cubicBezTo>
                              <a:cubicBezTo>
                                <a:pt x="218" y="102"/>
                                <a:pt x="205" y="115"/>
                                <a:pt x="189" y="11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8" o:spid="_x0000_s1026" o:spt="100" style="position:absolute;left:0pt;margin-left:279.35pt;margin-top:266.75pt;height:13.4pt;width:24.8pt;z-index:251827200;mso-width-relative:page;mso-height-relative:page;" fillcolor="#626262" filled="t" stroked="f" coordsize="224,120" o:gfxdata="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" path="m189,51c184,51,179,52,175,54c170,46,168,41,165,37c162,31,160,27,156,20c154,17,154,12,155,9c156,8,157,7,158,6c160,6,161,5,160,3c160,2,159,0,157,0c135,0,135,0,135,0c134,0,132,2,132,3c132,5,134,6,135,6c150,6,150,6,150,6c150,7,150,7,149,7c147,12,148,18,151,23c151,23,151,23,151,23c65,23,65,23,65,23c62,16,62,16,62,16c79,16,79,16,79,16c81,16,82,15,82,13c82,12,81,10,79,10c43,10,43,10,43,10c41,10,40,12,40,13c40,15,41,16,43,16c55,16,55,16,55,16c60,26,60,26,60,26c60,26,60,26,60,26c60,26,60,26,60,26c48,53,48,53,48,53c44,52,40,51,36,51c16,51,0,67,0,86c0,105,16,121,36,121c54,121,69,107,71,89c84,89,84,89,84,89c85,98,92,105,102,105c111,105,119,97,119,87c119,84,118,81,117,78c163,44,163,44,163,44c164,48,167,52,170,57c160,63,154,74,154,86c154,105,170,121,189,121c209,121,224,105,224,86c224,67,209,51,189,51xm36,115c20,115,6,102,6,86c6,70,20,57,36,57c39,57,42,58,45,59c34,85,34,85,34,85c33,86,33,87,34,88c34,89,35,89,36,89c65,89,65,89,65,89c63,104,51,115,36,115xm41,83c51,61,51,61,51,61c58,66,64,74,65,83l41,83xm84,83c71,83,71,83,71,83c70,71,63,61,53,56c63,34,63,34,63,34c87,77,87,77,87,77c86,79,85,81,84,83xm102,99c95,99,90,93,90,87c90,81,95,75,102,75c108,75,113,81,113,87c113,93,108,99,102,99xm113,74c110,71,106,69,102,69c98,69,94,71,91,73c67,29,67,29,67,29c154,29,154,29,154,29c156,32,158,36,160,39l113,74xm189,115c173,115,160,102,160,86c160,76,165,67,172,62c177,69,182,79,189,91c190,92,191,93,192,93c192,93,193,93,193,92c195,91,195,90,194,88c187,76,182,67,178,59c181,58,185,57,189,57c205,57,218,70,218,86c218,102,205,115,189,115xe">
                <v:path o:connectlocs="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167057"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3082925</wp:posOffset>
                </wp:positionH>
                <wp:positionV relativeFrom="paragraph">
                  <wp:posOffset>3380740</wp:posOffset>
                </wp:positionV>
                <wp:extent cx="261620" cy="205105"/>
                <wp:effectExtent l="0" t="0" r="5080" b="4445"/>
                <wp:wrapNone/>
                <wp:docPr id="5124" name="Freeform 59"/>
                <wp:cNvGraphicFramePr/>
                <a:graphic xmlns:a="http://schemas.openxmlformats.org/drawingml/2006/main">
                  <a:graphicData uri="http://schemas.microsoft.com/office/word/2010/wordprocessingShape">
                    <wps:wsp>
                      <wps:cNvSpPr>
                        <a:spLocks noEditPoints="1"/>
                      </wps:cNvSpPr>
                      <wps:spPr bwMode="auto">
                        <a:xfrm>
                          <a:off x="0" y="0"/>
                          <a:ext cx="261898" cy="20534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46">
                              <a:moveTo>
                                <a:pt x="31" y="67"/>
                              </a:moveTo>
                              <a:cubicBezTo>
                                <a:pt x="25" y="67"/>
                                <a:pt x="19" y="72"/>
                                <a:pt x="19" y="79"/>
                              </a:cubicBezTo>
                              <a:cubicBezTo>
                                <a:pt x="19" y="86"/>
                                <a:pt x="25" y="91"/>
                                <a:pt x="31" y="91"/>
                              </a:cubicBezTo>
                              <a:cubicBezTo>
                                <a:pt x="38" y="91"/>
                                <a:pt x="43" y="86"/>
                                <a:pt x="43" y="79"/>
                              </a:cubicBezTo>
                              <a:cubicBezTo>
                                <a:pt x="43" y="72"/>
                                <a:pt x="38" y="67"/>
                                <a:pt x="31" y="67"/>
                              </a:cubicBezTo>
                              <a:close/>
                              <a:moveTo>
                                <a:pt x="31" y="85"/>
                              </a:moveTo>
                              <a:cubicBezTo>
                                <a:pt x="28" y="85"/>
                                <a:pt x="25" y="82"/>
                                <a:pt x="25" y="79"/>
                              </a:cubicBezTo>
                              <a:cubicBezTo>
                                <a:pt x="25" y="76"/>
                                <a:pt x="28" y="73"/>
                                <a:pt x="31" y="73"/>
                              </a:cubicBezTo>
                              <a:cubicBezTo>
                                <a:pt x="35" y="73"/>
                                <a:pt x="37" y="76"/>
                                <a:pt x="37" y="79"/>
                              </a:cubicBezTo>
                              <a:cubicBezTo>
                                <a:pt x="37" y="82"/>
                                <a:pt x="35" y="85"/>
                                <a:pt x="31" y="85"/>
                              </a:cubicBezTo>
                              <a:close/>
                              <a:moveTo>
                                <a:pt x="155" y="67"/>
                              </a:moveTo>
                              <a:cubicBezTo>
                                <a:pt x="148" y="67"/>
                                <a:pt x="143" y="72"/>
                                <a:pt x="143" y="79"/>
                              </a:cubicBezTo>
                              <a:cubicBezTo>
                                <a:pt x="143" y="86"/>
                                <a:pt x="148" y="91"/>
                                <a:pt x="155" y="91"/>
                              </a:cubicBezTo>
                              <a:cubicBezTo>
                                <a:pt x="162" y="91"/>
                                <a:pt x="167" y="86"/>
                                <a:pt x="167" y="79"/>
                              </a:cubicBezTo>
                              <a:cubicBezTo>
                                <a:pt x="167" y="72"/>
                                <a:pt x="162" y="67"/>
                                <a:pt x="155" y="67"/>
                              </a:cubicBezTo>
                              <a:close/>
                              <a:moveTo>
                                <a:pt x="155" y="85"/>
                              </a:moveTo>
                              <a:cubicBezTo>
                                <a:pt x="152" y="85"/>
                                <a:pt x="149" y="82"/>
                                <a:pt x="149" y="79"/>
                              </a:cubicBezTo>
                              <a:cubicBezTo>
                                <a:pt x="149" y="76"/>
                                <a:pt x="152" y="73"/>
                                <a:pt x="155" y="73"/>
                              </a:cubicBezTo>
                              <a:cubicBezTo>
                                <a:pt x="158" y="73"/>
                                <a:pt x="161" y="76"/>
                                <a:pt x="161" y="79"/>
                              </a:cubicBezTo>
                              <a:cubicBezTo>
                                <a:pt x="161" y="82"/>
                                <a:pt x="158" y="85"/>
                                <a:pt x="155" y="85"/>
                              </a:cubicBezTo>
                              <a:close/>
                              <a:moveTo>
                                <a:pt x="169" y="50"/>
                              </a:moveTo>
                              <a:cubicBezTo>
                                <a:pt x="153" y="12"/>
                                <a:pt x="153" y="12"/>
                                <a:pt x="153" y="12"/>
                              </a:cubicBezTo>
                              <a:cubicBezTo>
                                <a:pt x="150" y="5"/>
                                <a:pt x="143" y="0"/>
                                <a:pt x="136" y="0"/>
                              </a:cubicBezTo>
                              <a:cubicBezTo>
                                <a:pt x="51" y="0"/>
                                <a:pt x="51" y="0"/>
                                <a:pt x="51" y="0"/>
                              </a:cubicBezTo>
                              <a:cubicBezTo>
                                <a:pt x="43" y="0"/>
                                <a:pt x="36" y="5"/>
                                <a:pt x="33" y="12"/>
                              </a:cubicBezTo>
                              <a:cubicBezTo>
                                <a:pt x="17" y="50"/>
                                <a:pt x="17" y="50"/>
                                <a:pt x="17" y="50"/>
                              </a:cubicBezTo>
                              <a:cubicBezTo>
                                <a:pt x="7" y="53"/>
                                <a:pt x="0" y="63"/>
                                <a:pt x="0" y="74"/>
                              </a:cubicBezTo>
                              <a:cubicBezTo>
                                <a:pt x="0" y="120"/>
                                <a:pt x="0" y="120"/>
                                <a:pt x="0" y="120"/>
                              </a:cubicBezTo>
                              <a:cubicBezTo>
                                <a:pt x="0" y="122"/>
                                <a:pt x="1" y="123"/>
                                <a:pt x="3" y="123"/>
                              </a:cubicBezTo>
                              <a:cubicBezTo>
                                <a:pt x="14" y="123"/>
                                <a:pt x="14" y="123"/>
                                <a:pt x="14" y="123"/>
                              </a:cubicBezTo>
                              <a:cubicBezTo>
                                <a:pt x="14" y="124"/>
                                <a:pt x="14" y="124"/>
                                <a:pt x="14" y="124"/>
                              </a:cubicBezTo>
                              <a:cubicBezTo>
                                <a:pt x="14" y="132"/>
                                <a:pt x="18" y="140"/>
                                <a:pt x="24" y="143"/>
                              </a:cubicBezTo>
                              <a:cubicBezTo>
                                <a:pt x="26" y="145"/>
                                <a:pt x="29" y="146"/>
                                <a:pt x="32" y="146"/>
                              </a:cubicBezTo>
                              <a:cubicBezTo>
                                <a:pt x="34" y="146"/>
                                <a:pt x="37" y="145"/>
                                <a:pt x="39" y="143"/>
                              </a:cubicBezTo>
                              <a:cubicBezTo>
                                <a:pt x="45" y="140"/>
                                <a:pt x="49" y="132"/>
                                <a:pt x="49" y="124"/>
                              </a:cubicBezTo>
                              <a:cubicBezTo>
                                <a:pt x="49" y="123"/>
                                <a:pt x="49" y="123"/>
                                <a:pt x="49" y="123"/>
                              </a:cubicBezTo>
                              <a:cubicBezTo>
                                <a:pt x="137" y="123"/>
                                <a:pt x="137" y="123"/>
                                <a:pt x="137" y="123"/>
                              </a:cubicBezTo>
                              <a:cubicBezTo>
                                <a:pt x="137" y="124"/>
                                <a:pt x="137" y="124"/>
                                <a:pt x="137" y="124"/>
                              </a:cubicBezTo>
                              <a:cubicBezTo>
                                <a:pt x="137" y="132"/>
                                <a:pt x="141" y="140"/>
                                <a:pt x="147" y="143"/>
                              </a:cubicBezTo>
                              <a:cubicBezTo>
                                <a:pt x="149" y="145"/>
                                <a:pt x="152" y="146"/>
                                <a:pt x="155" y="146"/>
                              </a:cubicBezTo>
                              <a:cubicBezTo>
                                <a:pt x="157" y="146"/>
                                <a:pt x="160" y="145"/>
                                <a:pt x="162" y="143"/>
                              </a:cubicBezTo>
                              <a:cubicBezTo>
                                <a:pt x="168" y="140"/>
                                <a:pt x="172" y="132"/>
                                <a:pt x="172" y="124"/>
                              </a:cubicBezTo>
                              <a:cubicBezTo>
                                <a:pt x="172" y="123"/>
                                <a:pt x="172" y="123"/>
                                <a:pt x="172" y="123"/>
                              </a:cubicBezTo>
                              <a:cubicBezTo>
                                <a:pt x="183" y="123"/>
                                <a:pt x="183" y="123"/>
                                <a:pt x="183" y="123"/>
                              </a:cubicBezTo>
                              <a:cubicBezTo>
                                <a:pt x="185" y="123"/>
                                <a:pt x="186" y="122"/>
                                <a:pt x="186" y="120"/>
                              </a:cubicBezTo>
                              <a:cubicBezTo>
                                <a:pt x="186" y="74"/>
                                <a:pt x="186" y="74"/>
                                <a:pt x="186" y="74"/>
                              </a:cubicBezTo>
                              <a:cubicBezTo>
                                <a:pt x="186" y="63"/>
                                <a:pt x="179" y="53"/>
                                <a:pt x="169" y="50"/>
                              </a:cubicBezTo>
                              <a:close/>
                              <a:moveTo>
                                <a:pt x="39" y="14"/>
                              </a:moveTo>
                              <a:cubicBezTo>
                                <a:pt x="41" y="9"/>
                                <a:pt x="45" y="6"/>
                                <a:pt x="51" y="6"/>
                              </a:cubicBezTo>
                              <a:cubicBezTo>
                                <a:pt x="136" y="6"/>
                                <a:pt x="136" y="6"/>
                                <a:pt x="136" y="6"/>
                              </a:cubicBezTo>
                              <a:cubicBezTo>
                                <a:pt x="141" y="6"/>
                                <a:pt x="146" y="9"/>
                                <a:pt x="148" y="14"/>
                              </a:cubicBezTo>
                              <a:cubicBezTo>
                                <a:pt x="163" y="49"/>
                                <a:pt x="163" y="49"/>
                                <a:pt x="163" y="49"/>
                              </a:cubicBezTo>
                              <a:cubicBezTo>
                                <a:pt x="24" y="49"/>
                                <a:pt x="24" y="49"/>
                                <a:pt x="24" y="49"/>
                              </a:cubicBezTo>
                              <a:lnTo>
                                <a:pt x="39" y="14"/>
                              </a:lnTo>
                              <a:close/>
                              <a:moveTo>
                                <a:pt x="36" y="138"/>
                              </a:moveTo>
                              <a:cubicBezTo>
                                <a:pt x="33" y="140"/>
                                <a:pt x="30" y="140"/>
                                <a:pt x="27" y="138"/>
                              </a:cubicBezTo>
                              <a:cubicBezTo>
                                <a:pt x="23" y="136"/>
                                <a:pt x="20" y="130"/>
                                <a:pt x="20" y="124"/>
                              </a:cubicBezTo>
                              <a:cubicBezTo>
                                <a:pt x="20" y="123"/>
                                <a:pt x="20" y="123"/>
                                <a:pt x="20" y="123"/>
                              </a:cubicBezTo>
                              <a:cubicBezTo>
                                <a:pt x="43" y="123"/>
                                <a:pt x="43" y="123"/>
                                <a:pt x="43" y="123"/>
                              </a:cubicBezTo>
                              <a:cubicBezTo>
                                <a:pt x="43" y="124"/>
                                <a:pt x="43" y="124"/>
                                <a:pt x="43" y="124"/>
                              </a:cubicBezTo>
                              <a:cubicBezTo>
                                <a:pt x="43" y="130"/>
                                <a:pt x="40" y="136"/>
                                <a:pt x="36" y="138"/>
                              </a:cubicBezTo>
                              <a:close/>
                              <a:moveTo>
                                <a:pt x="159" y="138"/>
                              </a:moveTo>
                              <a:cubicBezTo>
                                <a:pt x="156" y="140"/>
                                <a:pt x="153" y="140"/>
                                <a:pt x="150" y="138"/>
                              </a:cubicBezTo>
                              <a:cubicBezTo>
                                <a:pt x="146" y="136"/>
                                <a:pt x="143" y="130"/>
                                <a:pt x="143" y="124"/>
                              </a:cubicBezTo>
                              <a:cubicBezTo>
                                <a:pt x="143" y="123"/>
                                <a:pt x="143" y="123"/>
                                <a:pt x="143" y="123"/>
                              </a:cubicBezTo>
                              <a:cubicBezTo>
                                <a:pt x="166" y="123"/>
                                <a:pt x="166" y="123"/>
                                <a:pt x="166" y="123"/>
                              </a:cubicBezTo>
                              <a:cubicBezTo>
                                <a:pt x="166" y="124"/>
                                <a:pt x="166" y="124"/>
                                <a:pt x="166" y="124"/>
                              </a:cubicBezTo>
                              <a:cubicBezTo>
                                <a:pt x="166" y="130"/>
                                <a:pt x="163" y="136"/>
                                <a:pt x="159" y="138"/>
                              </a:cubicBezTo>
                              <a:close/>
                              <a:moveTo>
                                <a:pt x="180" y="117"/>
                              </a:moveTo>
                              <a:cubicBezTo>
                                <a:pt x="6" y="117"/>
                                <a:pt x="6" y="117"/>
                                <a:pt x="6" y="117"/>
                              </a:cubicBezTo>
                              <a:cubicBezTo>
                                <a:pt x="6" y="74"/>
                                <a:pt x="6" y="74"/>
                                <a:pt x="6" y="74"/>
                              </a:cubicBezTo>
                              <a:cubicBezTo>
                                <a:pt x="6" y="65"/>
                                <a:pt x="12" y="58"/>
                                <a:pt x="20" y="55"/>
                              </a:cubicBezTo>
                              <a:cubicBezTo>
                                <a:pt x="167" y="55"/>
                                <a:pt x="167" y="55"/>
                                <a:pt x="167" y="55"/>
                              </a:cubicBezTo>
                              <a:cubicBezTo>
                                <a:pt x="175" y="58"/>
                                <a:pt x="180" y="65"/>
                                <a:pt x="180" y="74"/>
                              </a:cubicBezTo>
                              <a:lnTo>
                                <a:pt x="180" y="117"/>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59" o:spid="_x0000_s1026" o:spt="100" style="position:absolute;left:0pt;margin-left:242.75pt;margin-top:266.2pt;height:16.15pt;width:20.6pt;z-index:251826176;mso-width-relative:page;mso-height-relative:page;" fillcolor="#626262" filled="t" stroked="f" coordsize="186,146" o:gfxdata="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PpRl8DZAAAACwEAAA8AAAAA&#10;AAAAAQAgAAAAIgAAAGRycy9kb3ducmV2LnhtbFBLAQIUABQAAAAIAIdO4kD/o66oiAgAAK0wAAAO&#10;AAAAAAAAAAEAIAAAACgBAABkcnMvZTJvRG9jLnhtbFBLBQYAAAAABgAGAFkBAAAiDAAAAAA=&#10;" path="m31,67c25,67,19,72,19,79c19,86,25,91,31,91c38,91,43,86,43,79c43,72,38,67,31,67xm31,85c28,85,25,82,25,79c25,76,28,73,31,73c35,73,37,76,37,79c37,82,35,85,31,85xm155,67c148,67,143,72,143,79c143,86,148,91,155,91c162,91,167,86,167,79c167,72,162,67,155,67xm155,85c152,85,149,82,149,79c149,76,152,73,155,73c158,73,161,76,161,79c161,82,158,85,155,85xm169,50c153,12,153,12,153,12c150,5,143,0,136,0c51,0,51,0,51,0c43,0,36,5,33,12c17,50,17,50,17,50c7,53,0,63,0,74c0,120,0,120,0,120c0,122,1,123,3,123c14,123,14,123,14,123c14,124,14,124,14,124c14,132,18,140,24,143c26,145,29,146,32,146c34,146,37,145,39,143c45,140,49,132,49,124c49,123,49,123,49,123c137,123,137,123,137,123c137,124,137,124,137,124c137,132,141,140,147,143c149,145,152,146,155,146c157,146,160,145,162,143c168,140,172,132,172,124c172,123,172,123,172,123c183,123,183,123,183,123c185,123,186,122,186,120c186,74,186,74,186,74c186,63,179,53,169,50xm39,14c41,9,45,6,51,6c136,6,136,6,136,6c141,6,146,9,148,14c163,49,163,49,163,49c24,49,24,49,24,49l39,14xm36,138c33,140,30,140,27,138c23,136,20,130,20,124c20,123,20,123,20,123c43,123,43,123,43,123c43,124,43,124,43,124c43,130,40,136,36,138xm159,138c156,140,153,140,150,138c146,136,143,130,143,124c143,123,143,123,143,123c166,123,166,123,166,123c166,124,166,124,166,124c166,130,163,136,159,138xm180,117c6,117,6,117,6,117c6,74,6,74,6,74c6,65,12,58,20,55c167,55,167,55,167,55c175,58,180,65,180,74l180,117xe">
                <v:path o:connectlocs="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 o:connectangles="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2715895</wp:posOffset>
                </wp:positionH>
                <wp:positionV relativeFrom="paragraph">
                  <wp:posOffset>3342640</wp:posOffset>
                </wp:positionV>
                <wp:extent cx="202565" cy="281305"/>
                <wp:effectExtent l="0" t="0" r="6985" b="4445"/>
                <wp:wrapNone/>
                <wp:docPr id="5126" name="Freeform 60"/>
                <wp:cNvGraphicFramePr/>
                <a:graphic xmlns:a="http://schemas.openxmlformats.org/drawingml/2006/main">
                  <a:graphicData uri="http://schemas.microsoft.com/office/word/2010/wordprocessingShape">
                    <wps:wsp>
                      <wps:cNvSpPr>
                        <a:spLocks noEditPoints="1"/>
                      </wps:cNvSpPr>
                      <wps:spPr bwMode="auto">
                        <a:xfrm>
                          <a:off x="0" y="0"/>
                          <a:ext cx="202375" cy="28153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4" h="200">
                              <a:moveTo>
                                <a:pt x="35" y="178"/>
                              </a:moveTo>
                              <a:cubicBezTo>
                                <a:pt x="35" y="180"/>
                                <a:pt x="37" y="181"/>
                                <a:pt x="38" y="181"/>
                              </a:cubicBezTo>
                              <a:cubicBezTo>
                                <a:pt x="105" y="181"/>
                                <a:pt x="105" y="181"/>
                                <a:pt x="105" y="181"/>
                              </a:cubicBezTo>
                              <a:cubicBezTo>
                                <a:pt x="107" y="181"/>
                                <a:pt x="108" y="180"/>
                                <a:pt x="108" y="178"/>
                              </a:cubicBezTo>
                              <a:cubicBezTo>
                                <a:pt x="108" y="177"/>
                                <a:pt x="107" y="175"/>
                                <a:pt x="105" y="175"/>
                              </a:cubicBezTo>
                              <a:cubicBezTo>
                                <a:pt x="38" y="175"/>
                                <a:pt x="38" y="175"/>
                                <a:pt x="38" y="175"/>
                              </a:cubicBezTo>
                              <a:cubicBezTo>
                                <a:pt x="37" y="175"/>
                                <a:pt x="35" y="177"/>
                                <a:pt x="35" y="178"/>
                              </a:cubicBezTo>
                              <a:close/>
                              <a:moveTo>
                                <a:pt x="97" y="165"/>
                              </a:moveTo>
                              <a:cubicBezTo>
                                <a:pt x="99" y="165"/>
                                <a:pt x="100" y="164"/>
                                <a:pt x="100" y="162"/>
                              </a:cubicBezTo>
                              <a:cubicBezTo>
                                <a:pt x="100" y="161"/>
                                <a:pt x="99" y="159"/>
                                <a:pt x="97" y="159"/>
                              </a:cubicBezTo>
                              <a:cubicBezTo>
                                <a:pt x="47" y="159"/>
                                <a:pt x="47" y="159"/>
                                <a:pt x="47" y="159"/>
                              </a:cubicBezTo>
                              <a:cubicBezTo>
                                <a:pt x="45" y="159"/>
                                <a:pt x="44" y="161"/>
                                <a:pt x="44" y="162"/>
                              </a:cubicBezTo>
                              <a:cubicBezTo>
                                <a:pt x="44" y="164"/>
                                <a:pt x="45" y="165"/>
                                <a:pt x="47" y="165"/>
                              </a:cubicBezTo>
                              <a:lnTo>
                                <a:pt x="97" y="165"/>
                              </a:lnTo>
                              <a:close/>
                              <a:moveTo>
                                <a:pt x="39" y="148"/>
                              </a:moveTo>
                              <a:cubicBezTo>
                                <a:pt x="37" y="148"/>
                                <a:pt x="35" y="148"/>
                                <a:pt x="35" y="149"/>
                              </a:cubicBezTo>
                              <a:cubicBezTo>
                                <a:pt x="8" y="195"/>
                                <a:pt x="8" y="195"/>
                                <a:pt x="8" y="195"/>
                              </a:cubicBezTo>
                              <a:cubicBezTo>
                                <a:pt x="7" y="197"/>
                                <a:pt x="8" y="199"/>
                                <a:pt x="9" y="200"/>
                              </a:cubicBezTo>
                              <a:cubicBezTo>
                                <a:pt x="10" y="200"/>
                                <a:pt x="10" y="200"/>
                                <a:pt x="11" y="200"/>
                              </a:cubicBezTo>
                              <a:cubicBezTo>
                                <a:pt x="12" y="200"/>
                                <a:pt x="13" y="199"/>
                                <a:pt x="13" y="198"/>
                              </a:cubicBezTo>
                              <a:cubicBezTo>
                                <a:pt x="40" y="152"/>
                                <a:pt x="40" y="152"/>
                                <a:pt x="40" y="152"/>
                              </a:cubicBezTo>
                              <a:cubicBezTo>
                                <a:pt x="41" y="151"/>
                                <a:pt x="40" y="149"/>
                                <a:pt x="39" y="148"/>
                              </a:cubicBezTo>
                              <a:close/>
                              <a:moveTo>
                                <a:pt x="118" y="191"/>
                              </a:moveTo>
                              <a:cubicBezTo>
                                <a:pt x="26" y="191"/>
                                <a:pt x="26" y="191"/>
                                <a:pt x="26" y="191"/>
                              </a:cubicBezTo>
                              <a:cubicBezTo>
                                <a:pt x="24" y="191"/>
                                <a:pt x="23" y="192"/>
                                <a:pt x="23" y="194"/>
                              </a:cubicBezTo>
                              <a:cubicBezTo>
                                <a:pt x="23" y="196"/>
                                <a:pt x="24" y="197"/>
                                <a:pt x="26" y="197"/>
                              </a:cubicBezTo>
                              <a:cubicBezTo>
                                <a:pt x="118" y="197"/>
                                <a:pt x="118" y="197"/>
                                <a:pt x="118" y="197"/>
                              </a:cubicBezTo>
                              <a:cubicBezTo>
                                <a:pt x="120" y="197"/>
                                <a:pt x="121" y="196"/>
                                <a:pt x="121" y="194"/>
                              </a:cubicBezTo>
                              <a:cubicBezTo>
                                <a:pt x="121" y="192"/>
                                <a:pt x="120" y="191"/>
                                <a:pt x="118" y="191"/>
                              </a:cubicBezTo>
                              <a:close/>
                              <a:moveTo>
                                <a:pt x="28" y="98"/>
                              </a:moveTo>
                              <a:cubicBezTo>
                                <a:pt x="22" y="98"/>
                                <a:pt x="17" y="103"/>
                                <a:pt x="17" y="109"/>
                              </a:cubicBezTo>
                              <a:cubicBezTo>
                                <a:pt x="17" y="115"/>
                                <a:pt x="22" y="120"/>
                                <a:pt x="28" y="120"/>
                              </a:cubicBezTo>
                              <a:cubicBezTo>
                                <a:pt x="34" y="120"/>
                                <a:pt x="39" y="115"/>
                                <a:pt x="39" y="109"/>
                              </a:cubicBezTo>
                              <a:cubicBezTo>
                                <a:pt x="39" y="103"/>
                                <a:pt x="34" y="98"/>
                                <a:pt x="28" y="98"/>
                              </a:cubicBezTo>
                              <a:close/>
                              <a:moveTo>
                                <a:pt x="28" y="114"/>
                              </a:moveTo>
                              <a:cubicBezTo>
                                <a:pt x="25" y="114"/>
                                <a:pt x="23" y="112"/>
                                <a:pt x="23" y="109"/>
                              </a:cubicBezTo>
                              <a:cubicBezTo>
                                <a:pt x="23" y="106"/>
                                <a:pt x="25" y="104"/>
                                <a:pt x="28" y="104"/>
                              </a:cubicBezTo>
                              <a:cubicBezTo>
                                <a:pt x="31" y="104"/>
                                <a:pt x="33" y="106"/>
                                <a:pt x="33" y="109"/>
                              </a:cubicBezTo>
                              <a:cubicBezTo>
                                <a:pt x="33" y="112"/>
                                <a:pt x="31" y="114"/>
                                <a:pt x="28" y="114"/>
                              </a:cubicBezTo>
                              <a:close/>
                              <a:moveTo>
                                <a:pt x="109" y="149"/>
                              </a:moveTo>
                              <a:cubicBezTo>
                                <a:pt x="108" y="148"/>
                                <a:pt x="107" y="148"/>
                                <a:pt x="105" y="148"/>
                              </a:cubicBezTo>
                              <a:cubicBezTo>
                                <a:pt x="104" y="149"/>
                                <a:pt x="103" y="151"/>
                                <a:pt x="104" y="152"/>
                              </a:cubicBezTo>
                              <a:cubicBezTo>
                                <a:pt x="131" y="198"/>
                                <a:pt x="131" y="198"/>
                                <a:pt x="131" y="198"/>
                              </a:cubicBezTo>
                              <a:cubicBezTo>
                                <a:pt x="131" y="199"/>
                                <a:pt x="132" y="200"/>
                                <a:pt x="133" y="200"/>
                              </a:cubicBezTo>
                              <a:cubicBezTo>
                                <a:pt x="134" y="200"/>
                                <a:pt x="134" y="200"/>
                                <a:pt x="135" y="200"/>
                              </a:cubicBezTo>
                              <a:cubicBezTo>
                                <a:pt x="136" y="199"/>
                                <a:pt x="137" y="197"/>
                                <a:pt x="136" y="195"/>
                              </a:cubicBezTo>
                              <a:lnTo>
                                <a:pt x="109" y="149"/>
                              </a:lnTo>
                              <a:close/>
                              <a:moveTo>
                                <a:pt x="116" y="98"/>
                              </a:moveTo>
                              <a:cubicBezTo>
                                <a:pt x="110" y="98"/>
                                <a:pt x="105" y="103"/>
                                <a:pt x="105" y="109"/>
                              </a:cubicBezTo>
                              <a:cubicBezTo>
                                <a:pt x="105" y="115"/>
                                <a:pt x="110" y="120"/>
                                <a:pt x="116" y="120"/>
                              </a:cubicBezTo>
                              <a:cubicBezTo>
                                <a:pt x="122" y="120"/>
                                <a:pt x="127" y="115"/>
                                <a:pt x="127" y="109"/>
                              </a:cubicBezTo>
                              <a:cubicBezTo>
                                <a:pt x="127" y="103"/>
                                <a:pt x="122" y="98"/>
                                <a:pt x="116" y="98"/>
                              </a:cubicBezTo>
                              <a:close/>
                              <a:moveTo>
                                <a:pt x="116" y="114"/>
                              </a:moveTo>
                              <a:cubicBezTo>
                                <a:pt x="113" y="114"/>
                                <a:pt x="111" y="112"/>
                                <a:pt x="111" y="109"/>
                              </a:cubicBezTo>
                              <a:cubicBezTo>
                                <a:pt x="111" y="106"/>
                                <a:pt x="113" y="104"/>
                                <a:pt x="116" y="104"/>
                              </a:cubicBezTo>
                              <a:cubicBezTo>
                                <a:pt x="119" y="104"/>
                                <a:pt x="121" y="106"/>
                                <a:pt x="121" y="109"/>
                              </a:cubicBezTo>
                              <a:cubicBezTo>
                                <a:pt x="121" y="112"/>
                                <a:pt x="119" y="114"/>
                                <a:pt x="116" y="114"/>
                              </a:cubicBezTo>
                              <a:close/>
                              <a:moveTo>
                                <a:pt x="143" y="70"/>
                              </a:moveTo>
                              <a:cubicBezTo>
                                <a:pt x="143" y="66"/>
                                <a:pt x="143" y="59"/>
                                <a:pt x="141" y="55"/>
                              </a:cubicBezTo>
                              <a:cubicBezTo>
                                <a:pt x="140" y="49"/>
                                <a:pt x="130" y="18"/>
                                <a:pt x="129" y="17"/>
                              </a:cubicBezTo>
                              <a:cubicBezTo>
                                <a:pt x="127" y="10"/>
                                <a:pt x="123" y="6"/>
                                <a:pt x="117" y="4"/>
                              </a:cubicBezTo>
                              <a:cubicBezTo>
                                <a:pt x="106" y="0"/>
                                <a:pt x="87" y="0"/>
                                <a:pt x="72" y="0"/>
                              </a:cubicBezTo>
                              <a:cubicBezTo>
                                <a:pt x="57" y="0"/>
                                <a:pt x="37" y="0"/>
                                <a:pt x="27" y="4"/>
                              </a:cubicBezTo>
                              <a:cubicBezTo>
                                <a:pt x="21" y="6"/>
                                <a:pt x="17" y="10"/>
                                <a:pt x="15" y="17"/>
                              </a:cubicBezTo>
                              <a:cubicBezTo>
                                <a:pt x="14" y="18"/>
                                <a:pt x="4" y="49"/>
                                <a:pt x="3" y="55"/>
                              </a:cubicBezTo>
                              <a:cubicBezTo>
                                <a:pt x="1" y="59"/>
                                <a:pt x="1" y="66"/>
                                <a:pt x="1" y="70"/>
                              </a:cubicBezTo>
                              <a:cubicBezTo>
                                <a:pt x="0" y="70"/>
                                <a:pt x="0" y="70"/>
                                <a:pt x="0" y="71"/>
                              </a:cubicBezTo>
                              <a:cubicBezTo>
                                <a:pt x="0" y="71"/>
                                <a:pt x="0" y="71"/>
                                <a:pt x="0" y="71"/>
                              </a:cubicBezTo>
                              <a:cubicBezTo>
                                <a:pt x="0" y="74"/>
                                <a:pt x="0" y="101"/>
                                <a:pt x="0" y="101"/>
                              </a:cubicBezTo>
                              <a:cubicBezTo>
                                <a:pt x="0" y="115"/>
                                <a:pt x="4" y="129"/>
                                <a:pt x="11" y="140"/>
                              </a:cubicBezTo>
                              <a:cubicBezTo>
                                <a:pt x="11" y="141"/>
                                <a:pt x="12" y="142"/>
                                <a:pt x="13" y="142"/>
                              </a:cubicBezTo>
                              <a:cubicBezTo>
                                <a:pt x="130" y="142"/>
                                <a:pt x="130" y="142"/>
                                <a:pt x="130" y="142"/>
                              </a:cubicBezTo>
                              <a:cubicBezTo>
                                <a:pt x="132" y="142"/>
                                <a:pt x="132" y="141"/>
                                <a:pt x="133" y="140"/>
                              </a:cubicBezTo>
                              <a:cubicBezTo>
                                <a:pt x="140" y="129"/>
                                <a:pt x="143" y="115"/>
                                <a:pt x="143" y="101"/>
                              </a:cubicBezTo>
                              <a:cubicBezTo>
                                <a:pt x="144" y="71"/>
                                <a:pt x="144" y="71"/>
                                <a:pt x="144" y="71"/>
                              </a:cubicBezTo>
                              <a:cubicBezTo>
                                <a:pt x="144" y="70"/>
                                <a:pt x="143" y="70"/>
                                <a:pt x="143" y="70"/>
                              </a:cubicBezTo>
                              <a:close/>
                              <a:moveTo>
                                <a:pt x="75" y="6"/>
                              </a:moveTo>
                              <a:cubicBezTo>
                                <a:pt x="87" y="6"/>
                                <a:pt x="106" y="6"/>
                                <a:pt x="115" y="10"/>
                              </a:cubicBezTo>
                              <a:cubicBezTo>
                                <a:pt x="119" y="11"/>
                                <a:pt x="122" y="14"/>
                                <a:pt x="123" y="18"/>
                              </a:cubicBezTo>
                              <a:cubicBezTo>
                                <a:pt x="124" y="19"/>
                                <a:pt x="133" y="47"/>
                                <a:pt x="135" y="55"/>
                              </a:cubicBezTo>
                              <a:cubicBezTo>
                                <a:pt x="75" y="55"/>
                                <a:pt x="75" y="55"/>
                                <a:pt x="75" y="55"/>
                              </a:cubicBezTo>
                              <a:lnTo>
                                <a:pt x="75" y="6"/>
                              </a:lnTo>
                              <a:close/>
                              <a:moveTo>
                                <a:pt x="20" y="18"/>
                              </a:moveTo>
                              <a:cubicBezTo>
                                <a:pt x="22" y="14"/>
                                <a:pt x="25" y="11"/>
                                <a:pt x="29" y="10"/>
                              </a:cubicBezTo>
                              <a:cubicBezTo>
                                <a:pt x="38" y="6"/>
                                <a:pt x="57" y="6"/>
                                <a:pt x="69" y="6"/>
                              </a:cubicBezTo>
                              <a:cubicBezTo>
                                <a:pt x="69" y="55"/>
                                <a:pt x="69" y="55"/>
                                <a:pt x="69" y="55"/>
                              </a:cubicBezTo>
                              <a:cubicBezTo>
                                <a:pt x="9" y="55"/>
                                <a:pt x="9" y="55"/>
                                <a:pt x="9" y="55"/>
                              </a:cubicBezTo>
                              <a:cubicBezTo>
                                <a:pt x="11" y="47"/>
                                <a:pt x="20" y="19"/>
                                <a:pt x="20" y="18"/>
                              </a:cubicBezTo>
                              <a:close/>
                              <a:moveTo>
                                <a:pt x="137" y="101"/>
                              </a:moveTo>
                              <a:cubicBezTo>
                                <a:pt x="137" y="113"/>
                                <a:pt x="134" y="125"/>
                                <a:pt x="129" y="136"/>
                              </a:cubicBezTo>
                              <a:cubicBezTo>
                                <a:pt x="15" y="136"/>
                                <a:pt x="15" y="136"/>
                                <a:pt x="15" y="136"/>
                              </a:cubicBezTo>
                              <a:cubicBezTo>
                                <a:pt x="9" y="125"/>
                                <a:pt x="6" y="113"/>
                                <a:pt x="6" y="101"/>
                              </a:cubicBezTo>
                              <a:cubicBezTo>
                                <a:pt x="6" y="101"/>
                                <a:pt x="6" y="78"/>
                                <a:pt x="6" y="72"/>
                              </a:cubicBezTo>
                              <a:cubicBezTo>
                                <a:pt x="6" y="71"/>
                                <a:pt x="7" y="71"/>
                                <a:pt x="7" y="70"/>
                              </a:cubicBezTo>
                              <a:cubicBezTo>
                                <a:pt x="7" y="68"/>
                                <a:pt x="7" y="64"/>
                                <a:pt x="7" y="61"/>
                              </a:cubicBezTo>
                              <a:cubicBezTo>
                                <a:pt x="136" y="61"/>
                                <a:pt x="136" y="61"/>
                                <a:pt x="136" y="61"/>
                              </a:cubicBezTo>
                              <a:cubicBezTo>
                                <a:pt x="137" y="64"/>
                                <a:pt x="137" y="68"/>
                                <a:pt x="137" y="70"/>
                              </a:cubicBezTo>
                              <a:cubicBezTo>
                                <a:pt x="137" y="71"/>
                                <a:pt x="137" y="71"/>
                                <a:pt x="138" y="72"/>
                              </a:cubicBezTo>
                              <a:lnTo>
                                <a:pt x="137" y="101"/>
                              </a:lnTo>
                              <a:close/>
                              <a:moveTo>
                                <a:pt x="98" y="106"/>
                              </a:moveTo>
                              <a:cubicBezTo>
                                <a:pt x="46" y="106"/>
                                <a:pt x="46" y="106"/>
                                <a:pt x="46" y="106"/>
                              </a:cubicBezTo>
                              <a:cubicBezTo>
                                <a:pt x="44" y="106"/>
                                <a:pt x="43" y="107"/>
                                <a:pt x="43" y="109"/>
                              </a:cubicBezTo>
                              <a:cubicBezTo>
                                <a:pt x="43" y="110"/>
                                <a:pt x="44" y="112"/>
                                <a:pt x="46" y="112"/>
                              </a:cubicBezTo>
                              <a:cubicBezTo>
                                <a:pt x="98" y="112"/>
                                <a:pt x="98" y="112"/>
                                <a:pt x="98" y="112"/>
                              </a:cubicBezTo>
                              <a:cubicBezTo>
                                <a:pt x="100" y="112"/>
                                <a:pt x="101" y="110"/>
                                <a:pt x="101" y="109"/>
                              </a:cubicBezTo>
                              <a:cubicBezTo>
                                <a:pt x="101" y="107"/>
                                <a:pt x="100" y="106"/>
                                <a:pt x="98" y="10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0" o:spid="_x0000_s1026" o:spt="100" style="position:absolute;left:0pt;margin-left:213.85pt;margin-top:263.2pt;height:22.15pt;width:15.95pt;z-index:251825152;mso-width-relative:page;mso-height-relative:page;" fillcolor="#626262" filled="t" stroked="f" coordsize="144,200" o:gfxdata="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" path="m35,178c35,180,37,181,38,181c105,181,105,181,105,181c107,181,108,180,108,178c108,177,107,175,105,175c38,175,38,175,38,175c37,175,35,177,35,178xm97,165c99,165,100,164,100,162c100,161,99,159,97,159c47,159,47,159,47,159c45,159,44,161,44,162c44,164,45,165,47,165l97,165xm39,148c37,148,35,148,35,149c8,195,8,195,8,195c7,197,8,199,9,200c10,200,10,200,11,200c12,200,13,199,13,198c40,152,40,152,40,152c41,151,40,149,39,148xm118,191c26,191,26,191,26,191c24,191,23,192,23,194c23,196,24,197,26,197c118,197,118,197,118,197c120,197,121,196,121,194c121,192,120,191,118,191xm28,98c22,98,17,103,17,109c17,115,22,120,28,120c34,120,39,115,39,109c39,103,34,98,28,98xm28,114c25,114,23,112,23,109c23,106,25,104,28,104c31,104,33,106,33,109c33,112,31,114,28,114xm109,149c108,148,107,148,105,148c104,149,103,151,104,152c131,198,131,198,131,198c131,199,132,200,133,200c134,200,134,200,135,200c136,199,137,197,136,195l109,149xm116,98c110,98,105,103,105,109c105,115,110,120,116,120c122,120,127,115,127,109c127,103,122,98,116,98xm116,114c113,114,111,112,111,109c111,106,113,104,116,104c119,104,121,106,121,109c121,112,119,114,116,114xm143,70c143,66,143,59,141,55c140,49,130,18,129,17c127,10,123,6,117,4c106,0,87,0,72,0c57,0,37,0,27,4c21,6,17,10,15,17c14,18,4,49,3,55c1,59,1,66,1,70c0,70,0,70,0,71c0,71,0,71,0,71c0,74,0,101,0,101c0,115,4,129,11,140c11,141,12,142,13,142c130,142,130,142,130,142c132,142,132,141,133,140c140,129,143,115,143,101c144,71,144,71,144,71c144,70,143,70,143,70xm75,6c87,6,106,6,115,10c119,11,122,14,123,18c124,19,133,47,135,55c75,55,75,55,75,55l75,6xm20,18c22,14,25,11,29,10c38,6,57,6,69,6c69,55,69,55,69,55c9,55,9,55,9,55c11,47,20,19,20,18xm137,101c137,113,134,125,129,136c15,136,15,136,15,136c9,125,6,113,6,101c6,101,6,78,6,72c6,71,7,71,7,70c7,68,7,64,7,61c136,61,136,61,136,61c137,64,137,68,137,70c137,71,137,71,138,72l137,101xm98,106c46,106,46,106,46,106c44,106,43,107,43,109c43,110,44,112,46,112c98,112,98,112,98,112c100,112,101,110,101,109c101,107,100,106,98,106xe">
                <v:path o:connectlocs="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4128" behindDoc="0" locked="0" layoutInCell="1" allowOverlap="1">
                <wp:simplePos x="0" y="0"/>
                <wp:positionH relativeFrom="column">
                  <wp:posOffset>2278380</wp:posOffset>
                </wp:positionH>
                <wp:positionV relativeFrom="paragraph">
                  <wp:posOffset>3377565</wp:posOffset>
                </wp:positionV>
                <wp:extent cx="229235" cy="229235"/>
                <wp:effectExtent l="0" t="0" r="0" b="1270"/>
                <wp:wrapNone/>
                <wp:docPr id="5127" name="Freeform 61"/>
                <wp:cNvGraphicFramePr/>
                <a:graphic xmlns:a="http://schemas.openxmlformats.org/drawingml/2006/main">
                  <a:graphicData uri="http://schemas.microsoft.com/office/word/2010/wordprocessingShape">
                    <wps:wsp>
                      <wps:cNvSpPr>
                        <a:spLocks noEditPoints="1"/>
                      </wps:cNvSpPr>
                      <wps:spPr bwMode="auto">
                        <a:xfrm>
                          <a:off x="0" y="0"/>
                          <a:ext cx="229160" cy="22915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3" h="163">
                              <a:moveTo>
                                <a:pt x="158" y="5"/>
                              </a:moveTo>
                              <a:cubicBezTo>
                                <a:pt x="153" y="0"/>
                                <a:pt x="145" y="0"/>
                                <a:pt x="140" y="5"/>
                              </a:cubicBezTo>
                              <a:cubicBezTo>
                                <a:pt x="102" y="43"/>
                                <a:pt x="102" y="43"/>
                                <a:pt x="102" y="43"/>
                              </a:cubicBezTo>
                              <a:cubicBezTo>
                                <a:pt x="17" y="22"/>
                                <a:pt x="17" y="22"/>
                                <a:pt x="17" y="22"/>
                              </a:cubicBezTo>
                              <a:cubicBezTo>
                                <a:pt x="16" y="22"/>
                                <a:pt x="15" y="22"/>
                                <a:pt x="14" y="23"/>
                              </a:cubicBezTo>
                              <a:cubicBezTo>
                                <a:pt x="1" y="36"/>
                                <a:pt x="1" y="36"/>
                                <a:pt x="1" y="36"/>
                              </a:cubicBezTo>
                              <a:cubicBezTo>
                                <a:pt x="0" y="37"/>
                                <a:pt x="0" y="38"/>
                                <a:pt x="0" y="39"/>
                              </a:cubicBezTo>
                              <a:cubicBezTo>
                                <a:pt x="0" y="40"/>
                                <a:pt x="1" y="41"/>
                                <a:pt x="2" y="41"/>
                              </a:cubicBezTo>
                              <a:cubicBezTo>
                                <a:pt x="69" y="76"/>
                                <a:pt x="69" y="76"/>
                                <a:pt x="69" y="76"/>
                              </a:cubicBezTo>
                              <a:cubicBezTo>
                                <a:pt x="45" y="100"/>
                                <a:pt x="45" y="100"/>
                                <a:pt x="45" y="100"/>
                              </a:cubicBezTo>
                              <a:cubicBezTo>
                                <a:pt x="24" y="98"/>
                                <a:pt x="24" y="98"/>
                                <a:pt x="24" y="98"/>
                              </a:cubicBezTo>
                              <a:cubicBezTo>
                                <a:pt x="23" y="98"/>
                                <a:pt x="22" y="99"/>
                                <a:pt x="22" y="99"/>
                              </a:cubicBezTo>
                              <a:cubicBezTo>
                                <a:pt x="10" y="111"/>
                                <a:pt x="10" y="111"/>
                                <a:pt x="10" y="111"/>
                              </a:cubicBezTo>
                              <a:cubicBezTo>
                                <a:pt x="10" y="111"/>
                                <a:pt x="9" y="112"/>
                                <a:pt x="10" y="113"/>
                              </a:cubicBezTo>
                              <a:cubicBezTo>
                                <a:pt x="10" y="114"/>
                                <a:pt x="10" y="115"/>
                                <a:pt x="11" y="115"/>
                              </a:cubicBezTo>
                              <a:cubicBezTo>
                                <a:pt x="36" y="127"/>
                                <a:pt x="36" y="127"/>
                                <a:pt x="36" y="127"/>
                              </a:cubicBezTo>
                              <a:cubicBezTo>
                                <a:pt x="47" y="151"/>
                                <a:pt x="47" y="151"/>
                                <a:pt x="47" y="151"/>
                              </a:cubicBezTo>
                              <a:cubicBezTo>
                                <a:pt x="47" y="152"/>
                                <a:pt x="48" y="153"/>
                                <a:pt x="49" y="153"/>
                              </a:cubicBezTo>
                              <a:cubicBezTo>
                                <a:pt x="50" y="153"/>
                                <a:pt x="51" y="153"/>
                                <a:pt x="52" y="152"/>
                              </a:cubicBezTo>
                              <a:cubicBezTo>
                                <a:pt x="63" y="141"/>
                                <a:pt x="63" y="141"/>
                                <a:pt x="63" y="141"/>
                              </a:cubicBezTo>
                              <a:cubicBezTo>
                                <a:pt x="64" y="140"/>
                                <a:pt x="64" y="139"/>
                                <a:pt x="64" y="138"/>
                              </a:cubicBezTo>
                              <a:cubicBezTo>
                                <a:pt x="62" y="118"/>
                                <a:pt x="62" y="118"/>
                                <a:pt x="62" y="118"/>
                              </a:cubicBezTo>
                              <a:cubicBezTo>
                                <a:pt x="87" y="93"/>
                                <a:pt x="87" y="93"/>
                                <a:pt x="87" y="93"/>
                              </a:cubicBezTo>
                              <a:cubicBezTo>
                                <a:pt x="121" y="161"/>
                                <a:pt x="121" y="161"/>
                                <a:pt x="121" y="161"/>
                              </a:cubicBezTo>
                              <a:cubicBezTo>
                                <a:pt x="122" y="162"/>
                                <a:pt x="123" y="162"/>
                                <a:pt x="124" y="163"/>
                              </a:cubicBezTo>
                              <a:cubicBezTo>
                                <a:pt x="124" y="163"/>
                                <a:pt x="124" y="163"/>
                                <a:pt x="124" y="163"/>
                              </a:cubicBezTo>
                              <a:cubicBezTo>
                                <a:pt x="125" y="163"/>
                                <a:pt x="126" y="162"/>
                                <a:pt x="126" y="162"/>
                              </a:cubicBezTo>
                              <a:cubicBezTo>
                                <a:pt x="140" y="148"/>
                                <a:pt x="140" y="148"/>
                                <a:pt x="140" y="148"/>
                              </a:cubicBezTo>
                              <a:cubicBezTo>
                                <a:pt x="141" y="147"/>
                                <a:pt x="141" y="146"/>
                                <a:pt x="141" y="145"/>
                              </a:cubicBezTo>
                              <a:cubicBezTo>
                                <a:pt x="120" y="60"/>
                                <a:pt x="120" y="60"/>
                                <a:pt x="120" y="60"/>
                              </a:cubicBezTo>
                              <a:cubicBezTo>
                                <a:pt x="158" y="22"/>
                                <a:pt x="158" y="22"/>
                                <a:pt x="158" y="22"/>
                              </a:cubicBezTo>
                              <a:cubicBezTo>
                                <a:pt x="163" y="17"/>
                                <a:pt x="163" y="9"/>
                                <a:pt x="158" y="5"/>
                              </a:cubicBezTo>
                              <a:close/>
                              <a:moveTo>
                                <a:pt x="154" y="18"/>
                              </a:moveTo>
                              <a:cubicBezTo>
                                <a:pt x="114" y="57"/>
                                <a:pt x="114" y="57"/>
                                <a:pt x="114" y="57"/>
                              </a:cubicBezTo>
                              <a:cubicBezTo>
                                <a:pt x="114" y="58"/>
                                <a:pt x="113" y="59"/>
                                <a:pt x="114" y="60"/>
                              </a:cubicBezTo>
                              <a:cubicBezTo>
                                <a:pt x="134" y="145"/>
                                <a:pt x="134" y="145"/>
                                <a:pt x="134" y="145"/>
                              </a:cubicBezTo>
                              <a:cubicBezTo>
                                <a:pt x="125" y="155"/>
                                <a:pt x="125" y="155"/>
                                <a:pt x="125" y="155"/>
                              </a:cubicBezTo>
                              <a:cubicBezTo>
                                <a:pt x="90" y="87"/>
                                <a:pt x="90" y="87"/>
                                <a:pt x="90" y="87"/>
                              </a:cubicBezTo>
                              <a:cubicBezTo>
                                <a:pt x="90" y="86"/>
                                <a:pt x="89" y="86"/>
                                <a:pt x="88" y="85"/>
                              </a:cubicBezTo>
                              <a:cubicBezTo>
                                <a:pt x="88" y="85"/>
                                <a:pt x="88" y="85"/>
                                <a:pt x="87" y="85"/>
                              </a:cubicBezTo>
                              <a:cubicBezTo>
                                <a:pt x="87" y="85"/>
                                <a:pt x="86" y="86"/>
                                <a:pt x="85" y="86"/>
                              </a:cubicBezTo>
                              <a:cubicBezTo>
                                <a:pt x="57" y="115"/>
                                <a:pt x="57" y="115"/>
                                <a:pt x="57" y="115"/>
                              </a:cubicBezTo>
                              <a:cubicBezTo>
                                <a:pt x="56" y="115"/>
                                <a:pt x="56" y="116"/>
                                <a:pt x="56" y="117"/>
                              </a:cubicBezTo>
                              <a:cubicBezTo>
                                <a:pt x="58" y="137"/>
                                <a:pt x="58" y="137"/>
                                <a:pt x="58" y="137"/>
                              </a:cubicBezTo>
                              <a:cubicBezTo>
                                <a:pt x="51" y="145"/>
                                <a:pt x="51" y="145"/>
                                <a:pt x="51" y="145"/>
                              </a:cubicBezTo>
                              <a:cubicBezTo>
                                <a:pt x="41" y="123"/>
                                <a:pt x="41" y="123"/>
                                <a:pt x="41" y="123"/>
                              </a:cubicBezTo>
                              <a:cubicBezTo>
                                <a:pt x="40" y="123"/>
                                <a:pt x="40" y="122"/>
                                <a:pt x="39" y="122"/>
                              </a:cubicBezTo>
                              <a:cubicBezTo>
                                <a:pt x="18" y="112"/>
                                <a:pt x="18" y="112"/>
                                <a:pt x="18" y="112"/>
                              </a:cubicBezTo>
                              <a:cubicBezTo>
                                <a:pt x="25" y="104"/>
                                <a:pt x="25" y="104"/>
                                <a:pt x="25" y="104"/>
                              </a:cubicBezTo>
                              <a:cubicBezTo>
                                <a:pt x="46" y="106"/>
                                <a:pt x="46" y="106"/>
                                <a:pt x="46" y="106"/>
                              </a:cubicBezTo>
                              <a:cubicBezTo>
                                <a:pt x="46" y="107"/>
                                <a:pt x="47" y="106"/>
                                <a:pt x="48" y="106"/>
                              </a:cubicBezTo>
                              <a:cubicBezTo>
                                <a:pt x="76" y="77"/>
                                <a:pt x="76" y="77"/>
                                <a:pt x="76" y="77"/>
                              </a:cubicBezTo>
                              <a:cubicBezTo>
                                <a:pt x="77" y="77"/>
                                <a:pt x="77" y="76"/>
                                <a:pt x="77" y="75"/>
                              </a:cubicBezTo>
                              <a:cubicBezTo>
                                <a:pt x="77" y="74"/>
                                <a:pt x="76" y="73"/>
                                <a:pt x="76" y="72"/>
                              </a:cubicBezTo>
                              <a:cubicBezTo>
                                <a:pt x="8" y="38"/>
                                <a:pt x="8" y="38"/>
                                <a:pt x="8" y="38"/>
                              </a:cubicBezTo>
                              <a:cubicBezTo>
                                <a:pt x="17" y="28"/>
                                <a:pt x="17" y="28"/>
                                <a:pt x="17" y="28"/>
                              </a:cubicBezTo>
                              <a:cubicBezTo>
                                <a:pt x="102" y="49"/>
                                <a:pt x="102" y="49"/>
                                <a:pt x="102" y="49"/>
                              </a:cubicBezTo>
                              <a:cubicBezTo>
                                <a:pt x="104" y="49"/>
                                <a:pt x="105" y="49"/>
                                <a:pt x="105" y="48"/>
                              </a:cubicBezTo>
                              <a:cubicBezTo>
                                <a:pt x="145" y="9"/>
                                <a:pt x="145" y="9"/>
                                <a:pt x="145" y="9"/>
                              </a:cubicBezTo>
                              <a:cubicBezTo>
                                <a:pt x="147" y="6"/>
                                <a:pt x="151" y="6"/>
                                <a:pt x="154" y="9"/>
                              </a:cubicBezTo>
                              <a:cubicBezTo>
                                <a:pt x="156" y="11"/>
                                <a:pt x="156" y="15"/>
                                <a:pt x="154" y="1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1" o:spid="_x0000_s1026" o:spt="100" style="position:absolute;left:0pt;margin-left:179.4pt;margin-top:265.95pt;height:18.05pt;width:18.05pt;z-index:251824128;mso-width-relative:page;mso-height-relative:page;" fillcolor="#626262" filled="t" stroked="f" coordsize="163,163" o:gfxdata="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" path="m158,5c153,0,145,0,140,5c102,43,102,43,102,43c17,22,17,22,17,22c16,22,15,22,14,23c1,36,1,36,1,36c0,37,0,38,0,39c0,40,1,41,2,41c69,76,69,76,69,76c45,100,45,100,45,100c24,98,24,98,24,98c23,98,22,99,22,99c10,111,10,111,10,111c10,111,9,112,10,113c10,114,10,115,11,115c36,127,36,127,36,127c47,151,47,151,47,151c47,152,48,153,49,153c50,153,51,153,52,152c63,141,63,141,63,141c64,140,64,139,64,138c62,118,62,118,62,118c87,93,87,93,87,93c121,161,121,161,121,161c122,162,123,162,124,163c124,163,124,163,124,163c125,163,126,162,126,162c140,148,140,148,140,148c141,147,141,146,141,145c120,60,120,60,120,60c158,22,158,22,158,22c163,17,163,9,158,5xm154,18c114,57,114,57,114,57c114,58,113,59,114,60c134,145,134,145,134,145c125,155,125,155,125,155c90,87,90,87,90,87c90,86,89,86,88,85c88,85,88,85,87,85c87,85,86,86,85,86c57,115,57,115,57,115c56,115,56,116,56,117c58,137,58,137,58,137c51,145,51,145,51,145c41,123,41,123,41,123c40,123,40,122,39,122c18,112,18,112,18,112c25,104,25,104,25,104c46,106,46,106,46,106c46,107,47,106,48,106c76,77,76,77,76,77c77,77,77,76,77,75c77,74,76,73,76,72c8,38,8,38,8,38c17,28,17,28,17,28c102,49,102,49,102,49c104,49,105,49,105,48c145,9,145,9,145,9c147,6,151,6,154,9c156,11,156,15,154,18xe">
                <v:path o:connectlocs="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22488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3104" behindDoc="0" locked="0" layoutInCell="1" allowOverlap="1">
                <wp:simplePos x="0" y="0"/>
                <wp:positionH relativeFrom="column">
                  <wp:posOffset>1955800</wp:posOffset>
                </wp:positionH>
                <wp:positionV relativeFrom="paragraph">
                  <wp:posOffset>3357880</wp:posOffset>
                </wp:positionV>
                <wp:extent cx="193040" cy="246380"/>
                <wp:effectExtent l="0" t="0" r="16510" b="3810"/>
                <wp:wrapNone/>
                <wp:docPr id="5128" name="Freeform 62"/>
                <wp:cNvGraphicFramePr/>
                <a:graphic xmlns:a="http://schemas.openxmlformats.org/drawingml/2006/main">
                  <a:graphicData uri="http://schemas.microsoft.com/office/word/2010/wordprocessingShape">
                    <wps:wsp>
                      <wps:cNvSpPr>
                        <a:spLocks noEditPoints="1"/>
                      </wps:cNvSpPr>
                      <wps:spPr bwMode="auto">
                        <a:xfrm>
                          <a:off x="0" y="0"/>
                          <a:ext cx="192852" cy="24641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7" h="175">
                              <a:moveTo>
                                <a:pt x="136" y="9"/>
                              </a:moveTo>
                              <a:cubicBezTo>
                                <a:pt x="135" y="9"/>
                                <a:pt x="135" y="8"/>
                                <a:pt x="134" y="9"/>
                              </a:cubicBezTo>
                              <a:cubicBezTo>
                                <a:pt x="132" y="9"/>
                                <a:pt x="101" y="12"/>
                                <a:pt x="86" y="18"/>
                              </a:cubicBezTo>
                              <a:cubicBezTo>
                                <a:pt x="86" y="16"/>
                                <a:pt x="85" y="13"/>
                                <a:pt x="83" y="11"/>
                              </a:cubicBezTo>
                              <a:cubicBezTo>
                                <a:pt x="74" y="0"/>
                                <a:pt x="50" y="2"/>
                                <a:pt x="12" y="17"/>
                              </a:cubicBezTo>
                              <a:cubicBezTo>
                                <a:pt x="11" y="18"/>
                                <a:pt x="10" y="19"/>
                                <a:pt x="10" y="20"/>
                              </a:cubicBezTo>
                              <a:cubicBezTo>
                                <a:pt x="10" y="101"/>
                                <a:pt x="10" y="101"/>
                                <a:pt x="10" y="101"/>
                              </a:cubicBezTo>
                              <a:cubicBezTo>
                                <a:pt x="10" y="102"/>
                                <a:pt x="11" y="103"/>
                                <a:pt x="12" y="103"/>
                              </a:cubicBezTo>
                              <a:cubicBezTo>
                                <a:pt x="13" y="104"/>
                                <a:pt x="14" y="104"/>
                                <a:pt x="15" y="104"/>
                              </a:cubicBezTo>
                              <a:cubicBezTo>
                                <a:pt x="15" y="103"/>
                                <a:pt x="47" y="87"/>
                                <a:pt x="66" y="87"/>
                              </a:cubicBezTo>
                              <a:cubicBezTo>
                                <a:pt x="71" y="87"/>
                                <a:pt x="74" y="89"/>
                                <a:pt x="76" y="91"/>
                              </a:cubicBezTo>
                              <a:cubicBezTo>
                                <a:pt x="78" y="93"/>
                                <a:pt x="78" y="97"/>
                                <a:pt x="77" y="103"/>
                              </a:cubicBezTo>
                              <a:cubicBezTo>
                                <a:pt x="77" y="104"/>
                                <a:pt x="77" y="105"/>
                                <a:pt x="78" y="106"/>
                              </a:cubicBezTo>
                              <a:cubicBezTo>
                                <a:pt x="79" y="106"/>
                                <a:pt x="79" y="106"/>
                                <a:pt x="80" y="106"/>
                              </a:cubicBezTo>
                              <a:cubicBezTo>
                                <a:pt x="80" y="106"/>
                                <a:pt x="81" y="106"/>
                                <a:pt x="81" y="106"/>
                              </a:cubicBezTo>
                              <a:cubicBezTo>
                                <a:pt x="81" y="106"/>
                                <a:pt x="120" y="94"/>
                                <a:pt x="132" y="94"/>
                              </a:cubicBezTo>
                              <a:cubicBezTo>
                                <a:pt x="133" y="94"/>
                                <a:pt x="133" y="94"/>
                                <a:pt x="133" y="94"/>
                              </a:cubicBezTo>
                              <a:cubicBezTo>
                                <a:pt x="134" y="94"/>
                                <a:pt x="135" y="94"/>
                                <a:pt x="136" y="94"/>
                              </a:cubicBezTo>
                              <a:cubicBezTo>
                                <a:pt x="137" y="93"/>
                                <a:pt x="137" y="92"/>
                                <a:pt x="137" y="91"/>
                              </a:cubicBezTo>
                              <a:cubicBezTo>
                                <a:pt x="137" y="11"/>
                                <a:pt x="137" y="11"/>
                                <a:pt x="137" y="11"/>
                              </a:cubicBezTo>
                              <a:cubicBezTo>
                                <a:pt x="137" y="11"/>
                                <a:pt x="137" y="10"/>
                                <a:pt x="136" y="9"/>
                              </a:cubicBezTo>
                              <a:close/>
                              <a:moveTo>
                                <a:pt x="131" y="88"/>
                              </a:moveTo>
                              <a:cubicBezTo>
                                <a:pt x="120" y="88"/>
                                <a:pt x="94" y="96"/>
                                <a:pt x="84" y="99"/>
                              </a:cubicBezTo>
                              <a:cubicBezTo>
                                <a:pt x="84" y="94"/>
                                <a:pt x="83" y="90"/>
                                <a:pt x="81" y="87"/>
                              </a:cubicBezTo>
                              <a:cubicBezTo>
                                <a:pt x="78" y="83"/>
                                <a:pt x="73" y="81"/>
                                <a:pt x="66" y="81"/>
                              </a:cubicBezTo>
                              <a:cubicBezTo>
                                <a:pt x="49" y="81"/>
                                <a:pt x="26" y="92"/>
                                <a:pt x="16" y="96"/>
                              </a:cubicBezTo>
                              <a:cubicBezTo>
                                <a:pt x="16" y="22"/>
                                <a:pt x="16" y="22"/>
                                <a:pt x="16" y="22"/>
                              </a:cubicBezTo>
                              <a:cubicBezTo>
                                <a:pt x="37" y="14"/>
                                <a:pt x="53" y="10"/>
                                <a:pt x="64" y="10"/>
                              </a:cubicBezTo>
                              <a:cubicBezTo>
                                <a:pt x="71" y="10"/>
                                <a:pt x="76" y="11"/>
                                <a:pt x="78" y="14"/>
                              </a:cubicBezTo>
                              <a:cubicBezTo>
                                <a:pt x="81" y="18"/>
                                <a:pt x="80" y="22"/>
                                <a:pt x="80" y="22"/>
                              </a:cubicBezTo>
                              <a:cubicBezTo>
                                <a:pt x="80" y="23"/>
                                <a:pt x="80" y="24"/>
                                <a:pt x="81" y="25"/>
                              </a:cubicBezTo>
                              <a:cubicBezTo>
                                <a:pt x="82" y="25"/>
                                <a:pt x="83" y="26"/>
                                <a:pt x="84" y="25"/>
                              </a:cubicBezTo>
                              <a:cubicBezTo>
                                <a:pt x="94" y="20"/>
                                <a:pt x="122" y="16"/>
                                <a:pt x="131" y="15"/>
                              </a:cubicBezTo>
                              <a:lnTo>
                                <a:pt x="131" y="88"/>
                              </a:lnTo>
                              <a:close/>
                              <a:moveTo>
                                <a:pt x="3" y="2"/>
                              </a:moveTo>
                              <a:cubicBezTo>
                                <a:pt x="1" y="2"/>
                                <a:pt x="0" y="4"/>
                                <a:pt x="0" y="5"/>
                              </a:cubicBezTo>
                              <a:cubicBezTo>
                                <a:pt x="0" y="172"/>
                                <a:pt x="0" y="172"/>
                                <a:pt x="0" y="172"/>
                              </a:cubicBezTo>
                              <a:cubicBezTo>
                                <a:pt x="0" y="174"/>
                                <a:pt x="1" y="175"/>
                                <a:pt x="3" y="175"/>
                              </a:cubicBezTo>
                              <a:cubicBezTo>
                                <a:pt x="5" y="175"/>
                                <a:pt x="6" y="174"/>
                                <a:pt x="6" y="172"/>
                              </a:cubicBezTo>
                              <a:cubicBezTo>
                                <a:pt x="6" y="5"/>
                                <a:pt x="6" y="5"/>
                                <a:pt x="6" y="5"/>
                              </a:cubicBezTo>
                              <a:cubicBezTo>
                                <a:pt x="6" y="4"/>
                                <a:pt x="5" y="2"/>
                                <a:pt x="3" y="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2" o:spid="_x0000_s1026" o:spt="100" style="position:absolute;left:0pt;margin-left:154pt;margin-top:264.4pt;height:19.4pt;width:15.2pt;z-index:251823104;mso-width-relative:page;mso-height-relative:page;" fillcolor="#626262" filled="t" stroked="f" coordsize="137,175" o:gfxdata="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OW3bc7aAAAACwEAAA8AAAAAAAAA&#10;AQAgAAAAIgAAAGRycy9kb3ducmV2LnhtbFBLAQIUABQAAAAIAIdO4kDObS1gLgcAAAUnAAAOAAAA&#10;AAAAAAEAIAAAACkBAABkcnMvZTJvRG9jLnhtbFBLBQYAAAAABgAGAFkBAADJCgAAAAA=&#10;" path="m136,9c135,9,135,8,134,9c132,9,101,12,86,18c86,16,85,13,83,11c74,0,50,2,12,17c11,18,10,19,10,20c10,101,10,101,10,101c10,102,11,103,12,103c13,104,14,104,15,104c15,103,47,87,66,87c71,87,74,89,76,91c78,93,78,97,77,103c77,104,77,105,78,106c79,106,79,106,80,106c80,106,81,106,81,106c81,106,120,94,132,94c133,94,133,94,133,94c134,94,135,94,136,94c137,93,137,92,137,91c137,11,137,11,137,11c137,11,137,10,136,9xm131,88c120,88,94,96,84,99c84,94,83,90,81,87c78,83,73,81,66,81c49,81,26,92,16,96c16,22,16,22,16,22c37,14,53,10,64,10c71,10,76,11,78,14c81,18,80,22,80,22c80,23,80,24,81,25c82,25,83,26,84,25c94,20,122,16,131,15l131,88xm3,2c1,2,0,4,0,5c0,172,0,172,0,172c0,174,1,175,3,175c5,175,6,174,6,172c6,5,6,5,6,5c6,4,5,2,3,2xe">
                <v:path o:connectlocs="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241825"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1584960</wp:posOffset>
                </wp:positionH>
                <wp:positionV relativeFrom="paragraph">
                  <wp:posOffset>3394710</wp:posOffset>
                </wp:positionV>
                <wp:extent cx="216535" cy="214630"/>
                <wp:effectExtent l="0" t="0" r="12700" b="13970"/>
                <wp:wrapNone/>
                <wp:docPr id="5129" name="Freeform 63"/>
                <wp:cNvGraphicFramePr/>
                <a:graphic xmlns:a="http://schemas.openxmlformats.org/drawingml/2006/main">
                  <a:graphicData uri="http://schemas.microsoft.com/office/word/2010/wordprocessingShape">
                    <wps:wsp>
                      <wps:cNvSpPr>
                        <a:spLocks noEditPoints="1"/>
                      </wps:cNvSpPr>
                      <wps:spPr bwMode="auto">
                        <a:xfrm>
                          <a:off x="0" y="0"/>
                          <a:ext cx="216661" cy="21487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4" h="153">
                              <a:moveTo>
                                <a:pt x="154" y="149"/>
                              </a:moveTo>
                              <a:cubicBezTo>
                                <a:pt x="112" y="43"/>
                                <a:pt x="112" y="43"/>
                                <a:pt x="112" y="43"/>
                              </a:cubicBezTo>
                              <a:cubicBezTo>
                                <a:pt x="112" y="43"/>
                                <a:pt x="111" y="42"/>
                                <a:pt x="111" y="42"/>
                              </a:cubicBezTo>
                              <a:cubicBezTo>
                                <a:pt x="5" y="0"/>
                                <a:pt x="5" y="0"/>
                                <a:pt x="5" y="0"/>
                              </a:cubicBezTo>
                              <a:cubicBezTo>
                                <a:pt x="4" y="0"/>
                                <a:pt x="2" y="0"/>
                                <a:pt x="1" y="1"/>
                              </a:cubicBezTo>
                              <a:cubicBezTo>
                                <a:pt x="1" y="2"/>
                                <a:pt x="0" y="3"/>
                                <a:pt x="1" y="4"/>
                              </a:cubicBezTo>
                              <a:cubicBezTo>
                                <a:pt x="42" y="106"/>
                                <a:pt x="42" y="106"/>
                                <a:pt x="42" y="106"/>
                              </a:cubicBezTo>
                              <a:cubicBezTo>
                                <a:pt x="43" y="106"/>
                                <a:pt x="43" y="107"/>
                                <a:pt x="44" y="107"/>
                              </a:cubicBezTo>
                              <a:cubicBezTo>
                                <a:pt x="150" y="153"/>
                                <a:pt x="150" y="153"/>
                                <a:pt x="150" y="153"/>
                              </a:cubicBezTo>
                              <a:cubicBezTo>
                                <a:pt x="150" y="153"/>
                                <a:pt x="151" y="153"/>
                                <a:pt x="151" y="153"/>
                              </a:cubicBezTo>
                              <a:cubicBezTo>
                                <a:pt x="151" y="153"/>
                                <a:pt x="151" y="153"/>
                                <a:pt x="151" y="153"/>
                              </a:cubicBezTo>
                              <a:cubicBezTo>
                                <a:pt x="153" y="153"/>
                                <a:pt x="154" y="152"/>
                                <a:pt x="154" y="150"/>
                              </a:cubicBezTo>
                              <a:cubicBezTo>
                                <a:pt x="154" y="150"/>
                                <a:pt x="154" y="149"/>
                                <a:pt x="154" y="149"/>
                              </a:cubicBezTo>
                              <a:close/>
                              <a:moveTo>
                                <a:pt x="47" y="102"/>
                              </a:moveTo>
                              <a:cubicBezTo>
                                <a:pt x="9" y="8"/>
                                <a:pt x="9" y="8"/>
                                <a:pt x="9" y="8"/>
                              </a:cubicBezTo>
                              <a:cubicBezTo>
                                <a:pt x="107" y="47"/>
                                <a:pt x="107" y="47"/>
                                <a:pt x="107" y="47"/>
                              </a:cubicBezTo>
                              <a:cubicBezTo>
                                <a:pt x="146" y="145"/>
                                <a:pt x="146" y="145"/>
                                <a:pt x="146" y="145"/>
                              </a:cubicBezTo>
                              <a:lnTo>
                                <a:pt x="47" y="102"/>
                              </a:lnTo>
                              <a:close/>
                              <a:moveTo>
                                <a:pt x="77" y="66"/>
                              </a:moveTo>
                              <a:cubicBezTo>
                                <a:pt x="71" y="66"/>
                                <a:pt x="66" y="71"/>
                                <a:pt x="66" y="77"/>
                              </a:cubicBezTo>
                              <a:cubicBezTo>
                                <a:pt x="66" y="83"/>
                                <a:pt x="71" y="88"/>
                                <a:pt x="77" y="88"/>
                              </a:cubicBezTo>
                              <a:cubicBezTo>
                                <a:pt x="83" y="88"/>
                                <a:pt x="89" y="83"/>
                                <a:pt x="89" y="77"/>
                              </a:cubicBezTo>
                              <a:cubicBezTo>
                                <a:pt x="89" y="71"/>
                                <a:pt x="83" y="66"/>
                                <a:pt x="77" y="66"/>
                              </a:cubicBezTo>
                              <a:close/>
                              <a:moveTo>
                                <a:pt x="77" y="82"/>
                              </a:moveTo>
                              <a:cubicBezTo>
                                <a:pt x="74" y="82"/>
                                <a:pt x="72" y="80"/>
                                <a:pt x="72" y="77"/>
                              </a:cubicBezTo>
                              <a:cubicBezTo>
                                <a:pt x="72" y="74"/>
                                <a:pt x="74" y="72"/>
                                <a:pt x="77" y="72"/>
                              </a:cubicBezTo>
                              <a:cubicBezTo>
                                <a:pt x="80" y="72"/>
                                <a:pt x="83" y="74"/>
                                <a:pt x="83" y="77"/>
                              </a:cubicBezTo>
                              <a:cubicBezTo>
                                <a:pt x="83" y="80"/>
                                <a:pt x="80" y="82"/>
                                <a:pt x="77" y="8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3" o:spid="_x0000_s1026" o:spt="100" style="position:absolute;left:0pt;margin-left:124.8pt;margin-top:267.3pt;height:16.9pt;width:17.05pt;z-index:251822080;mso-width-relative:page;mso-height-relative:page;" fillcolor="#626262" filled="t" stroked="f" coordsize="154,153" o:gfxdata="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AX57hPZAAAACwEAAA8AAAAAAAAAAQAgAAAA&#10;IgAAAGRycy9kb3ducmV2LnhtbFBLAQIUABQAAAAIAIdO4kAaEjf5mgUAAMgbAAAOAAAAAAAAAAEA&#10;IAAAACgBAABkcnMvZTJvRG9jLnhtbFBLBQYAAAAABgAGAFkBAAA0CQAAAAA=&#10;" path="m154,149c112,43,112,43,112,43c112,43,111,42,111,42c5,0,5,0,5,0c4,0,2,0,1,1c1,2,0,3,1,4c42,106,42,106,42,106c43,106,43,107,44,107c150,153,150,153,150,153c150,153,151,153,151,153c151,153,151,153,151,153c153,153,154,152,154,150c154,150,154,149,154,149xm47,102c9,8,9,8,9,8c107,47,107,47,107,47c146,145,146,145,146,145l47,102xm77,66c71,66,66,71,66,77c66,83,71,88,77,88c83,88,89,83,89,77c89,71,83,66,77,66xm77,82c74,82,72,80,72,77c72,74,74,72,77,72c80,72,83,74,83,77c83,80,80,82,77,82xe">
                <v:path o:connectlocs="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210867"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1183640</wp:posOffset>
                </wp:positionH>
                <wp:positionV relativeFrom="paragraph">
                  <wp:posOffset>3382010</wp:posOffset>
                </wp:positionV>
                <wp:extent cx="284480" cy="201295"/>
                <wp:effectExtent l="0" t="0" r="1270" b="8255"/>
                <wp:wrapNone/>
                <wp:docPr id="5130" name="Freeform 64"/>
                <wp:cNvGraphicFramePr/>
                <a:graphic xmlns:a="http://schemas.openxmlformats.org/drawingml/2006/main">
                  <a:graphicData uri="http://schemas.microsoft.com/office/word/2010/wordprocessingShape">
                    <wps:wsp>
                      <wps:cNvSpPr>
                        <a:spLocks noEditPoints="1"/>
                      </wps:cNvSpPr>
                      <wps:spPr bwMode="auto">
                        <a:xfrm>
                          <a:off x="0" y="0"/>
                          <a:ext cx="284516" cy="2011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1" h="143">
                              <a:moveTo>
                                <a:pt x="114" y="30"/>
                              </a:moveTo>
                              <a:cubicBezTo>
                                <a:pt x="114" y="23"/>
                                <a:pt x="108" y="17"/>
                                <a:pt x="101" y="17"/>
                              </a:cubicBezTo>
                              <a:cubicBezTo>
                                <a:pt x="94" y="17"/>
                                <a:pt x="88" y="23"/>
                                <a:pt x="88" y="30"/>
                              </a:cubicBezTo>
                              <a:cubicBezTo>
                                <a:pt x="88" y="38"/>
                                <a:pt x="94" y="44"/>
                                <a:pt x="101" y="44"/>
                              </a:cubicBezTo>
                              <a:cubicBezTo>
                                <a:pt x="108" y="44"/>
                                <a:pt x="114" y="38"/>
                                <a:pt x="114" y="30"/>
                              </a:cubicBezTo>
                              <a:close/>
                              <a:moveTo>
                                <a:pt x="101" y="38"/>
                              </a:moveTo>
                              <a:cubicBezTo>
                                <a:pt x="97" y="38"/>
                                <a:pt x="94" y="34"/>
                                <a:pt x="94" y="30"/>
                              </a:cubicBezTo>
                              <a:cubicBezTo>
                                <a:pt x="94" y="27"/>
                                <a:pt x="97" y="23"/>
                                <a:pt x="101" y="23"/>
                              </a:cubicBezTo>
                              <a:cubicBezTo>
                                <a:pt x="105" y="23"/>
                                <a:pt x="108" y="27"/>
                                <a:pt x="108" y="30"/>
                              </a:cubicBezTo>
                              <a:cubicBezTo>
                                <a:pt x="108" y="34"/>
                                <a:pt x="105" y="38"/>
                                <a:pt x="101" y="38"/>
                              </a:cubicBezTo>
                              <a:close/>
                              <a:moveTo>
                                <a:pt x="137" y="70"/>
                              </a:moveTo>
                              <a:cubicBezTo>
                                <a:pt x="135" y="70"/>
                                <a:pt x="133" y="71"/>
                                <a:pt x="133" y="73"/>
                              </a:cubicBezTo>
                              <a:cubicBezTo>
                                <a:pt x="133" y="75"/>
                                <a:pt x="134" y="76"/>
                                <a:pt x="136" y="76"/>
                              </a:cubicBezTo>
                              <a:cubicBezTo>
                                <a:pt x="172" y="81"/>
                                <a:pt x="196" y="93"/>
                                <a:pt x="196" y="106"/>
                              </a:cubicBezTo>
                              <a:cubicBezTo>
                                <a:pt x="196" y="121"/>
                                <a:pt x="158" y="137"/>
                                <a:pt x="101" y="137"/>
                              </a:cubicBezTo>
                              <a:cubicBezTo>
                                <a:pt x="44" y="137"/>
                                <a:pt x="6" y="121"/>
                                <a:pt x="6" y="106"/>
                              </a:cubicBezTo>
                              <a:cubicBezTo>
                                <a:pt x="6" y="93"/>
                                <a:pt x="31" y="81"/>
                                <a:pt x="67" y="76"/>
                              </a:cubicBezTo>
                              <a:cubicBezTo>
                                <a:pt x="68" y="76"/>
                                <a:pt x="69" y="75"/>
                                <a:pt x="69" y="73"/>
                              </a:cubicBezTo>
                              <a:cubicBezTo>
                                <a:pt x="69" y="71"/>
                                <a:pt x="67" y="70"/>
                                <a:pt x="66" y="70"/>
                              </a:cubicBezTo>
                              <a:cubicBezTo>
                                <a:pt x="26" y="76"/>
                                <a:pt x="0" y="90"/>
                                <a:pt x="0" y="106"/>
                              </a:cubicBezTo>
                              <a:cubicBezTo>
                                <a:pt x="0" y="127"/>
                                <a:pt x="44" y="143"/>
                                <a:pt x="101" y="143"/>
                              </a:cubicBezTo>
                              <a:cubicBezTo>
                                <a:pt x="158" y="143"/>
                                <a:pt x="202" y="127"/>
                                <a:pt x="202" y="106"/>
                              </a:cubicBezTo>
                              <a:cubicBezTo>
                                <a:pt x="202" y="90"/>
                                <a:pt x="177" y="76"/>
                                <a:pt x="137" y="70"/>
                              </a:cubicBezTo>
                              <a:close/>
                              <a:moveTo>
                                <a:pt x="101" y="106"/>
                              </a:moveTo>
                              <a:cubicBezTo>
                                <a:pt x="102" y="106"/>
                                <a:pt x="103" y="105"/>
                                <a:pt x="103" y="105"/>
                              </a:cubicBezTo>
                              <a:cubicBezTo>
                                <a:pt x="105" y="104"/>
                                <a:pt x="137" y="72"/>
                                <a:pt x="137" y="38"/>
                              </a:cubicBezTo>
                              <a:cubicBezTo>
                                <a:pt x="137" y="17"/>
                                <a:pt x="121" y="0"/>
                                <a:pt x="101" y="0"/>
                              </a:cubicBezTo>
                              <a:cubicBezTo>
                                <a:pt x="81" y="0"/>
                                <a:pt x="65" y="17"/>
                                <a:pt x="65" y="38"/>
                              </a:cubicBezTo>
                              <a:cubicBezTo>
                                <a:pt x="65" y="71"/>
                                <a:pt x="98" y="104"/>
                                <a:pt x="99" y="105"/>
                              </a:cubicBezTo>
                              <a:cubicBezTo>
                                <a:pt x="100" y="105"/>
                                <a:pt x="100" y="106"/>
                                <a:pt x="101" y="106"/>
                              </a:cubicBezTo>
                              <a:close/>
                              <a:moveTo>
                                <a:pt x="101" y="6"/>
                              </a:moveTo>
                              <a:cubicBezTo>
                                <a:pt x="118" y="6"/>
                                <a:pt x="131" y="21"/>
                                <a:pt x="131" y="38"/>
                              </a:cubicBezTo>
                              <a:cubicBezTo>
                                <a:pt x="131" y="65"/>
                                <a:pt x="108" y="91"/>
                                <a:pt x="101" y="98"/>
                              </a:cubicBezTo>
                              <a:cubicBezTo>
                                <a:pt x="94" y="91"/>
                                <a:pt x="71" y="64"/>
                                <a:pt x="71" y="38"/>
                              </a:cubicBezTo>
                              <a:cubicBezTo>
                                <a:pt x="71" y="21"/>
                                <a:pt x="85" y="6"/>
                                <a:pt x="101" y="6"/>
                              </a:cubicBezTo>
                              <a:close/>
                              <a:moveTo>
                                <a:pt x="79" y="98"/>
                              </a:moveTo>
                              <a:cubicBezTo>
                                <a:pt x="81" y="98"/>
                                <a:pt x="82" y="97"/>
                                <a:pt x="82" y="95"/>
                              </a:cubicBezTo>
                              <a:cubicBezTo>
                                <a:pt x="82" y="94"/>
                                <a:pt x="80" y="92"/>
                                <a:pt x="79" y="93"/>
                              </a:cubicBezTo>
                              <a:cubicBezTo>
                                <a:pt x="65" y="94"/>
                                <a:pt x="48" y="98"/>
                                <a:pt x="48" y="106"/>
                              </a:cubicBezTo>
                              <a:cubicBezTo>
                                <a:pt x="48" y="117"/>
                                <a:pt x="82" y="120"/>
                                <a:pt x="101" y="120"/>
                              </a:cubicBezTo>
                              <a:cubicBezTo>
                                <a:pt x="121" y="120"/>
                                <a:pt x="154" y="117"/>
                                <a:pt x="154" y="106"/>
                              </a:cubicBezTo>
                              <a:cubicBezTo>
                                <a:pt x="154" y="98"/>
                                <a:pt x="137" y="94"/>
                                <a:pt x="124" y="93"/>
                              </a:cubicBezTo>
                              <a:cubicBezTo>
                                <a:pt x="122" y="92"/>
                                <a:pt x="121" y="94"/>
                                <a:pt x="120" y="95"/>
                              </a:cubicBezTo>
                              <a:cubicBezTo>
                                <a:pt x="120" y="97"/>
                                <a:pt x="121" y="98"/>
                                <a:pt x="123" y="99"/>
                              </a:cubicBezTo>
                              <a:cubicBezTo>
                                <a:pt x="142" y="101"/>
                                <a:pt x="147" y="105"/>
                                <a:pt x="148" y="106"/>
                              </a:cubicBezTo>
                              <a:cubicBezTo>
                                <a:pt x="147" y="109"/>
                                <a:pt x="130" y="114"/>
                                <a:pt x="101" y="114"/>
                              </a:cubicBezTo>
                              <a:cubicBezTo>
                                <a:pt x="72" y="114"/>
                                <a:pt x="55" y="109"/>
                                <a:pt x="54" y="106"/>
                              </a:cubicBezTo>
                              <a:cubicBezTo>
                                <a:pt x="55" y="105"/>
                                <a:pt x="60" y="101"/>
                                <a:pt x="79" y="9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4" o:spid="_x0000_s1026" o:spt="100" style="position:absolute;left:0pt;margin-left:93.2pt;margin-top:266.3pt;height:15.85pt;width:22.4pt;z-index:251821056;mso-width-relative:page;mso-height-relative:page;" fillcolor="#626262" filled="t" stroked="f" coordsize="201,143" o:gfxdata="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sClFb9wAAAALAQAADwAAAAAAAAABACAAAAAiAAAAZHJzL2Rvd25yZXYueG1sUEsBAhQAFAAAAAgA&#10;h07iQCXf+DkkCAAAFC0AAA4AAAAAAAAAAQAgAAAAKwEAAGRycy9lMm9Eb2MueG1sUEsFBgAAAAAG&#10;AAYAWQEAAMELAAAAAA==&#10;" path="m114,30c114,23,108,17,101,17c94,17,88,23,88,30c88,38,94,44,101,44c108,44,114,38,114,30xm101,38c97,38,94,34,94,30c94,27,97,23,101,23c105,23,108,27,108,30c108,34,105,38,101,38xm137,70c135,70,133,71,133,73c133,75,134,76,136,76c172,81,196,93,196,106c196,121,158,137,101,137c44,137,6,121,6,106c6,93,31,81,67,76c68,76,69,75,69,73c69,71,67,70,66,70c26,76,0,90,0,106c0,127,44,143,101,143c158,143,202,127,202,106c202,90,177,76,137,70xm101,106c102,106,103,105,103,105c105,104,137,72,137,38c137,17,121,0,101,0c81,0,65,17,65,38c65,71,98,104,99,105c100,105,100,106,101,106xm101,6c118,6,131,21,131,38c131,65,108,91,101,98c94,91,71,64,71,38c71,21,85,6,101,6xm79,98c81,98,82,97,82,95c82,94,80,92,79,93c65,94,48,98,48,106c48,117,82,120,101,120c121,120,154,117,154,106c154,98,137,94,124,93c122,92,121,94,120,95c120,97,121,98,123,99c142,101,147,105,148,106c147,109,130,114,101,114c72,114,55,109,54,106c55,105,60,101,79,98xe">
                <v:path o:connectlocs="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197432"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729615</wp:posOffset>
                </wp:positionH>
                <wp:positionV relativeFrom="paragraph">
                  <wp:posOffset>3380105</wp:posOffset>
                </wp:positionV>
                <wp:extent cx="227965" cy="223520"/>
                <wp:effectExtent l="0" t="0" r="635" b="5715"/>
                <wp:wrapNone/>
                <wp:docPr id="5131" name="Freeform 65"/>
                <wp:cNvGraphicFramePr/>
                <a:graphic xmlns:a="http://schemas.openxmlformats.org/drawingml/2006/main">
                  <a:graphicData uri="http://schemas.microsoft.com/office/word/2010/wordprocessingShape">
                    <wps:wsp>
                      <wps:cNvSpPr>
                        <a:spLocks noEditPoints="1"/>
                      </wps:cNvSpPr>
                      <wps:spPr bwMode="auto">
                        <a:xfrm>
                          <a:off x="0" y="0"/>
                          <a:ext cx="227970"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159">
                              <a:moveTo>
                                <a:pt x="160" y="21"/>
                              </a:moveTo>
                              <a:cubicBezTo>
                                <a:pt x="124" y="3"/>
                                <a:pt x="124" y="3"/>
                                <a:pt x="124" y="3"/>
                              </a:cubicBezTo>
                              <a:cubicBezTo>
                                <a:pt x="120" y="1"/>
                                <a:pt x="120" y="1"/>
                                <a:pt x="120" y="1"/>
                              </a:cubicBezTo>
                              <a:cubicBezTo>
                                <a:pt x="119" y="0"/>
                                <a:pt x="118" y="0"/>
                                <a:pt x="117" y="1"/>
                              </a:cubicBezTo>
                              <a:cubicBezTo>
                                <a:pt x="81" y="19"/>
                                <a:pt x="81" y="19"/>
                                <a:pt x="81" y="19"/>
                              </a:cubicBezTo>
                              <a:cubicBezTo>
                                <a:pt x="49" y="3"/>
                                <a:pt x="49" y="3"/>
                                <a:pt x="49" y="3"/>
                              </a:cubicBezTo>
                              <a:cubicBezTo>
                                <a:pt x="45" y="1"/>
                                <a:pt x="45" y="1"/>
                                <a:pt x="45" y="1"/>
                              </a:cubicBezTo>
                              <a:cubicBezTo>
                                <a:pt x="44" y="0"/>
                                <a:pt x="43" y="0"/>
                                <a:pt x="42" y="1"/>
                              </a:cubicBezTo>
                              <a:cubicBezTo>
                                <a:pt x="2" y="21"/>
                                <a:pt x="2" y="21"/>
                                <a:pt x="2" y="21"/>
                              </a:cubicBezTo>
                              <a:cubicBezTo>
                                <a:pt x="1" y="22"/>
                                <a:pt x="0" y="23"/>
                                <a:pt x="0" y="24"/>
                              </a:cubicBezTo>
                              <a:cubicBezTo>
                                <a:pt x="0" y="156"/>
                                <a:pt x="0" y="156"/>
                                <a:pt x="0" y="156"/>
                              </a:cubicBezTo>
                              <a:cubicBezTo>
                                <a:pt x="0" y="157"/>
                                <a:pt x="1" y="158"/>
                                <a:pt x="2" y="159"/>
                              </a:cubicBezTo>
                              <a:cubicBezTo>
                                <a:pt x="2" y="159"/>
                                <a:pt x="3" y="159"/>
                                <a:pt x="3" y="159"/>
                              </a:cubicBezTo>
                              <a:cubicBezTo>
                                <a:pt x="4" y="159"/>
                                <a:pt x="4" y="159"/>
                                <a:pt x="4" y="159"/>
                              </a:cubicBezTo>
                              <a:cubicBezTo>
                                <a:pt x="44" y="139"/>
                                <a:pt x="44" y="139"/>
                                <a:pt x="44" y="139"/>
                              </a:cubicBezTo>
                              <a:cubicBezTo>
                                <a:pt x="80" y="157"/>
                                <a:pt x="80" y="157"/>
                                <a:pt x="80" y="157"/>
                              </a:cubicBezTo>
                              <a:cubicBezTo>
                                <a:pt x="80" y="158"/>
                                <a:pt x="81" y="158"/>
                                <a:pt x="82" y="157"/>
                              </a:cubicBezTo>
                              <a:cubicBezTo>
                                <a:pt x="118" y="139"/>
                                <a:pt x="118" y="139"/>
                                <a:pt x="118" y="139"/>
                              </a:cubicBezTo>
                              <a:cubicBezTo>
                                <a:pt x="157" y="159"/>
                                <a:pt x="157" y="159"/>
                                <a:pt x="157" y="159"/>
                              </a:cubicBezTo>
                              <a:cubicBezTo>
                                <a:pt x="158" y="159"/>
                                <a:pt x="159" y="159"/>
                                <a:pt x="160" y="159"/>
                              </a:cubicBezTo>
                              <a:cubicBezTo>
                                <a:pt x="161" y="158"/>
                                <a:pt x="162" y="157"/>
                                <a:pt x="162" y="156"/>
                              </a:cubicBezTo>
                              <a:cubicBezTo>
                                <a:pt x="162" y="24"/>
                                <a:pt x="162" y="24"/>
                                <a:pt x="162" y="24"/>
                              </a:cubicBezTo>
                              <a:cubicBezTo>
                                <a:pt x="162" y="23"/>
                                <a:pt x="161" y="22"/>
                                <a:pt x="160" y="21"/>
                              </a:cubicBezTo>
                              <a:close/>
                              <a:moveTo>
                                <a:pt x="41" y="134"/>
                              </a:moveTo>
                              <a:cubicBezTo>
                                <a:pt x="6" y="151"/>
                                <a:pt x="6" y="151"/>
                                <a:pt x="6" y="151"/>
                              </a:cubicBezTo>
                              <a:cubicBezTo>
                                <a:pt x="6" y="26"/>
                                <a:pt x="6" y="26"/>
                                <a:pt x="6" y="26"/>
                              </a:cubicBezTo>
                              <a:cubicBezTo>
                                <a:pt x="41" y="8"/>
                                <a:pt x="41" y="8"/>
                                <a:pt x="41" y="8"/>
                              </a:cubicBezTo>
                              <a:lnTo>
                                <a:pt x="41" y="134"/>
                              </a:lnTo>
                              <a:close/>
                              <a:moveTo>
                                <a:pt x="78" y="150"/>
                              </a:moveTo>
                              <a:cubicBezTo>
                                <a:pt x="47" y="134"/>
                                <a:pt x="47" y="134"/>
                                <a:pt x="47" y="134"/>
                              </a:cubicBezTo>
                              <a:cubicBezTo>
                                <a:pt x="47" y="8"/>
                                <a:pt x="47" y="8"/>
                                <a:pt x="47" y="8"/>
                              </a:cubicBezTo>
                              <a:cubicBezTo>
                                <a:pt x="78" y="24"/>
                                <a:pt x="78" y="24"/>
                                <a:pt x="78" y="24"/>
                              </a:cubicBezTo>
                              <a:lnTo>
                                <a:pt x="78" y="150"/>
                              </a:lnTo>
                              <a:close/>
                              <a:moveTo>
                                <a:pt x="115" y="134"/>
                              </a:moveTo>
                              <a:cubicBezTo>
                                <a:pt x="84" y="150"/>
                                <a:pt x="84" y="150"/>
                                <a:pt x="84" y="150"/>
                              </a:cubicBezTo>
                              <a:cubicBezTo>
                                <a:pt x="84" y="24"/>
                                <a:pt x="84" y="24"/>
                                <a:pt x="84" y="24"/>
                              </a:cubicBezTo>
                              <a:cubicBezTo>
                                <a:pt x="115" y="8"/>
                                <a:pt x="115" y="8"/>
                                <a:pt x="115" y="8"/>
                              </a:cubicBezTo>
                              <a:lnTo>
                                <a:pt x="115" y="134"/>
                              </a:lnTo>
                              <a:close/>
                              <a:moveTo>
                                <a:pt x="156" y="151"/>
                              </a:moveTo>
                              <a:cubicBezTo>
                                <a:pt x="121" y="134"/>
                                <a:pt x="121" y="134"/>
                                <a:pt x="121" y="134"/>
                              </a:cubicBezTo>
                              <a:cubicBezTo>
                                <a:pt x="121" y="8"/>
                                <a:pt x="121" y="8"/>
                                <a:pt x="121" y="8"/>
                              </a:cubicBezTo>
                              <a:cubicBezTo>
                                <a:pt x="156" y="26"/>
                                <a:pt x="156" y="26"/>
                                <a:pt x="156" y="26"/>
                              </a:cubicBezTo>
                              <a:lnTo>
                                <a:pt x="156" y="151"/>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5" o:spid="_x0000_s1026" o:spt="100" style="position:absolute;left:0pt;margin-left:57.45pt;margin-top:266.15pt;height:17.6pt;width:17.95pt;z-index:251820032;mso-width-relative:page;mso-height-relative:page;" fillcolor="#626262" filled="t" stroked="f" coordsize="162,159" o:gfxdata="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" path="m160,21c124,3,124,3,124,3c120,1,120,1,120,1c119,0,118,0,117,1c81,19,81,19,81,19c49,3,49,3,49,3c45,1,45,1,45,1c44,0,43,0,42,1c2,21,2,21,2,21c1,22,0,23,0,24c0,156,0,156,0,156c0,157,1,158,2,159c2,159,3,159,3,159c4,159,4,159,4,159c44,139,44,139,44,139c80,157,80,157,80,157c80,158,81,158,82,157c118,139,118,139,118,139c157,159,157,159,157,159c158,159,159,159,160,159c161,158,162,157,162,156c162,24,162,24,162,24c162,23,161,22,160,21xm41,134c6,151,6,151,6,151c6,26,6,26,6,26c41,8,41,8,41,8l41,134xm78,150c47,134,47,134,47,134c47,8,47,8,47,8c78,24,78,24,78,24l78,150xm115,134c84,150,84,150,84,150c84,24,84,24,84,24c115,8,115,8,115,8l115,134xm156,151c121,134,121,134,121,134c121,8,121,8,121,8c156,26,156,26,156,26l156,151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337820</wp:posOffset>
                </wp:positionH>
                <wp:positionV relativeFrom="paragraph">
                  <wp:posOffset>3375025</wp:posOffset>
                </wp:positionV>
                <wp:extent cx="238760" cy="234950"/>
                <wp:effectExtent l="0" t="0" r="8890" b="12700"/>
                <wp:wrapNone/>
                <wp:docPr id="5132" name="Freeform 66"/>
                <wp:cNvGraphicFramePr/>
                <a:graphic xmlns:a="http://schemas.openxmlformats.org/drawingml/2006/main">
                  <a:graphicData uri="http://schemas.microsoft.com/office/word/2010/wordprocessingShape">
                    <wps:wsp>
                      <wps:cNvSpPr>
                        <a:spLocks noEditPoints="1"/>
                      </wps:cNvSpPr>
                      <wps:spPr bwMode="auto">
                        <a:xfrm>
                          <a:off x="0" y="0"/>
                          <a:ext cx="238684" cy="23510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0" h="167">
                              <a:moveTo>
                                <a:pt x="103" y="39"/>
                              </a:moveTo>
                              <a:cubicBezTo>
                                <a:pt x="103" y="28"/>
                                <a:pt x="95" y="20"/>
                                <a:pt x="85" y="20"/>
                              </a:cubicBezTo>
                              <a:cubicBezTo>
                                <a:pt x="75" y="20"/>
                                <a:pt x="66" y="28"/>
                                <a:pt x="66" y="39"/>
                              </a:cubicBezTo>
                              <a:cubicBezTo>
                                <a:pt x="66" y="49"/>
                                <a:pt x="75" y="57"/>
                                <a:pt x="85" y="57"/>
                              </a:cubicBezTo>
                              <a:cubicBezTo>
                                <a:pt x="95" y="57"/>
                                <a:pt x="103" y="49"/>
                                <a:pt x="103" y="39"/>
                              </a:cubicBezTo>
                              <a:close/>
                              <a:moveTo>
                                <a:pt x="72" y="39"/>
                              </a:moveTo>
                              <a:cubicBezTo>
                                <a:pt x="72" y="32"/>
                                <a:pt x="78" y="26"/>
                                <a:pt x="85" y="26"/>
                              </a:cubicBezTo>
                              <a:cubicBezTo>
                                <a:pt x="92" y="26"/>
                                <a:pt x="97" y="32"/>
                                <a:pt x="97" y="39"/>
                              </a:cubicBezTo>
                              <a:cubicBezTo>
                                <a:pt x="97" y="45"/>
                                <a:pt x="92" y="51"/>
                                <a:pt x="85" y="51"/>
                              </a:cubicBezTo>
                              <a:cubicBezTo>
                                <a:pt x="78" y="51"/>
                                <a:pt x="72" y="45"/>
                                <a:pt x="72" y="39"/>
                              </a:cubicBezTo>
                              <a:close/>
                              <a:moveTo>
                                <a:pt x="157" y="38"/>
                              </a:moveTo>
                              <a:cubicBezTo>
                                <a:pt x="157" y="37"/>
                                <a:pt x="156" y="36"/>
                                <a:pt x="155" y="36"/>
                              </a:cubicBezTo>
                              <a:cubicBezTo>
                                <a:pt x="139" y="31"/>
                                <a:pt x="139" y="31"/>
                                <a:pt x="139" y="31"/>
                              </a:cubicBezTo>
                              <a:cubicBezTo>
                                <a:pt x="137" y="30"/>
                                <a:pt x="135" y="31"/>
                                <a:pt x="135" y="33"/>
                              </a:cubicBezTo>
                              <a:cubicBezTo>
                                <a:pt x="134" y="34"/>
                                <a:pt x="135" y="36"/>
                                <a:pt x="137" y="37"/>
                              </a:cubicBezTo>
                              <a:cubicBezTo>
                                <a:pt x="151" y="41"/>
                                <a:pt x="151" y="41"/>
                                <a:pt x="151" y="41"/>
                              </a:cubicBezTo>
                              <a:cubicBezTo>
                                <a:pt x="163" y="158"/>
                                <a:pt x="163" y="158"/>
                                <a:pt x="163" y="158"/>
                              </a:cubicBezTo>
                              <a:cubicBezTo>
                                <a:pt x="129" y="149"/>
                                <a:pt x="129" y="149"/>
                                <a:pt x="129" y="149"/>
                              </a:cubicBezTo>
                              <a:cubicBezTo>
                                <a:pt x="125" y="84"/>
                                <a:pt x="125" y="84"/>
                                <a:pt x="125" y="84"/>
                              </a:cubicBezTo>
                              <a:cubicBezTo>
                                <a:pt x="125" y="82"/>
                                <a:pt x="124" y="81"/>
                                <a:pt x="122" y="81"/>
                              </a:cubicBezTo>
                              <a:cubicBezTo>
                                <a:pt x="121" y="81"/>
                                <a:pt x="119" y="83"/>
                                <a:pt x="119" y="84"/>
                              </a:cubicBezTo>
                              <a:cubicBezTo>
                                <a:pt x="123" y="149"/>
                                <a:pt x="123" y="149"/>
                                <a:pt x="123" y="149"/>
                              </a:cubicBezTo>
                              <a:cubicBezTo>
                                <a:pt x="85" y="158"/>
                                <a:pt x="85" y="158"/>
                                <a:pt x="85" y="158"/>
                              </a:cubicBezTo>
                              <a:cubicBezTo>
                                <a:pt x="85" y="128"/>
                                <a:pt x="85" y="128"/>
                                <a:pt x="85" y="128"/>
                              </a:cubicBezTo>
                              <a:cubicBezTo>
                                <a:pt x="85" y="126"/>
                                <a:pt x="84" y="125"/>
                                <a:pt x="82" y="125"/>
                              </a:cubicBezTo>
                              <a:cubicBezTo>
                                <a:pt x="81" y="125"/>
                                <a:pt x="79" y="126"/>
                                <a:pt x="79" y="128"/>
                              </a:cubicBezTo>
                              <a:cubicBezTo>
                                <a:pt x="79" y="157"/>
                                <a:pt x="79" y="157"/>
                                <a:pt x="79" y="157"/>
                              </a:cubicBezTo>
                              <a:cubicBezTo>
                                <a:pt x="45" y="148"/>
                                <a:pt x="45" y="148"/>
                                <a:pt x="45" y="148"/>
                              </a:cubicBezTo>
                              <a:cubicBezTo>
                                <a:pt x="48" y="87"/>
                                <a:pt x="48" y="87"/>
                                <a:pt x="48" y="87"/>
                              </a:cubicBezTo>
                              <a:cubicBezTo>
                                <a:pt x="48" y="86"/>
                                <a:pt x="47" y="84"/>
                                <a:pt x="45" y="84"/>
                              </a:cubicBezTo>
                              <a:cubicBezTo>
                                <a:pt x="43" y="84"/>
                                <a:pt x="42" y="85"/>
                                <a:pt x="42" y="87"/>
                              </a:cubicBezTo>
                              <a:cubicBezTo>
                                <a:pt x="39" y="149"/>
                                <a:pt x="39" y="149"/>
                                <a:pt x="39" y="149"/>
                              </a:cubicBezTo>
                              <a:cubicBezTo>
                                <a:pt x="6" y="158"/>
                                <a:pt x="6" y="158"/>
                                <a:pt x="6" y="158"/>
                              </a:cubicBezTo>
                              <a:cubicBezTo>
                                <a:pt x="19" y="41"/>
                                <a:pt x="19" y="41"/>
                                <a:pt x="19" y="41"/>
                              </a:cubicBezTo>
                              <a:cubicBezTo>
                                <a:pt x="32" y="37"/>
                                <a:pt x="32" y="37"/>
                                <a:pt x="32" y="37"/>
                              </a:cubicBezTo>
                              <a:cubicBezTo>
                                <a:pt x="34" y="36"/>
                                <a:pt x="35" y="35"/>
                                <a:pt x="34" y="33"/>
                              </a:cubicBezTo>
                              <a:cubicBezTo>
                                <a:pt x="34" y="31"/>
                                <a:pt x="32" y="30"/>
                                <a:pt x="31" y="31"/>
                              </a:cubicBezTo>
                              <a:cubicBezTo>
                                <a:pt x="15" y="36"/>
                                <a:pt x="15" y="36"/>
                                <a:pt x="15" y="36"/>
                              </a:cubicBezTo>
                              <a:cubicBezTo>
                                <a:pt x="14" y="36"/>
                                <a:pt x="13" y="37"/>
                                <a:pt x="13" y="38"/>
                              </a:cubicBezTo>
                              <a:cubicBezTo>
                                <a:pt x="0" y="161"/>
                                <a:pt x="0" y="161"/>
                                <a:pt x="0" y="161"/>
                              </a:cubicBezTo>
                              <a:cubicBezTo>
                                <a:pt x="0" y="162"/>
                                <a:pt x="0" y="163"/>
                                <a:pt x="1" y="164"/>
                              </a:cubicBezTo>
                              <a:cubicBezTo>
                                <a:pt x="2" y="165"/>
                                <a:pt x="3" y="165"/>
                                <a:pt x="4" y="165"/>
                              </a:cubicBezTo>
                              <a:cubicBezTo>
                                <a:pt x="39" y="155"/>
                                <a:pt x="39" y="155"/>
                                <a:pt x="39" y="155"/>
                              </a:cubicBezTo>
                              <a:cubicBezTo>
                                <a:pt x="39" y="156"/>
                                <a:pt x="40" y="157"/>
                                <a:pt x="41" y="157"/>
                              </a:cubicBezTo>
                              <a:cubicBezTo>
                                <a:pt x="41" y="157"/>
                                <a:pt x="41" y="157"/>
                                <a:pt x="41" y="157"/>
                              </a:cubicBezTo>
                              <a:cubicBezTo>
                                <a:pt x="43" y="157"/>
                                <a:pt x="44" y="156"/>
                                <a:pt x="44" y="154"/>
                              </a:cubicBezTo>
                              <a:cubicBezTo>
                                <a:pt x="79" y="163"/>
                                <a:pt x="79" y="163"/>
                                <a:pt x="79" y="163"/>
                              </a:cubicBezTo>
                              <a:cubicBezTo>
                                <a:pt x="79" y="164"/>
                                <a:pt x="79" y="164"/>
                                <a:pt x="79" y="164"/>
                              </a:cubicBezTo>
                              <a:cubicBezTo>
                                <a:pt x="79" y="166"/>
                                <a:pt x="81" y="167"/>
                                <a:pt x="82" y="167"/>
                              </a:cubicBezTo>
                              <a:cubicBezTo>
                                <a:pt x="84" y="167"/>
                                <a:pt x="85" y="166"/>
                                <a:pt x="85" y="165"/>
                              </a:cubicBezTo>
                              <a:cubicBezTo>
                                <a:pt x="85" y="165"/>
                                <a:pt x="85" y="165"/>
                                <a:pt x="85" y="165"/>
                              </a:cubicBezTo>
                              <a:cubicBezTo>
                                <a:pt x="124" y="154"/>
                                <a:pt x="124" y="154"/>
                                <a:pt x="124" y="154"/>
                              </a:cubicBezTo>
                              <a:cubicBezTo>
                                <a:pt x="125" y="155"/>
                                <a:pt x="125" y="155"/>
                                <a:pt x="126" y="155"/>
                              </a:cubicBezTo>
                              <a:cubicBezTo>
                                <a:pt x="126" y="155"/>
                                <a:pt x="126" y="155"/>
                                <a:pt x="126" y="155"/>
                              </a:cubicBezTo>
                              <a:cubicBezTo>
                                <a:pt x="126" y="155"/>
                                <a:pt x="127" y="155"/>
                                <a:pt x="127" y="154"/>
                              </a:cubicBezTo>
                              <a:cubicBezTo>
                                <a:pt x="166" y="165"/>
                                <a:pt x="166" y="165"/>
                                <a:pt x="166" y="165"/>
                              </a:cubicBezTo>
                              <a:cubicBezTo>
                                <a:pt x="166" y="165"/>
                                <a:pt x="166" y="165"/>
                                <a:pt x="167" y="165"/>
                              </a:cubicBezTo>
                              <a:cubicBezTo>
                                <a:pt x="167" y="165"/>
                                <a:pt x="168" y="164"/>
                                <a:pt x="169" y="164"/>
                              </a:cubicBezTo>
                              <a:cubicBezTo>
                                <a:pt x="169" y="163"/>
                                <a:pt x="170" y="162"/>
                                <a:pt x="170" y="161"/>
                              </a:cubicBezTo>
                              <a:lnTo>
                                <a:pt x="157" y="38"/>
                              </a:lnTo>
                              <a:close/>
                              <a:moveTo>
                                <a:pt x="85" y="112"/>
                              </a:moveTo>
                              <a:cubicBezTo>
                                <a:pt x="93" y="112"/>
                                <a:pt x="129" y="66"/>
                                <a:pt x="129" y="44"/>
                              </a:cubicBezTo>
                              <a:cubicBezTo>
                                <a:pt x="129" y="20"/>
                                <a:pt x="109" y="0"/>
                                <a:pt x="85" y="0"/>
                              </a:cubicBezTo>
                              <a:cubicBezTo>
                                <a:pt x="60" y="0"/>
                                <a:pt x="41" y="20"/>
                                <a:pt x="41" y="44"/>
                              </a:cubicBezTo>
                              <a:cubicBezTo>
                                <a:pt x="41" y="66"/>
                                <a:pt x="77" y="112"/>
                                <a:pt x="85" y="112"/>
                              </a:cubicBezTo>
                              <a:close/>
                              <a:moveTo>
                                <a:pt x="85" y="6"/>
                              </a:moveTo>
                              <a:cubicBezTo>
                                <a:pt x="106" y="6"/>
                                <a:pt x="123" y="23"/>
                                <a:pt x="123" y="44"/>
                              </a:cubicBezTo>
                              <a:cubicBezTo>
                                <a:pt x="123" y="64"/>
                                <a:pt x="92" y="101"/>
                                <a:pt x="85" y="105"/>
                              </a:cubicBezTo>
                              <a:cubicBezTo>
                                <a:pt x="78" y="101"/>
                                <a:pt x="47" y="64"/>
                                <a:pt x="47" y="44"/>
                              </a:cubicBezTo>
                              <a:cubicBezTo>
                                <a:pt x="47" y="23"/>
                                <a:pt x="64" y="6"/>
                                <a:pt x="85" y="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6" o:spid="_x0000_s1026" o:spt="100" style="position:absolute;left:0pt;margin-left:26.6pt;margin-top:265.75pt;height:18.5pt;width:18.8pt;z-index:251819008;mso-width-relative:page;mso-height-relative:page;" fillcolor="#626262" filled="t" stroked="f" coordsize="170,167" o:gfxdata="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C+zqRn2AAAAAkBAAAPAAAA&#10;AAAAAAEAIAAAACIAAABkcnMvZG93bnJldi54bWxQSwECFAAUAAAACACHTuJAvjviSlEIAACqLgAA&#10;DgAAAAAAAAABACAAAAAnAQAAZHJzL2Uyb0RvYy54bWxQSwUGAAAAAAYABgBZAQAA6gsAAAAA&#10;" path="m103,39c103,28,95,20,85,20c75,20,66,28,66,39c66,49,75,57,85,57c95,57,103,49,103,39xm72,39c72,32,78,26,85,26c92,26,97,32,97,39c97,45,92,51,85,51c78,51,72,45,72,39xm157,38c157,37,156,36,155,36c139,31,139,31,139,31c137,30,135,31,135,33c134,34,135,36,137,37c151,41,151,41,151,41c163,158,163,158,163,158c129,149,129,149,129,149c125,84,125,84,125,84c125,82,124,81,122,81c121,81,119,83,119,84c123,149,123,149,123,149c85,158,85,158,85,158c85,128,85,128,85,128c85,126,84,125,82,125c81,125,79,126,79,128c79,157,79,157,79,157c45,148,45,148,45,148c48,87,48,87,48,87c48,86,47,84,45,84c43,84,42,85,42,87c39,149,39,149,39,149c6,158,6,158,6,158c19,41,19,41,19,41c32,37,32,37,32,37c34,36,35,35,34,33c34,31,32,30,31,31c15,36,15,36,15,36c14,36,13,37,13,38c0,161,0,161,0,161c0,162,0,163,1,164c2,165,3,165,4,165c39,155,39,155,39,155c39,156,40,157,41,157c41,157,41,157,41,157c43,157,44,156,44,154c79,163,79,163,79,163c79,164,79,164,79,164c79,166,81,167,82,167c84,167,85,166,85,165c85,165,85,165,85,165c124,154,124,154,124,154c125,155,125,155,126,155c126,155,126,155,126,155c126,155,127,155,127,154c166,165,166,165,166,165c166,165,166,165,167,165c167,165,168,164,169,164c169,163,170,162,170,161l157,38xm85,112c93,112,129,66,129,44c129,20,109,0,85,0c60,0,41,20,41,44c41,66,77,112,85,112xm85,6c106,6,123,23,123,44c123,64,92,101,85,105c78,101,47,64,47,44c47,23,64,6,85,6xe">
                <v:path o:connectlocs="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230727"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6985</wp:posOffset>
                </wp:positionH>
                <wp:positionV relativeFrom="paragraph">
                  <wp:posOffset>3366135</wp:posOffset>
                </wp:positionV>
                <wp:extent cx="181610" cy="271145"/>
                <wp:effectExtent l="0" t="0" r="8890" b="14605"/>
                <wp:wrapNone/>
                <wp:docPr id="5133" name="Freeform 67"/>
                <wp:cNvGraphicFramePr/>
                <a:graphic xmlns:a="http://schemas.openxmlformats.org/drawingml/2006/main">
                  <a:graphicData uri="http://schemas.microsoft.com/office/word/2010/wordprocessingShape">
                    <wps:wsp>
                      <wps:cNvSpPr>
                        <a:spLocks noEditPoints="1"/>
                      </wps:cNvSpPr>
                      <wps:spPr bwMode="auto">
                        <a:xfrm>
                          <a:off x="0" y="0"/>
                          <a:ext cx="181543" cy="27141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193">
                              <a:moveTo>
                                <a:pt x="65" y="0"/>
                              </a:moveTo>
                              <a:cubicBezTo>
                                <a:pt x="29" y="0"/>
                                <a:pt x="0" y="31"/>
                                <a:pt x="0" y="70"/>
                              </a:cubicBezTo>
                              <a:cubicBezTo>
                                <a:pt x="0" y="130"/>
                                <a:pt x="60" y="190"/>
                                <a:pt x="62" y="192"/>
                              </a:cubicBezTo>
                              <a:cubicBezTo>
                                <a:pt x="63" y="193"/>
                                <a:pt x="64" y="193"/>
                                <a:pt x="65" y="193"/>
                              </a:cubicBezTo>
                              <a:cubicBezTo>
                                <a:pt x="65" y="193"/>
                                <a:pt x="66" y="193"/>
                                <a:pt x="67" y="192"/>
                              </a:cubicBezTo>
                              <a:cubicBezTo>
                                <a:pt x="69" y="190"/>
                                <a:pt x="129" y="131"/>
                                <a:pt x="129" y="70"/>
                              </a:cubicBezTo>
                              <a:cubicBezTo>
                                <a:pt x="129" y="31"/>
                                <a:pt x="100" y="0"/>
                                <a:pt x="65" y="0"/>
                              </a:cubicBezTo>
                              <a:close/>
                              <a:moveTo>
                                <a:pt x="65" y="186"/>
                              </a:moveTo>
                              <a:cubicBezTo>
                                <a:pt x="54" y="175"/>
                                <a:pt x="6" y="122"/>
                                <a:pt x="6" y="70"/>
                              </a:cubicBezTo>
                              <a:cubicBezTo>
                                <a:pt x="6" y="35"/>
                                <a:pt x="32" y="6"/>
                                <a:pt x="65" y="6"/>
                              </a:cubicBezTo>
                              <a:cubicBezTo>
                                <a:pt x="97" y="6"/>
                                <a:pt x="123" y="35"/>
                                <a:pt x="123" y="70"/>
                              </a:cubicBezTo>
                              <a:cubicBezTo>
                                <a:pt x="123" y="122"/>
                                <a:pt x="75" y="175"/>
                                <a:pt x="65" y="186"/>
                              </a:cubicBezTo>
                              <a:close/>
                              <a:moveTo>
                                <a:pt x="65" y="23"/>
                              </a:moveTo>
                              <a:cubicBezTo>
                                <a:pt x="41" y="23"/>
                                <a:pt x="22" y="43"/>
                                <a:pt x="22" y="66"/>
                              </a:cubicBezTo>
                              <a:cubicBezTo>
                                <a:pt x="22" y="90"/>
                                <a:pt x="41" y="109"/>
                                <a:pt x="65" y="109"/>
                              </a:cubicBezTo>
                              <a:cubicBezTo>
                                <a:pt x="88" y="109"/>
                                <a:pt x="107" y="90"/>
                                <a:pt x="107" y="66"/>
                              </a:cubicBezTo>
                              <a:cubicBezTo>
                                <a:pt x="107" y="43"/>
                                <a:pt x="88" y="23"/>
                                <a:pt x="65" y="23"/>
                              </a:cubicBezTo>
                              <a:close/>
                              <a:moveTo>
                                <a:pt x="65" y="103"/>
                              </a:moveTo>
                              <a:cubicBezTo>
                                <a:pt x="44" y="103"/>
                                <a:pt x="28" y="86"/>
                                <a:pt x="28" y="66"/>
                              </a:cubicBezTo>
                              <a:cubicBezTo>
                                <a:pt x="28" y="46"/>
                                <a:pt x="44" y="29"/>
                                <a:pt x="65" y="29"/>
                              </a:cubicBezTo>
                              <a:cubicBezTo>
                                <a:pt x="85" y="29"/>
                                <a:pt x="101" y="46"/>
                                <a:pt x="101" y="66"/>
                              </a:cubicBezTo>
                              <a:cubicBezTo>
                                <a:pt x="101" y="86"/>
                                <a:pt x="85" y="103"/>
                                <a:pt x="65" y="10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7" o:spid="_x0000_s1026" o:spt="100" style="position:absolute;left:0pt;margin-left:0.55pt;margin-top:265.05pt;height:21.35pt;width:14.3pt;z-index:251817984;mso-width-relative:page;mso-height-relative:page;" fillcolor="#626262" filled="t" stroked="f" coordsize="129,193" o:gfxdata="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fkrF+9QAAAAIAQAADwAAAAAAAAABACAAAAAi&#10;AAAAZHJzL2Rvd25yZXYueG1sUEsBAhQAFAAAAAgAh07iQFQkgfksBQAA1RYAAA4AAAAAAAAAAQAg&#10;AAAAIwEAAGRycy9lMm9Eb2MueG1sUEsFBgAAAAAGAAYAWQEAAMEIAAAAAA==&#10;" path="m65,0c29,0,0,31,0,70c0,130,60,190,62,192c63,193,64,193,65,193c65,193,66,193,67,192c69,190,129,131,129,70c129,31,100,0,65,0xm65,186c54,175,6,122,6,70c6,35,32,6,65,6c97,6,123,35,123,70c123,122,75,175,65,186xm65,23c41,23,22,43,22,66c22,90,41,109,65,109c88,109,107,90,107,66c107,43,88,23,65,23xm65,103c44,103,28,86,28,66c28,46,44,29,65,29c85,29,101,46,101,66c101,86,85,103,65,103xe">
                <v:path o:connectlocs="266359,266359;266359,266359;266359,266359;266359,266359;266359,266359;266359,266359;266359,266359;266359,266359;266359,266359;266359,266359;266359,266359;266359,266359;266359,266359;266359,266359;266359,266359;266359,266359;266359,266359;266359,266359;266359,266359;266359,266359;266359,266359;266359,266359"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4849495</wp:posOffset>
                </wp:positionH>
                <wp:positionV relativeFrom="paragraph">
                  <wp:posOffset>2880360</wp:posOffset>
                </wp:positionV>
                <wp:extent cx="181610" cy="271145"/>
                <wp:effectExtent l="0" t="0" r="8890" b="14605"/>
                <wp:wrapNone/>
                <wp:docPr id="5134" name="Freeform 68"/>
                <wp:cNvGraphicFramePr/>
                <a:graphic xmlns:a="http://schemas.openxmlformats.org/drawingml/2006/main">
                  <a:graphicData uri="http://schemas.microsoft.com/office/word/2010/wordprocessingShape">
                    <wps:wsp>
                      <wps:cNvSpPr>
                        <a:spLocks noEditPoints="1"/>
                      </wps:cNvSpPr>
                      <wps:spPr bwMode="auto">
                        <a:xfrm>
                          <a:off x="0" y="0"/>
                          <a:ext cx="181543" cy="27141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193">
                              <a:moveTo>
                                <a:pt x="64" y="33"/>
                              </a:moveTo>
                              <a:cubicBezTo>
                                <a:pt x="52" y="33"/>
                                <a:pt x="42" y="42"/>
                                <a:pt x="42" y="55"/>
                              </a:cubicBezTo>
                              <a:cubicBezTo>
                                <a:pt x="42" y="67"/>
                                <a:pt x="52" y="77"/>
                                <a:pt x="64" y="77"/>
                              </a:cubicBezTo>
                              <a:cubicBezTo>
                                <a:pt x="76" y="77"/>
                                <a:pt x="86" y="67"/>
                                <a:pt x="86" y="55"/>
                              </a:cubicBezTo>
                              <a:cubicBezTo>
                                <a:pt x="86" y="42"/>
                                <a:pt x="76" y="33"/>
                                <a:pt x="64" y="33"/>
                              </a:cubicBezTo>
                              <a:close/>
                              <a:moveTo>
                                <a:pt x="64" y="71"/>
                              </a:moveTo>
                              <a:cubicBezTo>
                                <a:pt x="55" y="71"/>
                                <a:pt x="48" y="64"/>
                                <a:pt x="48" y="55"/>
                              </a:cubicBezTo>
                              <a:cubicBezTo>
                                <a:pt x="48" y="46"/>
                                <a:pt x="55" y="39"/>
                                <a:pt x="64" y="39"/>
                              </a:cubicBezTo>
                              <a:cubicBezTo>
                                <a:pt x="73" y="39"/>
                                <a:pt x="80" y="46"/>
                                <a:pt x="80" y="55"/>
                              </a:cubicBezTo>
                              <a:cubicBezTo>
                                <a:pt x="80" y="64"/>
                                <a:pt x="73" y="71"/>
                                <a:pt x="64" y="71"/>
                              </a:cubicBezTo>
                              <a:close/>
                              <a:moveTo>
                                <a:pt x="64" y="0"/>
                              </a:moveTo>
                              <a:cubicBezTo>
                                <a:pt x="29" y="0"/>
                                <a:pt x="0" y="31"/>
                                <a:pt x="0" y="70"/>
                              </a:cubicBezTo>
                              <a:cubicBezTo>
                                <a:pt x="0" y="130"/>
                                <a:pt x="60" y="190"/>
                                <a:pt x="62" y="192"/>
                              </a:cubicBezTo>
                              <a:cubicBezTo>
                                <a:pt x="63" y="193"/>
                                <a:pt x="64" y="193"/>
                                <a:pt x="64" y="193"/>
                              </a:cubicBezTo>
                              <a:cubicBezTo>
                                <a:pt x="65" y="193"/>
                                <a:pt x="66" y="193"/>
                                <a:pt x="66" y="192"/>
                              </a:cubicBezTo>
                              <a:cubicBezTo>
                                <a:pt x="69" y="190"/>
                                <a:pt x="129" y="131"/>
                                <a:pt x="129" y="70"/>
                              </a:cubicBezTo>
                              <a:cubicBezTo>
                                <a:pt x="129" y="31"/>
                                <a:pt x="100" y="0"/>
                                <a:pt x="64" y="0"/>
                              </a:cubicBezTo>
                              <a:close/>
                              <a:moveTo>
                                <a:pt x="64" y="186"/>
                              </a:moveTo>
                              <a:cubicBezTo>
                                <a:pt x="54" y="175"/>
                                <a:pt x="6" y="122"/>
                                <a:pt x="6" y="70"/>
                              </a:cubicBezTo>
                              <a:cubicBezTo>
                                <a:pt x="6" y="35"/>
                                <a:pt x="32" y="6"/>
                                <a:pt x="64" y="6"/>
                              </a:cubicBezTo>
                              <a:cubicBezTo>
                                <a:pt x="97" y="6"/>
                                <a:pt x="123" y="35"/>
                                <a:pt x="123" y="70"/>
                              </a:cubicBezTo>
                              <a:cubicBezTo>
                                <a:pt x="123" y="122"/>
                                <a:pt x="75" y="175"/>
                                <a:pt x="64" y="18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8" o:spid="_x0000_s1026" o:spt="100" style="position:absolute;left:0pt;margin-left:381.85pt;margin-top:226.8pt;height:21.35pt;width:14.3pt;z-index:251816960;mso-width-relative:page;mso-height-relative:page;" fillcolor="#626262" filled="t" stroked="f" coordsize="129,193" o:gfxdata="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Y134xdcAAAALAQAADwAAAAAAAAABACAAAAAiAAAAZHJzL2Rvd25yZXYu&#10;eG1sUEsBAhQAFAAAAAgAh07iQCoxMoMaBQAAyBYAAA4AAAAAAAAAAQAgAAAAJgEAAGRycy9lMm9E&#10;b2MueG1sUEsFBgAAAAAGAAYAWQEAALIIAAAAAA==&#10;" path="m64,33c52,33,42,42,42,55c42,67,52,77,64,77c76,77,86,67,86,55c86,42,76,33,64,33xm64,71c55,71,48,64,48,55c48,46,55,39,64,39c73,39,80,46,80,55c80,64,73,71,64,71xm64,0c29,0,0,31,0,70c0,130,60,190,62,192c63,193,64,193,64,193c65,193,66,193,66,192c69,190,129,131,129,70c129,31,100,0,64,0xm64,186c54,175,6,122,6,70c6,35,32,6,64,6c97,6,123,35,123,70c123,122,75,175,64,186xe">
                <v:path o:connectlocs="266359,266359;266359,266359;266359,266359;266359,266359;266359,266359;266359,266359;266359,266359;266359,266359;266359,266359;266359,266359;266359,266359;266359,266359;266359,266359;266359,266359;266359,266359;266359,266359;266359,266359;266359,266359;266359,266359;266359,266359;266359,266359;266359,266359"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4462145</wp:posOffset>
                </wp:positionH>
                <wp:positionV relativeFrom="paragraph">
                  <wp:posOffset>2900680</wp:posOffset>
                </wp:positionV>
                <wp:extent cx="143510" cy="248920"/>
                <wp:effectExtent l="0" t="0" r="0" b="17780"/>
                <wp:wrapNone/>
                <wp:docPr id="5135" name="Freeform 69"/>
                <wp:cNvGraphicFramePr/>
                <a:graphic xmlns:a="http://schemas.openxmlformats.org/drawingml/2006/main">
                  <a:graphicData uri="http://schemas.microsoft.com/office/word/2010/wordprocessingShape">
                    <wps:wsp>
                      <wps:cNvSpPr>
                        <a:spLocks noEditPoints="1"/>
                      </wps:cNvSpPr>
                      <wps:spPr bwMode="auto">
                        <a:xfrm>
                          <a:off x="0" y="0"/>
                          <a:ext cx="143448" cy="24879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 h="177">
                              <a:moveTo>
                                <a:pt x="87" y="81"/>
                              </a:moveTo>
                              <a:cubicBezTo>
                                <a:pt x="79" y="72"/>
                                <a:pt x="76" y="46"/>
                                <a:pt x="76" y="24"/>
                              </a:cubicBezTo>
                              <a:cubicBezTo>
                                <a:pt x="82" y="24"/>
                                <a:pt x="82" y="24"/>
                                <a:pt x="82" y="24"/>
                              </a:cubicBezTo>
                              <a:cubicBezTo>
                                <a:pt x="89" y="24"/>
                                <a:pt x="94" y="19"/>
                                <a:pt x="94" y="12"/>
                              </a:cubicBezTo>
                              <a:cubicBezTo>
                                <a:pt x="94" y="6"/>
                                <a:pt x="89" y="0"/>
                                <a:pt x="82" y="0"/>
                              </a:cubicBezTo>
                              <a:cubicBezTo>
                                <a:pt x="20" y="0"/>
                                <a:pt x="20" y="0"/>
                                <a:pt x="20" y="0"/>
                              </a:cubicBezTo>
                              <a:cubicBezTo>
                                <a:pt x="17" y="0"/>
                                <a:pt x="14" y="2"/>
                                <a:pt x="11" y="4"/>
                              </a:cubicBezTo>
                              <a:cubicBezTo>
                                <a:pt x="9" y="6"/>
                                <a:pt x="8" y="9"/>
                                <a:pt x="8" y="12"/>
                              </a:cubicBezTo>
                              <a:cubicBezTo>
                                <a:pt x="8" y="19"/>
                                <a:pt x="13" y="24"/>
                                <a:pt x="20" y="24"/>
                              </a:cubicBezTo>
                              <a:cubicBezTo>
                                <a:pt x="26" y="24"/>
                                <a:pt x="26" y="24"/>
                                <a:pt x="26" y="24"/>
                              </a:cubicBezTo>
                              <a:cubicBezTo>
                                <a:pt x="26" y="48"/>
                                <a:pt x="22" y="74"/>
                                <a:pt x="15" y="81"/>
                              </a:cubicBezTo>
                              <a:cubicBezTo>
                                <a:pt x="0" y="93"/>
                                <a:pt x="11" y="118"/>
                                <a:pt x="11" y="119"/>
                              </a:cubicBezTo>
                              <a:cubicBezTo>
                                <a:pt x="12" y="120"/>
                                <a:pt x="13" y="121"/>
                                <a:pt x="14" y="121"/>
                              </a:cubicBezTo>
                              <a:cubicBezTo>
                                <a:pt x="47" y="121"/>
                                <a:pt x="47" y="121"/>
                                <a:pt x="47" y="121"/>
                              </a:cubicBezTo>
                              <a:cubicBezTo>
                                <a:pt x="47" y="174"/>
                                <a:pt x="47" y="174"/>
                                <a:pt x="47" y="174"/>
                              </a:cubicBezTo>
                              <a:cubicBezTo>
                                <a:pt x="47" y="176"/>
                                <a:pt x="48" y="177"/>
                                <a:pt x="50" y="177"/>
                              </a:cubicBezTo>
                              <a:cubicBezTo>
                                <a:pt x="52" y="177"/>
                                <a:pt x="53" y="176"/>
                                <a:pt x="53" y="174"/>
                              </a:cubicBezTo>
                              <a:cubicBezTo>
                                <a:pt x="53" y="121"/>
                                <a:pt x="53" y="121"/>
                                <a:pt x="53" y="121"/>
                              </a:cubicBezTo>
                              <a:cubicBezTo>
                                <a:pt x="88" y="121"/>
                                <a:pt x="88" y="121"/>
                                <a:pt x="88" y="121"/>
                              </a:cubicBezTo>
                              <a:cubicBezTo>
                                <a:pt x="89" y="121"/>
                                <a:pt x="90" y="120"/>
                                <a:pt x="90" y="119"/>
                              </a:cubicBezTo>
                              <a:cubicBezTo>
                                <a:pt x="91" y="119"/>
                                <a:pt x="102" y="96"/>
                                <a:pt x="87" y="81"/>
                              </a:cubicBezTo>
                              <a:close/>
                              <a:moveTo>
                                <a:pt x="86" y="115"/>
                              </a:moveTo>
                              <a:cubicBezTo>
                                <a:pt x="16" y="115"/>
                                <a:pt x="16" y="115"/>
                                <a:pt x="16" y="115"/>
                              </a:cubicBezTo>
                              <a:cubicBezTo>
                                <a:pt x="14" y="110"/>
                                <a:pt x="9" y="93"/>
                                <a:pt x="19" y="85"/>
                              </a:cubicBezTo>
                              <a:cubicBezTo>
                                <a:pt x="31" y="74"/>
                                <a:pt x="32" y="33"/>
                                <a:pt x="32" y="21"/>
                              </a:cubicBezTo>
                              <a:cubicBezTo>
                                <a:pt x="32" y="19"/>
                                <a:pt x="30" y="18"/>
                                <a:pt x="29" y="18"/>
                              </a:cubicBezTo>
                              <a:cubicBezTo>
                                <a:pt x="20" y="18"/>
                                <a:pt x="20" y="18"/>
                                <a:pt x="20" y="18"/>
                              </a:cubicBezTo>
                              <a:cubicBezTo>
                                <a:pt x="17" y="18"/>
                                <a:pt x="14" y="15"/>
                                <a:pt x="14" y="12"/>
                              </a:cubicBezTo>
                              <a:cubicBezTo>
                                <a:pt x="14" y="11"/>
                                <a:pt x="15" y="9"/>
                                <a:pt x="16" y="8"/>
                              </a:cubicBezTo>
                              <a:cubicBezTo>
                                <a:pt x="17" y="7"/>
                                <a:pt x="18" y="6"/>
                                <a:pt x="20" y="6"/>
                              </a:cubicBezTo>
                              <a:cubicBezTo>
                                <a:pt x="82" y="6"/>
                                <a:pt x="82" y="6"/>
                                <a:pt x="82" y="6"/>
                              </a:cubicBezTo>
                              <a:cubicBezTo>
                                <a:pt x="86" y="6"/>
                                <a:pt x="88" y="9"/>
                                <a:pt x="88" y="12"/>
                              </a:cubicBezTo>
                              <a:cubicBezTo>
                                <a:pt x="88" y="15"/>
                                <a:pt x="86" y="18"/>
                                <a:pt x="82" y="18"/>
                              </a:cubicBezTo>
                              <a:cubicBezTo>
                                <a:pt x="73" y="18"/>
                                <a:pt x="73" y="18"/>
                                <a:pt x="73" y="18"/>
                              </a:cubicBezTo>
                              <a:cubicBezTo>
                                <a:pt x="72" y="18"/>
                                <a:pt x="70" y="19"/>
                                <a:pt x="70" y="21"/>
                              </a:cubicBezTo>
                              <a:cubicBezTo>
                                <a:pt x="70" y="33"/>
                                <a:pt x="70" y="72"/>
                                <a:pt x="83" y="85"/>
                              </a:cubicBezTo>
                              <a:cubicBezTo>
                                <a:pt x="93" y="95"/>
                                <a:pt x="88" y="110"/>
                                <a:pt x="86" y="11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9" o:spid="_x0000_s1026" o:spt="100" style="position:absolute;left:0pt;margin-left:351.35pt;margin-top:228.4pt;height:19.6pt;width:11.3pt;z-index:251815936;mso-width-relative:page;mso-height-relative:page;" fillcolor="#626262" filled="t" stroked="f" coordsize="102,177" o:gfxdata="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" path="m87,81c79,72,76,46,76,24c82,24,82,24,82,24c89,24,94,19,94,12c94,6,89,0,82,0c20,0,20,0,20,0c17,0,14,2,11,4c9,6,8,9,8,12c8,19,13,24,20,24c26,24,26,24,26,24c26,48,22,74,15,81c0,93,11,118,11,119c12,120,13,121,14,121c47,121,47,121,47,121c47,174,47,174,47,174c47,176,48,177,50,177c52,177,53,176,53,174c53,121,53,121,53,121c88,121,88,121,88,121c89,121,90,120,90,119c91,119,102,96,87,81xm86,115c16,115,16,115,16,115c14,110,9,93,19,85c31,74,32,33,32,21c32,19,30,18,29,18c20,18,20,18,20,18c17,18,14,15,14,12c14,11,15,9,16,8c17,7,18,6,20,6c82,6,82,6,82,6c86,6,88,9,88,12c88,15,86,18,82,18c73,18,73,18,73,18c72,18,70,19,70,21c70,33,70,72,83,85c93,95,88,110,86,115xe">
                <v:path o:connectlocs="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244162" o:connectangles="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4123690</wp:posOffset>
                </wp:positionH>
                <wp:positionV relativeFrom="paragraph">
                  <wp:posOffset>2895600</wp:posOffset>
                </wp:positionV>
                <wp:extent cx="123825" cy="241935"/>
                <wp:effectExtent l="0" t="0" r="9525" b="5715"/>
                <wp:wrapNone/>
                <wp:docPr id="5136" name="Freeform 70"/>
                <wp:cNvGraphicFramePr/>
                <a:graphic xmlns:a="http://schemas.openxmlformats.org/drawingml/2006/main">
                  <a:graphicData uri="http://schemas.microsoft.com/office/word/2010/wordprocessingShape">
                    <wps:wsp>
                      <wps:cNvSpPr>
                        <a:spLocks noEditPoints="1"/>
                      </wps:cNvSpPr>
                      <wps:spPr bwMode="auto">
                        <a:xfrm>
                          <a:off x="0" y="0"/>
                          <a:ext cx="123806" cy="24225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8" h="172">
                              <a:moveTo>
                                <a:pt x="78" y="76"/>
                              </a:moveTo>
                              <a:cubicBezTo>
                                <a:pt x="70" y="70"/>
                                <a:pt x="67" y="65"/>
                                <a:pt x="66" y="59"/>
                              </a:cubicBezTo>
                              <a:cubicBezTo>
                                <a:pt x="67" y="51"/>
                                <a:pt x="73" y="45"/>
                                <a:pt x="78" y="42"/>
                              </a:cubicBezTo>
                              <a:cubicBezTo>
                                <a:pt x="87" y="36"/>
                                <a:pt x="88" y="31"/>
                                <a:pt x="87" y="29"/>
                              </a:cubicBezTo>
                              <a:cubicBezTo>
                                <a:pt x="87" y="29"/>
                                <a:pt x="87" y="28"/>
                                <a:pt x="87" y="28"/>
                              </a:cubicBezTo>
                              <a:cubicBezTo>
                                <a:pt x="87" y="10"/>
                                <a:pt x="87" y="10"/>
                                <a:pt x="87" y="10"/>
                              </a:cubicBezTo>
                              <a:cubicBezTo>
                                <a:pt x="87" y="4"/>
                                <a:pt x="83" y="0"/>
                                <a:pt x="78" y="0"/>
                              </a:cubicBezTo>
                              <a:cubicBezTo>
                                <a:pt x="10" y="0"/>
                                <a:pt x="10" y="0"/>
                                <a:pt x="10" y="0"/>
                              </a:cubicBezTo>
                              <a:cubicBezTo>
                                <a:pt x="5" y="0"/>
                                <a:pt x="0" y="4"/>
                                <a:pt x="0" y="10"/>
                              </a:cubicBezTo>
                              <a:cubicBezTo>
                                <a:pt x="0" y="28"/>
                                <a:pt x="0" y="28"/>
                                <a:pt x="0" y="28"/>
                              </a:cubicBezTo>
                              <a:cubicBezTo>
                                <a:pt x="0" y="29"/>
                                <a:pt x="0" y="30"/>
                                <a:pt x="1" y="31"/>
                              </a:cubicBezTo>
                              <a:cubicBezTo>
                                <a:pt x="2" y="35"/>
                                <a:pt x="5" y="38"/>
                                <a:pt x="10" y="42"/>
                              </a:cubicBezTo>
                              <a:cubicBezTo>
                                <a:pt x="15" y="45"/>
                                <a:pt x="21" y="51"/>
                                <a:pt x="21" y="59"/>
                              </a:cubicBezTo>
                              <a:cubicBezTo>
                                <a:pt x="21" y="65"/>
                                <a:pt x="17" y="70"/>
                                <a:pt x="10" y="76"/>
                              </a:cubicBezTo>
                              <a:cubicBezTo>
                                <a:pt x="2" y="81"/>
                                <a:pt x="0" y="86"/>
                                <a:pt x="0" y="88"/>
                              </a:cubicBezTo>
                              <a:cubicBezTo>
                                <a:pt x="0" y="89"/>
                                <a:pt x="0" y="89"/>
                                <a:pt x="0" y="90"/>
                              </a:cubicBezTo>
                              <a:cubicBezTo>
                                <a:pt x="0" y="108"/>
                                <a:pt x="0" y="108"/>
                                <a:pt x="0" y="108"/>
                              </a:cubicBezTo>
                              <a:cubicBezTo>
                                <a:pt x="0" y="114"/>
                                <a:pt x="5" y="118"/>
                                <a:pt x="10" y="118"/>
                              </a:cubicBezTo>
                              <a:cubicBezTo>
                                <a:pt x="41" y="118"/>
                                <a:pt x="41" y="118"/>
                                <a:pt x="41" y="118"/>
                              </a:cubicBezTo>
                              <a:cubicBezTo>
                                <a:pt x="41" y="169"/>
                                <a:pt x="41" y="169"/>
                                <a:pt x="41" y="169"/>
                              </a:cubicBezTo>
                              <a:cubicBezTo>
                                <a:pt x="41" y="170"/>
                                <a:pt x="42" y="172"/>
                                <a:pt x="44" y="172"/>
                              </a:cubicBezTo>
                              <a:cubicBezTo>
                                <a:pt x="45" y="172"/>
                                <a:pt x="47" y="170"/>
                                <a:pt x="47" y="169"/>
                              </a:cubicBezTo>
                              <a:cubicBezTo>
                                <a:pt x="47" y="118"/>
                                <a:pt x="47" y="118"/>
                                <a:pt x="47" y="118"/>
                              </a:cubicBezTo>
                              <a:cubicBezTo>
                                <a:pt x="78" y="118"/>
                                <a:pt x="78" y="118"/>
                                <a:pt x="78" y="118"/>
                              </a:cubicBezTo>
                              <a:cubicBezTo>
                                <a:pt x="83" y="118"/>
                                <a:pt x="87" y="114"/>
                                <a:pt x="87" y="108"/>
                              </a:cubicBezTo>
                              <a:cubicBezTo>
                                <a:pt x="87" y="90"/>
                                <a:pt x="87" y="90"/>
                                <a:pt x="87" y="90"/>
                              </a:cubicBezTo>
                              <a:cubicBezTo>
                                <a:pt x="88" y="88"/>
                                <a:pt x="87" y="82"/>
                                <a:pt x="78" y="76"/>
                              </a:cubicBezTo>
                              <a:close/>
                              <a:moveTo>
                                <a:pt x="81" y="90"/>
                              </a:moveTo>
                              <a:cubicBezTo>
                                <a:pt x="81" y="108"/>
                                <a:pt x="81" y="108"/>
                                <a:pt x="81" y="108"/>
                              </a:cubicBezTo>
                              <a:cubicBezTo>
                                <a:pt x="81" y="110"/>
                                <a:pt x="80" y="112"/>
                                <a:pt x="78" y="112"/>
                              </a:cubicBezTo>
                              <a:cubicBezTo>
                                <a:pt x="10" y="112"/>
                                <a:pt x="10" y="112"/>
                                <a:pt x="10" y="112"/>
                              </a:cubicBezTo>
                              <a:cubicBezTo>
                                <a:pt x="8" y="112"/>
                                <a:pt x="6" y="110"/>
                                <a:pt x="6" y="108"/>
                              </a:cubicBezTo>
                              <a:cubicBezTo>
                                <a:pt x="6" y="90"/>
                                <a:pt x="6" y="90"/>
                                <a:pt x="6" y="90"/>
                              </a:cubicBezTo>
                              <a:cubicBezTo>
                                <a:pt x="6" y="89"/>
                                <a:pt x="6" y="89"/>
                                <a:pt x="6" y="89"/>
                              </a:cubicBezTo>
                              <a:cubicBezTo>
                                <a:pt x="6" y="88"/>
                                <a:pt x="7" y="85"/>
                                <a:pt x="13" y="81"/>
                              </a:cubicBezTo>
                              <a:cubicBezTo>
                                <a:pt x="22" y="74"/>
                                <a:pt x="27" y="67"/>
                                <a:pt x="27" y="59"/>
                              </a:cubicBezTo>
                              <a:cubicBezTo>
                                <a:pt x="27" y="59"/>
                                <a:pt x="27" y="59"/>
                                <a:pt x="27" y="59"/>
                              </a:cubicBezTo>
                              <a:cubicBezTo>
                                <a:pt x="27" y="47"/>
                                <a:pt x="17" y="40"/>
                                <a:pt x="13" y="37"/>
                              </a:cubicBezTo>
                              <a:cubicBezTo>
                                <a:pt x="8" y="33"/>
                                <a:pt x="7" y="31"/>
                                <a:pt x="6" y="29"/>
                              </a:cubicBezTo>
                              <a:cubicBezTo>
                                <a:pt x="6" y="29"/>
                                <a:pt x="6" y="29"/>
                                <a:pt x="6" y="28"/>
                              </a:cubicBezTo>
                              <a:cubicBezTo>
                                <a:pt x="6" y="10"/>
                                <a:pt x="6" y="10"/>
                                <a:pt x="6" y="10"/>
                              </a:cubicBezTo>
                              <a:cubicBezTo>
                                <a:pt x="6" y="8"/>
                                <a:pt x="8" y="6"/>
                                <a:pt x="10" y="6"/>
                              </a:cubicBezTo>
                              <a:cubicBezTo>
                                <a:pt x="78" y="6"/>
                                <a:pt x="78" y="6"/>
                                <a:pt x="78" y="6"/>
                              </a:cubicBezTo>
                              <a:cubicBezTo>
                                <a:pt x="80" y="6"/>
                                <a:pt x="81" y="8"/>
                                <a:pt x="81" y="10"/>
                              </a:cubicBezTo>
                              <a:cubicBezTo>
                                <a:pt x="81" y="28"/>
                                <a:pt x="81" y="28"/>
                                <a:pt x="81" y="28"/>
                              </a:cubicBezTo>
                              <a:cubicBezTo>
                                <a:pt x="81" y="28"/>
                                <a:pt x="81" y="29"/>
                                <a:pt x="81" y="29"/>
                              </a:cubicBezTo>
                              <a:cubicBezTo>
                                <a:pt x="81" y="29"/>
                                <a:pt x="82" y="32"/>
                                <a:pt x="75" y="37"/>
                              </a:cubicBezTo>
                              <a:cubicBezTo>
                                <a:pt x="71" y="40"/>
                                <a:pt x="61" y="47"/>
                                <a:pt x="60" y="59"/>
                              </a:cubicBezTo>
                              <a:cubicBezTo>
                                <a:pt x="60" y="59"/>
                                <a:pt x="60" y="59"/>
                                <a:pt x="60" y="59"/>
                              </a:cubicBezTo>
                              <a:cubicBezTo>
                                <a:pt x="61" y="67"/>
                                <a:pt x="65" y="74"/>
                                <a:pt x="75" y="81"/>
                              </a:cubicBezTo>
                              <a:cubicBezTo>
                                <a:pt x="82" y="86"/>
                                <a:pt x="82" y="89"/>
                                <a:pt x="82" y="89"/>
                              </a:cubicBezTo>
                              <a:cubicBezTo>
                                <a:pt x="81" y="89"/>
                                <a:pt x="81" y="90"/>
                                <a:pt x="81" y="9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0" o:spid="_x0000_s1026" o:spt="100" style="position:absolute;left:0pt;margin-left:324.7pt;margin-top:228pt;height:19.05pt;width:9.75pt;z-index:251814912;mso-width-relative:page;mso-height-relative:page;" fillcolor="#626262" filled="t" stroked="f" coordsize="88,172" o:gfxdata="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Aal&#10;mijbAAAACwEAAA8AAAAAAAAAAQAgAAAAIgAAAGRycy9kb3ducmV2LnhtbFBLAQIUABQAAAAIAIdO&#10;4kCNeLRQIwgAAKkwAAAOAAAAAAAAAAEAIAAAACoBAABkcnMvZTJvRG9jLnhtbFBLBQYAAAAABgAG&#10;AFkBAAC/CwAAAAA=&#10;" path="m78,76c70,70,67,65,66,59c67,51,73,45,78,42c87,36,88,31,87,29c87,29,87,28,87,28c87,10,87,10,87,10c87,4,83,0,78,0c10,0,10,0,10,0c5,0,0,4,0,10c0,28,0,28,0,28c0,29,0,30,1,31c2,35,5,38,10,42c15,45,21,51,21,59c21,65,17,70,10,76c2,81,0,86,0,88c0,89,0,89,0,90c0,108,0,108,0,108c0,114,5,118,10,118c41,118,41,118,41,118c41,169,41,169,41,169c41,170,42,172,44,172c45,172,47,170,47,169c47,118,47,118,47,118c78,118,78,118,78,118c83,118,87,114,87,108c87,90,87,90,87,90c88,88,87,82,78,76xm81,90c81,108,81,108,81,108c81,110,80,112,78,112c10,112,10,112,10,112c8,112,6,110,6,108c6,90,6,90,6,90c6,89,6,89,6,89c6,88,7,85,13,81c22,74,27,67,27,59c27,59,27,59,27,59c27,47,17,40,13,37c8,33,7,31,6,29c6,29,6,29,6,28c6,10,6,10,6,10c6,8,8,6,10,6c78,6,78,6,78,6c80,6,81,8,81,10c81,28,81,28,81,28c81,28,81,29,81,29c81,29,82,32,75,37c71,40,61,47,60,59c60,59,60,59,60,59c61,67,65,74,75,81c82,86,82,89,82,89c81,89,81,90,81,90xe">
                <v:path o:connectlocs="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237737"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3702685</wp:posOffset>
                </wp:positionH>
                <wp:positionV relativeFrom="paragraph">
                  <wp:posOffset>2849245</wp:posOffset>
                </wp:positionV>
                <wp:extent cx="215265" cy="254635"/>
                <wp:effectExtent l="0" t="0" r="13335" b="12065"/>
                <wp:wrapNone/>
                <wp:docPr id="5137" name="Freeform 71"/>
                <wp:cNvGraphicFramePr/>
                <a:graphic xmlns:a="http://schemas.openxmlformats.org/drawingml/2006/main">
                  <a:graphicData uri="http://schemas.microsoft.com/office/word/2010/wordprocessingShape">
                    <wps:wsp>
                      <wps:cNvSpPr>
                        <a:spLocks noEditPoints="1"/>
                      </wps:cNvSpPr>
                      <wps:spPr bwMode="auto">
                        <a:xfrm>
                          <a:off x="0" y="0"/>
                          <a:ext cx="215470" cy="25474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 h="181">
                              <a:moveTo>
                                <a:pt x="153" y="68"/>
                              </a:moveTo>
                              <a:cubicBezTo>
                                <a:pt x="153" y="67"/>
                                <a:pt x="153" y="66"/>
                                <a:pt x="153" y="66"/>
                              </a:cubicBezTo>
                              <a:cubicBezTo>
                                <a:pt x="151" y="64"/>
                                <a:pt x="122" y="15"/>
                                <a:pt x="77" y="0"/>
                              </a:cubicBezTo>
                              <a:cubicBezTo>
                                <a:pt x="77" y="0"/>
                                <a:pt x="76" y="0"/>
                                <a:pt x="75" y="0"/>
                              </a:cubicBezTo>
                              <a:cubicBezTo>
                                <a:pt x="30" y="15"/>
                                <a:pt x="1" y="64"/>
                                <a:pt x="0" y="66"/>
                              </a:cubicBezTo>
                              <a:cubicBezTo>
                                <a:pt x="0" y="66"/>
                                <a:pt x="0" y="67"/>
                                <a:pt x="0" y="68"/>
                              </a:cubicBezTo>
                              <a:cubicBezTo>
                                <a:pt x="0" y="68"/>
                                <a:pt x="0" y="68"/>
                                <a:pt x="0" y="68"/>
                              </a:cubicBezTo>
                              <a:cubicBezTo>
                                <a:pt x="0" y="178"/>
                                <a:pt x="0" y="178"/>
                                <a:pt x="0" y="178"/>
                              </a:cubicBezTo>
                              <a:cubicBezTo>
                                <a:pt x="0" y="179"/>
                                <a:pt x="0" y="179"/>
                                <a:pt x="0" y="179"/>
                              </a:cubicBezTo>
                              <a:cubicBezTo>
                                <a:pt x="0" y="179"/>
                                <a:pt x="0" y="179"/>
                                <a:pt x="0" y="179"/>
                              </a:cubicBezTo>
                              <a:cubicBezTo>
                                <a:pt x="0" y="180"/>
                                <a:pt x="0" y="180"/>
                                <a:pt x="0" y="180"/>
                              </a:cubicBezTo>
                              <a:cubicBezTo>
                                <a:pt x="0" y="180"/>
                                <a:pt x="0" y="180"/>
                                <a:pt x="0" y="180"/>
                              </a:cubicBezTo>
                              <a:cubicBezTo>
                                <a:pt x="1" y="181"/>
                                <a:pt x="1" y="181"/>
                                <a:pt x="1" y="181"/>
                              </a:cubicBezTo>
                              <a:cubicBezTo>
                                <a:pt x="1" y="181"/>
                                <a:pt x="1" y="181"/>
                                <a:pt x="1" y="181"/>
                              </a:cubicBezTo>
                              <a:cubicBezTo>
                                <a:pt x="1" y="181"/>
                                <a:pt x="1" y="181"/>
                                <a:pt x="1" y="181"/>
                              </a:cubicBezTo>
                              <a:cubicBezTo>
                                <a:pt x="2" y="181"/>
                                <a:pt x="2" y="181"/>
                                <a:pt x="3" y="181"/>
                              </a:cubicBezTo>
                              <a:cubicBezTo>
                                <a:pt x="3" y="181"/>
                                <a:pt x="3" y="181"/>
                                <a:pt x="3" y="181"/>
                              </a:cubicBezTo>
                              <a:cubicBezTo>
                                <a:pt x="3" y="181"/>
                                <a:pt x="3" y="181"/>
                                <a:pt x="3" y="181"/>
                              </a:cubicBezTo>
                              <a:cubicBezTo>
                                <a:pt x="150" y="181"/>
                                <a:pt x="150" y="181"/>
                                <a:pt x="150" y="181"/>
                              </a:cubicBezTo>
                              <a:cubicBezTo>
                                <a:pt x="150" y="181"/>
                                <a:pt x="150" y="181"/>
                                <a:pt x="150" y="181"/>
                              </a:cubicBezTo>
                              <a:cubicBezTo>
                                <a:pt x="150" y="181"/>
                                <a:pt x="151" y="181"/>
                                <a:pt x="151" y="181"/>
                              </a:cubicBezTo>
                              <a:cubicBezTo>
                                <a:pt x="151" y="181"/>
                                <a:pt x="151" y="181"/>
                                <a:pt x="151" y="181"/>
                              </a:cubicBezTo>
                              <a:cubicBezTo>
                                <a:pt x="152" y="181"/>
                                <a:pt x="152" y="181"/>
                                <a:pt x="152" y="181"/>
                              </a:cubicBezTo>
                              <a:cubicBezTo>
                                <a:pt x="152" y="181"/>
                                <a:pt x="152" y="181"/>
                                <a:pt x="152" y="181"/>
                              </a:cubicBezTo>
                              <a:cubicBezTo>
                                <a:pt x="152" y="181"/>
                                <a:pt x="152" y="181"/>
                                <a:pt x="152" y="180"/>
                              </a:cubicBezTo>
                              <a:cubicBezTo>
                                <a:pt x="152" y="180"/>
                                <a:pt x="153" y="180"/>
                                <a:pt x="153" y="180"/>
                              </a:cubicBezTo>
                              <a:cubicBezTo>
                                <a:pt x="153" y="180"/>
                                <a:pt x="153" y="180"/>
                                <a:pt x="153" y="179"/>
                              </a:cubicBezTo>
                              <a:cubicBezTo>
                                <a:pt x="153" y="179"/>
                                <a:pt x="153" y="179"/>
                                <a:pt x="153" y="179"/>
                              </a:cubicBezTo>
                              <a:cubicBezTo>
                                <a:pt x="153" y="179"/>
                                <a:pt x="153" y="179"/>
                                <a:pt x="153" y="178"/>
                              </a:cubicBezTo>
                              <a:cubicBezTo>
                                <a:pt x="153" y="68"/>
                                <a:pt x="153" y="68"/>
                                <a:pt x="153" y="68"/>
                              </a:cubicBezTo>
                              <a:cubicBezTo>
                                <a:pt x="153" y="68"/>
                                <a:pt x="153" y="68"/>
                                <a:pt x="153" y="68"/>
                              </a:cubicBezTo>
                              <a:close/>
                              <a:moveTo>
                                <a:pt x="76" y="6"/>
                              </a:moveTo>
                              <a:cubicBezTo>
                                <a:pt x="115" y="20"/>
                                <a:pt x="142" y="60"/>
                                <a:pt x="147" y="67"/>
                              </a:cubicBezTo>
                              <a:cubicBezTo>
                                <a:pt x="147" y="68"/>
                                <a:pt x="146" y="68"/>
                                <a:pt x="146" y="68"/>
                              </a:cubicBezTo>
                              <a:cubicBezTo>
                                <a:pt x="146" y="68"/>
                                <a:pt x="127" y="100"/>
                                <a:pt x="98" y="122"/>
                              </a:cubicBezTo>
                              <a:cubicBezTo>
                                <a:pt x="92" y="118"/>
                                <a:pt x="85" y="114"/>
                                <a:pt x="77" y="112"/>
                              </a:cubicBezTo>
                              <a:cubicBezTo>
                                <a:pt x="77" y="111"/>
                                <a:pt x="76" y="111"/>
                                <a:pt x="75" y="112"/>
                              </a:cubicBezTo>
                              <a:cubicBezTo>
                                <a:pt x="68" y="114"/>
                                <a:pt x="61" y="118"/>
                                <a:pt x="54" y="122"/>
                              </a:cubicBezTo>
                              <a:cubicBezTo>
                                <a:pt x="25" y="100"/>
                                <a:pt x="7" y="68"/>
                                <a:pt x="6" y="68"/>
                              </a:cubicBezTo>
                              <a:cubicBezTo>
                                <a:pt x="6" y="68"/>
                                <a:pt x="6" y="68"/>
                                <a:pt x="6" y="68"/>
                              </a:cubicBezTo>
                              <a:cubicBezTo>
                                <a:pt x="11" y="60"/>
                                <a:pt x="38" y="20"/>
                                <a:pt x="76" y="6"/>
                              </a:cubicBezTo>
                              <a:close/>
                              <a:moveTo>
                                <a:pt x="6" y="78"/>
                              </a:moveTo>
                              <a:cubicBezTo>
                                <a:pt x="13" y="88"/>
                                <a:pt x="28" y="109"/>
                                <a:pt x="49" y="125"/>
                              </a:cubicBezTo>
                              <a:cubicBezTo>
                                <a:pt x="28" y="139"/>
                                <a:pt x="13" y="158"/>
                                <a:pt x="6" y="169"/>
                              </a:cubicBezTo>
                              <a:lnTo>
                                <a:pt x="6" y="78"/>
                              </a:lnTo>
                              <a:close/>
                              <a:moveTo>
                                <a:pt x="8" y="175"/>
                              </a:moveTo>
                              <a:cubicBezTo>
                                <a:pt x="16" y="163"/>
                                <a:pt x="42" y="130"/>
                                <a:pt x="76" y="118"/>
                              </a:cubicBezTo>
                              <a:cubicBezTo>
                                <a:pt x="111" y="130"/>
                                <a:pt x="136" y="163"/>
                                <a:pt x="145" y="175"/>
                              </a:cubicBezTo>
                              <a:lnTo>
                                <a:pt x="8" y="175"/>
                              </a:lnTo>
                              <a:close/>
                              <a:moveTo>
                                <a:pt x="147" y="169"/>
                              </a:moveTo>
                              <a:cubicBezTo>
                                <a:pt x="139" y="158"/>
                                <a:pt x="124" y="139"/>
                                <a:pt x="104" y="125"/>
                              </a:cubicBezTo>
                              <a:cubicBezTo>
                                <a:pt x="125" y="109"/>
                                <a:pt x="140" y="88"/>
                                <a:pt x="147" y="78"/>
                              </a:cubicBezTo>
                              <a:lnTo>
                                <a:pt x="147" y="16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1" o:spid="_x0000_s1026" o:spt="100" style="position:absolute;left:0pt;margin-left:291.55pt;margin-top:224.35pt;height:20.05pt;width:16.95pt;z-index:251813888;mso-width-relative:page;mso-height-relative:page;" fillcolor="#626262" filled="t" stroked="f" coordsize="153,181" o:gfxdata="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" path="m153,68c153,67,153,66,153,66c151,64,122,15,77,0c77,0,76,0,75,0c30,15,1,64,0,66c0,66,0,67,0,68c0,68,0,68,0,68c0,178,0,178,0,178c0,179,0,179,0,179c0,179,0,179,0,179c0,180,0,180,0,180c0,180,0,180,0,180c1,181,1,181,1,181c1,181,1,181,1,181c1,181,1,181,1,181c2,181,2,181,3,181c3,181,3,181,3,181c3,181,3,181,3,181c150,181,150,181,150,181c150,181,150,181,150,181c150,181,151,181,151,181c151,181,151,181,151,181c152,181,152,181,152,181c152,181,152,181,152,181c152,181,152,181,152,180c152,180,153,180,153,180c153,180,153,180,153,179c153,179,153,179,153,179c153,179,153,179,153,178c153,68,153,68,153,68c153,68,153,68,153,68xm76,6c115,20,142,60,147,67c147,68,146,68,146,68c146,68,127,100,98,122c92,118,85,114,77,112c77,111,76,111,75,112c68,114,61,118,54,122c25,100,7,68,6,68c6,68,6,68,6,68c11,60,38,20,76,6xm6,78c13,88,28,109,49,125c28,139,13,158,6,169l6,78xm8,175c16,163,42,130,76,118c111,130,136,163,145,175l8,175xm147,169c139,158,124,139,104,125c125,109,140,88,147,78l147,169xe">
                <v:path o:connectlocs="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250003"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3286125</wp:posOffset>
                </wp:positionH>
                <wp:positionV relativeFrom="paragraph">
                  <wp:posOffset>2860040</wp:posOffset>
                </wp:positionV>
                <wp:extent cx="216535" cy="253365"/>
                <wp:effectExtent l="0" t="0" r="12065" b="13335"/>
                <wp:wrapNone/>
                <wp:docPr id="5138" name="Freeform 72"/>
                <wp:cNvGraphicFramePr/>
                <a:graphic xmlns:a="http://schemas.openxmlformats.org/drawingml/2006/main">
                  <a:graphicData uri="http://schemas.microsoft.com/office/word/2010/wordprocessingShape">
                    <wps:wsp>
                      <wps:cNvSpPr>
                        <a:spLocks noEditPoints="1"/>
                      </wps:cNvSpPr>
                      <wps:spPr bwMode="auto">
                        <a:xfrm>
                          <a:off x="0" y="0"/>
                          <a:ext cx="216661" cy="25355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4" h="180">
                              <a:moveTo>
                                <a:pt x="101" y="62"/>
                              </a:moveTo>
                              <a:cubicBezTo>
                                <a:pt x="128" y="62"/>
                                <a:pt x="128" y="62"/>
                                <a:pt x="128" y="62"/>
                              </a:cubicBezTo>
                              <a:cubicBezTo>
                                <a:pt x="128" y="62"/>
                                <a:pt x="128" y="62"/>
                                <a:pt x="128" y="62"/>
                              </a:cubicBezTo>
                              <a:cubicBezTo>
                                <a:pt x="130" y="62"/>
                                <a:pt x="131" y="60"/>
                                <a:pt x="131" y="59"/>
                              </a:cubicBezTo>
                              <a:cubicBezTo>
                                <a:pt x="131" y="58"/>
                                <a:pt x="131" y="57"/>
                                <a:pt x="130" y="56"/>
                              </a:cubicBezTo>
                              <a:cubicBezTo>
                                <a:pt x="92" y="17"/>
                                <a:pt x="92" y="17"/>
                                <a:pt x="92" y="17"/>
                              </a:cubicBezTo>
                              <a:cubicBezTo>
                                <a:pt x="91" y="16"/>
                                <a:pt x="90" y="16"/>
                                <a:pt x="88" y="17"/>
                              </a:cubicBezTo>
                              <a:cubicBezTo>
                                <a:pt x="87" y="17"/>
                                <a:pt x="87" y="18"/>
                                <a:pt x="87" y="19"/>
                              </a:cubicBezTo>
                              <a:cubicBezTo>
                                <a:pt x="87" y="47"/>
                                <a:pt x="87" y="47"/>
                                <a:pt x="87" y="47"/>
                              </a:cubicBezTo>
                              <a:cubicBezTo>
                                <a:pt x="87" y="55"/>
                                <a:pt x="93" y="62"/>
                                <a:pt x="101" y="62"/>
                              </a:cubicBezTo>
                              <a:close/>
                              <a:moveTo>
                                <a:pt x="93" y="27"/>
                              </a:moveTo>
                              <a:cubicBezTo>
                                <a:pt x="121" y="56"/>
                                <a:pt x="121" y="56"/>
                                <a:pt x="121" y="56"/>
                              </a:cubicBezTo>
                              <a:cubicBezTo>
                                <a:pt x="101" y="56"/>
                                <a:pt x="101" y="56"/>
                                <a:pt x="101" y="56"/>
                              </a:cubicBezTo>
                              <a:cubicBezTo>
                                <a:pt x="96" y="56"/>
                                <a:pt x="93" y="52"/>
                                <a:pt x="93" y="47"/>
                              </a:cubicBezTo>
                              <a:lnTo>
                                <a:pt x="93" y="27"/>
                              </a:lnTo>
                              <a:close/>
                              <a:moveTo>
                                <a:pt x="108" y="99"/>
                              </a:moveTo>
                              <a:cubicBezTo>
                                <a:pt x="46" y="99"/>
                                <a:pt x="46" y="99"/>
                                <a:pt x="46" y="99"/>
                              </a:cubicBezTo>
                              <a:cubicBezTo>
                                <a:pt x="44" y="99"/>
                                <a:pt x="43" y="100"/>
                                <a:pt x="43" y="102"/>
                              </a:cubicBezTo>
                              <a:cubicBezTo>
                                <a:pt x="43" y="103"/>
                                <a:pt x="44" y="105"/>
                                <a:pt x="46" y="105"/>
                              </a:cubicBezTo>
                              <a:cubicBezTo>
                                <a:pt x="108" y="105"/>
                                <a:pt x="108" y="105"/>
                                <a:pt x="108" y="105"/>
                              </a:cubicBezTo>
                              <a:cubicBezTo>
                                <a:pt x="110" y="105"/>
                                <a:pt x="111" y="103"/>
                                <a:pt x="111" y="102"/>
                              </a:cubicBezTo>
                              <a:cubicBezTo>
                                <a:pt x="111" y="100"/>
                                <a:pt x="110" y="99"/>
                                <a:pt x="108" y="99"/>
                              </a:cubicBezTo>
                              <a:close/>
                              <a:moveTo>
                                <a:pt x="154" y="67"/>
                              </a:moveTo>
                              <a:cubicBezTo>
                                <a:pt x="154" y="66"/>
                                <a:pt x="154" y="66"/>
                                <a:pt x="153" y="65"/>
                              </a:cubicBezTo>
                              <a:cubicBezTo>
                                <a:pt x="152" y="63"/>
                                <a:pt x="123" y="15"/>
                                <a:pt x="78" y="0"/>
                              </a:cubicBezTo>
                              <a:cubicBezTo>
                                <a:pt x="77" y="0"/>
                                <a:pt x="77" y="0"/>
                                <a:pt x="76" y="0"/>
                              </a:cubicBezTo>
                              <a:cubicBezTo>
                                <a:pt x="66" y="3"/>
                                <a:pt x="55" y="9"/>
                                <a:pt x="45" y="16"/>
                              </a:cubicBezTo>
                              <a:cubicBezTo>
                                <a:pt x="45" y="16"/>
                                <a:pt x="45" y="16"/>
                                <a:pt x="45" y="16"/>
                              </a:cubicBezTo>
                              <a:cubicBezTo>
                                <a:pt x="38" y="16"/>
                                <a:pt x="38" y="16"/>
                                <a:pt x="38" y="16"/>
                              </a:cubicBezTo>
                              <a:cubicBezTo>
                                <a:pt x="30" y="16"/>
                                <a:pt x="23" y="23"/>
                                <a:pt x="23" y="31"/>
                              </a:cubicBezTo>
                              <a:cubicBezTo>
                                <a:pt x="23" y="37"/>
                                <a:pt x="23" y="37"/>
                                <a:pt x="23" y="37"/>
                              </a:cubicBezTo>
                              <a:cubicBezTo>
                                <a:pt x="23" y="37"/>
                                <a:pt x="23" y="37"/>
                                <a:pt x="22" y="37"/>
                              </a:cubicBezTo>
                              <a:cubicBezTo>
                                <a:pt x="9" y="52"/>
                                <a:pt x="1" y="64"/>
                                <a:pt x="1" y="65"/>
                              </a:cubicBezTo>
                              <a:cubicBezTo>
                                <a:pt x="1" y="66"/>
                                <a:pt x="0" y="66"/>
                                <a:pt x="0" y="67"/>
                              </a:cubicBezTo>
                              <a:cubicBezTo>
                                <a:pt x="0" y="67"/>
                                <a:pt x="0" y="67"/>
                                <a:pt x="0" y="67"/>
                              </a:cubicBezTo>
                              <a:cubicBezTo>
                                <a:pt x="0" y="177"/>
                                <a:pt x="0" y="177"/>
                                <a:pt x="0" y="177"/>
                              </a:cubicBezTo>
                              <a:cubicBezTo>
                                <a:pt x="0" y="177"/>
                                <a:pt x="0" y="177"/>
                                <a:pt x="0" y="177"/>
                              </a:cubicBezTo>
                              <a:cubicBezTo>
                                <a:pt x="1" y="178"/>
                                <a:pt x="1" y="178"/>
                                <a:pt x="1" y="178"/>
                              </a:cubicBezTo>
                              <a:cubicBezTo>
                                <a:pt x="1" y="178"/>
                                <a:pt x="1" y="178"/>
                                <a:pt x="1" y="179"/>
                              </a:cubicBezTo>
                              <a:cubicBezTo>
                                <a:pt x="1" y="179"/>
                                <a:pt x="1" y="179"/>
                                <a:pt x="1" y="179"/>
                              </a:cubicBezTo>
                              <a:cubicBezTo>
                                <a:pt x="1" y="179"/>
                                <a:pt x="1" y="179"/>
                                <a:pt x="2" y="179"/>
                              </a:cubicBezTo>
                              <a:cubicBezTo>
                                <a:pt x="2" y="179"/>
                                <a:pt x="2" y="180"/>
                                <a:pt x="2" y="180"/>
                              </a:cubicBezTo>
                              <a:cubicBezTo>
                                <a:pt x="2" y="180"/>
                                <a:pt x="2" y="180"/>
                                <a:pt x="2" y="180"/>
                              </a:cubicBezTo>
                              <a:cubicBezTo>
                                <a:pt x="2" y="180"/>
                                <a:pt x="3" y="180"/>
                                <a:pt x="3" y="180"/>
                              </a:cubicBezTo>
                              <a:cubicBezTo>
                                <a:pt x="3" y="180"/>
                                <a:pt x="3" y="180"/>
                                <a:pt x="3" y="180"/>
                              </a:cubicBezTo>
                              <a:cubicBezTo>
                                <a:pt x="3" y="180"/>
                                <a:pt x="3" y="180"/>
                                <a:pt x="3" y="180"/>
                              </a:cubicBezTo>
                              <a:cubicBezTo>
                                <a:pt x="151" y="180"/>
                                <a:pt x="151" y="180"/>
                                <a:pt x="151" y="180"/>
                              </a:cubicBezTo>
                              <a:cubicBezTo>
                                <a:pt x="151" y="180"/>
                                <a:pt x="151" y="180"/>
                                <a:pt x="151" y="180"/>
                              </a:cubicBezTo>
                              <a:cubicBezTo>
                                <a:pt x="151" y="180"/>
                                <a:pt x="151" y="180"/>
                                <a:pt x="152" y="180"/>
                              </a:cubicBezTo>
                              <a:cubicBezTo>
                                <a:pt x="152" y="180"/>
                                <a:pt x="152" y="180"/>
                                <a:pt x="152" y="180"/>
                              </a:cubicBezTo>
                              <a:cubicBezTo>
                                <a:pt x="152" y="180"/>
                                <a:pt x="152" y="180"/>
                                <a:pt x="152" y="180"/>
                              </a:cubicBezTo>
                              <a:cubicBezTo>
                                <a:pt x="153" y="180"/>
                                <a:pt x="153" y="179"/>
                                <a:pt x="153" y="179"/>
                              </a:cubicBezTo>
                              <a:cubicBezTo>
                                <a:pt x="153" y="179"/>
                                <a:pt x="153" y="179"/>
                                <a:pt x="153" y="179"/>
                              </a:cubicBezTo>
                              <a:cubicBezTo>
                                <a:pt x="153" y="179"/>
                                <a:pt x="153" y="179"/>
                                <a:pt x="153" y="179"/>
                              </a:cubicBezTo>
                              <a:cubicBezTo>
                                <a:pt x="154" y="178"/>
                                <a:pt x="154" y="178"/>
                                <a:pt x="154" y="178"/>
                              </a:cubicBezTo>
                              <a:cubicBezTo>
                                <a:pt x="154" y="178"/>
                                <a:pt x="154" y="178"/>
                                <a:pt x="154" y="177"/>
                              </a:cubicBezTo>
                              <a:cubicBezTo>
                                <a:pt x="154" y="177"/>
                                <a:pt x="154" y="177"/>
                                <a:pt x="154" y="177"/>
                              </a:cubicBezTo>
                              <a:cubicBezTo>
                                <a:pt x="154" y="67"/>
                                <a:pt x="154" y="67"/>
                                <a:pt x="154" y="67"/>
                              </a:cubicBezTo>
                              <a:cubicBezTo>
                                <a:pt x="154" y="67"/>
                                <a:pt x="154" y="67"/>
                                <a:pt x="154" y="67"/>
                              </a:cubicBezTo>
                              <a:close/>
                              <a:moveTo>
                                <a:pt x="38" y="22"/>
                              </a:moveTo>
                              <a:cubicBezTo>
                                <a:pt x="83" y="22"/>
                                <a:pt x="83" y="22"/>
                                <a:pt x="83" y="22"/>
                              </a:cubicBezTo>
                              <a:cubicBezTo>
                                <a:pt x="85" y="22"/>
                                <a:pt x="86" y="21"/>
                                <a:pt x="86" y="19"/>
                              </a:cubicBezTo>
                              <a:cubicBezTo>
                                <a:pt x="86" y="18"/>
                                <a:pt x="85" y="16"/>
                                <a:pt x="83" y="16"/>
                              </a:cubicBezTo>
                              <a:cubicBezTo>
                                <a:pt x="56" y="16"/>
                                <a:pt x="56" y="16"/>
                                <a:pt x="56" y="16"/>
                              </a:cubicBezTo>
                              <a:cubicBezTo>
                                <a:pt x="63" y="12"/>
                                <a:pt x="70" y="8"/>
                                <a:pt x="77" y="6"/>
                              </a:cubicBezTo>
                              <a:cubicBezTo>
                                <a:pt x="115" y="19"/>
                                <a:pt x="142" y="58"/>
                                <a:pt x="147" y="66"/>
                              </a:cubicBezTo>
                              <a:cubicBezTo>
                                <a:pt x="147" y="67"/>
                                <a:pt x="147" y="67"/>
                                <a:pt x="147" y="67"/>
                              </a:cubicBezTo>
                              <a:cubicBezTo>
                                <a:pt x="147" y="67"/>
                                <a:pt x="141" y="76"/>
                                <a:pt x="131" y="88"/>
                              </a:cubicBezTo>
                              <a:cubicBezTo>
                                <a:pt x="131" y="65"/>
                                <a:pt x="131" y="65"/>
                                <a:pt x="131" y="65"/>
                              </a:cubicBezTo>
                              <a:cubicBezTo>
                                <a:pt x="131" y="64"/>
                                <a:pt x="130" y="62"/>
                                <a:pt x="128" y="62"/>
                              </a:cubicBezTo>
                              <a:cubicBezTo>
                                <a:pt x="127" y="62"/>
                                <a:pt x="125" y="64"/>
                                <a:pt x="125" y="65"/>
                              </a:cubicBezTo>
                              <a:cubicBezTo>
                                <a:pt x="125" y="96"/>
                                <a:pt x="125" y="96"/>
                                <a:pt x="125" y="96"/>
                              </a:cubicBezTo>
                              <a:cubicBezTo>
                                <a:pt x="118" y="104"/>
                                <a:pt x="109" y="113"/>
                                <a:pt x="99" y="120"/>
                              </a:cubicBezTo>
                              <a:cubicBezTo>
                                <a:pt x="93" y="116"/>
                                <a:pt x="86" y="113"/>
                                <a:pt x="78" y="110"/>
                              </a:cubicBezTo>
                              <a:cubicBezTo>
                                <a:pt x="77" y="110"/>
                                <a:pt x="77" y="110"/>
                                <a:pt x="76" y="110"/>
                              </a:cubicBezTo>
                              <a:cubicBezTo>
                                <a:pt x="69" y="113"/>
                                <a:pt x="62" y="116"/>
                                <a:pt x="55" y="120"/>
                              </a:cubicBezTo>
                              <a:cubicBezTo>
                                <a:pt x="45" y="113"/>
                                <a:pt x="36" y="104"/>
                                <a:pt x="29" y="96"/>
                              </a:cubicBezTo>
                              <a:cubicBezTo>
                                <a:pt x="29" y="31"/>
                                <a:pt x="29" y="31"/>
                                <a:pt x="29" y="31"/>
                              </a:cubicBezTo>
                              <a:cubicBezTo>
                                <a:pt x="29" y="26"/>
                                <a:pt x="33" y="22"/>
                                <a:pt x="38" y="22"/>
                              </a:cubicBezTo>
                              <a:close/>
                              <a:moveTo>
                                <a:pt x="23" y="45"/>
                              </a:moveTo>
                              <a:cubicBezTo>
                                <a:pt x="23" y="89"/>
                                <a:pt x="23" y="89"/>
                                <a:pt x="23" y="89"/>
                              </a:cubicBezTo>
                              <a:cubicBezTo>
                                <a:pt x="13" y="76"/>
                                <a:pt x="7" y="67"/>
                                <a:pt x="7" y="67"/>
                              </a:cubicBezTo>
                              <a:cubicBezTo>
                                <a:pt x="7" y="67"/>
                                <a:pt x="7" y="67"/>
                                <a:pt x="7" y="66"/>
                              </a:cubicBezTo>
                              <a:cubicBezTo>
                                <a:pt x="9" y="63"/>
                                <a:pt x="15" y="55"/>
                                <a:pt x="23" y="45"/>
                              </a:cubicBezTo>
                              <a:close/>
                              <a:moveTo>
                                <a:pt x="6" y="76"/>
                              </a:moveTo>
                              <a:cubicBezTo>
                                <a:pt x="13" y="87"/>
                                <a:pt x="29" y="107"/>
                                <a:pt x="50" y="124"/>
                              </a:cubicBezTo>
                              <a:cubicBezTo>
                                <a:pt x="29" y="138"/>
                                <a:pt x="14" y="156"/>
                                <a:pt x="6" y="167"/>
                              </a:cubicBezTo>
                              <a:lnTo>
                                <a:pt x="6" y="76"/>
                              </a:lnTo>
                              <a:close/>
                              <a:moveTo>
                                <a:pt x="9" y="174"/>
                              </a:moveTo>
                              <a:cubicBezTo>
                                <a:pt x="17" y="162"/>
                                <a:pt x="43" y="128"/>
                                <a:pt x="77" y="116"/>
                              </a:cubicBezTo>
                              <a:cubicBezTo>
                                <a:pt x="112" y="128"/>
                                <a:pt x="137" y="162"/>
                                <a:pt x="145" y="174"/>
                              </a:cubicBezTo>
                              <a:lnTo>
                                <a:pt x="9" y="174"/>
                              </a:lnTo>
                              <a:close/>
                              <a:moveTo>
                                <a:pt x="148" y="167"/>
                              </a:moveTo>
                              <a:cubicBezTo>
                                <a:pt x="140" y="156"/>
                                <a:pt x="125" y="138"/>
                                <a:pt x="105" y="124"/>
                              </a:cubicBezTo>
                              <a:cubicBezTo>
                                <a:pt x="126" y="107"/>
                                <a:pt x="141" y="87"/>
                                <a:pt x="148" y="76"/>
                              </a:cubicBezTo>
                              <a:lnTo>
                                <a:pt x="148" y="167"/>
                              </a:lnTo>
                              <a:close/>
                              <a:moveTo>
                                <a:pt x="38" y="83"/>
                              </a:moveTo>
                              <a:cubicBezTo>
                                <a:pt x="116" y="83"/>
                                <a:pt x="116" y="83"/>
                                <a:pt x="116" y="83"/>
                              </a:cubicBezTo>
                              <a:cubicBezTo>
                                <a:pt x="118" y="83"/>
                                <a:pt x="119" y="82"/>
                                <a:pt x="119" y="80"/>
                              </a:cubicBezTo>
                              <a:cubicBezTo>
                                <a:pt x="119" y="79"/>
                                <a:pt x="118" y="77"/>
                                <a:pt x="116" y="77"/>
                              </a:cubicBezTo>
                              <a:cubicBezTo>
                                <a:pt x="38" y="77"/>
                                <a:pt x="38" y="77"/>
                                <a:pt x="38" y="77"/>
                              </a:cubicBezTo>
                              <a:cubicBezTo>
                                <a:pt x="37" y="77"/>
                                <a:pt x="35" y="79"/>
                                <a:pt x="35" y="80"/>
                              </a:cubicBezTo>
                              <a:cubicBezTo>
                                <a:pt x="35" y="82"/>
                                <a:pt x="37" y="83"/>
                                <a:pt x="38" y="83"/>
                              </a:cubicBezTo>
                              <a:close/>
                              <a:moveTo>
                                <a:pt x="38" y="41"/>
                              </a:moveTo>
                              <a:cubicBezTo>
                                <a:pt x="78" y="41"/>
                                <a:pt x="78" y="41"/>
                                <a:pt x="78" y="41"/>
                              </a:cubicBezTo>
                              <a:cubicBezTo>
                                <a:pt x="80" y="41"/>
                                <a:pt x="81" y="40"/>
                                <a:pt x="81" y="38"/>
                              </a:cubicBezTo>
                              <a:cubicBezTo>
                                <a:pt x="81" y="36"/>
                                <a:pt x="80" y="35"/>
                                <a:pt x="78" y="35"/>
                              </a:cubicBezTo>
                              <a:cubicBezTo>
                                <a:pt x="38" y="35"/>
                                <a:pt x="38" y="35"/>
                                <a:pt x="38" y="35"/>
                              </a:cubicBezTo>
                              <a:cubicBezTo>
                                <a:pt x="37" y="35"/>
                                <a:pt x="35" y="36"/>
                                <a:pt x="35" y="38"/>
                              </a:cubicBezTo>
                              <a:cubicBezTo>
                                <a:pt x="35" y="40"/>
                                <a:pt x="37" y="41"/>
                                <a:pt x="38" y="41"/>
                              </a:cubicBezTo>
                              <a:close/>
                              <a:moveTo>
                                <a:pt x="38" y="62"/>
                              </a:moveTo>
                              <a:cubicBezTo>
                                <a:pt x="78" y="62"/>
                                <a:pt x="78" y="62"/>
                                <a:pt x="78" y="62"/>
                              </a:cubicBezTo>
                              <a:cubicBezTo>
                                <a:pt x="80" y="62"/>
                                <a:pt x="81" y="61"/>
                                <a:pt x="81" y="59"/>
                              </a:cubicBezTo>
                              <a:cubicBezTo>
                                <a:pt x="81" y="58"/>
                                <a:pt x="80" y="56"/>
                                <a:pt x="78" y="56"/>
                              </a:cubicBezTo>
                              <a:cubicBezTo>
                                <a:pt x="38" y="56"/>
                                <a:pt x="38" y="56"/>
                                <a:pt x="38" y="56"/>
                              </a:cubicBezTo>
                              <a:cubicBezTo>
                                <a:pt x="37" y="56"/>
                                <a:pt x="35" y="58"/>
                                <a:pt x="35" y="59"/>
                              </a:cubicBezTo>
                              <a:cubicBezTo>
                                <a:pt x="35" y="61"/>
                                <a:pt x="37" y="62"/>
                                <a:pt x="38" y="6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2" o:spid="_x0000_s1026" o:spt="100" style="position:absolute;left:0pt;margin-left:258.75pt;margin-top:225.2pt;height:19.95pt;width:17.05pt;z-index:251812864;mso-width-relative:page;mso-height-relative:page;" fillcolor="#626262" filled="t" stroked="f" coordsize="154,180" o:gfxdata="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" path="m101,62c128,62,128,62,128,62c128,62,128,62,128,62c130,62,131,60,131,59c131,58,131,57,130,56c92,17,92,17,92,17c91,16,90,16,88,17c87,17,87,18,87,19c87,47,87,47,87,47c87,55,93,62,101,62xm93,27c121,56,121,56,121,56c101,56,101,56,101,56c96,56,93,52,93,47l93,27xm108,99c46,99,46,99,46,99c44,99,43,100,43,102c43,103,44,105,46,105c108,105,108,105,108,105c110,105,111,103,111,102c111,100,110,99,108,99xm154,67c154,66,154,66,153,65c152,63,123,15,78,0c77,0,77,0,76,0c66,3,55,9,45,16c45,16,45,16,45,16c38,16,38,16,38,16c30,16,23,23,23,31c23,37,23,37,23,37c23,37,23,37,22,37c9,52,1,64,1,65c1,66,0,66,0,67c0,67,0,67,0,67c0,177,0,177,0,177c0,177,0,177,0,177c1,178,1,178,1,178c1,178,1,178,1,179c1,179,1,179,1,179c1,179,1,179,2,179c2,179,2,180,2,180c2,180,2,180,2,180c2,180,3,180,3,180c3,180,3,180,3,180c3,180,3,180,3,180c151,180,151,180,151,180c151,180,151,180,151,180c151,180,151,180,152,180c152,180,152,180,152,180c152,180,152,180,152,180c153,180,153,179,153,179c153,179,153,179,153,179c153,179,153,179,153,179c154,178,154,178,154,178c154,178,154,178,154,177c154,177,154,177,154,177c154,67,154,67,154,67c154,67,154,67,154,67xm38,22c83,22,83,22,83,22c85,22,86,21,86,19c86,18,85,16,83,16c56,16,56,16,56,16c63,12,70,8,77,6c115,19,142,58,147,66c147,67,147,67,147,67c147,67,141,76,131,88c131,65,131,65,131,65c131,64,130,62,128,62c127,62,125,64,125,65c125,96,125,96,125,96c118,104,109,113,99,120c93,116,86,113,78,110c77,110,77,110,76,110c69,113,62,116,55,120c45,113,36,104,29,96c29,31,29,31,29,31c29,26,33,22,38,22xm23,45c23,89,23,89,23,89c13,76,7,67,7,67c7,67,7,67,7,66c9,63,15,55,23,45xm6,76c13,87,29,107,50,124c29,138,14,156,6,167l6,76xm9,174c17,162,43,128,77,116c112,128,137,162,145,174l9,174xm148,167c140,156,125,138,105,124c126,107,141,87,148,76l148,167xm38,83c116,83,116,83,116,83c118,83,119,82,119,80c119,79,118,77,116,77c38,77,38,77,38,77c37,77,35,79,35,80c35,82,37,83,38,83xm38,41c78,41,78,41,78,41c80,41,81,40,81,38c81,36,80,35,78,35c38,35,38,35,38,35c37,35,35,36,35,38c35,40,37,41,38,41xm38,62c78,62,78,62,78,62c80,62,81,61,81,59c81,58,80,56,78,56c38,56,38,56,38,56c37,56,35,58,35,59c35,61,37,62,38,62xe">
                <v:path o:connectlocs="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2820670</wp:posOffset>
                </wp:positionH>
                <wp:positionV relativeFrom="paragraph">
                  <wp:posOffset>2901315</wp:posOffset>
                </wp:positionV>
                <wp:extent cx="278765" cy="226695"/>
                <wp:effectExtent l="0" t="0" r="6985" b="1905"/>
                <wp:wrapNone/>
                <wp:docPr id="5139" name="Freeform 73"/>
                <wp:cNvGraphicFramePr/>
                <a:graphic xmlns:a="http://schemas.openxmlformats.org/drawingml/2006/main">
                  <a:graphicData uri="http://schemas.microsoft.com/office/word/2010/wordprocessingShape">
                    <wps:wsp>
                      <wps:cNvSpPr>
                        <a:spLocks noEditPoints="1"/>
                      </wps:cNvSpPr>
                      <wps:spPr bwMode="auto">
                        <a:xfrm>
                          <a:off x="0" y="0"/>
                          <a:ext cx="278564" cy="22677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8" h="161">
                              <a:moveTo>
                                <a:pt x="169" y="96"/>
                              </a:moveTo>
                              <a:cubicBezTo>
                                <a:pt x="169" y="3"/>
                                <a:pt x="169" y="3"/>
                                <a:pt x="169" y="3"/>
                              </a:cubicBezTo>
                              <a:cubicBezTo>
                                <a:pt x="169" y="3"/>
                                <a:pt x="169" y="3"/>
                                <a:pt x="169" y="3"/>
                              </a:cubicBezTo>
                              <a:cubicBezTo>
                                <a:pt x="169" y="3"/>
                                <a:pt x="169" y="3"/>
                                <a:pt x="169" y="2"/>
                              </a:cubicBezTo>
                              <a:cubicBezTo>
                                <a:pt x="169" y="2"/>
                                <a:pt x="169" y="2"/>
                                <a:pt x="169" y="2"/>
                              </a:cubicBezTo>
                              <a:cubicBezTo>
                                <a:pt x="169" y="2"/>
                                <a:pt x="169" y="2"/>
                                <a:pt x="169" y="1"/>
                              </a:cubicBezTo>
                              <a:cubicBezTo>
                                <a:pt x="169" y="1"/>
                                <a:pt x="168" y="1"/>
                                <a:pt x="168" y="1"/>
                              </a:cubicBezTo>
                              <a:cubicBezTo>
                                <a:pt x="168" y="1"/>
                                <a:pt x="168" y="1"/>
                                <a:pt x="168" y="1"/>
                              </a:cubicBezTo>
                              <a:cubicBezTo>
                                <a:pt x="168" y="1"/>
                                <a:pt x="168" y="1"/>
                                <a:pt x="168" y="1"/>
                              </a:cubicBezTo>
                              <a:cubicBezTo>
                                <a:pt x="168" y="1"/>
                                <a:pt x="167" y="1"/>
                                <a:pt x="167" y="1"/>
                              </a:cubicBezTo>
                              <a:cubicBezTo>
                                <a:pt x="167" y="0"/>
                                <a:pt x="167" y="0"/>
                                <a:pt x="167" y="0"/>
                              </a:cubicBezTo>
                              <a:cubicBezTo>
                                <a:pt x="167" y="0"/>
                                <a:pt x="167" y="0"/>
                                <a:pt x="166" y="0"/>
                              </a:cubicBezTo>
                              <a:cubicBezTo>
                                <a:pt x="3" y="0"/>
                                <a:pt x="3" y="0"/>
                                <a:pt x="3" y="0"/>
                              </a:cubicBezTo>
                              <a:cubicBezTo>
                                <a:pt x="3" y="0"/>
                                <a:pt x="3" y="0"/>
                                <a:pt x="2" y="0"/>
                              </a:cubicBezTo>
                              <a:cubicBezTo>
                                <a:pt x="2" y="0"/>
                                <a:pt x="2" y="0"/>
                                <a:pt x="2" y="1"/>
                              </a:cubicBezTo>
                              <a:cubicBezTo>
                                <a:pt x="2" y="1"/>
                                <a:pt x="1" y="1"/>
                                <a:pt x="1" y="1"/>
                              </a:cubicBezTo>
                              <a:cubicBezTo>
                                <a:pt x="1" y="1"/>
                                <a:pt x="1" y="1"/>
                                <a:pt x="1" y="1"/>
                              </a:cubicBezTo>
                              <a:cubicBezTo>
                                <a:pt x="1" y="1"/>
                                <a:pt x="1" y="1"/>
                                <a:pt x="1" y="1"/>
                              </a:cubicBezTo>
                              <a:cubicBezTo>
                                <a:pt x="1" y="1"/>
                                <a:pt x="1" y="1"/>
                                <a:pt x="0" y="1"/>
                              </a:cubicBezTo>
                              <a:cubicBezTo>
                                <a:pt x="0" y="2"/>
                                <a:pt x="0" y="2"/>
                                <a:pt x="0" y="2"/>
                              </a:cubicBezTo>
                              <a:cubicBezTo>
                                <a:pt x="0" y="2"/>
                                <a:pt x="0" y="2"/>
                                <a:pt x="0" y="2"/>
                              </a:cubicBezTo>
                              <a:cubicBezTo>
                                <a:pt x="0" y="3"/>
                                <a:pt x="0" y="3"/>
                                <a:pt x="0" y="3"/>
                              </a:cubicBezTo>
                              <a:cubicBezTo>
                                <a:pt x="0" y="3"/>
                                <a:pt x="0" y="3"/>
                                <a:pt x="0" y="3"/>
                              </a:cubicBezTo>
                              <a:cubicBezTo>
                                <a:pt x="0" y="126"/>
                                <a:pt x="0" y="126"/>
                                <a:pt x="0" y="126"/>
                              </a:cubicBezTo>
                              <a:cubicBezTo>
                                <a:pt x="0" y="127"/>
                                <a:pt x="1" y="129"/>
                                <a:pt x="3" y="129"/>
                              </a:cubicBezTo>
                              <a:cubicBezTo>
                                <a:pt x="134" y="129"/>
                                <a:pt x="134" y="129"/>
                                <a:pt x="134" y="129"/>
                              </a:cubicBezTo>
                              <a:cubicBezTo>
                                <a:pt x="134" y="146"/>
                                <a:pt x="149" y="161"/>
                                <a:pt x="166" y="161"/>
                              </a:cubicBezTo>
                              <a:cubicBezTo>
                                <a:pt x="184" y="161"/>
                                <a:pt x="198" y="146"/>
                                <a:pt x="198" y="128"/>
                              </a:cubicBezTo>
                              <a:cubicBezTo>
                                <a:pt x="198" y="112"/>
                                <a:pt x="186" y="98"/>
                                <a:pt x="169" y="96"/>
                              </a:cubicBezTo>
                              <a:close/>
                              <a:moveTo>
                                <a:pt x="161" y="6"/>
                              </a:moveTo>
                              <a:cubicBezTo>
                                <a:pt x="152" y="20"/>
                                <a:pt x="124" y="58"/>
                                <a:pt x="85" y="71"/>
                              </a:cubicBezTo>
                              <a:cubicBezTo>
                                <a:pt x="46" y="58"/>
                                <a:pt x="17" y="20"/>
                                <a:pt x="8" y="6"/>
                              </a:cubicBezTo>
                              <a:lnTo>
                                <a:pt x="161" y="6"/>
                              </a:lnTo>
                              <a:close/>
                              <a:moveTo>
                                <a:pt x="163" y="13"/>
                              </a:moveTo>
                              <a:cubicBezTo>
                                <a:pt x="163" y="96"/>
                                <a:pt x="163" y="96"/>
                                <a:pt x="163" y="96"/>
                              </a:cubicBezTo>
                              <a:cubicBezTo>
                                <a:pt x="159" y="97"/>
                                <a:pt x="155" y="98"/>
                                <a:pt x="152" y="100"/>
                              </a:cubicBezTo>
                              <a:cubicBezTo>
                                <a:pt x="140" y="85"/>
                                <a:pt x="127" y="72"/>
                                <a:pt x="115" y="62"/>
                              </a:cubicBezTo>
                              <a:cubicBezTo>
                                <a:pt x="138" y="47"/>
                                <a:pt x="155" y="25"/>
                                <a:pt x="163" y="13"/>
                              </a:cubicBezTo>
                              <a:close/>
                              <a:moveTo>
                                <a:pt x="6" y="13"/>
                              </a:moveTo>
                              <a:cubicBezTo>
                                <a:pt x="14" y="25"/>
                                <a:pt x="31" y="47"/>
                                <a:pt x="55" y="63"/>
                              </a:cubicBezTo>
                              <a:cubicBezTo>
                                <a:pt x="31" y="81"/>
                                <a:pt x="13" y="105"/>
                                <a:pt x="6" y="116"/>
                              </a:cubicBezTo>
                              <a:lnTo>
                                <a:pt x="6" y="13"/>
                              </a:lnTo>
                              <a:close/>
                              <a:moveTo>
                                <a:pt x="9" y="123"/>
                              </a:moveTo>
                              <a:cubicBezTo>
                                <a:pt x="15" y="113"/>
                                <a:pt x="33" y="86"/>
                                <a:pt x="60" y="66"/>
                              </a:cubicBezTo>
                              <a:cubicBezTo>
                                <a:pt x="67" y="71"/>
                                <a:pt x="75" y="74"/>
                                <a:pt x="84" y="77"/>
                              </a:cubicBezTo>
                              <a:cubicBezTo>
                                <a:pt x="84" y="77"/>
                                <a:pt x="84" y="77"/>
                                <a:pt x="84" y="77"/>
                              </a:cubicBezTo>
                              <a:cubicBezTo>
                                <a:pt x="84" y="77"/>
                                <a:pt x="84" y="77"/>
                                <a:pt x="85" y="77"/>
                              </a:cubicBezTo>
                              <a:cubicBezTo>
                                <a:pt x="85" y="77"/>
                                <a:pt x="85" y="77"/>
                                <a:pt x="85" y="77"/>
                              </a:cubicBezTo>
                              <a:cubicBezTo>
                                <a:pt x="85" y="77"/>
                                <a:pt x="85" y="77"/>
                                <a:pt x="86" y="77"/>
                              </a:cubicBezTo>
                              <a:cubicBezTo>
                                <a:pt x="94" y="74"/>
                                <a:pt x="102" y="70"/>
                                <a:pt x="109" y="66"/>
                              </a:cubicBezTo>
                              <a:cubicBezTo>
                                <a:pt x="122" y="76"/>
                                <a:pt x="135" y="88"/>
                                <a:pt x="146" y="103"/>
                              </a:cubicBezTo>
                              <a:cubicBezTo>
                                <a:pt x="140" y="108"/>
                                <a:pt x="136" y="115"/>
                                <a:pt x="135" y="123"/>
                              </a:cubicBezTo>
                              <a:lnTo>
                                <a:pt x="9" y="123"/>
                              </a:lnTo>
                              <a:close/>
                              <a:moveTo>
                                <a:pt x="166" y="155"/>
                              </a:moveTo>
                              <a:cubicBezTo>
                                <a:pt x="152" y="155"/>
                                <a:pt x="140" y="143"/>
                                <a:pt x="140" y="128"/>
                              </a:cubicBezTo>
                              <a:cubicBezTo>
                                <a:pt x="140" y="114"/>
                                <a:pt x="152" y="102"/>
                                <a:pt x="166" y="102"/>
                              </a:cubicBezTo>
                              <a:cubicBezTo>
                                <a:pt x="181" y="102"/>
                                <a:pt x="192" y="114"/>
                                <a:pt x="192" y="128"/>
                              </a:cubicBezTo>
                              <a:cubicBezTo>
                                <a:pt x="192" y="143"/>
                                <a:pt x="181" y="155"/>
                                <a:pt x="166" y="155"/>
                              </a:cubicBezTo>
                              <a:close/>
                              <a:moveTo>
                                <a:pt x="175" y="127"/>
                              </a:moveTo>
                              <a:cubicBezTo>
                                <a:pt x="170" y="133"/>
                                <a:pt x="170" y="133"/>
                                <a:pt x="170" y="133"/>
                              </a:cubicBezTo>
                              <a:cubicBezTo>
                                <a:pt x="170" y="118"/>
                                <a:pt x="170" y="118"/>
                                <a:pt x="170" y="118"/>
                              </a:cubicBezTo>
                              <a:cubicBezTo>
                                <a:pt x="170" y="117"/>
                                <a:pt x="168" y="115"/>
                                <a:pt x="167" y="115"/>
                              </a:cubicBezTo>
                              <a:cubicBezTo>
                                <a:pt x="165" y="115"/>
                                <a:pt x="164" y="117"/>
                                <a:pt x="164" y="118"/>
                              </a:cubicBezTo>
                              <a:cubicBezTo>
                                <a:pt x="164" y="133"/>
                                <a:pt x="164" y="133"/>
                                <a:pt x="164" y="133"/>
                              </a:cubicBezTo>
                              <a:cubicBezTo>
                                <a:pt x="158" y="127"/>
                                <a:pt x="158" y="127"/>
                                <a:pt x="158" y="127"/>
                              </a:cubicBezTo>
                              <a:cubicBezTo>
                                <a:pt x="157" y="126"/>
                                <a:pt x="155" y="126"/>
                                <a:pt x="154" y="127"/>
                              </a:cubicBezTo>
                              <a:cubicBezTo>
                                <a:pt x="153" y="128"/>
                                <a:pt x="153" y="130"/>
                                <a:pt x="154" y="131"/>
                              </a:cubicBezTo>
                              <a:cubicBezTo>
                                <a:pt x="164" y="142"/>
                                <a:pt x="164" y="142"/>
                                <a:pt x="164" y="142"/>
                              </a:cubicBezTo>
                              <a:cubicBezTo>
                                <a:pt x="165" y="143"/>
                                <a:pt x="166" y="143"/>
                                <a:pt x="167" y="143"/>
                              </a:cubicBezTo>
                              <a:cubicBezTo>
                                <a:pt x="167" y="143"/>
                                <a:pt x="168" y="143"/>
                                <a:pt x="169" y="142"/>
                              </a:cubicBezTo>
                              <a:cubicBezTo>
                                <a:pt x="179" y="131"/>
                                <a:pt x="179" y="131"/>
                                <a:pt x="179" y="131"/>
                              </a:cubicBezTo>
                              <a:cubicBezTo>
                                <a:pt x="181" y="130"/>
                                <a:pt x="181" y="128"/>
                                <a:pt x="179" y="127"/>
                              </a:cubicBezTo>
                              <a:cubicBezTo>
                                <a:pt x="178" y="126"/>
                                <a:pt x="176" y="126"/>
                                <a:pt x="175" y="12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3" o:spid="_x0000_s1026" o:spt="100" style="position:absolute;left:0pt;margin-left:222.1pt;margin-top:228.45pt;height:17.85pt;width:21.95pt;z-index:251811840;mso-width-relative:page;mso-height-relative:page;" fillcolor="#626262" filled="t" stroked="f" coordsize="198,161" o:gfxdata="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Hh3H32AAAAAsBAAAPAAAAAAAAAAEAIAAAACIAAABkcnMv&#10;ZG93bnJldi54bWxQSwECFAAUAAAACACHTuJA77BA4j8IAABILwAADgAAAAAAAAABACAAAAAnAQAA&#10;ZHJzL2Uyb0RvYy54bWxQSwUGAAAAAAYABgBZAQAA2AsAAAAA&#10;" path="m169,96c169,3,169,3,169,3c169,3,169,3,169,3c169,3,169,3,169,2c169,2,169,2,169,2c169,2,169,2,169,1c169,1,168,1,168,1c168,1,168,1,168,1c168,1,168,1,168,1c168,1,167,1,167,1c167,0,167,0,167,0c167,0,167,0,166,0c3,0,3,0,3,0c3,0,3,0,2,0c2,0,2,0,2,1c2,1,1,1,1,1c1,1,1,1,1,1c1,1,1,1,1,1c1,1,1,1,0,1c0,2,0,2,0,2c0,2,0,2,0,2c0,3,0,3,0,3c0,3,0,3,0,3c0,126,0,126,0,126c0,127,1,129,3,129c134,129,134,129,134,129c134,146,149,161,166,161c184,161,198,146,198,128c198,112,186,98,169,96xm161,6c152,20,124,58,85,71c46,58,17,20,8,6l161,6xm163,13c163,96,163,96,163,96c159,97,155,98,152,100c140,85,127,72,115,62c138,47,155,25,163,13xm6,13c14,25,31,47,55,63c31,81,13,105,6,116l6,13xm9,123c15,113,33,86,60,66c67,71,75,74,84,77c84,77,84,77,84,77c84,77,84,77,85,77c85,77,85,77,85,77c85,77,85,77,86,77c94,74,102,70,109,66c122,76,135,88,146,103c140,108,136,115,135,123l9,123xm166,155c152,155,140,143,140,128c140,114,152,102,166,102c181,102,192,114,192,128c192,143,181,155,166,155xm175,127c170,133,170,133,170,133c170,118,170,118,170,118c170,117,168,115,167,115c165,115,164,117,164,118c164,133,164,133,164,133c158,127,158,127,158,127c157,126,155,126,154,127c153,128,153,130,154,131c164,142,164,142,164,142c165,143,166,143,167,143c167,143,168,143,169,142c179,131,179,131,179,131c181,130,181,128,179,127c178,126,176,126,175,127xe">
                <v:path o:connectlocs="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222549"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2385060</wp:posOffset>
                </wp:positionH>
                <wp:positionV relativeFrom="paragraph">
                  <wp:posOffset>2860040</wp:posOffset>
                </wp:positionV>
                <wp:extent cx="280035" cy="220980"/>
                <wp:effectExtent l="0" t="0" r="5715" b="7620"/>
                <wp:wrapNone/>
                <wp:docPr id="5140" name="Freeform 74"/>
                <wp:cNvGraphicFramePr/>
                <a:graphic xmlns:a="http://schemas.openxmlformats.org/drawingml/2006/main">
                  <a:graphicData uri="http://schemas.microsoft.com/office/word/2010/wordprocessingShape">
                    <wps:wsp>
                      <wps:cNvSpPr>
                        <a:spLocks noEditPoints="1"/>
                      </wps:cNvSpPr>
                      <wps:spPr bwMode="auto">
                        <a:xfrm>
                          <a:off x="0" y="0"/>
                          <a:ext cx="279754" cy="22082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57">
                              <a:moveTo>
                                <a:pt x="167" y="0"/>
                              </a:moveTo>
                              <a:cubicBezTo>
                                <a:pt x="150" y="0"/>
                                <a:pt x="137" y="13"/>
                                <a:pt x="135" y="29"/>
                              </a:cubicBezTo>
                              <a:cubicBezTo>
                                <a:pt x="3" y="29"/>
                                <a:pt x="3" y="29"/>
                                <a:pt x="3" y="29"/>
                              </a:cubicBezTo>
                              <a:cubicBezTo>
                                <a:pt x="3" y="29"/>
                                <a:pt x="3" y="29"/>
                                <a:pt x="3" y="29"/>
                              </a:cubicBezTo>
                              <a:cubicBezTo>
                                <a:pt x="3" y="29"/>
                                <a:pt x="3" y="29"/>
                                <a:pt x="2" y="29"/>
                              </a:cubicBezTo>
                              <a:cubicBezTo>
                                <a:pt x="2" y="29"/>
                                <a:pt x="2" y="29"/>
                                <a:pt x="2" y="29"/>
                              </a:cubicBezTo>
                              <a:cubicBezTo>
                                <a:pt x="2" y="30"/>
                                <a:pt x="2" y="30"/>
                                <a:pt x="2" y="30"/>
                              </a:cubicBezTo>
                              <a:cubicBezTo>
                                <a:pt x="2" y="30"/>
                                <a:pt x="2" y="30"/>
                                <a:pt x="1" y="30"/>
                              </a:cubicBezTo>
                              <a:cubicBezTo>
                                <a:pt x="1" y="30"/>
                                <a:pt x="1" y="30"/>
                                <a:pt x="1" y="30"/>
                              </a:cubicBezTo>
                              <a:cubicBezTo>
                                <a:pt x="1" y="30"/>
                                <a:pt x="1" y="31"/>
                                <a:pt x="1" y="31"/>
                              </a:cubicBezTo>
                              <a:cubicBezTo>
                                <a:pt x="1" y="31"/>
                                <a:pt x="1" y="31"/>
                                <a:pt x="0" y="31"/>
                              </a:cubicBezTo>
                              <a:cubicBezTo>
                                <a:pt x="0" y="31"/>
                                <a:pt x="0" y="32"/>
                                <a:pt x="0" y="32"/>
                              </a:cubicBezTo>
                              <a:cubicBezTo>
                                <a:pt x="0" y="32"/>
                                <a:pt x="0" y="32"/>
                                <a:pt x="0" y="32"/>
                              </a:cubicBezTo>
                              <a:cubicBezTo>
                                <a:pt x="0" y="154"/>
                                <a:pt x="0" y="154"/>
                                <a:pt x="0" y="154"/>
                              </a:cubicBezTo>
                              <a:cubicBezTo>
                                <a:pt x="0" y="156"/>
                                <a:pt x="2" y="157"/>
                                <a:pt x="3" y="157"/>
                              </a:cubicBezTo>
                              <a:cubicBezTo>
                                <a:pt x="167" y="157"/>
                                <a:pt x="167" y="157"/>
                                <a:pt x="167" y="157"/>
                              </a:cubicBezTo>
                              <a:cubicBezTo>
                                <a:pt x="169" y="157"/>
                                <a:pt x="170" y="156"/>
                                <a:pt x="170" y="154"/>
                              </a:cubicBezTo>
                              <a:cubicBezTo>
                                <a:pt x="170" y="64"/>
                                <a:pt x="170" y="64"/>
                                <a:pt x="170" y="64"/>
                              </a:cubicBezTo>
                              <a:cubicBezTo>
                                <a:pt x="186" y="63"/>
                                <a:pt x="199" y="49"/>
                                <a:pt x="199" y="32"/>
                              </a:cubicBezTo>
                              <a:cubicBezTo>
                                <a:pt x="199" y="14"/>
                                <a:pt x="185" y="0"/>
                                <a:pt x="167" y="0"/>
                              </a:cubicBezTo>
                              <a:close/>
                              <a:moveTo>
                                <a:pt x="135" y="35"/>
                              </a:moveTo>
                              <a:cubicBezTo>
                                <a:pt x="136" y="43"/>
                                <a:pt x="140" y="51"/>
                                <a:pt x="146" y="56"/>
                              </a:cubicBezTo>
                              <a:cubicBezTo>
                                <a:pt x="132" y="72"/>
                                <a:pt x="111" y="91"/>
                                <a:pt x="85" y="100"/>
                              </a:cubicBezTo>
                              <a:cubicBezTo>
                                <a:pt x="46" y="86"/>
                                <a:pt x="18" y="48"/>
                                <a:pt x="9" y="35"/>
                              </a:cubicBezTo>
                              <a:lnTo>
                                <a:pt x="135" y="35"/>
                              </a:lnTo>
                              <a:close/>
                              <a:moveTo>
                                <a:pt x="6" y="42"/>
                              </a:moveTo>
                              <a:cubicBezTo>
                                <a:pt x="15" y="54"/>
                                <a:pt x="32" y="76"/>
                                <a:pt x="55" y="91"/>
                              </a:cubicBezTo>
                              <a:cubicBezTo>
                                <a:pt x="31" y="110"/>
                                <a:pt x="14" y="134"/>
                                <a:pt x="6" y="145"/>
                              </a:cubicBezTo>
                              <a:lnTo>
                                <a:pt x="6" y="42"/>
                              </a:lnTo>
                              <a:close/>
                              <a:moveTo>
                                <a:pt x="9" y="151"/>
                              </a:moveTo>
                              <a:cubicBezTo>
                                <a:pt x="15" y="142"/>
                                <a:pt x="34" y="115"/>
                                <a:pt x="61" y="95"/>
                              </a:cubicBezTo>
                              <a:cubicBezTo>
                                <a:pt x="68" y="99"/>
                                <a:pt x="76" y="103"/>
                                <a:pt x="84" y="106"/>
                              </a:cubicBezTo>
                              <a:cubicBezTo>
                                <a:pt x="84" y="106"/>
                                <a:pt x="84" y="106"/>
                                <a:pt x="84" y="106"/>
                              </a:cubicBezTo>
                              <a:cubicBezTo>
                                <a:pt x="85" y="106"/>
                                <a:pt x="85" y="106"/>
                                <a:pt x="85" y="106"/>
                              </a:cubicBezTo>
                              <a:cubicBezTo>
                                <a:pt x="85" y="106"/>
                                <a:pt x="86" y="106"/>
                                <a:pt x="86" y="106"/>
                              </a:cubicBezTo>
                              <a:cubicBezTo>
                                <a:pt x="86" y="106"/>
                                <a:pt x="86" y="106"/>
                                <a:pt x="86" y="106"/>
                              </a:cubicBezTo>
                              <a:cubicBezTo>
                                <a:pt x="95" y="103"/>
                                <a:pt x="102" y="99"/>
                                <a:pt x="110" y="95"/>
                              </a:cubicBezTo>
                              <a:cubicBezTo>
                                <a:pt x="136" y="115"/>
                                <a:pt x="155" y="142"/>
                                <a:pt x="161" y="151"/>
                              </a:cubicBezTo>
                              <a:lnTo>
                                <a:pt x="9" y="151"/>
                              </a:lnTo>
                              <a:close/>
                              <a:moveTo>
                                <a:pt x="164" y="145"/>
                              </a:moveTo>
                              <a:cubicBezTo>
                                <a:pt x="157" y="134"/>
                                <a:pt x="139" y="110"/>
                                <a:pt x="115" y="91"/>
                              </a:cubicBezTo>
                              <a:cubicBezTo>
                                <a:pt x="130" y="82"/>
                                <a:pt x="142" y="70"/>
                                <a:pt x="150" y="59"/>
                              </a:cubicBezTo>
                              <a:cubicBezTo>
                                <a:pt x="154" y="62"/>
                                <a:pt x="159" y="64"/>
                                <a:pt x="164" y="64"/>
                              </a:cubicBezTo>
                              <a:lnTo>
                                <a:pt x="164" y="145"/>
                              </a:lnTo>
                              <a:close/>
                              <a:moveTo>
                                <a:pt x="167" y="58"/>
                              </a:moveTo>
                              <a:cubicBezTo>
                                <a:pt x="153" y="58"/>
                                <a:pt x="141" y="46"/>
                                <a:pt x="141" y="32"/>
                              </a:cubicBezTo>
                              <a:cubicBezTo>
                                <a:pt x="141" y="18"/>
                                <a:pt x="153" y="6"/>
                                <a:pt x="167" y="6"/>
                              </a:cubicBezTo>
                              <a:cubicBezTo>
                                <a:pt x="181" y="6"/>
                                <a:pt x="193" y="18"/>
                                <a:pt x="193" y="32"/>
                              </a:cubicBezTo>
                              <a:cubicBezTo>
                                <a:pt x="193" y="46"/>
                                <a:pt x="181" y="58"/>
                                <a:pt x="167" y="58"/>
                              </a:cubicBezTo>
                              <a:close/>
                              <a:moveTo>
                                <a:pt x="180" y="29"/>
                              </a:moveTo>
                              <a:cubicBezTo>
                                <a:pt x="170" y="29"/>
                                <a:pt x="170" y="29"/>
                                <a:pt x="170" y="29"/>
                              </a:cubicBezTo>
                              <a:cubicBezTo>
                                <a:pt x="170" y="19"/>
                                <a:pt x="170" y="19"/>
                                <a:pt x="170" y="19"/>
                              </a:cubicBezTo>
                              <a:cubicBezTo>
                                <a:pt x="170" y="17"/>
                                <a:pt x="169" y="16"/>
                                <a:pt x="167" y="16"/>
                              </a:cubicBezTo>
                              <a:cubicBezTo>
                                <a:pt x="165" y="16"/>
                                <a:pt x="164" y="17"/>
                                <a:pt x="164" y="19"/>
                              </a:cubicBezTo>
                              <a:cubicBezTo>
                                <a:pt x="164" y="29"/>
                                <a:pt x="164" y="29"/>
                                <a:pt x="164" y="29"/>
                              </a:cubicBezTo>
                              <a:cubicBezTo>
                                <a:pt x="154" y="29"/>
                                <a:pt x="154" y="29"/>
                                <a:pt x="154" y="29"/>
                              </a:cubicBezTo>
                              <a:cubicBezTo>
                                <a:pt x="152" y="29"/>
                                <a:pt x="151" y="30"/>
                                <a:pt x="151" y="32"/>
                              </a:cubicBezTo>
                              <a:cubicBezTo>
                                <a:pt x="151" y="34"/>
                                <a:pt x="152" y="35"/>
                                <a:pt x="154" y="35"/>
                              </a:cubicBezTo>
                              <a:cubicBezTo>
                                <a:pt x="164" y="35"/>
                                <a:pt x="164" y="35"/>
                                <a:pt x="164" y="35"/>
                              </a:cubicBezTo>
                              <a:cubicBezTo>
                                <a:pt x="164" y="45"/>
                                <a:pt x="164" y="45"/>
                                <a:pt x="164" y="45"/>
                              </a:cubicBezTo>
                              <a:cubicBezTo>
                                <a:pt x="164" y="47"/>
                                <a:pt x="165" y="48"/>
                                <a:pt x="167" y="48"/>
                              </a:cubicBezTo>
                              <a:cubicBezTo>
                                <a:pt x="169" y="48"/>
                                <a:pt x="170" y="47"/>
                                <a:pt x="170" y="45"/>
                              </a:cubicBezTo>
                              <a:cubicBezTo>
                                <a:pt x="170" y="35"/>
                                <a:pt x="170" y="35"/>
                                <a:pt x="170" y="35"/>
                              </a:cubicBezTo>
                              <a:cubicBezTo>
                                <a:pt x="180" y="35"/>
                                <a:pt x="180" y="35"/>
                                <a:pt x="180" y="35"/>
                              </a:cubicBezTo>
                              <a:cubicBezTo>
                                <a:pt x="182" y="35"/>
                                <a:pt x="183" y="34"/>
                                <a:pt x="183" y="32"/>
                              </a:cubicBezTo>
                              <a:cubicBezTo>
                                <a:pt x="183" y="30"/>
                                <a:pt x="182" y="29"/>
                                <a:pt x="180" y="2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4" o:spid="_x0000_s1026" o:spt="100" style="position:absolute;left:0pt;margin-left:187.8pt;margin-top:225.2pt;height:17.4pt;width:22.05pt;z-index:251810816;mso-width-relative:page;mso-height-relative:page;" fillcolor="#626262" filled="t" stroked="f" coordsize="199,157" o:gfxdata="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NG6dODb&#10;AAAACwEAAA8AAAAAAAAAAQAgAAAAIgAAAGRycy9kb3ducmV2LnhtbFBLAQIUABQAAAAIAIdO4kB4&#10;KHzj5wcAABArAAAOAAAAAAAAAAEAIAAAACoBAABkcnMvZTJvRG9jLnhtbFBLBQYAAAAABgAGAFkB&#10;AACDCwAAAAA=&#10;" path="m167,0c150,0,137,13,135,29c3,29,3,29,3,29c3,29,3,29,3,29c3,29,3,29,2,29c2,29,2,29,2,29c2,30,2,30,2,30c2,30,2,30,1,30c1,30,1,30,1,30c1,30,1,31,1,31c1,31,1,31,0,31c0,31,0,32,0,32c0,32,0,32,0,32c0,154,0,154,0,154c0,156,2,157,3,157c167,157,167,157,167,157c169,157,170,156,170,154c170,64,170,64,170,64c186,63,199,49,199,32c199,14,185,0,167,0xm135,35c136,43,140,51,146,56c132,72,111,91,85,100c46,86,18,48,9,35l135,35xm6,42c15,54,32,76,55,91c31,110,14,134,6,145l6,42xm9,151c15,142,34,115,61,95c68,99,76,103,84,106c84,106,84,106,84,106c85,106,85,106,85,106c85,106,86,106,86,106c86,106,86,106,86,106c95,103,102,99,110,95c136,115,155,142,161,151l9,151xm164,145c157,134,139,110,115,91c130,82,142,70,150,59c154,62,159,64,164,64l164,145xm167,58c153,58,141,46,141,32c141,18,153,6,167,6c181,6,193,18,193,32c193,46,181,58,167,58xm180,29c170,29,170,29,170,29c170,19,170,19,170,19c170,17,169,16,167,16c165,16,164,17,164,19c164,29,164,29,164,29c154,29,154,29,154,29c152,29,151,30,151,32c151,34,152,35,154,35c164,35,164,35,164,35c164,45,164,45,164,45c164,47,165,48,167,48c169,48,170,47,170,45c170,35,170,35,170,35c180,35,180,35,180,35c182,35,183,34,183,32c183,30,182,29,180,29xe">
                <v:path o:connectlocs="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216708" o:connectangles="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2000250</wp:posOffset>
                </wp:positionH>
                <wp:positionV relativeFrom="paragraph">
                  <wp:posOffset>2896870</wp:posOffset>
                </wp:positionV>
                <wp:extent cx="238125" cy="179705"/>
                <wp:effectExtent l="0" t="0" r="9525" b="10795"/>
                <wp:wrapNone/>
                <wp:docPr id="5141" name="Freeform 75"/>
                <wp:cNvGraphicFramePr/>
                <a:graphic xmlns:a="http://schemas.openxmlformats.org/drawingml/2006/main">
                  <a:graphicData uri="http://schemas.microsoft.com/office/word/2010/wordprocessingShape">
                    <wps:wsp>
                      <wps:cNvSpPr>
                        <a:spLocks noEditPoints="1"/>
                      </wps:cNvSpPr>
                      <wps:spPr bwMode="auto">
                        <a:xfrm>
                          <a:off x="0" y="0"/>
                          <a:ext cx="238089" cy="17975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9" h="128">
                              <a:moveTo>
                                <a:pt x="169" y="2"/>
                              </a:moveTo>
                              <a:cubicBezTo>
                                <a:pt x="169" y="2"/>
                                <a:pt x="169" y="2"/>
                                <a:pt x="169" y="2"/>
                              </a:cubicBezTo>
                              <a:cubicBezTo>
                                <a:pt x="169" y="2"/>
                                <a:pt x="169" y="1"/>
                                <a:pt x="169" y="1"/>
                              </a:cubicBezTo>
                              <a:cubicBezTo>
                                <a:pt x="169" y="1"/>
                                <a:pt x="169" y="1"/>
                                <a:pt x="169" y="1"/>
                              </a:cubicBezTo>
                              <a:cubicBezTo>
                                <a:pt x="169" y="1"/>
                                <a:pt x="168" y="0"/>
                                <a:pt x="168" y="0"/>
                              </a:cubicBezTo>
                              <a:cubicBezTo>
                                <a:pt x="168" y="0"/>
                                <a:pt x="168" y="0"/>
                                <a:pt x="168" y="0"/>
                              </a:cubicBezTo>
                              <a:cubicBezTo>
                                <a:pt x="168" y="0"/>
                                <a:pt x="168" y="0"/>
                                <a:pt x="168" y="0"/>
                              </a:cubicBezTo>
                              <a:cubicBezTo>
                                <a:pt x="168" y="0"/>
                                <a:pt x="167" y="0"/>
                                <a:pt x="167" y="0"/>
                              </a:cubicBezTo>
                              <a:cubicBezTo>
                                <a:pt x="167" y="0"/>
                                <a:pt x="167" y="0"/>
                                <a:pt x="167" y="0"/>
                              </a:cubicBezTo>
                              <a:cubicBezTo>
                                <a:pt x="167" y="0"/>
                                <a:pt x="167" y="0"/>
                                <a:pt x="166" y="0"/>
                              </a:cubicBezTo>
                              <a:cubicBezTo>
                                <a:pt x="3" y="0"/>
                                <a:pt x="3" y="0"/>
                                <a:pt x="3" y="0"/>
                              </a:cubicBezTo>
                              <a:cubicBezTo>
                                <a:pt x="3" y="0"/>
                                <a:pt x="2" y="0"/>
                                <a:pt x="2" y="0"/>
                              </a:cubicBezTo>
                              <a:cubicBezTo>
                                <a:pt x="2" y="0"/>
                                <a:pt x="2" y="0"/>
                                <a:pt x="2" y="0"/>
                              </a:cubicBezTo>
                              <a:cubicBezTo>
                                <a:pt x="2" y="0"/>
                                <a:pt x="1" y="0"/>
                                <a:pt x="1" y="0"/>
                              </a:cubicBezTo>
                              <a:cubicBezTo>
                                <a:pt x="1" y="0"/>
                                <a:pt x="1" y="0"/>
                                <a:pt x="1" y="0"/>
                              </a:cubicBezTo>
                              <a:cubicBezTo>
                                <a:pt x="1" y="0"/>
                                <a:pt x="1" y="0"/>
                                <a:pt x="1" y="0"/>
                              </a:cubicBezTo>
                              <a:cubicBezTo>
                                <a:pt x="1" y="0"/>
                                <a:pt x="0" y="1"/>
                                <a:pt x="0" y="1"/>
                              </a:cubicBezTo>
                              <a:cubicBezTo>
                                <a:pt x="0" y="1"/>
                                <a:pt x="0" y="1"/>
                                <a:pt x="0" y="1"/>
                              </a:cubicBezTo>
                              <a:cubicBezTo>
                                <a:pt x="0" y="1"/>
                                <a:pt x="0" y="2"/>
                                <a:pt x="0" y="2"/>
                              </a:cubicBezTo>
                              <a:cubicBezTo>
                                <a:pt x="0" y="2"/>
                                <a:pt x="0" y="2"/>
                                <a:pt x="0" y="2"/>
                              </a:cubicBezTo>
                              <a:cubicBezTo>
                                <a:pt x="0" y="2"/>
                                <a:pt x="0" y="3"/>
                                <a:pt x="0" y="3"/>
                              </a:cubicBezTo>
                              <a:cubicBezTo>
                                <a:pt x="0" y="125"/>
                                <a:pt x="0" y="125"/>
                                <a:pt x="0" y="125"/>
                              </a:cubicBezTo>
                              <a:cubicBezTo>
                                <a:pt x="0" y="127"/>
                                <a:pt x="1" y="128"/>
                                <a:pt x="3" y="128"/>
                              </a:cubicBezTo>
                              <a:cubicBezTo>
                                <a:pt x="166" y="128"/>
                                <a:pt x="166" y="128"/>
                                <a:pt x="166" y="128"/>
                              </a:cubicBezTo>
                              <a:cubicBezTo>
                                <a:pt x="168" y="128"/>
                                <a:pt x="169" y="127"/>
                                <a:pt x="169" y="125"/>
                              </a:cubicBezTo>
                              <a:cubicBezTo>
                                <a:pt x="169" y="3"/>
                                <a:pt x="169" y="3"/>
                                <a:pt x="169" y="3"/>
                              </a:cubicBezTo>
                              <a:cubicBezTo>
                                <a:pt x="169" y="3"/>
                                <a:pt x="169" y="2"/>
                                <a:pt x="169" y="2"/>
                              </a:cubicBezTo>
                              <a:close/>
                              <a:moveTo>
                                <a:pt x="161" y="6"/>
                              </a:moveTo>
                              <a:cubicBezTo>
                                <a:pt x="152" y="19"/>
                                <a:pt x="124" y="57"/>
                                <a:pt x="85" y="71"/>
                              </a:cubicBezTo>
                              <a:cubicBezTo>
                                <a:pt x="46" y="57"/>
                                <a:pt x="17" y="19"/>
                                <a:pt x="8" y="6"/>
                              </a:cubicBezTo>
                              <a:lnTo>
                                <a:pt x="161" y="6"/>
                              </a:lnTo>
                              <a:close/>
                              <a:moveTo>
                                <a:pt x="6" y="13"/>
                              </a:moveTo>
                              <a:cubicBezTo>
                                <a:pt x="14" y="24"/>
                                <a:pt x="31" y="46"/>
                                <a:pt x="55" y="62"/>
                              </a:cubicBezTo>
                              <a:cubicBezTo>
                                <a:pt x="31" y="81"/>
                                <a:pt x="13" y="104"/>
                                <a:pt x="6" y="116"/>
                              </a:cubicBezTo>
                              <a:lnTo>
                                <a:pt x="6" y="13"/>
                              </a:lnTo>
                              <a:close/>
                              <a:moveTo>
                                <a:pt x="9" y="122"/>
                              </a:moveTo>
                              <a:cubicBezTo>
                                <a:pt x="15" y="113"/>
                                <a:pt x="33" y="86"/>
                                <a:pt x="60" y="65"/>
                              </a:cubicBezTo>
                              <a:cubicBezTo>
                                <a:pt x="67" y="70"/>
                                <a:pt x="75" y="74"/>
                                <a:pt x="84" y="77"/>
                              </a:cubicBezTo>
                              <a:cubicBezTo>
                                <a:pt x="84" y="77"/>
                                <a:pt x="84" y="77"/>
                                <a:pt x="84" y="77"/>
                              </a:cubicBezTo>
                              <a:cubicBezTo>
                                <a:pt x="84" y="77"/>
                                <a:pt x="84" y="77"/>
                                <a:pt x="85" y="77"/>
                              </a:cubicBezTo>
                              <a:cubicBezTo>
                                <a:pt x="85" y="77"/>
                                <a:pt x="85" y="77"/>
                                <a:pt x="85" y="77"/>
                              </a:cubicBezTo>
                              <a:cubicBezTo>
                                <a:pt x="85" y="77"/>
                                <a:pt x="85" y="77"/>
                                <a:pt x="85" y="77"/>
                              </a:cubicBezTo>
                              <a:cubicBezTo>
                                <a:pt x="94" y="74"/>
                                <a:pt x="102" y="70"/>
                                <a:pt x="109" y="65"/>
                              </a:cubicBezTo>
                              <a:cubicBezTo>
                                <a:pt x="136" y="86"/>
                                <a:pt x="154" y="113"/>
                                <a:pt x="160" y="122"/>
                              </a:cubicBezTo>
                              <a:lnTo>
                                <a:pt x="9" y="122"/>
                              </a:lnTo>
                              <a:close/>
                              <a:moveTo>
                                <a:pt x="163" y="116"/>
                              </a:moveTo>
                              <a:cubicBezTo>
                                <a:pt x="156" y="104"/>
                                <a:pt x="138" y="81"/>
                                <a:pt x="114" y="62"/>
                              </a:cubicBezTo>
                              <a:cubicBezTo>
                                <a:pt x="138" y="46"/>
                                <a:pt x="155" y="24"/>
                                <a:pt x="163" y="13"/>
                              </a:cubicBezTo>
                              <a:lnTo>
                                <a:pt x="163" y="116"/>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5" o:spid="_x0000_s1026" o:spt="100" style="position:absolute;left:0pt;margin-left:157.5pt;margin-top:228.1pt;height:14.15pt;width:18.75pt;z-index:251809792;mso-width-relative:page;mso-height-relative:page;" fillcolor="#626262" filled="t" stroked="f" coordsize="169,128" o:gfxdata="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CwR+Mh3AAAAAsBAAAPAAAAAAAAAAEAIAAAACIAAABkcnMvZG93bnJl&#10;di54bWxQSwECFAAUAAAACACHTuJAg5zNzlEHAACyLAAADgAAAAAAAAABACAAAAArAQAAZHJzL2Uy&#10;b0RvYy54bWxQSwUGAAAAAAYABgBZAQAA7goAAAAA&#10;" path="m169,2c169,2,169,2,169,2c169,2,169,1,169,1c169,1,169,1,169,1c169,1,168,0,168,0c168,0,168,0,168,0c168,0,168,0,168,0c168,0,167,0,167,0c167,0,167,0,167,0c167,0,167,0,166,0c3,0,3,0,3,0c3,0,2,0,2,0c2,0,2,0,2,0c2,0,1,0,1,0c1,0,1,0,1,0c1,0,1,0,1,0c1,0,0,1,0,1c0,1,0,1,0,1c0,1,0,2,0,2c0,2,0,2,0,2c0,2,0,3,0,3c0,125,0,125,0,125c0,127,1,128,3,128c166,128,166,128,166,128c168,128,169,127,169,125c169,3,169,3,169,3c169,3,169,2,169,2xm161,6c152,19,124,57,85,71c46,57,17,19,8,6l161,6xm6,13c14,24,31,46,55,62c31,81,13,104,6,116l6,13xm9,122c15,113,33,86,60,65c67,70,75,74,84,77c84,77,84,77,84,77c84,77,84,77,85,77c85,77,85,77,85,77c85,77,85,77,85,77c94,74,102,70,109,65c136,86,154,113,160,122l9,122xm163,116c156,104,138,81,114,62c138,46,155,24,163,13l163,116xe">
                <v:path o:connectlocs="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17640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1620520</wp:posOffset>
                </wp:positionH>
                <wp:positionV relativeFrom="paragraph">
                  <wp:posOffset>2883535</wp:posOffset>
                </wp:positionV>
                <wp:extent cx="229870" cy="223520"/>
                <wp:effectExtent l="0" t="0" r="0" b="5080"/>
                <wp:wrapNone/>
                <wp:docPr id="5142" name="Freeform 76"/>
                <wp:cNvGraphicFramePr/>
                <a:graphic xmlns:a="http://schemas.openxmlformats.org/drawingml/2006/main">
                  <a:graphicData uri="http://schemas.microsoft.com/office/word/2010/wordprocessingShape">
                    <wps:wsp>
                      <wps:cNvSpPr>
                        <a:spLocks noEditPoints="1"/>
                      </wps:cNvSpPr>
                      <wps:spPr bwMode="auto">
                        <a:xfrm>
                          <a:off x="0" y="0"/>
                          <a:ext cx="229756"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3" h="159">
                              <a:moveTo>
                                <a:pt x="53" y="6"/>
                              </a:moveTo>
                              <a:cubicBezTo>
                                <a:pt x="103" y="6"/>
                                <a:pt x="103" y="6"/>
                                <a:pt x="103" y="6"/>
                              </a:cubicBezTo>
                              <a:cubicBezTo>
                                <a:pt x="109" y="6"/>
                                <a:pt x="113" y="11"/>
                                <a:pt x="114" y="17"/>
                              </a:cubicBezTo>
                              <a:cubicBezTo>
                                <a:pt x="114" y="18"/>
                                <a:pt x="115" y="20"/>
                                <a:pt x="117" y="20"/>
                              </a:cubicBezTo>
                              <a:cubicBezTo>
                                <a:pt x="117" y="20"/>
                                <a:pt x="117" y="20"/>
                                <a:pt x="117" y="20"/>
                              </a:cubicBezTo>
                              <a:cubicBezTo>
                                <a:pt x="118" y="20"/>
                                <a:pt x="120" y="18"/>
                                <a:pt x="120" y="17"/>
                              </a:cubicBezTo>
                              <a:cubicBezTo>
                                <a:pt x="119" y="7"/>
                                <a:pt x="112" y="0"/>
                                <a:pt x="103" y="0"/>
                              </a:cubicBezTo>
                              <a:cubicBezTo>
                                <a:pt x="53" y="0"/>
                                <a:pt x="53" y="0"/>
                                <a:pt x="53" y="0"/>
                              </a:cubicBezTo>
                              <a:cubicBezTo>
                                <a:pt x="52" y="0"/>
                                <a:pt x="50" y="2"/>
                                <a:pt x="50" y="3"/>
                              </a:cubicBezTo>
                              <a:cubicBezTo>
                                <a:pt x="50" y="5"/>
                                <a:pt x="52" y="6"/>
                                <a:pt x="53" y="6"/>
                              </a:cubicBezTo>
                              <a:close/>
                              <a:moveTo>
                                <a:pt x="16" y="139"/>
                              </a:moveTo>
                              <a:cubicBezTo>
                                <a:pt x="103" y="139"/>
                                <a:pt x="103" y="139"/>
                                <a:pt x="103" y="139"/>
                              </a:cubicBezTo>
                              <a:cubicBezTo>
                                <a:pt x="105" y="139"/>
                                <a:pt x="106" y="138"/>
                                <a:pt x="106" y="136"/>
                              </a:cubicBezTo>
                              <a:cubicBezTo>
                                <a:pt x="106" y="135"/>
                                <a:pt x="105" y="133"/>
                                <a:pt x="103" y="133"/>
                              </a:cubicBezTo>
                              <a:cubicBezTo>
                                <a:pt x="16" y="133"/>
                                <a:pt x="16" y="133"/>
                                <a:pt x="16" y="133"/>
                              </a:cubicBezTo>
                              <a:cubicBezTo>
                                <a:pt x="14" y="133"/>
                                <a:pt x="13" y="135"/>
                                <a:pt x="13" y="136"/>
                              </a:cubicBezTo>
                              <a:cubicBezTo>
                                <a:pt x="13" y="138"/>
                                <a:pt x="14" y="139"/>
                                <a:pt x="16" y="139"/>
                              </a:cubicBezTo>
                              <a:close/>
                              <a:moveTo>
                                <a:pt x="16" y="97"/>
                              </a:moveTo>
                              <a:cubicBezTo>
                                <a:pt x="70" y="97"/>
                                <a:pt x="70" y="97"/>
                                <a:pt x="70" y="97"/>
                              </a:cubicBezTo>
                              <a:cubicBezTo>
                                <a:pt x="72" y="97"/>
                                <a:pt x="73" y="96"/>
                                <a:pt x="73" y="94"/>
                              </a:cubicBezTo>
                              <a:cubicBezTo>
                                <a:pt x="73" y="93"/>
                                <a:pt x="72" y="91"/>
                                <a:pt x="70" y="91"/>
                              </a:cubicBezTo>
                              <a:cubicBezTo>
                                <a:pt x="16" y="91"/>
                                <a:pt x="16" y="91"/>
                                <a:pt x="16" y="91"/>
                              </a:cubicBezTo>
                              <a:cubicBezTo>
                                <a:pt x="14" y="91"/>
                                <a:pt x="13" y="93"/>
                                <a:pt x="13" y="94"/>
                              </a:cubicBezTo>
                              <a:cubicBezTo>
                                <a:pt x="13" y="96"/>
                                <a:pt x="14" y="97"/>
                                <a:pt x="16" y="97"/>
                              </a:cubicBezTo>
                              <a:close/>
                              <a:moveTo>
                                <a:pt x="16" y="118"/>
                              </a:moveTo>
                              <a:cubicBezTo>
                                <a:pt x="70" y="118"/>
                                <a:pt x="70" y="118"/>
                                <a:pt x="70" y="118"/>
                              </a:cubicBezTo>
                              <a:cubicBezTo>
                                <a:pt x="72" y="118"/>
                                <a:pt x="73" y="117"/>
                                <a:pt x="73" y="115"/>
                              </a:cubicBezTo>
                              <a:cubicBezTo>
                                <a:pt x="73" y="114"/>
                                <a:pt x="72" y="112"/>
                                <a:pt x="70" y="112"/>
                              </a:cubicBezTo>
                              <a:cubicBezTo>
                                <a:pt x="16" y="112"/>
                                <a:pt x="16" y="112"/>
                                <a:pt x="16" y="112"/>
                              </a:cubicBezTo>
                              <a:cubicBezTo>
                                <a:pt x="14" y="112"/>
                                <a:pt x="13" y="114"/>
                                <a:pt x="13" y="115"/>
                              </a:cubicBezTo>
                              <a:cubicBezTo>
                                <a:pt x="13" y="117"/>
                                <a:pt x="14" y="118"/>
                                <a:pt x="16" y="118"/>
                              </a:cubicBezTo>
                              <a:close/>
                              <a:moveTo>
                                <a:pt x="145" y="21"/>
                              </a:moveTo>
                              <a:cubicBezTo>
                                <a:pt x="137" y="16"/>
                                <a:pt x="132" y="14"/>
                                <a:pt x="128" y="14"/>
                              </a:cubicBezTo>
                              <a:cubicBezTo>
                                <a:pt x="124" y="14"/>
                                <a:pt x="121" y="16"/>
                                <a:pt x="119" y="19"/>
                              </a:cubicBezTo>
                              <a:cubicBezTo>
                                <a:pt x="119" y="19"/>
                                <a:pt x="119" y="19"/>
                                <a:pt x="118" y="20"/>
                              </a:cubicBezTo>
                              <a:cubicBezTo>
                                <a:pt x="118" y="21"/>
                                <a:pt x="116" y="22"/>
                                <a:pt x="115" y="24"/>
                              </a:cubicBezTo>
                              <a:cubicBezTo>
                                <a:pt x="79" y="76"/>
                                <a:pt x="79" y="76"/>
                                <a:pt x="79" y="76"/>
                              </a:cubicBezTo>
                              <a:cubicBezTo>
                                <a:pt x="79" y="77"/>
                                <a:pt x="78" y="78"/>
                                <a:pt x="78" y="78"/>
                              </a:cubicBezTo>
                              <a:cubicBezTo>
                                <a:pt x="78" y="78"/>
                                <a:pt x="78" y="79"/>
                                <a:pt x="78" y="79"/>
                              </a:cubicBezTo>
                              <a:cubicBezTo>
                                <a:pt x="76" y="114"/>
                                <a:pt x="76" y="114"/>
                                <a:pt x="76" y="114"/>
                              </a:cubicBezTo>
                              <a:cubicBezTo>
                                <a:pt x="76" y="115"/>
                                <a:pt x="76" y="116"/>
                                <a:pt x="77" y="116"/>
                              </a:cubicBezTo>
                              <a:cubicBezTo>
                                <a:pt x="78" y="117"/>
                                <a:pt x="78" y="117"/>
                                <a:pt x="79" y="117"/>
                              </a:cubicBezTo>
                              <a:cubicBezTo>
                                <a:pt x="79" y="117"/>
                                <a:pt x="80" y="117"/>
                                <a:pt x="80" y="117"/>
                              </a:cubicBezTo>
                              <a:cubicBezTo>
                                <a:pt x="114" y="105"/>
                                <a:pt x="114" y="105"/>
                                <a:pt x="114" y="105"/>
                              </a:cubicBezTo>
                              <a:cubicBezTo>
                                <a:pt x="115" y="105"/>
                                <a:pt x="115" y="104"/>
                                <a:pt x="116" y="104"/>
                              </a:cubicBezTo>
                              <a:cubicBezTo>
                                <a:pt x="151" y="53"/>
                                <a:pt x="151" y="53"/>
                                <a:pt x="151" y="53"/>
                              </a:cubicBezTo>
                              <a:cubicBezTo>
                                <a:pt x="157" y="45"/>
                                <a:pt x="157" y="45"/>
                                <a:pt x="157" y="45"/>
                              </a:cubicBezTo>
                              <a:cubicBezTo>
                                <a:pt x="163" y="35"/>
                                <a:pt x="154" y="28"/>
                                <a:pt x="145" y="21"/>
                              </a:cubicBezTo>
                              <a:close/>
                              <a:moveTo>
                                <a:pt x="82" y="110"/>
                              </a:moveTo>
                              <a:cubicBezTo>
                                <a:pt x="82" y="107"/>
                                <a:pt x="82" y="107"/>
                                <a:pt x="82" y="107"/>
                              </a:cubicBezTo>
                              <a:cubicBezTo>
                                <a:pt x="85" y="109"/>
                                <a:pt x="85" y="109"/>
                                <a:pt x="85" y="109"/>
                              </a:cubicBezTo>
                              <a:lnTo>
                                <a:pt x="82" y="110"/>
                              </a:lnTo>
                              <a:close/>
                              <a:moveTo>
                                <a:pt x="92" y="106"/>
                              </a:moveTo>
                              <a:cubicBezTo>
                                <a:pt x="83" y="100"/>
                                <a:pt x="83" y="100"/>
                                <a:pt x="83" y="100"/>
                              </a:cubicBezTo>
                              <a:cubicBezTo>
                                <a:pt x="84" y="83"/>
                                <a:pt x="84" y="83"/>
                                <a:pt x="84" y="83"/>
                              </a:cubicBezTo>
                              <a:cubicBezTo>
                                <a:pt x="86" y="84"/>
                                <a:pt x="89" y="86"/>
                                <a:pt x="90" y="88"/>
                              </a:cubicBezTo>
                              <a:cubicBezTo>
                                <a:pt x="90" y="89"/>
                                <a:pt x="91" y="90"/>
                                <a:pt x="92" y="90"/>
                              </a:cubicBezTo>
                              <a:cubicBezTo>
                                <a:pt x="92" y="90"/>
                                <a:pt x="97" y="91"/>
                                <a:pt x="99" y="96"/>
                              </a:cubicBezTo>
                              <a:cubicBezTo>
                                <a:pt x="100" y="97"/>
                                <a:pt x="101" y="98"/>
                                <a:pt x="102" y="98"/>
                              </a:cubicBezTo>
                              <a:cubicBezTo>
                                <a:pt x="102" y="98"/>
                                <a:pt x="105" y="98"/>
                                <a:pt x="108" y="101"/>
                              </a:cubicBezTo>
                              <a:lnTo>
                                <a:pt x="92" y="106"/>
                              </a:lnTo>
                              <a:close/>
                              <a:moveTo>
                                <a:pt x="113" y="97"/>
                              </a:moveTo>
                              <a:cubicBezTo>
                                <a:pt x="110" y="94"/>
                                <a:pt x="106" y="93"/>
                                <a:pt x="104" y="92"/>
                              </a:cubicBezTo>
                              <a:cubicBezTo>
                                <a:pt x="102" y="87"/>
                                <a:pt x="97" y="85"/>
                                <a:pt x="95" y="85"/>
                              </a:cubicBezTo>
                              <a:cubicBezTo>
                                <a:pt x="93" y="81"/>
                                <a:pt x="89" y="78"/>
                                <a:pt x="86" y="77"/>
                              </a:cubicBezTo>
                              <a:cubicBezTo>
                                <a:pt x="118" y="30"/>
                                <a:pt x="118" y="30"/>
                                <a:pt x="118" y="30"/>
                              </a:cubicBezTo>
                              <a:cubicBezTo>
                                <a:pt x="119" y="29"/>
                                <a:pt x="119" y="29"/>
                                <a:pt x="119" y="29"/>
                              </a:cubicBezTo>
                              <a:cubicBezTo>
                                <a:pt x="123" y="30"/>
                                <a:pt x="129" y="32"/>
                                <a:pt x="135" y="36"/>
                              </a:cubicBezTo>
                              <a:cubicBezTo>
                                <a:pt x="140" y="40"/>
                                <a:pt x="145" y="44"/>
                                <a:pt x="147" y="48"/>
                              </a:cubicBezTo>
                              <a:lnTo>
                                <a:pt x="113" y="97"/>
                              </a:lnTo>
                              <a:close/>
                              <a:moveTo>
                                <a:pt x="152" y="42"/>
                              </a:moveTo>
                              <a:cubicBezTo>
                                <a:pt x="151" y="43"/>
                                <a:pt x="151" y="43"/>
                                <a:pt x="151" y="43"/>
                              </a:cubicBezTo>
                              <a:cubicBezTo>
                                <a:pt x="148" y="39"/>
                                <a:pt x="144" y="35"/>
                                <a:pt x="138" y="31"/>
                              </a:cubicBezTo>
                              <a:cubicBezTo>
                                <a:pt x="133" y="27"/>
                                <a:pt x="128" y="25"/>
                                <a:pt x="123" y="24"/>
                              </a:cubicBezTo>
                              <a:cubicBezTo>
                                <a:pt x="123" y="24"/>
                                <a:pt x="123" y="24"/>
                                <a:pt x="123" y="24"/>
                              </a:cubicBezTo>
                              <a:cubicBezTo>
                                <a:pt x="124" y="23"/>
                                <a:pt x="124" y="23"/>
                                <a:pt x="124" y="22"/>
                              </a:cubicBezTo>
                              <a:cubicBezTo>
                                <a:pt x="125" y="21"/>
                                <a:pt x="126" y="20"/>
                                <a:pt x="128" y="20"/>
                              </a:cubicBezTo>
                              <a:cubicBezTo>
                                <a:pt x="131" y="20"/>
                                <a:pt x="135" y="22"/>
                                <a:pt x="141" y="26"/>
                              </a:cubicBezTo>
                              <a:cubicBezTo>
                                <a:pt x="154" y="35"/>
                                <a:pt x="154" y="38"/>
                                <a:pt x="152" y="42"/>
                              </a:cubicBezTo>
                              <a:close/>
                              <a:moveTo>
                                <a:pt x="117" y="104"/>
                              </a:moveTo>
                              <a:cubicBezTo>
                                <a:pt x="115" y="104"/>
                                <a:pt x="114" y="106"/>
                                <a:pt x="114" y="107"/>
                              </a:cubicBezTo>
                              <a:cubicBezTo>
                                <a:pt x="114" y="143"/>
                                <a:pt x="114" y="143"/>
                                <a:pt x="114" y="143"/>
                              </a:cubicBezTo>
                              <a:cubicBezTo>
                                <a:pt x="114" y="148"/>
                                <a:pt x="109" y="153"/>
                                <a:pt x="103" y="153"/>
                              </a:cubicBezTo>
                              <a:cubicBezTo>
                                <a:pt x="16" y="153"/>
                                <a:pt x="16" y="153"/>
                                <a:pt x="16" y="153"/>
                              </a:cubicBezTo>
                              <a:cubicBezTo>
                                <a:pt x="11" y="153"/>
                                <a:pt x="6" y="148"/>
                                <a:pt x="6" y="143"/>
                              </a:cubicBezTo>
                              <a:cubicBezTo>
                                <a:pt x="6" y="55"/>
                                <a:pt x="6" y="55"/>
                                <a:pt x="6" y="55"/>
                              </a:cubicBezTo>
                              <a:cubicBezTo>
                                <a:pt x="6" y="53"/>
                                <a:pt x="4" y="52"/>
                                <a:pt x="3" y="52"/>
                              </a:cubicBezTo>
                              <a:cubicBezTo>
                                <a:pt x="1" y="52"/>
                                <a:pt x="0" y="53"/>
                                <a:pt x="0" y="55"/>
                              </a:cubicBezTo>
                              <a:cubicBezTo>
                                <a:pt x="0" y="143"/>
                                <a:pt x="0" y="143"/>
                                <a:pt x="0" y="143"/>
                              </a:cubicBezTo>
                              <a:cubicBezTo>
                                <a:pt x="0" y="152"/>
                                <a:pt x="7" y="159"/>
                                <a:pt x="16" y="159"/>
                              </a:cubicBezTo>
                              <a:cubicBezTo>
                                <a:pt x="103" y="159"/>
                                <a:pt x="103" y="159"/>
                                <a:pt x="103" y="159"/>
                              </a:cubicBezTo>
                              <a:cubicBezTo>
                                <a:pt x="112" y="159"/>
                                <a:pt x="120" y="152"/>
                                <a:pt x="120" y="143"/>
                              </a:cubicBezTo>
                              <a:cubicBezTo>
                                <a:pt x="120" y="107"/>
                                <a:pt x="120" y="107"/>
                                <a:pt x="120" y="107"/>
                              </a:cubicBezTo>
                              <a:cubicBezTo>
                                <a:pt x="120" y="106"/>
                                <a:pt x="118" y="104"/>
                                <a:pt x="117" y="104"/>
                              </a:cubicBezTo>
                              <a:close/>
                              <a:moveTo>
                                <a:pt x="70" y="70"/>
                              </a:moveTo>
                              <a:cubicBezTo>
                                <a:pt x="16" y="70"/>
                                <a:pt x="16" y="70"/>
                                <a:pt x="16" y="70"/>
                              </a:cubicBezTo>
                              <a:cubicBezTo>
                                <a:pt x="14" y="70"/>
                                <a:pt x="13" y="72"/>
                                <a:pt x="13" y="73"/>
                              </a:cubicBezTo>
                              <a:cubicBezTo>
                                <a:pt x="13" y="75"/>
                                <a:pt x="14" y="76"/>
                                <a:pt x="16" y="76"/>
                              </a:cubicBezTo>
                              <a:cubicBezTo>
                                <a:pt x="70" y="76"/>
                                <a:pt x="70" y="76"/>
                                <a:pt x="70" y="76"/>
                              </a:cubicBezTo>
                              <a:cubicBezTo>
                                <a:pt x="72" y="76"/>
                                <a:pt x="73" y="75"/>
                                <a:pt x="73" y="73"/>
                              </a:cubicBezTo>
                              <a:cubicBezTo>
                                <a:pt x="73" y="72"/>
                                <a:pt x="72" y="70"/>
                                <a:pt x="70" y="70"/>
                              </a:cubicBezTo>
                              <a:close/>
                              <a:moveTo>
                                <a:pt x="3" y="50"/>
                              </a:moveTo>
                              <a:cubicBezTo>
                                <a:pt x="33" y="50"/>
                                <a:pt x="33" y="50"/>
                                <a:pt x="33" y="50"/>
                              </a:cubicBezTo>
                              <a:cubicBezTo>
                                <a:pt x="42" y="50"/>
                                <a:pt x="49" y="43"/>
                                <a:pt x="49" y="34"/>
                              </a:cubicBezTo>
                              <a:cubicBezTo>
                                <a:pt x="49" y="3"/>
                                <a:pt x="49" y="3"/>
                                <a:pt x="49" y="3"/>
                              </a:cubicBezTo>
                              <a:cubicBezTo>
                                <a:pt x="49" y="2"/>
                                <a:pt x="48" y="1"/>
                                <a:pt x="47" y="1"/>
                              </a:cubicBezTo>
                              <a:cubicBezTo>
                                <a:pt x="46" y="0"/>
                                <a:pt x="45" y="0"/>
                                <a:pt x="44" y="1"/>
                              </a:cubicBezTo>
                              <a:cubicBezTo>
                                <a:pt x="1" y="45"/>
                                <a:pt x="1" y="45"/>
                                <a:pt x="1" y="45"/>
                              </a:cubicBezTo>
                              <a:cubicBezTo>
                                <a:pt x="0" y="46"/>
                                <a:pt x="0" y="47"/>
                                <a:pt x="0" y="48"/>
                              </a:cubicBezTo>
                              <a:cubicBezTo>
                                <a:pt x="0" y="49"/>
                                <a:pt x="2" y="50"/>
                                <a:pt x="3" y="50"/>
                              </a:cubicBezTo>
                              <a:close/>
                              <a:moveTo>
                                <a:pt x="43" y="11"/>
                              </a:moveTo>
                              <a:cubicBezTo>
                                <a:pt x="43" y="34"/>
                                <a:pt x="43" y="34"/>
                                <a:pt x="43" y="34"/>
                              </a:cubicBezTo>
                              <a:cubicBezTo>
                                <a:pt x="43" y="40"/>
                                <a:pt x="39" y="44"/>
                                <a:pt x="33" y="44"/>
                              </a:cubicBezTo>
                              <a:cubicBezTo>
                                <a:pt x="10" y="44"/>
                                <a:pt x="10" y="44"/>
                                <a:pt x="10" y="44"/>
                              </a:cubicBezTo>
                              <a:lnTo>
                                <a:pt x="43" y="11"/>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6" o:spid="_x0000_s1026" o:spt="100" style="position:absolute;left:0pt;margin-left:127.6pt;margin-top:227.05pt;height:17.6pt;width:18.1pt;z-index:251808768;mso-width-relative:page;mso-height-relative:page;" fillcolor="#626262" filled="t" stroked="f" coordsize="163,159" o:gfxdata="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" path="m53,6c103,6,103,6,103,6c109,6,113,11,114,17c114,18,115,20,117,20c117,20,117,20,117,20c118,20,120,18,120,17c119,7,112,0,103,0c53,0,53,0,53,0c52,0,50,2,50,3c50,5,52,6,53,6xm16,139c103,139,103,139,103,139c105,139,106,138,106,136c106,135,105,133,103,133c16,133,16,133,16,133c14,133,13,135,13,136c13,138,14,139,16,139xm16,97c70,97,70,97,70,97c72,97,73,96,73,94c73,93,72,91,70,91c16,91,16,91,16,91c14,91,13,93,13,94c13,96,14,97,16,97xm16,118c70,118,70,118,70,118c72,118,73,117,73,115c73,114,72,112,70,112c16,112,16,112,16,112c14,112,13,114,13,115c13,117,14,118,16,118xm145,21c137,16,132,14,128,14c124,14,121,16,119,19c119,19,119,19,118,20c118,21,116,22,115,24c79,76,79,76,79,76c79,77,78,78,78,78c78,78,78,79,78,79c76,114,76,114,76,114c76,115,76,116,77,116c78,117,78,117,79,117c79,117,80,117,80,117c114,105,114,105,114,105c115,105,115,104,116,104c151,53,151,53,151,53c157,45,157,45,157,45c163,35,154,28,145,21xm82,110c82,107,82,107,82,107c85,109,85,109,85,109l82,110xm92,106c83,100,83,100,83,100c84,83,84,83,84,83c86,84,89,86,90,88c90,89,91,90,92,90c92,90,97,91,99,96c100,97,101,98,102,98c102,98,105,98,108,101l92,106xm113,97c110,94,106,93,104,92c102,87,97,85,95,85c93,81,89,78,86,77c118,30,118,30,118,30c119,29,119,29,119,29c123,30,129,32,135,36c140,40,145,44,147,48l113,97xm152,42c151,43,151,43,151,43c148,39,144,35,138,31c133,27,128,25,123,24c123,24,123,24,123,24c124,23,124,23,124,22c125,21,126,20,128,20c131,20,135,22,141,26c154,35,154,38,152,42xm117,104c115,104,114,106,114,107c114,143,114,143,114,143c114,148,109,153,103,153c16,153,16,153,16,153c11,153,6,148,6,143c6,55,6,55,6,55c6,53,4,52,3,52c1,52,0,53,0,55c0,143,0,143,0,143c0,152,7,159,16,159c103,159,103,159,103,159c112,159,120,152,120,143c120,107,120,107,120,107c120,106,118,104,117,104xm70,70c16,70,16,70,16,70c14,70,13,72,13,73c13,75,14,76,16,76c70,76,70,76,70,76c72,76,73,75,73,73c73,72,72,70,70,70xm3,50c33,50,33,50,33,50c42,50,49,43,49,34c49,3,49,3,49,3c49,2,48,1,47,1c46,0,45,0,44,1c1,45,1,45,1,45c0,46,0,47,0,48c0,49,2,50,3,50xm43,11c43,34,43,34,43,34c43,40,39,44,33,44c10,44,10,44,10,44l43,11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1288415</wp:posOffset>
                </wp:positionH>
                <wp:positionV relativeFrom="paragraph">
                  <wp:posOffset>2893060</wp:posOffset>
                </wp:positionV>
                <wp:extent cx="168910" cy="223520"/>
                <wp:effectExtent l="0" t="0" r="2540" b="5080"/>
                <wp:wrapNone/>
                <wp:docPr id="5143" name="Freeform 77"/>
                <wp:cNvGraphicFramePr/>
                <a:graphic xmlns:a="http://schemas.openxmlformats.org/drawingml/2006/main">
                  <a:graphicData uri="http://schemas.microsoft.com/office/word/2010/wordprocessingShape">
                    <wps:wsp>
                      <wps:cNvSpPr>
                        <a:spLocks noEditPoints="1"/>
                      </wps:cNvSpPr>
                      <wps:spPr bwMode="auto">
                        <a:xfrm>
                          <a:off x="0" y="0"/>
                          <a:ext cx="169043"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0" h="159">
                              <a:moveTo>
                                <a:pt x="102" y="128"/>
                              </a:moveTo>
                              <a:cubicBezTo>
                                <a:pt x="19" y="128"/>
                                <a:pt x="19" y="128"/>
                                <a:pt x="19" y="128"/>
                              </a:cubicBezTo>
                              <a:cubicBezTo>
                                <a:pt x="17" y="128"/>
                                <a:pt x="16" y="129"/>
                                <a:pt x="16" y="131"/>
                              </a:cubicBezTo>
                              <a:cubicBezTo>
                                <a:pt x="16" y="133"/>
                                <a:pt x="17" y="134"/>
                                <a:pt x="19" y="134"/>
                              </a:cubicBezTo>
                              <a:cubicBezTo>
                                <a:pt x="102" y="134"/>
                                <a:pt x="102" y="134"/>
                                <a:pt x="102" y="134"/>
                              </a:cubicBezTo>
                              <a:cubicBezTo>
                                <a:pt x="103" y="134"/>
                                <a:pt x="105" y="133"/>
                                <a:pt x="105" y="131"/>
                              </a:cubicBezTo>
                              <a:cubicBezTo>
                                <a:pt x="105" y="129"/>
                                <a:pt x="103" y="128"/>
                                <a:pt x="102" y="128"/>
                              </a:cubicBezTo>
                              <a:close/>
                              <a:moveTo>
                                <a:pt x="87" y="50"/>
                              </a:moveTo>
                              <a:cubicBezTo>
                                <a:pt x="117" y="50"/>
                                <a:pt x="117" y="50"/>
                                <a:pt x="117" y="50"/>
                              </a:cubicBezTo>
                              <a:cubicBezTo>
                                <a:pt x="117" y="50"/>
                                <a:pt x="117" y="50"/>
                                <a:pt x="117" y="50"/>
                              </a:cubicBezTo>
                              <a:cubicBezTo>
                                <a:pt x="119" y="50"/>
                                <a:pt x="120" y="49"/>
                                <a:pt x="120" y="47"/>
                              </a:cubicBezTo>
                              <a:cubicBezTo>
                                <a:pt x="120" y="46"/>
                                <a:pt x="120" y="45"/>
                                <a:pt x="119" y="45"/>
                              </a:cubicBezTo>
                              <a:cubicBezTo>
                                <a:pt x="76" y="1"/>
                                <a:pt x="76" y="1"/>
                                <a:pt x="76" y="1"/>
                              </a:cubicBezTo>
                              <a:cubicBezTo>
                                <a:pt x="75" y="0"/>
                                <a:pt x="74" y="0"/>
                                <a:pt x="73" y="1"/>
                              </a:cubicBezTo>
                              <a:cubicBezTo>
                                <a:pt x="72" y="1"/>
                                <a:pt x="71" y="2"/>
                                <a:pt x="71" y="3"/>
                              </a:cubicBezTo>
                              <a:cubicBezTo>
                                <a:pt x="71" y="34"/>
                                <a:pt x="71" y="34"/>
                                <a:pt x="71" y="34"/>
                              </a:cubicBezTo>
                              <a:cubicBezTo>
                                <a:pt x="71" y="43"/>
                                <a:pt x="78" y="50"/>
                                <a:pt x="87" y="50"/>
                              </a:cubicBezTo>
                              <a:close/>
                              <a:moveTo>
                                <a:pt x="77" y="11"/>
                              </a:moveTo>
                              <a:cubicBezTo>
                                <a:pt x="110" y="44"/>
                                <a:pt x="110" y="44"/>
                                <a:pt x="110" y="44"/>
                              </a:cubicBezTo>
                              <a:cubicBezTo>
                                <a:pt x="87" y="44"/>
                                <a:pt x="87" y="44"/>
                                <a:pt x="87" y="44"/>
                              </a:cubicBezTo>
                              <a:cubicBezTo>
                                <a:pt x="81" y="44"/>
                                <a:pt x="77" y="40"/>
                                <a:pt x="77" y="34"/>
                              </a:cubicBezTo>
                              <a:lnTo>
                                <a:pt x="77" y="11"/>
                              </a:lnTo>
                              <a:close/>
                              <a:moveTo>
                                <a:pt x="102" y="87"/>
                              </a:moveTo>
                              <a:cubicBezTo>
                                <a:pt x="19" y="87"/>
                                <a:pt x="19" y="87"/>
                                <a:pt x="19" y="87"/>
                              </a:cubicBezTo>
                              <a:cubicBezTo>
                                <a:pt x="17" y="87"/>
                                <a:pt x="16" y="88"/>
                                <a:pt x="16" y="90"/>
                              </a:cubicBezTo>
                              <a:cubicBezTo>
                                <a:pt x="16" y="92"/>
                                <a:pt x="17" y="93"/>
                                <a:pt x="19" y="93"/>
                              </a:cubicBezTo>
                              <a:cubicBezTo>
                                <a:pt x="102" y="93"/>
                                <a:pt x="102" y="93"/>
                                <a:pt x="102" y="93"/>
                              </a:cubicBezTo>
                              <a:cubicBezTo>
                                <a:pt x="103" y="93"/>
                                <a:pt x="105" y="92"/>
                                <a:pt x="105" y="90"/>
                              </a:cubicBezTo>
                              <a:cubicBezTo>
                                <a:pt x="105" y="88"/>
                                <a:pt x="103" y="87"/>
                                <a:pt x="102" y="87"/>
                              </a:cubicBezTo>
                              <a:close/>
                              <a:moveTo>
                                <a:pt x="102" y="107"/>
                              </a:moveTo>
                              <a:cubicBezTo>
                                <a:pt x="19" y="107"/>
                                <a:pt x="19" y="107"/>
                                <a:pt x="19" y="107"/>
                              </a:cubicBezTo>
                              <a:cubicBezTo>
                                <a:pt x="17" y="107"/>
                                <a:pt x="16" y="109"/>
                                <a:pt x="16" y="110"/>
                              </a:cubicBezTo>
                              <a:cubicBezTo>
                                <a:pt x="16" y="112"/>
                                <a:pt x="17" y="113"/>
                                <a:pt x="19" y="113"/>
                              </a:cubicBezTo>
                              <a:cubicBezTo>
                                <a:pt x="102" y="113"/>
                                <a:pt x="102" y="113"/>
                                <a:pt x="102" y="113"/>
                              </a:cubicBezTo>
                              <a:cubicBezTo>
                                <a:pt x="103" y="113"/>
                                <a:pt x="105" y="112"/>
                                <a:pt x="105" y="110"/>
                              </a:cubicBezTo>
                              <a:cubicBezTo>
                                <a:pt x="105" y="109"/>
                                <a:pt x="103" y="107"/>
                                <a:pt x="102" y="107"/>
                              </a:cubicBezTo>
                              <a:close/>
                              <a:moveTo>
                                <a:pt x="19" y="32"/>
                              </a:moveTo>
                              <a:cubicBezTo>
                                <a:pt x="57" y="32"/>
                                <a:pt x="57" y="32"/>
                                <a:pt x="57" y="32"/>
                              </a:cubicBezTo>
                              <a:cubicBezTo>
                                <a:pt x="58" y="32"/>
                                <a:pt x="60" y="30"/>
                                <a:pt x="60" y="29"/>
                              </a:cubicBezTo>
                              <a:cubicBezTo>
                                <a:pt x="60" y="27"/>
                                <a:pt x="58" y="26"/>
                                <a:pt x="57" y="26"/>
                              </a:cubicBezTo>
                              <a:cubicBezTo>
                                <a:pt x="19" y="26"/>
                                <a:pt x="19" y="26"/>
                                <a:pt x="19" y="26"/>
                              </a:cubicBezTo>
                              <a:cubicBezTo>
                                <a:pt x="17" y="26"/>
                                <a:pt x="16" y="27"/>
                                <a:pt x="16" y="29"/>
                              </a:cubicBezTo>
                              <a:cubicBezTo>
                                <a:pt x="16" y="30"/>
                                <a:pt x="17" y="32"/>
                                <a:pt x="19" y="32"/>
                              </a:cubicBezTo>
                              <a:close/>
                              <a:moveTo>
                                <a:pt x="117" y="52"/>
                              </a:moveTo>
                              <a:cubicBezTo>
                                <a:pt x="115" y="52"/>
                                <a:pt x="114" y="53"/>
                                <a:pt x="114" y="55"/>
                              </a:cubicBezTo>
                              <a:cubicBezTo>
                                <a:pt x="114" y="143"/>
                                <a:pt x="114" y="143"/>
                                <a:pt x="114" y="143"/>
                              </a:cubicBezTo>
                              <a:cubicBezTo>
                                <a:pt x="114" y="148"/>
                                <a:pt x="109" y="153"/>
                                <a:pt x="103" y="153"/>
                              </a:cubicBezTo>
                              <a:cubicBezTo>
                                <a:pt x="17" y="153"/>
                                <a:pt x="17" y="153"/>
                                <a:pt x="17" y="153"/>
                              </a:cubicBezTo>
                              <a:cubicBezTo>
                                <a:pt x="11" y="153"/>
                                <a:pt x="6" y="148"/>
                                <a:pt x="6" y="143"/>
                              </a:cubicBezTo>
                              <a:cubicBezTo>
                                <a:pt x="6" y="17"/>
                                <a:pt x="6" y="17"/>
                                <a:pt x="6" y="17"/>
                              </a:cubicBezTo>
                              <a:cubicBezTo>
                                <a:pt x="6" y="11"/>
                                <a:pt x="11" y="6"/>
                                <a:pt x="17" y="6"/>
                              </a:cubicBezTo>
                              <a:cubicBezTo>
                                <a:pt x="67" y="6"/>
                                <a:pt x="67" y="6"/>
                                <a:pt x="67" y="6"/>
                              </a:cubicBezTo>
                              <a:cubicBezTo>
                                <a:pt x="68" y="6"/>
                                <a:pt x="70" y="5"/>
                                <a:pt x="70" y="3"/>
                              </a:cubicBezTo>
                              <a:cubicBezTo>
                                <a:pt x="70" y="2"/>
                                <a:pt x="68" y="0"/>
                                <a:pt x="67" y="0"/>
                              </a:cubicBezTo>
                              <a:cubicBezTo>
                                <a:pt x="17" y="0"/>
                                <a:pt x="17" y="0"/>
                                <a:pt x="17" y="0"/>
                              </a:cubicBezTo>
                              <a:cubicBezTo>
                                <a:pt x="8" y="0"/>
                                <a:pt x="1" y="7"/>
                                <a:pt x="0" y="17"/>
                              </a:cubicBezTo>
                              <a:cubicBezTo>
                                <a:pt x="0" y="143"/>
                                <a:pt x="0" y="143"/>
                                <a:pt x="0" y="143"/>
                              </a:cubicBezTo>
                              <a:cubicBezTo>
                                <a:pt x="0" y="152"/>
                                <a:pt x="8" y="159"/>
                                <a:pt x="17" y="159"/>
                              </a:cubicBezTo>
                              <a:cubicBezTo>
                                <a:pt x="103" y="159"/>
                                <a:pt x="103" y="159"/>
                                <a:pt x="103" y="159"/>
                              </a:cubicBezTo>
                              <a:cubicBezTo>
                                <a:pt x="113" y="159"/>
                                <a:pt x="120" y="152"/>
                                <a:pt x="120" y="143"/>
                              </a:cubicBezTo>
                              <a:cubicBezTo>
                                <a:pt x="120" y="55"/>
                                <a:pt x="120" y="55"/>
                                <a:pt x="120" y="55"/>
                              </a:cubicBezTo>
                              <a:cubicBezTo>
                                <a:pt x="120" y="53"/>
                                <a:pt x="119" y="52"/>
                                <a:pt x="117" y="52"/>
                              </a:cubicBezTo>
                              <a:close/>
                              <a:moveTo>
                                <a:pt x="19" y="52"/>
                              </a:moveTo>
                              <a:cubicBezTo>
                                <a:pt x="57" y="52"/>
                                <a:pt x="57" y="52"/>
                                <a:pt x="57" y="52"/>
                              </a:cubicBezTo>
                              <a:cubicBezTo>
                                <a:pt x="58" y="52"/>
                                <a:pt x="60" y="51"/>
                                <a:pt x="60" y="49"/>
                              </a:cubicBezTo>
                              <a:cubicBezTo>
                                <a:pt x="60" y="48"/>
                                <a:pt x="58" y="46"/>
                                <a:pt x="57" y="46"/>
                              </a:cubicBezTo>
                              <a:cubicBezTo>
                                <a:pt x="19" y="46"/>
                                <a:pt x="19" y="46"/>
                                <a:pt x="19" y="46"/>
                              </a:cubicBezTo>
                              <a:cubicBezTo>
                                <a:pt x="17" y="46"/>
                                <a:pt x="16" y="48"/>
                                <a:pt x="16" y="49"/>
                              </a:cubicBezTo>
                              <a:cubicBezTo>
                                <a:pt x="16" y="51"/>
                                <a:pt x="17" y="52"/>
                                <a:pt x="19" y="52"/>
                              </a:cubicBezTo>
                              <a:close/>
                              <a:moveTo>
                                <a:pt x="102" y="67"/>
                              </a:moveTo>
                              <a:cubicBezTo>
                                <a:pt x="19" y="67"/>
                                <a:pt x="19" y="67"/>
                                <a:pt x="19" y="67"/>
                              </a:cubicBezTo>
                              <a:cubicBezTo>
                                <a:pt x="17" y="67"/>
                                <a:pt x="16" y="68"/>
                                <a:pt x="16" y="70"/>
                              </a:cubicBezTo>
                              <a:cubicBezTo>
                                <a:pt x="16" y="71"/>
                                <a:pt x="17" y="73"/>
                                <a:pt x="19" y="73"/>
                              </a:cubicBezTo>
                              <a:cubicBezTo>
                                <a:pt x="102" y="73"/>
                                <a:pt x="102" y="73"/>
                                <a:pt x="102" y="73"/>
                              </a:cubicBezTo>
                              <a:cubicBezTo>
                                <a:pt x="103" y="73"/>
                                <a:pt x="105" y="71"/>
                                <a:pt x="105" y="70"/>
                              </a:cubicBezTo>
                              <a:cubicBezTo>
                                <a:pt x="105" y="68"/>
                                <a:pt x="103" y="67"/>
                                <a:pt x="102" y="6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7" o:spid="_x0000_s1026" o:spt="100" style="position:absolute;left:0pt;margin-left:101.45pt;margin-top:227.8pt;height:17.6pt;width:13.3pt;z-index:251807744;mso-width-relative:page;mso-height-relative:page;" fillcolor="#626262" filled="t" stroked="f" coordsize="120,159" o:gfxdata="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" path="m102,128c19,128,19,128,19,128c17,128,16,129,16,131c16,133,17,134,19,134c102,134,102,134,102,134c103,134,105,133,105,131c105,129,103,128,102,128xm87,50c117,50,117,50,117,50c117,50,117,50,117,50c119,50,120,49,120,47c120,46,120,45,119,45c76,1,76,1,76,1c75,0,74,0,73,1c72,1,71,2,71,3c71,34,71,34,71,34c71,43,78,50,87,50xm77,11c110,44,110,44,110,44c87,44,87,44,87,44c81,44,77,40,77,34l77,11xm102,87c19,87,19,87,19,87c17,87,16,88,16,90c16,92,17,93,19,93c102,93,102,93,102,93c103,93,105,92,105,90c105,88,103,87,102,87xm102,107c19,107,19,107,19,107c17,107,16,109,16,110c16,112,17,113,19,113c102,113,102,113,102,113c103,113,105,112,105,110c105,109,103,107,102,107xm19,32c57,32,57,32,57,32c58,32,60,30,60,29c60,27,58,26,57,26c19,26,19,26,19,26c17,26,16,27,16,29c16,30,17,32,19,32xm117,52c115,52,114,53,114,55c114,143,114,143,114,143c114,148,109,153,103,153c17,153,17,153,17,153c11,153,6,148,6,143c6,17,6,17,6,17c6,11,11,6,17,6c67,6,67,6,67,6c68,6,70,5,70,3c70,2,68,0,67,0c17,0,17,0,17,0c8,0,1,7,0,17c0,143,0,143,0,143c0,152,8,159,17,159c103,159,103,159,103,159c113,159,120,152,120,143c120,55,120,55,120,55c120,53,119,52,117,52xm19,52c57,52,57,52,57,52c58,52,60,51,60,49c60,48,58,46,57,46c19,46,19,46,19,46c17,46,16,48,16,49c16,51,17,52,19,52xm102,67c19,67,19,67,19,67c17,67,16,68,16,70c16,71,17,73,19,73c102,73,102,73,102,73c103,73,105,71,105,70c105,68,103,67,102,67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958850</wp:posOffset>
                </wp:positionH>
                <wp:positionV relativeFrom="paragraph">
                  <wp:posOffset>2893060</wp:posOffset>
                </wp:positionV>
                <wp:extent cx="168910" cy="223520"/>
                <wp:effectExtent l="0" t="0" r="2540" b="5080"/>
                <wp:wrapNone/>
                <wp:docPr id="5144" name="Freeform 78"/>
                <wp:cNvGraphicFramePr/>
                <a:graphic xmlns:a="http://schemas.openxmlformats.org/drawingml/2006/main">
                  <a:graphicData uri="http://schemas.microsoft.com/office/word/2010/wordprocessingShape">
                    <wps:wsp>
                      <wps:cNvSpPr>
                        <a:spLocks noEditPoints="1"/>
                      </wps:cNvSpPr>
                      <wps:spPr bwMode="auto">
                        <a:xfrm>
                          <a:off x="0" y="0"/>
                          <a:ext cx="169043"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0" h="159">
                              <a:moveTo>
                                <a:pt x="117" y="52"/>
                              </a:moveTo>
                              <a:cubicBezTo>
                                <a:pt x="115" y="52"/>
                                <a:pt x="114" y="53"/>
                                <a:pt x="114" y="55"/>
                              </a:cubicBezTo>
                              <a:cubicBezTo>
                                <a:pt x="114" y="143"/>
                                <a:pt x="114" y="143"/>
                                <a:pt x="114" y="143"/>
                              </a:cubicBezTo>
                              <a:cubicBezTo>
                                <a:pt x="114" y="148"/>
                                <a:pt x="109" y="153"/>
                                <a:pt x="103" y="153"/>
                              </a:cubicBezTo>
                              <a:cubicBezTo>
                                <a:pt x="17" y="153"/>
                                <a:pt x="17" y="153"/>
                                <a:pt x="17" y="153"/>
                              </a:cubicBezTo>
                              <a:cubicBezTo>
                                <a:pt x="11" y="153"/>
                                <a:pt x="6" y="148"/>
                                <a:pt x="6" y="143"/>
                              </a:cubicBezTo>
                              <a:cubicBezTo>
                                <a:pt x="6" y="17"/>
                                <a:pt x="6" y="17"/>
                                <a:pt x="6" y="17"/>
                              </a:cubicBezTo>
                              <a:cubicBezTo>
                                <a:pt x="6" y="11"/>
                                <a:pt x="11" y="6"/>
                                <a:pt x="17" y="6"/>
                              </a:cubicBezTo>
                              <a:cubicBezTo>
                                <a:pt x="66" y="6"/>
                                <a:pt x="66" y="6"/>
                                <a:pt x="66" y="6"/>
                              </a:cubicBezTo>
                              <a:cubicBezTo>
                                <a:pt x="68" y="6"/>
                                <a:pt x="69" y="5"/>
                                <a:pt x="69" y="3"/>
                              </a:cubicBezTo>
                              <a:cubicBezTo>
                                <a:pt x="69" y="2"/>
                                <a:pt x="68" y="0"/>
                                <a:pt x="66" y="0"/>
                              </a:cubicBezTo>
                              <a:cubicBezTo>
                                <a:pt x="17" y="0"/>
                                <a:pt x="17" y="0"/>
                                <a:pt x="17" y="0"/>
                              </a:cubicBezTo>
                              <a:cubicBezTo>
                                <a:pt x="8" y="0"/>
                                <a:pt x="0" y="7"/>
                                <a:pt x="0" y="17"/>
                              </a:cubicBezTo>
                              <a:cubicBezTo>
                                <a:pt x="0" y="143"/>
                                <a:pt x="0" y="143"/>
                                <a:pt x="0" y="143"/>
                              </a:cubicBezTo>
                              <a:cubicBezTo>
                                <a:pt x="0" y="152"/>
                                <a:pt x="8" y="159"/>
                                <a:pt x="17" y="159"/>
                              </a:cubicBezTo>
                              <a:cubicBezTo>
                                <a:pt x="103" y="159"/>
                                <a:pt x="103" y="159"/>
                                <a:pt x="103" y="159"/>
                              </a:cubicBezTo>
                              <a:cubicBezTo>
                                <a:pt x="112" y="159"/>
                                <a:pt x="120" y="152"/>
                                <a:pt x="120" y="143"/>
                              </a:cubicBezTo>
                              <a:cubicBezTo>
                                <a:pt x="120" y="55"/>
                                <a:pt x="120" y="55"/>
                                <a:pt x="120" y="55"/>
                              </a:cubicBezTo>
                              <a:cubicBezTo>
                                <a:pt x="120" y="53"/>
                                <a:pt x="118" y="52"/>
                                <a:pt x="117" y="52"/>
                              </a:cubicBezTo>
                              <a:close/>
                              <a:moveTo>
                                <a:pt x="35" y="98"/>
                              </a:moveTo>
                              <a:cubicBezTo>
                                <a:pt x="34" y="99"/>
                                <a:pt x="34" y="101"/>
                                <a:pt x="35" y="102"/>
                              </a:cubicBezTo>
                              <a:cubicBezTo>
                                <a:pt x="58" y="125"/>
                                <a:pt x="58" y="125"/>
                                <a:pt x="58" y="125"/>
                              </a:cubicBezTo>
                              <a:cubicBezTo>
                                <a:pt x="58" y="126"/>
                                <a:pt x="59" y="126"/>
                                <a:pt x="60" y="126"/>
                              </a:cubicBezTo>
                              <a:cubicBezTo>
                                <a:pt x="61" y="126"/>
                                <a:pt x="61" y="126"/>
                                <a:pt x="62" y="125"/>
                              </a:cubicBezTo>
                              <a:cubicBezTo>
                                <a:pt x="85" y="102"/>
                                <a:pt x="85" y="102"/>
                                <a:pt x="85" y="102"/>
                              </a:cubicBezTo>
                              <a:cubicBezTo>
                                <a:pt x="86" y="101"/>
                                <a:pt x="86" y="99"/>
                                <a:pt x="85" y="98"/>
                              </a:cubicBezTo>
                              <a:cubicBezTo>
                                <a:pt x="84" y="97"/>
                                <a:pt x="82" y="97"/>
                                <a:pt x="81" y="98"/>
                              </a:cubicBezTo>
                              <a:cubicBezTo>
                                <a:pt x="63" y="116"/>
                                <a:pt x="63" y="116"/>
                                <a:pt x="63" y="116"/>
                              </a:cubicBezTo>
                              <a:cubicBezTo>
                                <a:pt x="63" y="66"/>
                                <a:pt x="63" y="66"/>
                                <a:pt x="63" y="66"/>
                              </a:cubicBezTo>
                              <a:cubicBezTo>
                                <a:pt x="63" y="65"/>
                                <a:pt x="62" y="63"/>
                                <a:pt x="60" y="63"/>
                              </a:cubicBezTo>
                              <a:cubicBezTo>
                                <a:pt x="58" y="63"/>
                                <a:pt x="57" y="65"/>
                                <a:pt x="57" y="66"/>
                              </a:cubicBezTo>
                              <a:cubicBezTo>
                                <a:pt x="57" y="116"/>
                                <a:pt x="57" y="116"/>
                                <a:pt x="57" y="116"/>
                              </a:cubicBezTo>
                              <a:cubicBezTo>
                                <a:pt x="39" y="98"/>
                                <a:pt x="39" y="98"/>
                                <a:pt x="39" y="98"/>
                              </a:cubicBezTo>
                              <a:cubicBezTo>
                                <a:pt x="38" y="97"/>
                                <a:pt x="36" y="97"/>
                                <a:pt x="35" y="98"/>
                              </a:cubicBezTo>
                              <a:close/>
                              <a:moveTo>
                                <a:pt x="86" y="50"/>
                              </a:moveTo>
                              <a:cubicBezTo>
                                <a:pt x="117" y="50"/>
                                <a:pt x="117" y="50"/>
                                <a:pt x="117" y="50"/>
                              </a:cubicBezTo>
                              <a:cubicBezTo>
                                <a:pt x="117" y="50"/>
                                <a:pt x="117" y="50"/>
                                <a:pt x="117" y="50"/>
                              </a:cubicBezTo>
                              <a:cubicBezTo>
                                <a:pt x="119" y="50"/>
                                <a:pt x="120" y="49"/>
                                <a:pt x="120" y="47"/>
                              </a:cubicBezTo>
                              <a:cubicBezTo>
                                <a:pt x="120" y="46"/>
                                <a:pt x="119" y="45"/>
                                <a:pt x="119" y="45"/>
                              </a:cubicBezTo>
                              <a:cubicBezTo>
                                <a:pt x="76" y="1"/>
                                <a:pt x="76" y="1"/>
                                <a:pt x="76" y="1"/>
                              </a:cubicBezTo>
                              <a:cubicBezTo>
                                <a:pt x="75" y="0"/>
                                <a:pt x="74" y="0"/>
                                <a:pt x="73" y="1"/>
                              </a:cubicBezTo>
                              <a:cubicBezTo>
                                <a:pt x="71" y="1"/>
                                <a:pt x="71" y="2"/>
                                <a:pt x="71" y="3"/>
                              </a:cubicBezTo>
                              <a:cubicBezTo>
                                <a:pt x="71" y="34"/>
                                <a:pt x="71" y="34"/>
                                <a:pt x="71" y="34"/>
                              </a:cubicBezTo>
                              <a:cubicBezTo>
                                <a:pt x="71" y="43"/>
                                <a:pt x="78" y="50"/>
                                <a:pt x="86" y="50"/>
                              </a:cubicBezTo>
                              <a:close/>
                              <a:moveTo>
                                <a:pt x="77" y="11"/>
                              </a:moveTo>
                              <a:cubicBezTo>
                                <a:pt x="110" y="44"/>
                                <a:pt x="110" y="44"/>
                                <a:pt x="110" y="44"/>
                              </a:cubicBezTo>
                              <a:cubicBezTo>
                                <a:pt x="86" y="44"/>
                                <a:pt x="86" y="44"/>
                                <a:pt x="86" y="44"/>
                              </a:cubicBezTo>
                              <a:cubicBezTo>
                                <a:pt x="81" y="44"/>
                                <a:pt x="77" y="40"/>
                                <a:pt x="77" y="34"/>
                              </a:cubicBezTo>
                              <a:lnTo>
                                <a:pt x="77" y="11"/>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8" o:spid="_x0000_s1026" o:spt="100" style="position:absolute;left:0pt;margin-left:75.5pt;margin-top:227.8pt;height:17.6pt;width:13.3pt;z-index:251806720;mso-width-relative:page;mso-height-relative:page;" fillcolor="#626262" filled="t" stroked="f" coordsize="120,159" o:gfxdata="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EmgcBHYAAAACwEAAA8AAAAAAAAAAQAgAAAAIgAAAGRycy9kb3du&#10;cmV2LnhtbFBLAQIUABQAAAAIAIdO4kC9G4//yQcAAMstAAAOAAAAAAAAAAEAIAAAACcBAABkcnMv&#10;ZTJvRG9jLnhtbFBLBQYAAAAABgAGAFkBAABiCwAAAAA=&#10;" path="m117,52c115,52,114,53,114,55c114,143,114,143,114,143c114,148,109,153,103,153c17,153,17,153,17,153c11,153,6,148,6,143c6,17,6,17,6,17c6,11,11,6,17,6c66,6,66,6,66,6c68,6,69,5,69,3c69,2,68,0,66,0c17,0,17,0,17,0c8,0,0,7,0,17c0,143,0,143,0,143c0,152,8,159,17,159c103,159,103,159,103,159c112,159,120,152,120,143c120,55,120,55,120,55c120,53,118,52,117,52xm35,98c34,99,34,101,35,102c58,125,58,125,58,125c58,126,59,126,60,126c61,126,61,126,62,125c85,102,85,102,85,102c86,101,86,99,85,98c84,97,82,97,81,98c63,116,63,116,63,116c63,66,63,66,63,66c63,65,62,63,60,63c58,63,57,65,57,66c57,116,57,116,57,116c39,98,39,98,39,98c38,97,36,97,35,98xm86,50c117,50,117,50,117,50c117,50,117,50,117,50c119,50,120,49,120,47c120,46,119,45,119,45c76,1,76,1,76,1c75,0,74,0,73,1c71,1,71,2,71,3c71,34,71,34,71,34c71,43,78,50,86,50xm77,11c110,44,110,44,110,44c86,44,86,44,86,44c81,44,77,40,77,34l77,11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639445</wp:posOffset>
                </wp:positionH>
                <wp:positionV relativeFrom="paragraph">
                  <wp:posOffset>2893060</wp:posOffset>
                </wp:positionV>
                <wp:extent cx="168275" cy="223520"/>
                <wp:effectExtent l="0" t="0" r="3175" b="5080"/>
                <wp:wrapNone/>
                <wp:docPr id="5145" name="Freeform 79"/>
                <wp:cNvGraphicFramePr/>
                <a:graphic xmlns:a="http://schemas.openxmlformats.org/drawingml/2006/main">
                  <a:graphicData uri="http://schemas.microsoft.com/office/word/2010/wordprocessingShape">
                    <wps:wsp>
                      <wps:cNvSpPr>
                        <a:spLocks noEditPoints="1"/>
                      </wps:cNvSpPr>
                      <wps:spPr bwMode="auto">
                        <a:xfrm>
                          <a:off x="0" y="0"/>
                          <a:ext cx="168448"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0" h="159">
                              <a:moveTo>
                                <a:pt x="86" y="50"/>
                              </a:moveTo>
                              <a:cubicBezTo>
                                <a:pt x="117" y="50"/>
                                <a:pt x="117" y="50"/>
                                <a:pt x="117" y="50"/>
                              </a:cubicBezTo>
                              <a:cubicBezTo>
                                <a:pt x="117" y="50"/>
                                <a:pt x="117" y="50"/>
                                <a:pt x="117" y="50"/>
                              </a:cubicBezTo>
                              <a:cubicBezTo>
                                <a:pt x="118" y="50"/>
                                <a:pt x="120" y="49"/>
                                <a:pt x="120" y="47"/>
                              </a:cubicBezTo>
                              <a:cubicBezTo>
                                <a:pt x="120" y="46"/>
                                <a:pt x="119" y="45"/>
                                <a:pt x="118" y="45"/>
                              </a:cubicBezTo>
                              <a:cubicBezTo>
                                <a:pt x="76" y="1"/>
                                <a:pt x="76" y="1"/>
                                <a:pt x="76" y="1"/>
                              </a:cubicBezTo>
                              <a:cubicBezTo>
                                <a:pt x="75" y="0"/>
                                <a:pt x="74" y="0"/>
                                <a:pt x="72" y="1"/>
                              </a:cubicBezTo>
                              <a:cubicBezTo>
                                <a:pt x="71" y="1"/>
                                <a:pt x="71" y="2"/>
                                <a:pt x="71" y="3"/>
                              </a:cubicBezTo>
                              <a:cubicBezTo>
                                <a:pt x="71" y="34"/>
                                <a:pt x="71" y="34"/>
                                <a:pt x="71" y="34"/>
                              </a:cubicBezTo>
                              <a:cubicBezTo>
                                <a:pt x="71" y="43"/>
                                <a:pt x="78" y="50"/>
                                <a:pt x="86" y="50"/>
                              </a:cubicBezTo>
                              <a:close/>
                              <a:moveTo>
                                <a:pt x="77" y="11"/>
                              </a:moveTo>
                              <a:cubicBezTo>
                                <a:pt x="109" y="44"/>
                                <a:pt x="109" y="44"/>
                                <a:pt x="109" y="44"/>
                              </a:cubicBezTo>
                              <a:cubicBezTo>
                                <a:pt x="86" y="44"/>
                                <a:pt x="86" y="44"/>
                                <a:pt x="86" y="44"/>
                              </a:cubicBezTo>
                              <a:cubicBezTo>
                                <a:pt x="81" y="44"/>
                                <a:pt x="77" y="40"/>
                                <a:pt x="77" y="34"/>
                              </a:cubicBezTo>
                              <a:lnTo>
                                <a:pt x="77" y="11"/>
                              </a:lnTo>
                              <a:close/>
                              <a:moveTo>
                                <a:pt x="83" y="87"/>
                              </a:moveTo>
                              <a:cubicBezTo>
                                <a:pt x="83" y="87"/>
                                <a:pt x="84" y="87"/>
                                <a:pt x="85" y="87"/>
                              </a:cubicBezTo>
                              <a:cubicBezTo>
                                <a:pt x="86" y="85"/>
                                <a:pt x="86" y="84"/>
                                <a:pt x="85" y="82"/>
                              </a:cubicBezTo>
                              <a:cubicBezTo>
                                <a:pt x="62" y="59"/>
                                <a:pt x="62" y="59"/>
                                <a:pt x="62" y="59"/>
                              </a:cubicBezTo>
                              <a:cubicBezTo>
                                <a:pt x="61" y="58"/>
                                <a:pt x="59" y="58"/>
                                <a:pt x="58" y="59"/>
                              </a:cubicBezTo>
                              <a:cubicBezTo>
                                <a:pt x="35" y="82"/>
                                <a:pt x="35" y="82"/>
                                <a:pt x="35" y="82"/>
                              </a:cubicBezTo>
                              <a:cubicBezTo>
                                <a:pt x="34" y="83"/>
                                <a:pt x="34" y="85"/>
                                <a:pt x="35" y="87"/>
                              </a:cubicBezTo>
                              <a:cubicBezTo>
                                <a:pt x="36" y="88"/>
                                <a:pt x="38" y="88"/>
                                <a:pt x="39" y="87"/>
                              </a:cubicBezTo>
                              <a:cubicBezTo>
                                <a:pt x="57" y="69"/>
                                <a:pt x="57" y="69"/>
                                <a:pt x="57" y="69"/>
                              </a:cubicBezTo>
                              <a:cubicBezTo>
                                <a:pt x="57" y="118"/>
                                <a:pt x="57" y="118"/>
                                <a:pt x="57" y="118"/>
                              </a:cubicBezTo>
                              <a:cubicBezTo>
                                <a:pt x="57" y="120"/>
                                <a:pt x="58" y="121"/>
                                <a:pt x="60" y="121"/>
                              </a:cubicBezTo>
                              <a:cubicBezTo>
                                <a:pt x="61" y="121"/>
                                <a:pt x="63" y="120"/>
                                <a:pt x="63" y="118"/>
                              </a:cubicBezTo>
                              <a:cubicBezTo>
                                <a:pt x="63" y="69"/>
                                <a:pt x="63" y="69"/>
                                <a:pt x="63" y="69"/>
                              </a:cubicBezTo>
                              <a:cubicBezTo>
                                <a:pt x="80" y="87"/>
                                <a:pt x="80" y="87"/>
                                <a:pt x="80" y="87"/>
                              </a:cubicBezTo>
                              <a:cubicBezTo>
                                <a:pt x="81" y="87"/>
                                <a:pt x="82" y="87"/>
                                <a:pt x="83" y="87"/>
                              </a:cubicBezTo>
                              <a:close/>
                              <a:moveTo>
                                <a:pt x="117" y="52"/>
                              </a:moveTo>
                              <a:cubicBezTo>
                                <a:pt x="115" y="52"/>
                                <a:pt x="114" y="53"/>
                                <a:pt x="114" y="55"/>
                              </a:cubicBezTo>
                              <a:cubicBezTo>
                                <a:pt x="114" y="143"/>
                                <a:pt x="114" y="143"/>
                                <a:pt x="114" y="143"/>
                              </a:cubicBezTo>
                              <a:cubicBezTo>
                                <a:pt x="114" y="148"/>
                                <a:pt x="109" y="153"/>
                                <a:pt x="103" y="153"/>
                              </a:cubicBezTo>
                              <a:cubicBezTo>
                                <a:pt x="16" y="153"/>
                                <a:pt x="16" y="153"/>
                                <a:pt x="16" y="153"/>
                              </a:cubicBezTo>
                              <a:cubicBezTo>
                                <a:pt x="11" y="153"/>
                                <a:pt x="6" y="148"/>
                                <a:pt x="6" y="143"/>
                              </a:cubicBezTo>
                              <a:cubicBezTo>
                                <a:pt x="6" y="17"/>
                                <a:pt x="6" y="17"/>
                                <a:pt x="6" y="17"/>
                              </a:cubicBezTo>
                              <a:cubicBezTo>
                                <a:pt x="6" y="11"/>
                                <a:pt x="11" y="6"/>
                                <a:pt x="16" y="6"/>
                              </a:cubicBezTo>
                              <a:cubicBezTo>
                                <a:pt x="66" y="6"/>
                                <a:pt x="66" y="6"/>
                                <a:pt x="66" y="6"/>
                              </a:cubicBezTo>
                              <a:cubicBezTo>
                                <a:pt x="68" y="6"/>
                                <a:pt x="69" y="5"/>
                                <a:pt x="69" y="3"/>
                              </a:cubicBezTo>
                              <a:cubicBezTo>
                                <a:pt x="69" y="2"/>
                                <a:pt x="68" y="0"/>
                                <a:pt x="66" y="0"/>
                              </a:cubicBezTo>
                              <a:cubicBezTo>
                                <a:pt x="16" y="0"/>
                                <a:pt x="16" y="0"/>
                                <a:pt x="16" y="0"/>
                              </a:cubicBezTo>
                              <a:cubicBezTo>
                                <a:pt x="7" y="0"/>
                                <a:pt x="0" y="7"/>
                                <a:pt x="0" y="17"/>
                              </a:cubicBezTo>
                              <a:cubicBezTo>
                                <a:pt x="0" y="143"/>
                                <a:pt x="0" y="143"/>
                                <a:pt x="0" y="143"/>
                              </a:cubicBezTo>
                              <a:cubicBezTo>
                                <a:pt x="0" y="152"/>
                                <a:pt x="7" y="159"/>
                                <a:pt x="16" y="159"/>
                              </a:cubicBezTo>
                              <a:cubicBezTo>
                                <a:pt x="103" y="159"/>
                                <a:pt x="103" y="159"/>
                                <a:pt x="103" y="159"/>
                              </a:cubicBezTo>
                              <a:cubicBezTo>
                                <a:pt x="112" y="159"/>
                                <a:pt x="120" y="152"/>
                                <a:pt x="120" y="143"/>
                              </a:cubicBezTo>
                              <a:cubicBezTo>
                                <a:pt x="120" y="55"/>
                                <a:pt x="120" y="55"/>
                                <a:pt x="120" y="55"/>
                              </a:cubicBezTo>
                              <a:cubicBezTo>
                                <a:pt x="120" y="53"/>
                                <a:pt x="118" y="52"/>
                                <a:pt x="117" y="5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9" o:spid="_x0000_s1026" o:spt="100" style="position:absolute;left:0pt;margin-left:50.35pt;margin-top:227.8pt;height:17.6pt;width:13.25pt;z-index:251805696;mso-width-relative:page;mso-height-relative:page;" fillcolor="#626262" filled="t" stroked="f" coordsize="120,159" o:gfxdata="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" path="m86,50c117,50,117,50,117,50c117,50,117,50,117,50c118,50,120,49,120,47c120,46,119,45,118,45c76,1,76,1,76,1c75,0,74,0,72,1c71,1,71,2,71,3c71,34,71,34,71,34c71,43,78,50,86,50xm77,11c109,44,109,44,109,44c86,44,86,44,86,44c81,44,77,40,77,34l77,11xm83,87c83,87,84,87,85,87c86,85,86,84,85,82c62,59,62,59,62,59c61,58,59,58,58,59c35,82,35,82,35,82c34,83,34,85,35,87c36,88,38,88,39,87c57,69,57,69,57,69c57,118,57,118,57,118c57,120,58,121,60,121c61,121,63,120,63,118c63,69,63,69,63,69c80,87,80,87,80,87c81,87,82,87,83,87xm117,52c115,52,114,53,114,55c114,143,114,143,114,143c114,148,109,153,103,153c16,153,16,153,16,153c11,153,6,148,6,143c6,17,6,17,6,17c6,11,11,6,16,6c66,6,66,6,66,6c68,6,69,5,69,3c69,2,68,0,66,0c16,0,16,0,16,0c7,0,0,7,0,17c0,143,0,143,0,143c0,152,7,159,16,159c103,159,103,159,103,159c112,159,120,152,120,143c120,55,120,55,120,55c120,53,118,52,117,52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328295</wp:posOffset>
                </wp:positionH>
                <wp:positionV relativeFrom="paragraph">
                  <wp:posOffset>2883535</wp:posOffset>
                </wp:positionV>
                <wp:extent cx="187325" cy="224790"/>
                <wp:effectExtent l="0" t="0" r="3175" b="3810"/>
                <wp:wrapNone/>
                <wp:docPr id="5146" name="Freeform 80"/>
                <wp:cNvGraphicFramePr/>
                <a:graphic xmlns:a="http://schemas.openxmlformats.org/drawingml/2006/main">
                  <a:graphicData uri="http://schemas.microsoft.com/office/word/2010/wordprocessingShape">
                    <wps:wsp>
                      <wps:cNvSpPr>
                        <a:spLocks noEditPoints="1"/>
                      </wps:cNvSpPr>
                      <wps:spPr bwMode="auto">
                        <a:xfrm>
                          <a:off x="0" y="0"/>
                          <a:ext cx="187495" cy="2249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 h="160">
                              <a:moveTo>
                                <a:pt x="101" y="95"/>
                              </a:moveTo>
                              <a:cubicBezTo>
                                <a:pt x="83" y="95"/>
                                <a:pt x="69" y="110"/>
                                <a:pt x="69" y="127"/>
                              </a:cubicBezTo>
                              <a:cubicBezTo>
                                <a:pt x="69" y="145"/>
                                <a:pt x="83" y="160"/>
                                <a:pt x="101" y="160"/>
                              </a:cubicBezTo>
                              <a:cubicBezTo>
                                <a:pt x="118" y="160"/>
                                <a:pt x="133" y="145"/>
                                <a:pt x="133" y="127"/>
                              </a:cubicBezTo>
                              <a:cubicBezTo>
                                <a:pt x="133" y="110"/>
                                <a:pt x="118" y="95"/>
                                <a:pt x="101" y="95"/>
                              </a:cubicBezTo>
                              <a:close/>
                              <a:moveTo>
                                <a:pt x="101" y="154"/>
                              </a:moveTo>
                              <a:cubicBezTo>
                                <a:pt x="86" y="154"/>
                                <a:pt x="75" y="142"/>
                                <a:pt x="75" y="127"/>
                              </a:cubicBezTo>
                              <a:cubicBezTo>
                                <a:pt x="75" y="113"/>
                                <a:pt x="86" y="101"/>
                                <a:pt x="101" y="101"/>
                              </a:cubicBezTo>
                              <a:cubicBezTo>
                                <a:pt x="115" y="101"/>
                                <a:pt x="127" y="113"/>
                                <a:pt x="127" y="127"/>
                              </a:cubicBezTo>
                              <a:cubicBezTo>
                                <a:pt x="127" y="142"/>
                                <a:pt x="115" y="154"/>
                                <a:pt x="101" y="154"/>
                              </a:cubicBezTo>
                              <a:close/>
                              <a:moveTo>
                                <a:pt x="117" y="51"/>
                              </a:moveTo>
                              <a:cubicBezTo>
                                <a:pt x="115" y="51"/>
                                <a:pt x="114" y="53"/>
                                <a:pt x="114" y="54"/>
                              </a:cubicBezTo>
                              <a:cubicBezTo>
                                <a:pt x="114" y="86"/>
                                <a:pt x="114" y="86"/>
                                <a:pt x="114" y="86"/>
                              </a:cubicBezTo>
                              <a:cubicBezTo>
                                <a:pt x="114" y="88"/>
                                <a:pt x="115" y="89"/>
                                <a:pt x="117" y="89"/>
                              </a:cubicBezTo>
                              <a:cubicBezTo>
                                <a:pt x="119" y="89"/>
                                <a:pt x="120" y="88"/>
                                <a:pt x="120" y="86"/>
                              </a:cubicBezTo>
                              <a:cubicBezTo>
                                <a:pt x="120" y="54"/>
                                <a:pt x="120" y="54"/>
                                <a:pt x="120" y="54"/>
                              </a:cubicBezTo>
                              <a:cubicBezTo>
                                <a:pt x="120" y="53"/>
                                <a:pt x="119" y="51"/>
                                <a:pt x="117" y="51"/>
                              </a:cubicBezTo>
                              <a:close/>
                              <a:moveTo>
                                <a:pt x="87" y="50"/>
                              </a:moveTo>
                              <a:cubicBezTo>
                                <a:pt x="117" y="50"/>
                                <a:pt x="117" y="50"/>
                                <a:pt x="117" y="50"/>
                              </a:cubicBezTo>
                              <a:cubicBezTo>
                                <a:pt x="117" y="50"/>
                                <a:pt x="117" y="50"/>
                                <a:pt x="117" y="50"/>
                              </a:cubicBezTo>
                              <a:cubicBezTo>
                                <a:pt x="119" y="50"/>
                                <a:pt x="120" y="48"/>
                                <a:pt x="120" y="47"/>
                              </a:cubicBezTo>
                              <a:cubicBezTo>
                                <a:pt x="120" y="46"/>
                                <a:pt x="119" y="45"/>
                                <a:pt x="119" y="44"/>
                              </a:cubicBezTo>
                              <a:cubicBezTo>
                                <a:pt x="76" y="1"/>
                                <a:pt x="76" y="1"/>
                                <a:pt x="76" y="1"/>
                              </a:cubicBezTo>
                              <a:cubicBezTo>
                                <a:pt x="75" y="0"/>
                                <a:pt x="74" y="0"/>
                                <a:pt x="73" y="0"/>
                              </a:cubicBezTo>
                              <a:cubicBezTo>
                                <a:pt x="72" y="1"/>
                                <a:pt x="71" y="2"/>
                                <a:pt x="71" y="3"/>
                              </a:cubicBezTo>
                              <a:cubicBezTo>
                                <a:pt x="71" y="34"/>
                                <a:pt x="71" y="34"/>
                                <a:pt x="71" y="34"/>
                              </a:cubicBezTo>
                              <a:cubicBezTo>
                                <a:pt x="71" y="43"/>
                                <a:pt x="78" y="50"/>
                                <a:pt x="87" y="50"/>
                              </a:cubicBezTo>
                              <a:close/>
                              <a:moveTo>
                                <a:pt x="77" y="10"/>
                              </a:moveTo>
                              <a:cubicBezTo>
                                <a:pt x="110" y="44"/>
                                <a:pt x="110" y="44"/>
                                <a:pt x="110" y="44"/>
                              </a:cubicBezTo>
                              <a:cubicBezTo>
                                <a:pt x="87" y="44"/>
                                <a:pt x="87" y="44"/>
                                <a:pt x="87" y="44"/>
                              </a:cubicBezTo>
                              <a:cubicBezTo>
                                <a:pt x="81" y="44"/>
                                <a:pt x="77" y="39"/>
                                <a:pt x="77" y="34"/>
                              </a:cubicBezTo>
                              <a:lnTo>
                                <a:pt x="77" y="10"/>
                              </a:lnTo>
                              <a:close/>
                              <a:moveTo>
                                <a:pt x="114" y="124"/>
                              </a:moveTo>
                              <a:cubicBezTo>
                                <a:pt x="87" y="124"/>
                                <a:pt x="87" y="124"/>
                                <a:pt x="87" y="124"/>
                              </a:cubicBezTo>
                              <a:cubicBezTo>
                                <a:pt x="86" y="124"/>
                                <a:pt x="84" y="126"/>
                                <a:pt x="84" y="127"/>
                              </a:cubicBezTo>
                              <a:cubicBezTo>
                                <a:pt x="84" y="129"/>
                                <a:pt x="86" y="130"/>
                                <a:pt x="87" y="130"/>
                              </a:cubicBezTo>
                              <a:cubicBezTo>
                                <a:pt x="114" y="130"/>
                                <a:pt x="114" y="130"/>
                                <a:pt x="114" y="130"/>
                              </a:cubicBezTo>
                              <a:cubicBezTo>
                                <a:pt x="116" y="130"/>
                                <a:pt x="117" y="129"/>
                                <a:pt x="117" y="127"/>
                              </a:cubicBezTo>
                              <a:cubicBezTo>
                                <a:pt x="117" y="126"/>
                                <a:pt x="116" y="124"/>
                                <a:pt x="114" y="124"/>
                              </a:cubicBezTo>
                              <a:close/>
                              <a:moveTo>
                                <a:pt x="69" y="153"/>
                              </a:moveTo>
                              <a:cubicBezTo>
                                <a:pt x="17" y="153"/>
                                <a:pt x="17" y="153"/>
                                <a:pt x="17" y="153"/>
                              </a:cubicBezTo>
                              <a:cubicBezTo>
                                <a:pt x="11" y="153"/>
                                <a:pt x="6" y="148"/>
                                <a:pt x="6" y="142"/>
                              </a:cubicBezTo>
                              <a:cubicBezTo>
                                <a:pt x="6" y="16"/>
                                <a:pt x="6" y="16"/>
                                <a:pt x="6" y="16"/>
                              </a:cubicBezTo>
                              <a:cubicBezTo>
                                <a:pt x="6" y="11"/>
                                <a:pt x="11" y="6"/>
                                <a:pt x="17" y="6"/>
                              </a:cubicBezTo>
                              <a:cubicBezTo>
                                <a:pt x="66" y="6"/>
                                <a:pt x="66" y="6"/>
                                <a:pt x="66" y="6"/>
                              </a:cubicBezTo>
                              <a:cubicBezTo>
                                <a:pt x="68" y="6"/>
                                <a:pt x="69" y="5"/>
                                <a:pt x="69" y="3"/>
                              </a:cubicBezTo>
                              <a:cubicBezTo>
                                <a:pt x="69" y="1"/>
                                <a:pt x="68" y="0"/>
                                <a:pt x="66" y="0"/>
                              </a:cubicBezTo>
                              <a:cubicBezTo>
                                <a:pt x="17" y="0"/>
                                <a:pt x="17" y="0"/>
                                <a:pt x="17" y="0"/>
                              </a:cubicBezTo>
                              <a:cubicBezTo>
                                <a:pt x="8" y="0"/>
                                <a:pt x="0" y="7"/>
                                <a:pt x="0" y="16"/>
                              </a:cubicBezTo>
                              <a:cubicBezTo>
                                <a:pt x="0" y="142"/>
                                <a:pt x="0" y="142"/>
                                <a:pt x="0" y="142"/>
                              </a:cubicBezTo>
                              <a:cubicBezTo>
                                <a:pt x="0" y="152"/>
                                <a:pt x="8" y="159"/>
                                <a:pt x="17" y="159"/>
                              </a:cubicBezTo>
                              <a:cubicBezTo>
                                <a:pt x="69" y="159"/>
                                <a:pt x="69" y="159"/>
                                <a:pt x="69" y="159"/>
                              </a:cubicBezTo>
                              <a:cubicBezTo>
                                <a:pt x="71" y="159"/>
                                <a:pt x="72" y="158"/>
                                <a:pt x="72" y="156"/>
                              </a:cubicBezTo>
                              <a:cubicBezTo>
                                <a:pt x="72" y="154"/>
                                <a:pt x="71" y="153"/>
                                <a:pt x="69" y="15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0" o:spid="_x0000_s1026" o:spt="100" style="position:absolute;left:0pt;margin-left:25.85pt;margin-top:227.05pt;height:17.7pt;width:14.75pt;z-index:251804672;mso-width-relative:page;mso-height-relative:page;" fillcolor="#626262" filled="t" stroked="f" coordsize="133,160" o:gfxdata="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KPT8trYAAAACQEAAA8AAAAAAAAAAQAgAAAAIgAAAGRycy9kb3ducmV2LnhtbFBLAQIUABQA&#10;AAAIAIdO4kAjwCGvZQgAANMxAAAOAAAAAAAAAAEAIAAAACcBAABkcnMvZTJvRG9jLnhtbFBLBQYA&#10;AAAABgAGAFkBAAD+CwAAAAA=&#10;" path="m101,95c83,95,69,110,69,127c69,145,83,160,101,160c118,160,133,145,133,127c133,110,118,95,101,95xm101,154c86,154,75,142,75,127c75,113,86,101,101,101c115,101,127,113,127,127c127,142,115,154,101,154xm117,51c115,51,114,53,114,54c114,86,114,86,114,86c114,88,115,89,117,89c119,89,120,88,120,86c120,54,120,54,120,54c120,53,119,51,117,51xm87,50c117,50,117,50,117,50c117,50,117,50,117,50c119,50,120,48,120,47c120,46,119,45,119,44c76,1,76,1,76,1c75,0,74,0,73,0c72,1,71,2,71,3c71,34,71,34,71,34c71,43,78,50,87,50xm77,10c110,44,110,44,110,44c87,44,87,44,87,44c81,44,77,39,77,34l77,10xm114,124c87,124,87,124,87,124c86,124,84,126,84,127c84,129,86,130,87,130c114,130,114,130,114,130c116,130,117,129,117,127c117,126,116,124,114,124xm69,153c17,153,17,153,17,153c11,153,6,148,6,142c6,16,6,16,6,16c6,11,11,6,17,6c66,6,66,6,66,6c68,6,69,5,69,3c69,1,68,0,66,0c17,0,17,0,17,0c8,0,0,7,0,16c0,142,0,142,0,142c0,152,8,159,17,159c69,159,69,159,69,159c71,159,72,158,72,156c72,154,71,153,69,153xe">
                <v:path o:connectlocs="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17145</wp:posOffset>
                </wp:positionH>
                <wp:positionV relativeFrom="paragraph">
                  <wp:posOffset>2883535</wp:posOffset>
                </wp:positionV>
                <wp:extent cx="187325" cy="224790"/>
                <wp:effectExtent l="0" t="0" r="3175" b="3810"/>
                <wp:wrapNone/>
                <wp:docPr id="5147" name="Freeform 81"/>
                <wp:cNvGraphicFramePr/>
                <a:graphic xmlns:a="http://schemas.openxmlformats.org/drawingml/2006/main">
                  <a:graphicData uri="http://schemas.microsoft.com/office/word/2010/wordprocessingShape">
                    <wps:wsp>
                      <wps:cNvSpPr>
                        <a:spLocks noEditPoints="1"/>
                      </wps:cNvSpPr>
                      <wps:spPr bwMode="auto">
                        <a:xfrm>
                          <a:off x="0" y="0"/>
                          <a:ext cx="187495" cy="2249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3" h="160">
                              <a:moveTo>
                                <a:pt x="86" y="50"/>
                              </a:moveTo>
                              <a:cubicBezTo>
                                <a:pt x="117" y="50"/>
                                <a:pt x="117" y="50"/>
                                <a:pt x="117" y="50"/>
                              </a:cubicBezTo>
                              <a:cubicBezTo>
                                <a:pt x="117" y="50"/>
                                <a:pt x="117" y="50"/>
                                <a:pt x="117" y="50"/>
                              </a:cubicBezTo>
                              <a:cubicBezTo>
                                <a:pt x="118" y="50"/>
                                <a:pt x="120" y="48"/>
                                <a:pt x="120" y="47"/>
                              </a:cubicBezTo>
                              <a:cubicBezTo>
                                <a:pt x="120" y="46"/>
                                <a:pt x="119" y="45"/>
                                <a:pt x="118" y="44"/>
                              </a:cubicBezTo>
                              <a:cubicBezTo>
                                <a:pt x="76" y="1"/>
                                <a:pt x="76" y="1"/>
                                <a:pt x="76" y="1"/>
                              </a:cubicBezTo>
                              <a:cubicBezTo>
                                <a:pt x="75" y="0"/>
                                <a:pt x="74" y="0"/>
                                <a:pt x="72" y="0"/>
                              </a:cubicBezTo>
                              <a:cubicBezTo>
                                <a:pt x="71" y="1"/>
                                <a:pt x="71" y="2"/>
                                <a:pt x="71" y="3"/>
                              </a:cubicBezTo>
                              <a:cubicBezTo>
                                <a:pt x="71" y="34"/>
                                <a:pt x="71" y="34"/>
                                <a:pt x="71" y="34"/>
                              </a:cubicBezTo>
                              <a:cubicBezTo>
                                <a:pt x="71" y="43"/>
                                <a:pt x="78" y="50"/>
                                <a:pt x="86" y="50"/>
                              </a:cubicBezTo>
                              <a:close/>
                              <a:moveTo>
                                <a:pt x="77" y="10"/>
                              </a:moveTo>
                              <a:cubicBezTo>
                                <a:pt x="110" y="44"/>
                                <a:pt x="110" y="44"/>
                                <a:pt x="110" y="44"/>
                              </a:cubicBezTo>
                              <a:cubicBezTo>
                                <a:pt x="86" y="44"/>
                                <a:pt x="86" y="44"/>
                                <a:pt x="86" y="44"/>
                              </a:cubicBezTo>
                              <a:cubicBezTo>
                                <a:pt x="81" y="44"/>
                                <a:pt x="77" y="39"/>
                                <a:pt x="77" y="34"/>
                              </a:cubicBezTo>
                              <a:lnTo>
                                <a:pt x="77" y="10"/>
                              </a:lnTo>
                              <a:close/>
                              <a:moveTo>
                                <a:pt x="117" y="51"/>
                              </a:moveTo>
                              <a:cubicBezTo>
                                <a:pt x="115" y="51"/>
                                <a:pt x="114" y="53"/>
                                <a:pt x="114" y="54"/>
                              </a:cubicBezTo>
                              <a:cubicBezTo>
                                <a:pt x="114" y="86"/>
                                <a:pt x="114" y="86"/>
                                <a:pt x="114" y="86"/>
                              </a:cubicBezTo>
                              <a:cubicBezTo>
                                <a:pt x="114" y="88"/>
                                <a:pt x="115" y="89"/>
                                <a:pt x="117" y="89"/>
                              </a:cubicBezTo>
                              <a:cubicBezTo>
                                <a:pt x="118" y="89"/>
                                <a:pt x="120" y="88"/>
                                <a:pt x="120" y="86"/>
                              </a:cubicBezTo>
                              <a:cubicBezTo>
                                <a:pt x="120" y="54"/>
                                <a:pt x="120" y="54"/>
                                <a:pt x="120" y="54"/>
                              </a:cubicBezTo>
                              <a:cubicBezTo>
                                <a:pt x="120" y="53"/>
                                <a:pt x="118" y="51"/>
                                <a:pt x="117" y="51"/>
                              </a:cubicBezTo>
                              <a:close/>
                              <a:moveTo>
                                <a:pt x="114" y="124"/>
                              </a:moveTo>
                              <a:cubicBezTo>
                                <a:pt x="104" y="124"/>
                                <a:pt x="104" y="124"/>
                                <a:pt x="104" y="124"/>
                              </a:cubicBezTo>
                              <a:cubicBezTo>
                                <a:pt x="104" y="114"/>
                                <a:pt x="104" y="114"/>
                                <a:pt x="104" y="114"/>
                              </a:cubicBezTo>
                              <a:cubicBezTo>
                                <a:pt x="104" y="112"/>
                                <a:pt x="102" y="111"/>
                                <a:pt x="101" y="111"/>
                              </a:cubicBezTo>
                              <a:cubicBezTo>
                                <a:pt x="99" y="111"/>
                                <a:pt x="98" y="112"/>
                                <a:pt x="98" y="114"/>
                              </a:cubicBezTo>
                              <a:cubicBezTo>
                                <a:pt x="98" y="124"/>
                                <a:pt x="98" y="124"/>
                                <a:pt x="98" y="124"/>
                              </a:cubicBezTo>
                              <a:cubicBezTo>
                                <a:pt x="87" y="124"/>
                                <a:pt x="87" y="124"/>
                                <a:pt x="87" y="124"/>
                              </a:cubicBezTo>
                              <a:cubicBezTo>
                                <a:pt x="86" y="124"/>
                                <a:pt x="84" y="126"/>
                                <a:pt x="84" y="127"/>
                              </a:cubicBezTo>
                              <a:cubicBezTo>
                                <a:pt x="84" y="129"/>
                                <a:pt x="86" y="130"/>
                                <a:pt x="87" y="130"/>
                              </a:cubicBezTo>
                              <a:cubicBezTo>
                                <a:pt x="98" y="130"/>
                                <a:pt x="98" y="130"/>
                                <a:pt x="98" y="130"/>
                              </a:cubicBezTo>
                              <a:cubicBezTo>
                                <a:pt x="98" y="141"/>
                                <a:pt x="98" y="141"/>
                                <a:pt x="98" y="141"/>
                              </a:cubicBezTo>
                              <a:cubicBezTo>
                                <a:pt x="98" y="142"/>
                                <a:pt x="99" y="144"/>
                                <a:pt x="101" y="144"/>
                              </a:cubicBezTo>
                              <a:cubicBezTo>
                                <a:pt x="102" y="144"/>
                                <a:pt x="104" y="142"/>
                                <a:pt x="104" y="141"/>
                              </a:cubicBezTo>
                              <a:cubicBezTo>
                                <a:pt x="104" y="130"/>
                                <a:pt x="104" y="130"/>
                                <a:pt x="104" y="130"/>
                              </a:cubicBezTo>
                              <a:cubicBezTo>
                                <a:pt x="114" y="130"/>
                                <a:pt x="114" y="130"/>
                                <a:pt x="114" y="130"/>
                              </a:cubicBezTo>
                              <a:cubicBezTo>
                                <a:pt x="116" y="130"/>
                                <a:pt x="117" y="129"/>
                                <a:pt x="117" y="127"/>
                              </a:cubicBezTo>
                              <a:cubicBezTo>
                                <a:pt x="117" y="126"/>
                                <a:pt x="116" y="124"/>
                                <a:pt x="114" y="124"/>
                              </a:cubicBezTo>
                              <a:close/>
                              <a:moveTo>
                                <a:pt x="69" y="153"/>
                              </a:moveTo>
                              <a:cubicBezTo>
                                <a:pt x="17" y="153"/>
                                <a:pt x="17" y="153"/>
                                <a:pt x="17" y="153"/>
                              </a:cubicBezTo>
                              <a:cubicBezTo>
                                <a:pt x="11" y="153"/>
                                <a:pt x="6" y="148"/>
                                <a:pt x="6" y="142"/>
                              </a:cubicBezTo>
                              <a:cubicBezTo>
                                <a:pt x="6" y="16"/>
                                <a:pt x="6" y="16"/>
                                <a:pt x="6" y="16"/>
                              </a:cubicBezTo>
                              <a:cubicBezTo>
                                <a:pt x="6" y="11"/>
                                <a:pt x="11" y="6"/>
                                <a:pt x="17" y="6"/>
                              </a:cubicBezTo>
                              <a:cubicBezTo>
                                <a:pt x="66" y="6"/>
                                <a:pt x="66" y="6"/>
                                <a:pt x="66" y="6"/>
                              </a:cubicBezTo>
                              <a:cubicBezTo>
                                <a:pt x="68" y="6"/>
                                <a:pt x="69" y="5"/>
                                <a:pt x="69" y="3"/>
                              </a:cubicBezTo>
                              <a:cubicBezTo>
                                <a:pt x="69" y="1"/>
                                <a:pt x="68" y="0"/>
                                <a:pt x="66" y="0"/>
                              </a:cubicBezTo>
                              <a:cubicBezTo>
                                <a:pt x="17" y="0"/>
                                <a:pt x="17" y="0"/>
                                <a:pt x="17" y="0"/>
                              </a:cubicBezTo>
                              <a:cubicBezTo>
                                <a:pt x="8" y="0"/>
                                <a:pt x="0" y="7"/>
                                <a:pt x="0" y="16"/>
                              </a:cubicBezTo>
                              <a:cubicBezTo>
                                <a:pt x="0" y="142"/>
                                <a:pt x="0" y="142"/>
                                <a:pt x="0" y="142"/>
                              </a:cubicBezTo>
                              <a:cubicBezTo>
                                <a:pt x="0" y="151"/>
                                <a:pt x="7" y="159"/>
                                <a:pt x="17" y="159"/>
                              </a:cubicBezTo>
                              <a:cubicBezTo>
                                <a:pt x="69" y="159"/>
                                <a:pt x="69" y="159"/>
                                <a:pt x="69" y="159"/>
                              </a:cubicBezTo>
                              <a:cubicBezTo>
                                <a:pt x="70" y="159"/>
                                <a:pt x="72" y="158"/>
                                <a:pt x="72" y="156"/>
                              </a:cubicBezTo>
                              <a:cubicBezTo>
                                <a:pt x="72" y="154"/>
                                <a:pt x="70" y="153"/>
                                <a:pt x="69" y="153"/>
                              </a:cubicBezTo>
                              <a:close/>
                              <a:moveTo>
                                <a:pt x="101" y="95"/>
                              </a:moveTo>
                              <a:cubicBezTo>
                                <a:pt x="83" y="95"/>
                                <a:pt x="68" y="110"/>
                                <a:pt x="68" y="127"/>
                              </a:cubicBezTo>
                              <a:cubicBezTo>
                                <a:pt x="68" y="145"/>
                                <a:pt x="83" y="160"/>
                                <a:pt x="101" y="160"/>
                              </a:cubicBezTo>
                              <a:cubicBezTo>
                                <a:pt x="118" y="160"/>
                                <a:pt x="133" y="145"/>
                                <a:pt x="133" y="127"/>
                              </a:cubicBezTo>
                              <a:cubicBezTo>
                                <a:pt x="133" y="110"/>
                                <a:pt x="118" y="95"/>
                                <a:pt x="101" y="95"/>
                              </a:cubicBezTo>
                              <a:close/>
                              <a:moveTo>
                                <a:pt x="101" y="154"/>
                              </a:moveTo>
                              <a:cubicBezTo>
                                <a:pt x="86" y="154"/>
                                <a:pt x="74" y="142"/>
                                <a:pt x="74" y="127"/>
                              </a:cubicBezTo>
                              <a:cubicBezTo>
                                <a:pt x="74" y="113"/>
                                <a:pt x="86" y="101"/>
                                <a:pt x="101" y="101"/>
                              </a:cubicBezTo>
                              <a:cubicBezTo>
                                <a:pt x="115" y="101"/>
                                <a:pt x="127" y="113"/>
                                <a:pt x="127" y="127"/>
                              </a:cubicBezTo>
                              <a:cubicBezTo>
                                <a:pt x="127" y="142"/>
                                <a:pt x="115" y="154"/>
                                <a:pt x="101" y="15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1" o:spid="_x0000_s1026" o:spt="100" style="position:absolute;left:0pt;margin-left:1.35pt;margin-top:227.05pt;height:17.7pt;width:14.75pt;z-index:251803648;mso-width-relative:page;mso-height-relative:page;" fillcolor="#626262" filled="t" stroked="f" coordsize="133,160" o:gfxdata="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AT9GEvYAAAACAEAAA8AAAAAAAAAAQAgAAAAIgAAAGRycy9k&#10;b3ducmV2LnhtbFBLAQIUABQAAAAIAIdO4kCLweRazAcAAJ8qAAAOAAAAAAAAAAEAIAAAACcBAABk&#10;cnMvZTJvRG9jLnhtbFBLBQYAAAAABgAGAFkBAABlCwAAAAA=&#10;" path="m86,50c117,50,117,50,117,50c117,50,117,50,117,50c118,50,120,48,120,47c120,46,119,45,118,44c76,1,76,1,76,1c75,0,74,0,72,0c71,1,71,2,71,3c71,34,71,34,71,34c71,43,78,50,86,50xm77,10c110,44,110,44,110,44c86,44,86,44,86,44c81,44,77,39,77,34l77,10xm117,51c115,51,114,53,114,54c114,86,114,86,114,86c114,88,115,89,117,89c118,89,120,88,120,86c120,54,120,54,120,54c120,53,118,51,117,51xm114,124c104,124,104,124,104,124c104,114,104,114,104,114c104,112,102,111,101,111c99,111,98,112,98,114c98,124,98,124,98,124c87,124,87,124,87,124c86,124,84,126,84,127c84,129,86,130,87,130c98,130,98,130,98,130c98,141,98,141,98,141c98,142,99,144,101,144c102,144,104,142,104,141c104,130,104,130,104,130c114,130,114,130,114,130c116,130,117,129,117,127c117,126,116,124,114,124xm69,153c17,153,17,153,17,153c11,153,6,148,6,142c6,16,6,16,6,16c6,11,11,6,17,6c66,6,66,6,66,6c68,6,69,5,69,3c69,1,68,0,66,0c17,0,17,0,17,0c8,0,0,7,0,16c0,142,0,142,0,142c0,151,7,159,17,159c69,159,69,159,69,159c70,159,72,158,72,156c72,154,70,153,69,153xm101,95c83,95,68,110,68,127c68,145,83,160,101,160c118,160,133,145,133,127c133,110,118,95,101,95xm101,154c86,154,74,142,74,127c74,113,86,101,101,101c115,101,127,113,127,127c127,142,115,154,101,154xe">
                <v:path o:connectlocs="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3617595</wp:posOffset>
                </wp:positionH>
                <wp:positionV relativeFrom="paragraph">
                  <wp:posOffset>2507615</wp:posOffset>
                </wp:positionV>
                <wp:extent cx="239395" cy="174625"/>
                <wp:effectExtent l="0" t="0" r="8255" b="15875"/>
                <wp:wrapNone/>
                <wp:docPr id="5151" name="Freeform 85"/>
                <wp:cNvGraphicFramePr/>
                <a:graphic xmlns:a="http://schemas.openxmlformats.org/drawingml/2006/main">
                  <a:graphicData uri="http://schemas.microsoft.com/office/word/2010/wordprocessingShape">
                    <wps:wsp>
                      <wps:cNvSpPr>
                        <a:spLocks noEditPoints="1"/>
                      </wps:cNvSpPr>
                      <wps:spPr bwMode="auto">
                        <a:xfrm>
                          <a:off x="0" y="0"/>
                          <a:ext cx="239279" cy="17439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124">
                              <a:moveTo>
                                <a:pt x="95" y="44"/>
                              </a:moveTo>
                              <a:cubicBezTo>
                                <a:pt x="146" y="44"/>
                                <a:pt x="146" y="44"/>
                                <a:pt x="146" y="44"/>
                              </a:cubicBezTo>
                              <a:cubicBezTo>
                                <a:pt x="148" y="44"/>
                                <a:pt x="149" y="43"/>
                                <a:pt x="149" y="41"/>
                              </a:cubicBezTo>
                              <a:cubicBezTo>
                                <a:pt x="149" y="40"/>
                                <a:pt x="148" y="38"/>
                                <a:pt x="146" y="38"/>
                              </a:cubicBezTo>
                              <a:cubicBezTo>
                                <a:pt x="95" y="38"/>
                                <a:pt x="95" y="38"/>
                                <a:pt x="95" y="38"/>
                              </a:cubicBezTo>
                              <a:cubicBezTo>
                                <a:pt x="94" y="38"/>
                                <a:pt x="92" y="40"/>
                                <a:pt x="92" y="41"/>
                              </a:cubicBezTo>
                              <a:cubicBezTo>
                                <a:pt x="92" y="43"/>
                                <a:pt x="94" y="44"/>
                                <a:pt x="95" y="44"/>
                              </a:cubicBezTo>
                              <a:close/>
                              <a:moveTo>
                                <a:pt x="95" y="85"/>
                              </a:moveTo>
                              <a:cubicBezTo>
                                <a:pt x="146" y="85"/>
                                <a:pt x="146" y="85"/>
                                <a:pt x="146" y="85"/>
                              </a:cubicBezTo>
                              <a:cubicBezTo>
                                <a:pt x="148" y="85"/>
                                <a:pt x="149" y="84"/>
                                <a:pt x="149" y="82"/>
                              </a:cubicBezTo>
                              <a:cubicBezTo>
                                <a:pt x="149" y="81"/>
                                <a:pt x="148" y="79"/>
                                <a:pt x="146" y="79"/>
                              </a:cubicBezTo>
                              <a:cubicBezTo>
                                <a:pt x="95" y="79"/>
                                <a:pt x="95" y="79"/>
                                <a:pt x="95" y="79"/>
                              </a:cubicBezTo>
                              <a:cubicBezTo>
                                <a:pt x="94" y="79"/>
                                <a:pt x="92" y="81"/>
                                <a:pt x="92" y="82"/>
                              </a:cubicBezTo>
                              <a:cubicBezTo>
                                <a:pt x="92" y="84"/>
                                <a:pt x="94" y="85"/>
                                <a:pt x="95" y="85"/>
                              </a:cubicBezTo>
                              <a:close/>
                              <a:moveTo>
                                <a:pt x="95" y="65"/>
                              </a:moveTo>
                              <a:cubicBezTo>
                                <a:pt x="146" y="65"/>
                                <a:pt x="146" y="65"/>
                                <a:pt x="146" y="65"/>
                              </a:cubicBezTo>
                              <a:cubicBezTo>
                                <a:pt x="148" y="65"/>
                                <a:pt x="149" y="64"/>
                                <a:pt x="149" y="62"/>
                              </a:cubicBezTo>
                              <a:cubicBezTo>
                                <a:pt x="149" y="60"/>
                                <a:pt x="148" y="59"/>
                                <a:pt x="146" y="59"/>
                              </a:cubicBezTo>
                              <a:cubicBezTo>
                                <a:pt x="95" y="59"/>
                                <a:pt x="95" y="59"/>
                                <a:pt x="95" y="59"/>
                              </a:cubicBezTo>
                              <a:cubicBezTo>
                                <a:pt x="94" y="59"/>
                                <a:pt x="92" y="60"/>
                                <a:pt x="92" y="62"/>
                              </a:cubicBezTo>
                              <a:cubicBezTo>
                                <a:pt x="92" y="64"/>
                                <a:pt x="94" y="65"/>
                                <a:pt x="95" y="65"/>
                              </a:cubicBezTo>
                              <a:close/>
                              <a:moveTo>
                                <a:pt x="167" y="0"/>
                              </a:moveTo>
                              <a:cubicBezTo>
                                <a:pt x="3" y="0"/>
                                <a:pt x="3" y="0"/>
                                <a:pt x="3" y="0"/>
                              </a:cubicBezTo>
                              <a:cubicBezTo>
                                <a:pt x="2" y="0"/>
                                <a:pt x="0" y="1"/>
                                <a:pt x="0" y="3"/>
                              </a:cubicBezTo>
                              <a:cubicBezTo>
                                <a:pt x="0" y="121"/>
                                <a:pt x="0" y="121"/>
                                <a:pt x="0" y="121"/>
                              </a:cubicBezTo>
                              <a:cubicBezTo>
                                <a:pt x="0" y="122"/>
                                <a:pt x="2" y="124"/>
                                <a:pt x="3" y="124"/>
                              </a:cubicBezTo>
                              <a:cubicBezTo>
                                <a:pt x="167" y="124"/>
                                <a:pt x="167" y="124"/>
                                <a:pt x="167" y="124"/>
                              </a:cubicBezTo>
                              <a:cubicBezTo>
                                <a:pt x="169" y="124"/>
                                <a:pt x="170" y="122"/>
                                <a:pt x="170" y="121"/>
                              </a:cubicBezTo>
                              <a:cubicBezTo>
                                <a:pt x="170" y="3"/>
                                <a:pt x="170" y="3"/>
                                <a:pt x="170" y="3"/>
                              </a:cubicBezTo>
                              <a:cubicBezTo>
                                <a:pt x="170" y="1"/>
                                <a:pt x="169" y="0"/>
                                <a:pt x="167" y="0"/>
                              </a:cubicBezTo>
                              <a:close/>
                              <a:moveTo>
                                <a:pt x="164" y="118"/>
                              </a:moveTo>
                              <a:cubicBezTo>
                                <a:pt x="6" y="118"/>
                                <a:pt x="6" y="118"/>
                                <a:pt x="6" y="118"/>
                              </a:cubicBezTo>
                              <a:cubicBezTo>
                                <a:pt x="6" y="6"/>
                                <a:pt x="6" y="6"/>
                                <a:pt x="6" y="6"/>
                              </a:cubicBezTo>
                              <a:cubicBezTo>
                                <a:pt x="164" y="6"/>
                                <a:pt x="164" y="6"/>
                                <a:pt x="164" y="6"/>
                              </a:cubicBezTo>
                              <a:lnTo>
                                <a:pt x="164" y="118"/>
                              </a:lnTo>
                              <a:close/>
                              <a:moveTo>
                                <a:pt x="21" y="102"/>
                              </a:moveTo>
                              <a:cubicBezTo>
                                <a:pt x="22" y="102"/>
                                <a:pt x="22" y="102"/>
                                <a:pt x="22" y="102"/>
                              </a:cubicBezTo>
                              <a:cubicBezTo>
                                <a:pt x="23" y="102"/>
                                <a:pt x="25" y="101"/>
                                <a:pt x="25" y="100"/>
                              </a:cubicBezTo>
                              <a:cubicBezTo>
                                <a:pt x="27" y="92"/>
                                <a:pt x="31" y="78"/>
                                <a:pt x="33" y="75"/>
                              </a:cubicBezTo>
                              <a:cubicBezTo>
                                <a:pt x="36" y="70"/>
                                <a:pt x="43" y="70"/>
                                <a:pt x="43" y="70"/>
                              </a:cubicBezTo>
                              <a:cubicBezTo>
                                <a:pt x="52" y="70"/>
                                <a:pt x="52" y="70"/>
                                <a:pt x="52" y="70"/>
                              </a:cubicBezTo>
                              <a:cubicBezTo>
                                <a:pt x="52" y="70"/>
                                <a:pt x="61" y="69"/>
                                <a:pt x="65" y="75"/>
                              </a:cubicBezTo>
                              <a:cubicBezTo>
                                <a:pt x="65" y="76"/>
                                <a:pt x="65" y="76"/>
                                <a:pt x="65" y="76"/>
                              </a:cubicBezTo>
                              <a:cubicBezTo>
                                <a:pt x="67" y="79"/>
                                <a:pt x="71" y="92"/>
                                <a:pt x="73" y="100"/>
                              </a:cubicBezTo>
                              <a:cubicBezTo>
                                <a:pt x="73" y="101"/>
                                <a:pt x="75" y="102"/>
                                <a:pt x="77" y="102"/>
                              </a:cubicBezTo>
                              <a:cubicBezTo>
                                <a:pt x="78" y="102"/>
                                <a:pt x="79" y="100"/>
                                <a:pt x="79" y="98"/>
                              </a:cubicBezTo>
                              <a:cubicBezTo>
                                <a:pt x="78" y="94"/>
                                <a:pt x="73" y="77"/>
                                <a:pt x="70" y="72"/>
                              </a:cubicBezTo>
                              <a:cubicBezTo>
                                <a:pt x="64" y="63"/>
                                <a:pt x="52" y="64"/>
                                <a:pt x="52" y="64"/>
                              </a:cubicBezTo>
                              <a:cubicBezTo>
                                <a:pt x="51" y="64"/>
                                <a:pt x="51" y="64"/>
                                <a:pt x="51" y="64"/>
                              </a:cubicBezTo>
                              <a:cubicBezTo>
                                <a:pt x="61" y="63"/>
                                <a:pt x="69" y="54"/>
                                <a:pt x="69" y="43"/>
                              </a:cubicBezTo>
                              <a:cubicBezTo>
                                <a:pt x="69" y="31"/>
                                <a:pt x="60" y="22"/>
                                <a:pt x="48" y="22"/>
                              </a:cubicBezTo>
                              <a:cubicBezTo>
                                <a:pt x="36" y="22"/>
                                <a:pt x="27" y="31"/>
                                <a:pt x="27" y="43"/>
                              </a:cubicBezTo>
                              <a:cubicBezTo>
                                <a:pt x="27" y="54"/>
                                <a:pt x="35" y="63"/>
                                <a:pt x="45" y="64"/>
                              </a:cubicBezTo>
                              <a:cubicBezTo>
                                <a:pt x="43" y="64"/>
                                <a:pt x="43" y="64"/>
                                <a:pt x="43" y="64"/>
                              </a:cubicBezTo>
                              <a:cubicBezTo>
                                <a:pt x="43" y="64"/>
                                <a:pt x="33" y="64"/>
                                <a:pt x="28" y="72"/>
                              </a:cubicBezTo>
                              <a:cubicBezTo>
                                <a:pt x="25" y="77"/>
                                <a:pt x="20" y="94"/>
                                <a:pt x="19" y="98"/>
                              </a:cubicBezTo>
                              <a:cubicBezTo>
                                <a:pt x="19" y="100"/>
                                <a:pt x="20" y="102"/>
                                <a:pt x="21" y="102"/>
                              </a:cubicBezTo>
                              <a:close/>
                              <a:moveTo>
                                <a:pt x="33" y="43"/>
                              </a:moveTo>
                              <a:cubicBezTo>
                                <a:pt x="33" y="35"/>
                                <a:pt x="39" y="28"/>
                                <a:pt x="48" y="28"/>
                              </a:cubicBezTo>
                              <a:cubicBezTo>
                                <a:pt x="56" y="28"/>
                                <a:pt x="63" y="35"/>
                                <a:pt x="63" y="43"/>
                              </a:cubicBezTo>
                              <a:cubicBezTo>
                                <a:pt x="63" y="51"/>
                                <a:pt x="56" y="58"/>
                                <a:pt x="48" y="58"/>
                              </a:cubicBezTo>
                              <a:cubicBezTo>
                                <a:pt x="39" y="58"/>
                                <a:pt x="33" y="51"/>
                                <a:pt x="33" y="4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5" o:spid="_x0000_s1026" o:spt="100" style="position:absolute;left:0pt;margin-left:284.85pt;margin-top:197.45pt;height:13.75pt;width:18.85pt;z-index:251799552;mso-width-relative:page;mso-height-relative:page;" fillcolor="#626262" filled="t" stroked="f" coordsize="170,124" o:gfxdata="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4/zmJtsAAAALAQAADwAAAAAAAAABACAAAAAiAAAAZHJzL2Rvd25yZXYueG1sUEsBAhQAFAAAAAgA&#10;h07iQFpu/X9CCQAAoDgAAA4AAAAAAAAAAQAgAAAAKgEAAGRycy9lMm9Eb2MueG1sUEsFBgAAAAAG&#10;AAYAWQEAAN4MAAAAAA==&#10;" path="m95,44c146,44,146,44,146,44c148,44,149,43,149,41c149,40,148,38,146,38c95,38,95,38,95,38c94,38,92,40,92,41c92,43,94,44,95,44xm95,85c146,85,146,85,146,85c148,85,149,84,149,82c149,81,148,79,146,79c95,79,95,79,95,79c94,79,92,81,92,82c92,84,94,85,95,85xm95,65c146,65,146,65,146,65c148,65,149,64,149,62c149,60,148,59,146,59c95,59,95,59,95,59c94,59,92,60,92,62c92,64,94,65,95,65xm167,0c3,0,3,0,3,0c2,0,0,1,0,3c0,121,0,121,0,121c0,122,2,124,3,124c167,124,167,124,167,124c169,124,170,122,170,121c170,3,170,3,170,3c170,1,169,0,167,0xm164,118c6,118,6,118,6,118c6,6,6,6,6,6c164,6,164,6,164,6l164,118xm21,102c22,102,22,102,22,102c23,102,25,101,25,100c27,92,31,78,33,75c36,70,43,70,43,70c52,70,52,70,52,70c52,70,61,69,65,75c65,76,65,76,65,76c67,79,71,92,73,100c73,101,75,102,77,102c78,102,79,100,79,98c78,94,73,77,70,72c64,63,52,64,52,64c51,64,51,64,51,64c61,63,69,54,69,43c69,31,60,22,48,22c36,22,27,31,27,43c27,54,35,63,45,64c43,64,43,64,43,64c43,64,33,64,28,72c25,77,20,94,19,98c19,100,20,102,21,102xm33,43c33,35,39,28,48,28c56,28,63,35,63,43c63,51,56,58,48,58c39,58,33,51,33,43xe">
                <v:path o:connectlocs="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171147" o:connectangles="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3968750</wp:posOffset>
                </wp:positionH>
                <wp:positionV relativeFrom="paragraph">
                  <wp:posOffset>2527935</wp:posOffset>
                </wp:positionV>
                <wp:extent cx="292735" cy="95250"/>
                <wp:effectExtent l="0" t="0" r="13335" b="0"/>
                <wp:wrapNone/>
                <wp:docPr id="68" name="Freeform 84"/>
                <wp:cNvGraphicFramePr/>
                <a:graphic xmlns:a="http://schemas.openxmlformats.org/drawingml/2006/main">
                  <a:graphicData uri="http://schemas.microsoft.com/office/word/2010/wordprocessingShape">
                    <wps:wsp>
                      <wps:cNvSpPr>
                        <a:spLocks noEditPoints="1"/>
                      </wps:cNvSpPr>
                      <wps:spPr bwMode="auto">
                        <a:xfrm>
                          <a:off x="0" y="0"/>
                          <a:ext cx="292849" cy="9523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8" h="68">
                              <a:moveTo>
                                <a:pt x="205" y="14"/>
                              </a:moveTo>
                              <a:cubicBezTo>
                                <a:pt x="205" y="14"/>
                                <a:pt x="204" y="14"/>
                                <a:pt x="204" y="14"/>
                              </a:cubicBezTo>
                              <a:cubicBezTo>
                                <a:pt x="201" y="14"/>
                                <a:pt x="199" y="16"/>
                                <a:pt x="197" y="19"/>
                              </a:cubicBezTo>
                              <a:cubicBezTo>
                                <a:pt x="193" y="23"/>
                                <a:pt x="189" y="27"/>
                                <a:pt x="182" y="27"/>
                              </a:cubicBezTo>
                              <a:cubicBezTo>
                                <a:pt x="176" y="27"/>
                                <a:pt x="171" y="22"/>
                                <a:pt x="165" y="17"/>
                              </a:cubicBezTo>
                              <a:cubicBezTo>
                                <a:pt x="157" y="9"/>
                                <a:pt x="148" y="0"/>
                                <a:pt x="132" y="0"/>
                              </a:cubicBezTo>
                              <a:cubicBezTo>
                                <a:pt x="116" y="0"/>
                                <a:pt x="108" y="9"/>
                                <a:pt x="104" y="14"/>
                              </a:cubicBezTo>
                              <a:cubicBezTo>
                                <a:pt x="101" y="9"/>
                                <a:pt x="93" y="0"/>
                                <a:pt x="76" y="0"/>
                              </a:cubicBezTo>
                              <a:cubicBezTo>
                                <a:pt x="61" y="0"/>
                                <a:pt x="51" y="9"/>
                                <a:pt x="44" y="17"/>
                              </a:cubicBezTo>
                              <a:cubicBezTo>
                                <a:pt x="38" y="22"/>
                                <a:pt x="33" y="27"/>
                                <a:pt x="27" y="27"/>
                              </a:cubicBezTo>
                              <a:cubicBezTo>
                                <a:pt x="20" y="27"/>
                                <a:pt x="15" y="23"/>
                                <a:pt x="12" y="19"/>
                              </a:cubicBezTo>
                              <a:cubicBezTo>
                                <a:pt x="9" y="16"/>
                                <a:pt x="8" y="14"/>
                                <a:pt x="5" y="14"/>
                              </a:cubicBezTo>
                              <a:cubicBezTo>
                                <a:pt x="5" y="14"/>
                                <a:pt x="4" y="14"/>
                                <a:pt x="4" y="14"/>
                              </a:cubicBezTo>
                              <a:cubicBezTo>
                                <a:pt x="0" y="15"/>
                                <a:pt x="1" y="20"/>
                                <a:pt x="1" y="22"/>
                              </a:cubicBezTo>
                              <a:cubicBezTo>
                                <a:pt x="3" y="34"/>
                                <a:pt x="16" y="68"/>
                                <a:pt x="56" y="68"/>
                              </a:cubicBezTo>
                              <a:cubicBezTo>
                                <a:pt x="80" y="68"/>
                                <a:pt x="96" y="54"/>
                                <a:pt x="103" y="47"/>
                              </a:cubicBezTo>
                              <a:cubicBezTo>
                                <a:pt x="103" y="47"/>
                                <a:pt x="104" y="47"/>
                                <a:pt x="104" y="46"/>
                              </a:cubicBezTo>
                              <a:cubicBezTo>
                                <a:pt x="105" y="47"/>
                                <a:pt x="105" y="47"/>
                                <a:pt x="106" y="47"/>
                              </a:cubicBezTo>
                              <a:cubicBezTo>
                                <a:pt x="113" y="54"/>
                                <a:pt x="129" y="68"/>
                                <a:pt x="153" y="68"/>
                              </a:cubicBezTo>
                              <a:cubicBezTo>
                                <a:pt x="153" y="68"/>
                                <a:pt x="153" y="68"/>
                                <a:pt x="153" y="68"/>
                              </a:cubicBezTo>
                              <a:cubicBezTo>
                                <a:pt x="153" y="68"/>
                                <a:pt x="153" y="68"/>
                                <a:pt x="153" y="68"/>
                              </a:cubicBezTo>
                              <a:cubicBezTo>
                                <a:pt x="193" y="68"/>
                                <a:pt x="206" y="34"/>
                                <a:pt x="207" y="22"/>
                              </a:cubicBezTo>
                              <a:cubicBezTo>
                                <a:pt x="208" y="20"/>
                                <a:pt x="208" y="15"/>
                                <a:pt x="205" y="14"/>
                              </a:cubicBezTo>
                              <a:close/>
                              <a:moveTo>
                                <a:pt x="191" y="44"/>
                              </a:moveTo>
                              <a:cubicBezTo>
                                <a:pt x="184" y="53"/>
                                <a:pt x="173" y="62"/>
                                <a:pt x="153" y="62"/>
                              </a:cubicBezTo>
                              <a:cubicBezTo>
                                <a:pt x="153" y="62"/>
                                <a:pt x="153" y="62"/>
                                <a:pt x="153" y="62"/>
                              </a:cubicBezTo>
                              <a:cubicBezTo>
                                <a:pt x="153" y="62"/>
                                <a:pt x="153" y="62"/>
                                <a:pt x="153" y="62"/>
                              </a:cubicBezTo>
                              <a:cubicBezTo>
                                <a:pt x="131" y="62"/>
                                <a:pt x="116" y="49"/>
                                <a:pt x="110" y="43"/>
                              </a:cubicBezTo>
                              <a:cubicBezTo>
                                <a:pt x="107" y="40"/>
                                <a:pt x="106" y="40"/>
                                <a:pt x="104" y="40"/>
                              </a:cubicBezTo>
                              <a:cubicBezTo>
                                <a:pt x="103" y="40"/>
                                <a:pt x="102" y="40"/>
                                <a:pt x="99" y="43"/>
                              </a:cubicBezTo>
                              <a:cubicBezTo>
                                <a:pt x="92" y="49"/>
                                <a:pt x="78" y="62"/>
                                <a:pt x="56" y="62"/>
                              </a:cubicBezTo>
                              <a:cubicBezTo>
                                <a:pt x="36" y="62"/>
                                <a:pt x="24" y="53"/>
                                <a:pt x="18" y="44"/>
                              </a:cubicBezTo>
                              <a:cubicBezTo>
                                <a:pt x="12" y="37"/>
                                <a:pt x="9" y="28"/>
                                <a:pt x="8" y="23"/>
                              </a:cubicBezTo>
                              <a:cubicBezTo>
                                <a:pt x="11" y="27"/>
                                <a:pt x="17" y="33"/>
                                <a:pt x="27" y="33"/>
                              </a:cubicBezTo>
                              <a:cubicBezTo>
                                <a:pt x="35" y="33"/>
                                <a:pt x="41" y="27"/>
                                <a:pt x="48" y="21"/>
                              </a:cubicBezTo>
                              <a:cubicBezTo>
                                <a:pt x="55" y="13"/>
                                <a:pt x="63" y="6"/>
                                <a:pt x="76" y="6"/>
                              </a:cubicBezTo>
                              <a:cubicBezTo>
                                <a:pt x="91" y="6"/>
                                <a:pt x="98" y="15"/>
                                <a:pt x="100" y="19"/>
                              </a:cubicBezTo>
                              <a:cubicBezTo>
                                <a:pt x="102" y="20"/>
                                <a:pt x="103" y="21"/>
                                <a:pt x="104" y="21"/>
                              </a:cubicBezTo>
                              <a:cubicBezTo>
                                <a:pt x="106" y="21"/>
                                <a:pt x="107" y="20"/>
                                <a:pt x="108" y="18"/>
                              </a:cubicBezTo>
                              <a:cubicBezTo>
                                <a:pt x="111" y="15"/>
                                <a:pt x="118" y="6"/>
                                <a:pt x="132" y="6"/>
                              </a:cubicBezTo>
                              <a:cubicBezTo>
                                <a:pt x="145" y="6"/>
                                <a:pt x="153" y="13"/>
                                <a:pt x="161" y="21"/>
                              </a:cubicBezTo>
                              <a:cubicBezTo>
                                <a:pt x="168" y="27"/>
                                <a:pt x="174" y="33"/>
                                <a:pt x="182" y="33"/>
                              </a:cubicBezTo>
                              <a:cubicBezTo>
                                <a:pt x="192" y="33"/>
                                <a:pt x="197" y="27"/>
                                <a:pt x="201" y="23"/>
                              </a:cubicBezTo>
                              <a:cubicBezTo>
                                <a:pt x="200" y="28"/>
                                <a:pt x="197" y="37"/>
                                <a:pt x="191" y="4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4" o:spid="_x0000_s1026" o:spt="100" style="position:absolute;left:0pt;margin-left:312.5pt;margin-top:199.05pt;height:7.5pt;width:23.05pt;z-index:251800576;mso-width-relative:page;mso-height-relative:page;" fillcolor="#626262" filled="t" stroked="f" coordsize="208,68" o:gfxdata="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o0n5Y2gAAAAsB&#10;AAAPAAAAAAAAAAEAIAAAACIAAABkcnMvZG93bnJldi54bWxQSwECFAAUAAAACACHTuJAOxL33aoH&#10;AAARKgAADgAAAAAAAAABACAAAAApAQAAZHJzL2Uyb0RvYy54bWxQSwUGAAAAAAYABgBZAQAARQsA&#10;AAAA&#10;" path="m205,14c205,14,204,14,204,14c201,14,199,16,197,19c193,23,189,27,182,27c176,27,171,22,165,17c157,9,148,0,132,0c116,0,108,9,104,14c101,9,93,0,76,0c61,0,51,9,44,17c38,22,33,27,27,27c20,27,15,23,12,19c9,16,8,14,5,14c5,14,4,14,4,14c0,15,1,20,1,22c3,34,16,68,56,68c80,68,96,54,103,47c103,47,104,47,104,46c105,47,105,47,106,47c113,54,129,68,153,68c153,68,153,68,153,68c153,68,153,68,153,68c193,68,206,34,207,22c208,20,208,15,205,14xm191,44c184,53,173,62,153,62c153,62,153,62,153,62c153,62,153,62,153,62c131,62,116,49,110,43c107,40,106,40,104,40c103,40,102,40,99,43c92,49,78,62,56,62c36,62,24,53,18,44c12,37,9,28,8,23c11,27,17,33,27,33c35,33,41,27,48,21c55,13,63,6,76,6c91,6,98,15,100,19c102,20,103,21,104,21c106,21,107,20,108,18c111,15,118,6,132,6c145,6,153,13,161,21c168,27,174,33,182,33c192,33,197,27,201,23c200,28,197,37,191,44xe">
                <v:path o:connectlocs="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93458"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4462780</wp:posOffset>
                </wp:positionH>
                <wp:positionV relativeFrom="paragraph">
                  <wp:posOffset>2493010</wp:posOffset>
                </wp:positionV>
                <wp:extent cx="168275" cy="223520"/>
                <wp:effectExtent l="0" t="0" r="3175" b="5080"/>
                <wp:wrapNone/>
                <wp:docPr id="5149" name="Freeform 83"/>
                <wp:cNvGraphicFramePr/>
                <a:graphic xmlns:a="http://schemas.openxmlformats.org/drawingml/2006/main">
                  <a:graphicData uri="http://schemas.microsoft.com/office/word/2010/wordprocessingShape">
                    <wps:wsp>
                      <wps:cNvSpPr>
                        <a:spLocks noEditPoints="1"/>
                      </wps:cNvSpPr>
                      <wps:spPr bwMode="auto">
                        <a:xfrm>
                          <a:off x="0" y="0"/>
                          <a:ext cx="168448"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0" h="159">
                              <a:moveTo>
                                <a:pt x="86" y="50"/>
                              </a:moveTo>
                              <a:cubicBezTo>
                                <a:pt x="117" y="50"/>
                                <a:pt x="117" y="50"/>
                                <a:pt x="117" y="50"/>
                              </a:cubicBezTo>
                              <a:cubicBezTo>
                                <a:pt x="117" y="50"/>
                                <a:pt x="117" y="50"/>
                                <a:pt x="117" y="50"/>
                              </a:cubicBezTo>
                              <a:cubicBezTo>
                                <a:pt x="118" y="50"/>
                                <a:pt x="120" y="49"/>
                                <a:pt x="120" y="47"/>
                              </a:cubicBezTo>
                              <a:cubicBezTo>
                                <a:pt x="120" y="46"/>
                                <a:pt x="119" y="45"/>
                                <a:pt x="119" y="45"/>
                              </a:cubicBezTo>
                              <a:cubicBezTo>
                                <a:pt x="76" y="1"/>
                                <a:pt x="76" y="1"/>
                                <a:pt x="76" y="1"/>
                              </a:cubicBezTo>
                              <a:cubicBezTo>
                                <a:pt x="75" y="0"/>
                                <a:pt x="74" y="0"/>
                                <a:pt x="73" y="1"/>
                              </a:cubicBezTo>
                              <a:cubicBezTo>
                                <a:pt x="71" y="1"/>
                                <a:pt x="71" y="2"/>
                                <a:pt x="71" y="3"/>
                              </a:cubicBezTo>
                              <a:cubicBezTo>
                                <a:pt x="71" y="34"/>
                                <a:pt x="71" y="34"/>
                                <a:pt x="71" y="34"/>
                              </a:cubicBezTo>
                              <a:cubicBezTo>
                                <a:pt x="71" y="43"/>
                                <a:pt x="78" y="50"/>
                                <a:pt x="86" y="50"/>
                              </a:cubicBezTo>
                              <a:close/>
                              <a:moveTo>
                                <a:pt x="77" y="11"/>
                              </a:moveTo>
                              <a:cubicBezTo>
                                <a:pt x="110" y="44"/>
                                <a:pt x="110" y="44"/>
                                <a:pt x="110" y="44"/>
                              </a:cubicBezTo>
                              <a:cubicBezTo>
                                <a:pt x="86" y="44"/>
                                <a:pt x="86" y="44"/>
                                <a:pt x="86" y="44"/>
                              </a:cubicBezTo>
                              <a:cubicBezTo>
                                <a:pt x="81" y="44"/>
                                <a:pt x="77" y="40"/>
                                <a:pt x="77" y="34"/>
                              </a:cubicBezTo>
                              <a:lnTo>
                                <a:pt x="77" y="11"/>
                              </a:lnTo>
                              <a:close/>
                              <a:moveTo>
                                <a:pt x="117" y="52"/>
                              </a:moveTo>
                              <a:cubicBezTo>
                                <a:pt x="115" y="52"/>
                                <a:pt x="114" y="53"/>
                                <a:pt x="114" y="55"/>
                              </a:cubicBezTo>
                              <a:cubicBezTo>
                                <a:pt x="114" y="143"/>
                                <a:pt x="114" y="143"/>
                                <a:pt x="114" y="143"/>
                              </a:cubicBezTo>
                              <a:cubicBezTo>
                                <a:pt x="114" y="148"/>
                                <a:pt x="109" y="153"/>
                                <a:pt x="103" y="153"/>
                              </a:cubicBezTo>
                              <a:cubicBezTo>
                                <a:pt x="17" y="153"/>
                                <a:pt x="17" y="153"/>
                                <a:pt x="17" y="153"/>
                              </a:cubicBezTo>
                              <a:cubicBezTo>
                                <a:pt x="11" y="153"/>
                                <a:pt x="6" y="148"/>
                                <a:pt x="6" y="143"/>
                              </a:cubicBezTo>
                              <a:cubicBezTo>
                                <a:pt x="6" y="17"/>
                                <a:pt x="6" y="17"/>
                                <a:pt x="6" y="17"/>
                              </a:cubicBezTo>
                              <a:cubicBezTo>
                                <a:pt x="6" y="11"/>
                                <a:pt x="11" y="6"/>
                                <a:pt x="17" y="6"/>
                              </a:cubicBezTo>
                              <a:cubicBezTo>
                                <a:pt x="66" y="6"/>
                                <a:pt x="66" y="6"/>
                                <a:pt x="66" y="6"/>
                              </a:cubicBezTo>
                              <a:cubicBezTo>
                                <a:pt x="68" y="6"/>
                                <a:pt x="69" y="5"/>
                                <a:pt x="69" y="3"/>
                              </a:cubicBezTo>
                              <a:cubicBezTo>
                                <a:pt x="69" y="2"/>
                                <a:pt x="68" y="0"/>
                                <a:pt x="66" y="0"/>
                              </a:cubicBezTo>
                              <a:cubicBezTo>
                                <a:pt x="17" y="0"/>
                                <a:pt x="17" y="0"/>
                                <a:pt x="17" y="0"/>
                              </a:cubicBezTo>
                              <a:cubicBezTo>
                                <a:pt x="8" y="0"/>
                                <a:pt x="0" y="7"/>
                                <a:pt x="0" y="17"/>
                              </a:cubicBezTo>
                              <a:cubicBezTo>
                                <a:pt x="0" y="143"/>
                                <a:pt x="0" y="143"/>
                                <a:pt x="0" y="143"/>
                              </a:cubicBezTo>
                              <a:cubicBezTo>
                                <a:pt x="0" y="152"/>
                                <a:pt x="7" y="159"/>
                                <a:pt x="17" y="159"/>
                              </a:cubicBezTo>
                              <a:cubicBezTo>
                                <a:pt x="103" y="159"/>
                                <a:pt x="103" y="159"/>
                                <a:pt x="103" y="159"/>
                              </a:cubicBezTo>
                              <a:cubicBezTo>
                                <a:pt x="112" y="159"/>
                                <a:pt x="120" y="152"/>
                                <a:pt x="120" y="143"/>
                              </a:cubicBezTo>
                              <a:cubicBezTo>
                                <a:pt x="120" y="55"/>
                                <a:pt x="120" y="55"/>
                                <a:pt x="120" y="55"/>
                              </a:cubicBezTo>
                              <a:cubicBezTo>
                                <a:pt x="120" y="53"/>
                                <a:pt x="118" y="52"/>
                                <a:pt x="117" y="5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3" o:spid="_x0000_s1026" o:spt="100" style="position:absolute;left:0pt;margin-left:351.4pt;margin-top:196.3pt;height:17.6pt;width:13.25pt;z-index:251801600;mso-width-relative:page;mso-height-relative:page;" fillcolor="#626262" filled="t" stroked="f" coordsize="120,159" o:gfxdata="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DeBPsTZAAAA&#10;CwEAAA8AAAAAAAAAAQAgAAAAIgAAAGRycy9kb3ducmV2LnhtbFBLAQIUABQAAAAIAIdO4kBh9bSj&#10;HgYAAAkhAAAOAAAAAAAAAAEAIAAAACgBAABkcnMvZTJvRG9jLnhtbFBLBQYAAAAABgAGAFkBAAC4&#10;CQAAAAA=&#10;" path="m86,50c117,50,117,50,117,50c117,50,117,50,117,50c118,50,120,49,120,47c120,46,119,45,119,45c76,1,76,1,76,1c75,0,74,0,73,1c71,1,71,2,71,3c71,34,71,34,71,34c71,43,78,50,86,50xm77,11c110,44,110,44,110,44c86,44,86,44,86,44c81,44,77,40,77,34l77,11xm117,52c115,52,114,53,114,55c114,143,114,143,114,143c114,148,109,153,103,153c17,153,17,153,17,153c11,153,6,148,6,143c6,17,6,17,6,17c6,11,11,6,17,6c66,6,66,6,66,6c68,6,69,5,69,3c69,2,68,0,66,0c17,0,17,0,17,0c8,0,0,7,0,17c0,143,0,143,0,143c0,152,7,159,17,159c103,159,103,159,103,159c112,159,120,152,120,143c120,55,120,55,120,55c120,53,118,52,117,52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4875530</wp:posOffset>
                </wp:positionH>
                <wp:positionV relativeFrom="paragraph">
                  <wp:posOffset>2473325</wp:posOffset>
                </wp:positionV>
                <wp:extent cx="211455" cy="262890"/>
                <wp:effectExtent l="0" t="0" r="17145" b="3810"/>
                <wp:wrapNone/>
                <wp:docPr id="5148" name="Freeform 82"/>
                <wp:cNvGraphicFramePr/>
                <a:graphic xmlns:a="http://schemas.openxmlformats.org/drawingml/2006/main">
                  <a:graphicData uri="http://schemas.microsoft.com/office/word/2010/wordprocessingShape">
                    <wps:wsp>
                      <wps:cNvSpPr>
                        <a:spLocks noEditPoints="1"/>
                      </wps:cNvSpPr>
                      <wps:spPr bwMode="auto">
                        <a:xfrm>
                          <a:off x="0" y="0"/>
                          <a:ext cx="211304" cy="26308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0" h="187">
                              <a:moveTo>
                                <a:pt x="115" y="50"/>
                              </a:moveTo>
                              <a:cubicBezTo>
                                <a:pt x="146" y="50"/>
                                <a:pt x="146" y="50"/>
                                <a:pt x="146" y="50"/>
                              </a:cubicBezTo>
                              <a:cubicBezTo>
                                <a:pt x="146" y="50"/>
                                <a:pt x="146" y="50"/>
                                <a:pt x="146" y="50"/>
                              </a:cubicBezTo>
                              <a:cubicBezTo>
                                <a:pt x="147" y="50"/>
                                <a:pt x="149" y="49"/>
                                <a:pt x="149" y="47"/>
                              </a:cubicBezTo>
                              <a:cubicBezTo>
                                <a:pt x="149" y="46"/>
                                <a:pt x="148" y="45"/>
                                <a:pt x="147" y="44"/>
                              </a:cubicBezTo>
                              <a:cubicBezTo>
                                <a:pt x="105" y="1"/>
                                <a:pt x="105" y="1"/>
                                <a:pt x="105" y="1"/>
                              </a:cubicBezTo>
                              <a:cubicBezTo>
                                <a:pt x="104" y="0"/>
                                <a:pt x="103" y="0"/>
                                <a:pt x="101" y="0"/>
                              </a:cubicBezTo>
                              <a:cubicBezTo>
                                <a:pt x="100" y="1"/>
                                <a:pt x="100" y="2"/>
                                <a:pt x="100" y="3"/>
                              </a:cubicBezTo>
                              <a:cubicBezTo>
                                <a:pt x="100" y="34"/>
                                <a:pt x="100" y="34"/>
                                <a:pt x="100" y="34"/>
                              </a:cubicBezTo>
                              <a:cubicBezTo>
                                <a:pt x="100" y="43"/>
                                <a:pt x="107" y="50"/>
                                <a:pt x="115" y="50"/>
                              </a:cubicBezTo>
                              <a:close/>
                              <a:moveTo>
                                <a:pt x="106" y="11"/>
                              </a:moveTo>
                              <a:cubicBezTo>
                                <a:pt x="138" y="44"/>
                                <a:pt x="138" y="44"/>
                                <a:pt x="138" y="44"/>
                              </a:cubicBezTo>
                              <a:cubicBezTo>
                                <a:pt x="115" y="44"/>
                                <a:pt x="115" y="44"/>
                                <a:pt x="115" y="44"/>
                              </a:cubicBezTo>
                              <a:cubicBezTo>
                                <a:pt x="110" y="44"/>
                                <a:pt x="106" y="40"/>
                                <a:pt x="106" y="34"/>
                              </a:cubicBezTo>
                              <a:lnTo>
                                <a:pt x="106" y="11"/>
                              </a:lnTo>
                              <a:close/>
                              <a:moveTo>
                                <a:pt x="146" y="51"/>
                              </a:moveTo>
                              <a:cubicBezTo>
                                <a:pt x="144" y="51"/>
                                <a:pt x="143" y="53"/>
                                <a:pt x="143" y="54"/>
                              </a:cubicBezTo>
                              <a:cubicBezTo>
                                <a:pt x="143" y="110"/>
                                <a:pt x="143" y="110"/>
                                <a:pt x="143" y="110"/>
                              </a:cubicBezTo>
                              <a:cubicBezTo>
                                <a:pt x="143" y="111"/>
                                <a:pt x="144" y="113"/>
                                <a:pt x="146" y="113"/>
                              </a:cubicBezTo>
                              <a:cubicBezTo>
                                <a:pt x="147" y="113"/>
                                <a:pt x="149" y="111"/>
                                <a:pt x="149" y="110"/>
                              </a:cubicBezTo>
                              <a:cubicBezTo>
                                <a:pt x="149" y="54"/>
                                <a:pt x="149" y="54"/>
                                <a:pt x="149" y="54"/>
                              </a:cubicBezTo>
                              <a:cubicBezTo>
                                <a:pt x="149" y="53"/>
                                <a:pt x="147" y="51"/>
                                <a:pt x="146" y="51"/>
                              </a:cubicBezTo>
                              <a:close/>
                              <a:moveTo>
                                <a:pt x="109" y="106"/>
                              </a:moveTo>
                              <a:cubicBezTo>
                                <a:pt x="87" y="106"/>
                                <a:pt x="69" y="125"/>
                                <a:pt x="69" y="147"/>
                              </a:cubicBezTo>
                              <a:cubicBezTo>
                                <a:pt x="69" y="169"/>
                                <a:pt x="87" y="187"/>
                                <a:pt x="109" y="187"/>
                              </a:cubicBezTo>
                              <a:cubicBezTo>
                                <a:pt x="132" y="187"/>
                                <a:pt x="150" y="169"/>
                                <a:pt x="150" y="147"/>
                              </a:cubicBezTo>
                              <a:cubicBezTo>
                                <a:pt x="150" y="125"/>
                                <a:pt x="132" y="106"/>
                                <a:pt x="109" y="106"/>
                              </a:cubicBezTo>
                              <a:close/>
                              <a:moveTo>
                                <a:pt x="109" y="181"/>
                              </a:moveTo>
                              <a:cubicBezTo>
                                <a:pt x="90" y="181"/>
                                <a:pt x="75" y="166"/>
                                <a:pt x="75" y="147"/>
                              </a:cubicBezTo>
                              <a:cubicBezTo>
                                <a:pt x="75" y="128"/>
                                <a:pt x="90" y="112"/>
                                <a:pt x="109" y="112"/>
                              </a:cubicBezTo>
                              <a:cubicBezTo>
                                <a:pt x="128" y="112"/>
                                <a:pt x="144" y="128"/>
                                <a:pt x="144" y="147"/>
                              </a:cubicBezTo>
                              <a:cubicBezTo>
                                <a:pt x="144" y="166"/>
                                <a:pt x="128" y="181"/>
                                <a:pt x="109" y="181"/>
                              </a:cubicBezTo>
                              <a:close/>
                              <a:moveTo>
                                <a:pt x="73" y="181"/>
                              </a:moveTo>
                              <a:cubicBezTo>
                                <a:pt x="17" y="181"/>
                                <a:pt x="17" y="181"/>
                                <a:pt x="17" y="181"/>
                              </a:cubicBezTo>
                              <a:cubicBezTo>
                                <a:pt x="11" y="181"/>
                                <a:pt x="6" y="176"/>
                                <a:pt x="6" y="170"/>
                              </a:cubicBezTo>
                              <a:cubicBezTo>
                                <a:pt x="6" y="44"/>
                                <a:pt x="6" y="44"/>
                                <a:pt x="6" y="44"/>
                              </a:cubicBezTo>
                              <a:cubicBezTo>
                                <a:pt x="7" y="39"/>
                                <a:pt x="11" y="34"/>
                                <a:pt x="17" y="34"/>
                              </a:cubicBezTo>
                              <a:cubicBezTo>
                                <a:pt x="67" y="34"/>
                                <a:pt x="67" y="34"/>
                                <a:pt x="67" y="34"/>
                              </a:cubicBezTo>
                              <a:cubicBezTo>
                                <a:pt x="68" y="34"/>
                                <a:pt x="70" y="33"/>
                                <a:pt x="70" y="31"/>
                              </a:cubicBezTo>
                              <a:cubicBezTo>
                                <a:pt x="70" y="29"/>
                                <a:pt x="68" y="28"/>
                                <a:pt x="67" y="28"/>
                              </a:cubicBezTo>
                              <a:cubicBezTo>
                                <a:pt x="35" y="28"/>
                                <a:pt x="35" y="28"/>
                                <a:pt x="35" y="28"/>
                              </a:cubicBezTo>
                              <a:cubicBezTo>
                                <a:pt x="35" y="17"/>
                                <a:pt x="35" y="17"/>
                                <a:pt x="35" y="17"/>
                              </a:cubicBezTo>
                              <a:cubicBezTo>
                                <a:pt x="35" y="11"/>
                                <a:pt x="40" y="6"/>
                                <a:pt x="46" y="6"/>
                              </a:cubicBezTo>
                              <a:cubicBezTo>
                                <a:pt x="95" y="6"/>
                                <a:pt x="95" y="6"/>
                                <a:pt x="95" y="6"/>
                              </a:cubicBezTo>
                              <a:cubicBezTo>
                                <a:pt x="97" y="6"/>
                                <a:pt x="98" y="5"/>
                                <a:pt x="98" y="3"/>
                              </a:cubicBezTo>
                              <a:cubicBezTo>
                                <a:pt x="98" y="2"/>
                                <a:pt x="97" y="0"/>
                                <a:pt x="95" y="0"/>
                              </a:cubicBezTo>
                              <a:cubicBezTo>
                                <a:pt x="46" y="0"/>
                                <a:pt x="46" y="0"/>
                                <a:pt x="46" y="0"/>
                              </a:cubicBezTo>
                              <a:cubicBezTo>
                                <a:pt x="36" y="0"/>
                                <a:pt x="29" y="7"/>
                                <a:pt x="29" y="16"/>
                              </a:cubicBezTo>
                              <a:cubicBezTo>
                                <a:pt x="29" y="28"/>
                                <a:pt x="29" y="28"/>
                                <a:pt x="29" y="28"/>
                              </a:cubicBezTo>
                              <a:cubicBezTo>
                                <a:pt x="17" y="28"/>
                                <a:pt x="17" y="28"/>
                                <a:pt x="17" y="28"/>
                              </a:cubicBezTo>
                              <a:cubicBezTo>
                                <a:pt x="8" y="28"/>
                                <a:pt x="1" y="35"/>
                                <a:pt x="0" y="44"/>
                              </a:cubicBezTo>
                              <a:cubicBezTo>
                                <a:pt x="0" y="170"/>
                                <a:pt x="0" y="170"/>
                                <a:pt x="0" y="170"/>
                              </a:cubicBezTo>
                              <a:cubicBezTo>
                                <a:pt x="0" y="179"/>
                                <a:pt x="8" y="187"/>
                                <a:pt x="17" y="187"/>
                              </a:cubicBezTo>
                              <a:cubicBezTo>
                                <a:pt x="73" y="187"/>
                                <a:pt x="73" y="187"/>
                                <a:pt x="73" y="187"/>
                              </a:cubicBezTo>
                              <a:cubicBezTo>
                                <a:pt x="75" y="187"/>
                                <a:pt x="76" y="186"/>
                                <a:pt x="76" y="184"/>
                              </a:cubicBezTo>
                              <a:cubicBezTo>
                                <a:pt x="76" y="182"/>
                                <a:pt x="75" y="181"/>
                                <a:pt x="73" y="181"/>
                              </a:cubicBezTo>
                              <a:close/>
                              <a:moveTo>
                                <a:pt x="127" y="144"/>
                              </a:moveTo>
                              <a:cubicBezTo>
                                <a:pt x="112" y="144"/>
                                <a:pt x="112" y="144"/>
                                <a:pt x="112" y="144"/>
                              </a:cubicBezTo>
                              <a:cubicBezTo>
                                <a:pt x="112" y="130"/>
                                <a:pt x="112" y="130"/>
                                <a:pt x="112" y="130"/>
                              </a:cubicBezTo>
                              <a:cubicBezTo>
                                <a:pt x="112" y="128"/>
                                <a:pt x="111" y="127"/>
                                <a:pt x="109" y="127"/>
                              </a:cubicBezTo>
                              <a:cubicBezTo>
                                <a:pt x="108" y="127"/>
                                <a:pt x="106" y="128"/>
                                <a:pt x="106" y="130"/>
                              </a:cubicBezTo>
                              <a:cubicBezTo>
                                <a:pt x="106" y="144"/>
                                <a:pt x="106" y="144"/>
                                <a:pt x="106" y="144"/>
                              </a:cubicBezTo>
                              <a:cubicBezTo>
                                <a:pt x="92" y="144"/>
                                <a:pt x="92" y="144"/>
                                <a:pt x="92" y="144"/>
                              </a:cubicBezTo>
                              <a:cubicBezTo>
                                <a:pt x="90" y="144"/>
                                <a:pt x="89" y="145"/>
                                <a:pt x="89" y="147"/>
                              </a:cubicBezTo>
                              <a:cubicBezTo>
                                <a:pt x="89" y="149"/>
                                <a:pt x="90" y="150"/>
                                <a:pt x="92" y="150"/>
                              </a:cubicBezTo>
                              <a:cubicBezTo>
                                <a:pt x="106" y="150"/>
                                <a:pt x="106" y="150"/>
                                <a:pt x="106" y="150"/>
                              </a:cubicBezTo>
                              <a:cubicBezTo>
                                <a:pt x="106" y="164"/>
                                <a:pt x="106" y="164"/>
                                <a:pt x="106" y="164"/>
                              </a:cubicBezTo>
                              <a:cubicBezTo>
                                <a:pt x="106" y="166"/>
                                <a:pt x="108" y="167"/>
                                <a:pt x="109" y="167"/>
                              </a:cubicBezTo>
                              <a:cubicBezTo>
                                <a:pt x="111" y="167"/>
                                <a:pt x="112" y="166"/>
                                <a:pt x="112" y="164"/>
                              </a:cubicBezTo>
                              <a:cubicBezTo>
                                <a:pt x="112" y="150"/>
                                <a:pt x="112" y="150"/>
                                <a:pt x="112" y="150"/>
                              </a:cubicBezTo>
                              <a:cubicBezTo>
                                <a:pt x="127" y="150"/>
                                <a:pt x="127" y="150"/>
                                <a:pt x="127" y="150"/>
                              </a:cubicBezTo>
                              <a:cubicBezTo>
                                <a:pt x="128" y="150"/>
                                <a:pt x="130" y="149"/>
                                <a:pt x="130" y="147"/>
                              </a:cubicBezTo>
                              <a:cubicBezTo>
                                <a:pt x="130" y="145"/>
                                <a:pt x="128" y="144"/>
                                <a:pt x="127" y="144"/>
                              </a:cubicBezTo>
                              <a:close/>
                              <a:moveTo>
                                <a:pt x="119" y="72"/>
                              </a:moveTo>
                              <a:cubicBezTo>
                                <a:pt x="76" y="29"/>
                                <a:pt x="76" y="29"/>
                                <a:pt x="76" y="29"/>
                              </a:cubicBezTo>
                              <a:cubicBezTo>
                                <a:pt x="75" y="28"/>
                                <a:pt x="74" y="28"/>
                                <a:pt x="73" y="28"/>
                              </a:cubicBezTo>
                              <a:cubicBezTo>
                                <a:pt x="72" y="29"/>
                                <a:pt x="71" y="30"/>
                                <a:pt x="71" y="31"/>
                              </a:cubicBezTo>
                              <a:cubicBezTo>
                                <a:pt x="71" y="62"/>
                                <a:pt x="71" y="62"/>
                                <a:pt x="71" y="62"/>
                              </a:cubicBezTo>
                              <a:cubicBezTo>
                                <a:pt x="71" y="71"/>
                                <a:pt x="78" y="78"/>
                                <a:pt x="87" y="78"/>
                              </a:cubicBezTo>
                              <a:cubicBezTo>
                                <a:pt x="117" y="78"/>
                                <a:pt x="117" y="78"/>
                                <a:pt x="117" y="78"/>
                              </a:cubicBezTo>
                              <a:cubicBezTo>
                                <a:pt x="117" y="78"/>
                                <a:pt x="117" y="78"/>
                                <a:pt x="117" y="78"/>
                              </a:cubicBezTo>
                              <a:cubicBezTo>
                                <a:pt x="119" y="78"/>
                                <a:pt x="120" y="76"/>
                                <a:pt x="120" y="75"/>
                              </a:cubicBezTo>
                              <a:cubicBezTo>
                                <a:pt x="120" y="74"/>
                                <a:pt x="120" y="73"/>
                                <a:pt x="119" y="72"/>
                              </a:cubicBezTo>
                              <a:close/>
                              <a:moveTo>
                                <a:pt x="87" y="72"/>
                              </a:moveTo>
                              <a:cubicBezTo>
                                <a:pt x="81" y="72"/>
                                <a:pt x="77" y="67"/>
                                <a:pt x="77" y="62"/>
                              </a:cubicBezTo>
                              <a:cubicBezTo>
                                <a:pt x="77" y="38"/>
                                <a:pt x="77" y="38"/>
                                <a:pt x="77" y="38"/>
                              </a:cubicBezTo>
                              <a:cubicBezTo>
                                <a:pt x="110" y="72"/>
                                <a:pt x="110" y="72"/>
                                <a:pt x="110" y="72"/>
                              </a:cubicBezTo>
                              <a:lnTo>
                                <a:pt x="87" y="72"/>
                              </a:lnTo>
                              <a:close/>
                              <a:moveTo>
                                <a:pt x="117" y="81"/>
                              </a:moveTo>
                              <a:cubicBezTo>
                                <a:pt x="115" y="81"/>
                                <a:pt x="114" y="82"/>
                                <a:pt x="114" y="84"/>
                              </a:cubicBezTo>
                              <a:cubicBezTo>
                                <a:pt x="114" y="95"/>
                                <a:pt x="114" y="95"/>
                                <a:pt x="114" y="95"/>
                              </a:cubicBezTo>
                              <a:cubicBezTo>
                                <a:pt x="114" y="97"/>
                                <a:pt x="115" y="98"/>
                                <a:pt x="117" y="98"/>
                              </a:cubicBezTo>
                              <a:cubicBezTo>
                                <a:pt x="119" y="98"/>
                                <a:pt x="120" y="97"/>
                                <a:pt x="120" y="95"/>
                              </a:cubicBezTo>
                              <a:cubicBezTo>
                                <a:pt x="120" y="84"/>
                                <a:pt x="120" y="84"/>
                                <a:pt x="120" y="84"/>
                              </a:cubicBezTo>
                              <a:cubicBezTo>
                                <a:pt x="120" y="82"/>
                                <a:pt x="119" y="81"/>
                                <a:pt x="117" y="8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2" o:spid="_x0000_s1026" o:spt="100" style="position:absolute;left:0pt;margin-left:383.9pt;margin-top:194.75pt;height:20.7pt;width:16.65pt;z-index:251802624;mso-width-relative:page;mso-height-relative:page;" fillcolor="#626262" filled="t" stroked="f" coordsize="150,187" o:gfxdata="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" path="m115,50c146,50,146,50,146,50c146,50,146,50,146,50c147,50,149,49,149,47c149,46,148,45,147,44c105,1,105,1,105,1c104,0,103,0,101,0c100,1,100,2,100,3c100,34,100,34,100,34c100,43,107,50,115,50xm106,11c138,44,138,44,138,44c115,44,115,44,115,44c110,44,106,40,106,34l106,11xm146,51c144,51,143,53,143,54c143,110,143,110,143,110c143,111,144,113,146,113c147,113,149,111,149,110c149,54,149,54,149,54c149,53,147,51,146,51xm109,106c87,106,69,125,69,147c69,169,87,187,109,187c132,187,150,169,150,147c150,125,132,106,109,106xm109,181c90,181,75,166,75,147c75,128,90,112,109,112c128,112,144,128,144,147c144,166,128,181,109,181xm73,181c17,181,17,181,17,181c11,181,6,176,6,170c6,44,6,44,6,44c7,39,11,34,17,34c67,34,67,34,67,34c68,34,70,33,70,31c70,29,68,28,67,28c35,28,35,28,35,28c35,17,35,17,35,17c35,11,40,6,46,6c95,6,95,6,95,6c97,6,98,5,98,3c98,2,97,0,95,0c46,0,46,0,46,0c36,0,29,7,29,16c29,28,29,28,29,28c17,28,17,28,17,28c8,28,1,35,0,44c0,170,0,170,0,170c0,179,8,187,17,187c73,187,73,187,73,187c75,187,76,186,76,184c76,182,75,181,73,181xm127,144c112,144,112,144,112,144c112,130,112,130,112,130c112,128,111,127,109,127c108,127,106,128,106,130c106,144,106,144,106,144c92,144,92,144,92,144c90,144,89,145,89,147c89,149,90,150,92,150c106,150,106,150,106,150c106,164,106,164,106,164c106,166,108,167,109,167c111,167,112,166,112,164c112,150,112,150,112,150c127,150,127,150,127,150c128,150,130,149,130,147c130,145,128,144,127,144xm119,72c76,29,76,29,76,29c75,28,74,28,73,28c72,29,71,30,71,31c71,62,71,62,71,62c71,71,78,78,87,78c117,78,117,78,117,78c117,78,117,78,117,78c119,78,120,76,120,75c120,74,120,73,119,72xm87,72c81,72,77,67,77,62c77,38,77,38,77,38c110,72,110,72,110,72l87,72xm117,81c115,81,114,82,114,84c114,95,114,95,114,95c114,97,115,98,117,98c119,98,120,97,120,95c120,84,120,84,120,84c120,82,119,81,117,81xe">
                <v:path o:connectlocs="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3208655</wp:posOffset>
                </wp:positionH>
                <wp:positionV relativeFrom="paragraph">
                  <wp:posOffset>2455545</wp:posOffset>
                </wp:positionV>
                <wp:extent cx="168910" cy="259080"/>
                <wp:effectExtent l="0" t="0" r="2540" b="7620"/>
                <wp:wrapNone/>
                <wp:docPr id="5152" name="Freeform 86"/>
                <wp:cNvGraphicFramePr/>
                <a:graphic xmlns:a="http://schemas.openxmlformats.org/drawingml/2006/main">
                  <a:graphicData uri="http://schemas.microsoft.com/office/word/2010/wordprocessingShape">
                    <wps:wsp>
                      <wps:cNvSpPr>
                        <a:spLocks noEditPoints="1"/>
                      </wps:cNvSpPr>
                      <wps:spPr bwMode="auto">
                        <a:xfrm>
                          <a:off x="0" y="0"/>
                          <a:ext cx="169043" cy="25891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84">
                              <a:moveTo>
                                <a:pt x="117" y="0"/>
                              </a:moveTo>
                              <a:cubicBezTo>
                                <a:pt x="28" y="0"/>
                                <a:pt x="28" y="0"/>
                                <a:pt x="28" y="0"/>
                              </a:cubicBezTo>
                              <a:cubicBezTo>
                                <a:pt x="28" y="0"/>
                                <a:pt x="0" y="1"/>
                                <a:pt x="0" y="41"/>
                              </a:cubicBezTo>
                              <a:cubicBezTo>
                                <a:pt x="0" y="181"/>
                                <a:pt x="0" y="181"/>
                                <a:pt x="0" y="181"/>
                              </a:cubicBezTo>
                              <a:cubicBezTo>
                                <a:pt x="0" y="182"/>
                                <a:pt x="0" y="183"/>
                                <a:pt x="1" y="184"/>
                              </a:cubicBezTo>
                              <a:cubicBezTo>
                                <a:pt x="2" y="184"/>
                                <a:pt x="3" y="184"/>
                                <a:pt x="4" y="184"/>
                              </a:cubicBezTo>
                              <a:cubicBezTo>
                                <a:pt x="42" y="159"/>
                                <a:pt x="42" y="159"/>
                                <a:pt x="42" y="159"/>
                              </a:cubicBezTo>
                              <a:cubicBezTo>
                                <a:pt x="53" y="159"/>
                                <a:pt x="53" y="159"/>
                                <a:pt x="53" y="159"/>
                              </a:cubicBezTo>
                              <a:cubicBezTo>
                                <a:pt x="90" y="184"/>
                                <a:pt x="90" y="184"/>
                                <a:pt x="90" y="184"/>
                              </a:cubicBezTo>
                              <a:cubicBezTo>
                                <a:pt x="91" y="184"/>
                                <a:pt x="91" y="184"/>
                                <a:pt x="92" y="184"/>
                              </a:cubicBezTo>
                              <a:cubicBezTo>
                                <a:pt x="92" y="184"/>
                                <a:pt x="93" y="184"/>
                                <a:pt x="93" y="184"/>
                              </a:cubicBezTo>
                              <a:cubicBezTo>
                                <a:pt x="94" y="183"/>
                                <a:pt x="95" y="182"/>
                                <a:pt x="95" y="181"/>
                              </a:cubicBezTo>
                              <a:cubicBezTo>
                                <a:pt x="95" y="41"/>
                                <a:pt x="95" y="41"/>
                                <a:pt x="95" y="41"/>
                              </a:cubicBezTo>
                              <a:cubicBezTo>
                                <a:pt x="95" y="7"/>
                                <a:pt x="116" y="6"/>
                                <a:pt x="117" y="6"/>
                              </a:cubicBezTo>
                              <a:cubicBezTo>
                                <a:pt x="119" y="6"/>
                                <a:pt x="120" y="4"/>
                                <a:pt x="120" y="3"/>
                              </a:cubicBezTo>
                              <a:cubicBezTo>
                                <a:pt x="120" y="1"/>
                                <a:pt x="119" y="0"/>
                                <a:pt x="117" y="0"/>
                              </a:cubicBezTo>
                              <a:close/>
                              <a:moveTo>
                                <a:pt x="89" y="41"/>
                              </a:moveTo>
                              <a:cubicBezTo>
                                <a:pt x="89" y="175"/>
                                <a:pt x="89" y="175"/>
                                <a:pt x="89" y="175"/>
                              </a:cubicBezTo>
                              <a:cubicBezTo>
                                <a:pt x="55" y="153"/>
                                <a:pt x="55" y="153"/>
                                <a:pt x="55" y="153"/>
                              </a:cubicBezTo>
                              <a:cubicBezTo>
                                <a:pt x="55" y="153"/>
                                <a:pt x="54" y="153"/>
                                <a:pt x="54" y="153"/>
                              </a:cubicBezTo>
                              <a:cubicBezTo>
                                <a:pt x="41" y="153"/>
                                <a:pt x="41" y="153"/>
                                <a:pt x="41" y="153"/>
                              </a:cubicBezTo>
                              <a:cubicBezTo>
                                <a:pt x="40" y="153"/>
                                <a:pt x="40" y="153"/>
                                <a:pt x="39" y="153"/>
                              </a:cubicBezTo>
                              <a:cubicBezTo>
                                <a:pt x="6" y="175"/>
                                <a:pt x="6" y="175"/>
                                <a:pt x="6" y="175"/>
                              </a:cubicBezTo>
                              <a:cubicBezTo>
                                <a:pt x="6" y="41"/>
                                <a:pt x="6" y="41"/>
                                <a:pt x="6" y="41"/>
                              </a:cubicBezTo>
                              <a:cubicBezTo>
                                <a:pt x="6" y="7"/>
                                <a:pt x="27" y="6"/>
                                <a:pt x="28" y="6"/>
                              </a:cubicBezTo>
                              <a:cubicBezTo>
                                <a:pt x="102" y="6"/>
                                <a:pt x="102" y="6"/>
                                <a:pt x="102" y="6"/>
                              </a:cubicBezTo>
                              <a:cubicBezTo>
                                <a:pt x="96" y="11"/>
                                <a:pt x="89" y="21"/>
                                <a:pt x="89" y="4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6" o:spid="_x0000_s1026" o:spt="100" style="position:absolute;left:0pt;margin-left:252.65pt;margin-top:193.35pt;height:20.4pt;width:13.3pt;z-index:251798528;mso-width-relative:page;mso-height-relative:page;" fillcolor="#626262" filled="t" stroked="f" coordsize="120,184" o:gfxdata="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IBJ6HTaAAAACwEA&#10;AA8AAAAAAAAAAQAgAAAAIgAAAGRycy9kb3ducmV2LnhtbFBLAQIUABQAAAAIAIdO4kBeU5bCbwUA&#10;AGYbAAAOAAAAAAAAAAEAIAAAACkBAABkcnMvZTJvRG9jLnhtbFBLBQYAAAAABgAGAFkBAAAKCQAA&#10;AAA=&#10;" path="m117,0c28,0,28,0,28,0c28,0,0,1,0,41c0,181,0,181,0,181c0,182,0,183,1,184c2,184,3,184,4,184c42,159,42,159,42,159c53,159,53,159,53,159c90,184,90,184,90,184c91,184,91,184,92,184c92,184,93,184,93,184c94,183,95,182,95,181c95,41,95,41,95,41c95,7,116,6,117,6c119,6,120,4,120,3c120,1,119,0,117,0xm89,41c89,175,89,175,89,175c55,153,55,153,55,153c55,153,54,153,54,153c41,153,41,153,41,153c40,153,40,153,39,153c6,175,6,175,6,175c6,41,6,41,6,41c6,7,27,6,28,6c102,6,102,6,102,6c96,11,89,21,89,41xe">
                <v:path o:connectlocs="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254091" o:connectangles="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2808605</wp:posOffset>
                </wp:positionH>
                <wp:positionV relativeFrom="paragraph">
                  <wp:posOffset>2419985</wp:posOffset>
                </wp:positionV>
                <wp:extent cx="252095" cy="251460"/>
                <wp:effectExtent l="0" t="0" r="15875" b="16510"/>
                <wp:wrapNone/>
                <wp:docPr id="5153" name="Freeform 87"/>
                <wp:cNvGraphicFramePr/>
                <a:graphic xmlns:a="http://schemas.openxmlformats.org/drawingml/2006/main">
                  <a:graphicData uri="http://schemas.microsoft.com/office/word/2010/wordprocessingShape">
                    <wps:wsp>
                      <wps:cNvSpPr>
                        <a:spLocks noEditPoints="1"/>
                      </wps:cNvSpPr>
                      <wps:spPr bwMode="auto">
                        <a:xfrm>
                          <a:off x="0" y="0"/>
                          <a:ext cx="251779" cy="25177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9" h="179">
                              <a:moveTo>
                                <a:pt x="52" y="73"/>
                              </a:moveTo>
                              <a:cubicBezTo>
                                <a:pt x="17" y="73"/>
                                <a:pt x="17" y="73"/>
                                <a:pt x="17" y="73"/>
                              </a:cubicBezTo>
                              <a:cubicBezTo>
                                <a:pt x="17" y="73"/>
                                <a:pt x="16" y="73"/>
                                <a:pt x="15" y="73"/>
                              </a:cubicBezTo>
                              <a:cubicBezTo>
                                <a:pt x="13" y="73"/>
                                <a:pt x="8" y="73"/>
                                <a:pt x="4" y="77"/>
                              </a:cubicBezTo>
                              <a:cubicBezTo>
                                <a:pt x="2" y="80"/>
                                <a:pt x="0" y="84"/>
                                <a:pt x="1" y="89"/>
                              </a:cubicBezTo>
                              <a:cubicBezTo>
                                <a:pt x="2" y="104"/>
                                <a:pt x="6" y="161"/>
                                <a:pt x="6" y="161"/>
                              </a:cubicBezTo>
                              <a:cubicBezTo>
                                <a:pt x="6" y="167"/>
                                <a:pt x="9" y="179"/>
                                <a:pt x="24" y="179"/>
                              </a:cubicBezTo>
                              <a:cubicBezTo>
                                <a:pt x="53" y="179"/>
                                <a:pt x="53" y="179"/>
                                <a:pt x="53" y="179"/>
                              </a:cubicBezTo>
                              <a:cubicBezTo>
                                <a:pt x="53" y="179"/>
                                <a:pt x="53" y="179"/>
                                <a:pt x="53" y="179"/>
                              </a:cubicBezTo>
                              <a:cubicBezTo>
                                <a:pt x="56" y="179"/>
                                <a:pt x="61" y="177"/>
                                <a:pt x="61" y="169"/>
                              </a:cubicBezTo>
                              <a:cubicBezTo>
                                <a:pt x="61" y="86"/>
                                <a:pt x="61" y="86"/>
                                <a:pt x="61" y="86"/>
                              </a:cubicBezTo>
                              <a:cubicBezTo>
                                <a:pt x="62" y="84"/>
                                <a:pt x="62" y="80"/>
                                <a:pt x="60" y="76"/>
                              </a:cubicBezTo>
                              <a:cubicBezTo>
                                <a:pt x="58" y="75"/>
                                <a:pt x="56" y="73"/>
                                <a:pt x="52" y="73"/>
                              </a:cubicBezTo>
                              <a:close/>
                              <a:moveTo>
                                <a:pt x="56" y="85"/>
                              </a:moveTo>
                              <a:cubicBezTo>
                                <a:pt x="55" y="85"/>
                                <a:pt x="55" y="85"/>
                                <a:pt x="55" y="85"/>
                              </a:cubicBezTo>
                              <a:cubicBezTo>
                                <a:pt x="55" y="169"/>
                                <a:pt x="55" y="169"/>
                                <a:pt x="55" y="169"/>
                              </a:cubicBezTo>
                              <a:cubicBezTo>
                                <a:pt x="55" y="172"/>
                                <a:pt x="54" y="173"/>
                                <a:pt x="53" y="173"/>
                              </a:cubicBezTo>
                              <a:cubicBezTo>
                                <a:pt x="53" y="176"/>
                                <a:pt x="53" y="176"/>
                                <a:pt x="53" y="176"/>
                              </a:cubicBezTo>
                              <a:cubicBezTo>
                                <a:pt x="53" y="173"/>
                                <a:pt x="53" y="173"/>
                                <a:pt x="53" y="173"/>
                              </a:cubicBezTo>
                              <a:cubicBezTo>
                                <a:pt x="24" y="173"/>
                                <a:pt x="24" y="173"/>
                                <a:pt x="24" y="173"/>
                              </a:cubicBezTo>
                              <a:cubicBezTo>
                                <a:pt x="12" y="173"/>
                                <a:pt x="12" y="162"/>
                                <a:pt x="12" y="161"/>
                              </a:cubicBezTo>
                              <a:cubicBezTo>
                                <a:pt x="12" y="160"/>
                                <a:pt x="8" y="103"/>
                                <a:pt x="7" y="89"/>
                              </a:cubicBezTo>
                              <a:cubicBezTo>
                                <a:pt x="7" y="86"/>
                                <a:pt x="7" y="83"/>
                                <a:pt x="9" y="81"/>
                              </a:cubicBezTo>
                              <a:cubicBezTo>
                                <a:pt x="11" y="79"/>
                                <a:pt x="14" y="79"/>
                                <a:pt x="15" y="79"/>
                              </a:cubicBezTo>
                              <a:cubicBezTo>
                                <a:pt x="16" y="79"/>
                                <a:pt x="16" y="79"/>
                                <a:pt x="16" y="79"/>
                              </a:cubicBezTo>
                              <a:cubicBezTo>
                                <a:pt x="52" y="79"/>
                                <a:pt x="52" y="79"/>
                                <a:pt x="52" y="79"/>
                              </a:cubicBezTo>
                              <a:cubicBezTo>
                                <a:pt x="53" y="79"/>
                                <a:pt x="54" y="79"/>
                                <a:pt x="55" y="80"/>
                              </a:cubicBezTo>
                              <a:cubicBezTo>
                                <a:pt x="56" y="81"/>
                                <a:pt x="56" y="84"/>
                                <a:pt x="56" y="85"/>
                              </a:cubicBezTo>
                              <a:close/>
                              <a:moveTo>
                                <a:pt x="171" y="91"/>
                              </a:moveTo>
                              <a:cubicBezTo>
                                <a:pt x="170" y="91"/>
                                <a:pt x="170" y="91"/>
                                <a:pt x="170" y="91"/>
                              </a:cubicBezTo>
                              <a:cubicBezTo>
                                <a:pt x="173" y="89"/>
                                <a:pt x="176" y="86"/>
                                <a:pt x="176" y="80"/>
                              </a:cubicBezTo>
                              <a:cubicBezTo>
                                <a:pt x="176" y="77"/>
                                <a:pt x="174" y="74"/>
                                <a:pt x="172" y="71"/>
                              </a:cubicBezTo>
                              <a:cubicBezTo>
                                <a:pt x="169" y="68"/>
                                <a:pt x="164" y="68"/>
                                <a:pt x="162" y="68"/>
                              </a:cubicBezTo>
                              <a:cubicBezTo>
                                <a:pt x="136" y="68"/>
                                <a:pt x="136" y="68"/>
                                <a:pt x="136" y="68"/>
                              </a:cubicBezTo>
                              <a:cubicBezTo>
                                <a:pt x="135" y="68"/>
                                <a:pt x="134" y="67"/>
                                <a:pt x="134" y="67"/>
                              </a:cubicBezTo>
                              <a:cubicBezTo>
                                <a:pt x="133" y="63"/>
                                <a:pt x="133" y="57"/>
                                <a:pt x="137" y="48"/>
                              </a:cubicBezTo>
                              <a:cubicBezTo>
                                <a:pt x="139" y="44"/>
                                <a:pt x="139" y="35"/>
                                <a:pt x="137" y="26"/>
                              </a:cubicBezTo>
                              <a:cubicBezTo>
                                <a:pt x="135" y="17"/>
                                <a:pt x="131" y="9"/>
                                <a:pt x="125" y="4"/>
                              </a:cubicBezTo>
                              <a:cubicBezTo>
                                <a:pt x="125" y="4"/>
                                <a:pt x="125" y="4"/>
                                <a:pt x="125" y="4"/>
                              </a:cubicBezTo>
                              <a:cubicBezTo>
                                <a:pt x="124" y="3"/>
                                <a:pt x="120" y="0"/>
                                <a:pt x="115" y="1"/>
                              </a:cubicBezTo>
                              <a:cubicBezTo>
                                <a:pt x="112" y="1"/>
                                <a:pt x="110" y="3"/>
                                <a:pt x="108" y="7"/>
                              </a:cubicBezTo>
                              <a:cubicBezTo>
                                <a:pt x="107" y="7"/>
                                <a:pt x="107" y="8"/>
                                <a:pt x="107" y="8"/>
                              </a:cubicBezTo>
                              <a:cubicBezTo>
                                <a:pt x="107" y="30"/>
                                <a:pt x="107" y="30"/>
                                <a:pt x="107" y="30"/>
                              </a:cubicBezTo>
                              <a:cubicBezTo>
                                <a:pt x="107" y="32"/>
                                <a:pt x="106" y="38"/>
                                <a:pt x="104" y="42"/>
                              </a:cubicBezTo>
                              <a:cubicBezTo>
                                <a:pt x="102" y="44"/>
                                <a:pt x="95" y="56"/>
                                <a:pt x="88" y="66"/>
                              </a:cubicBezTo>
                              <a:cubicBezTo>
                                <a:pt x="82" y="76"/>
                                <a:pt x="79" y="79"/>
                                <a:pt x="78" y="80"/>
                              </a:cubicBezTo>
                              <a:cubicBezTo>
                                <a:pt x="76" y="83"/>
                                <a:pt x="70" y="84"/>
                                <a:pt x="67" y="84"/>
                              </a:cubicBezTo>
                              <a:cubicBezTo>
                                <a:pt x="65" y="84"/>
                                <a:pt x="64" y="85"/>
                                <a:pt x="64" y="86"/>
                              </a:cubicBezTo>
                              <a:cubicBezTo>
                                <a:pt x="64" y="88"/>
                                <a:pt x="65" y="89"/>
                                <a:pt x="67" y="90"/>
                              </a:cubicBezTo>
                              <a:cubicBezTo>
                                <a:pt x="72" y="90"/>
                                <a:pt x="79" y="89"/>
                                <a:pt x="83" y="84"/>
                              </a:cubicBezTo>
                              <a:cubicBezTo>
                                <a:pt x="85" y="82"/>
                                <a:pt x="88" y="77"/>
                                <a:pt x="93" y="70"/>
                              </a:cubicBezTo>
                              <a:cubicBezTo>
                                <a:pt x="99" y="60"/>
                                <a:pt x="107" y="48"/>
                                <a:pt x="109" y="45"/>
                              </a:cubicBezTo>
                              <a:cubicBezTo>
                                <a:pt x="112" y="39"/>
                                <a:pt x="113" y="32"/>
                                <a:pt x="113" y="31"/>
                              </a:cubicBezTo>
                              <a:cubicBezTo>
                                <a:pt x="113" y="30"/>
                                <a:pt x="113" y="30"/>
                                <a:pt x="113" y="29"/>
                              </a:cubicBezTo>
                              <a:cubicBezTo>
                                <a:pt x="113" y="9"/>
                                <a:pt x="113" y="9"/>
                                <a:pt x="113" y="9"/>
                              </a:cubicBezTo>
                              <a:cubicBezTo>
                                <a:pt x="114" y="8"/>
                                <a:pt x="115" y="7"/>
                                <a:pt x="116" y="7"/>
                              </a:cubicBezTo>
                              <a:cubicBezTo>
                                <a:pt x="118" y="6"/>
                                <a:pt x="121" y="8"/>
                                <a:pt x="121" y="8"/>
                              </a:cubicBezTo>
                              <a:cubicBezTo>
                                <a:pt x="126" y="13"/>
                                <a:pt x="129" y="20"/>
                                <a:pt x="131" y="27"/>
                              </a:cubicBezTo>
                              <a:cubicBezTo>
                                <a:pt x="133" y="35"/>
                                <a:pt x="133" y="43"/>
                                <a:pt x="132" y="46"/>
                              </a:cubicBezTo>
                              <a:cubicBezTo>
                                <a:pt x="126" y="56"/>
                                <a:pt x="128" y="63"/>
                                <a:pt x="128" y="68"/>
                              </a:cubicBezTo>
                              <a:cubicBezTo>
                                <a:pt x="129" y="72"/>
                                <a:pt x="133" y="74"/>
                                <a:pt x="136" y="74"/>
                              </a:cubicBezTo>
                              <a:cubicBezTo>
                                <a:pt x="162" y="74"/>
                                <a:pt x="162" y="74"/>
                                <a:pt x="162" y="74"/>
                              </a:cubicBezTo>
                              <a:cubicBezTo>
                                <a:pt x="164" y="74"/>
                                <a:pt x="166" y="74"/>
                                <a:pt x="168" y="76"/>
                              </a:cubicBezTo>
                              <a:cubicBezTo>
                                <a:pt x="169" y="77"/>
                                <a:pt x="170" y="78"/>
                                <a:pt x="170" y="80"/>
                              </a:cubicBezTo>
                              <a:cubicBezTo>
                                <a:pt x="170" y="85"/>
                                <a:pt x="166" y="86"/>
                                <a:pt x="163" y="88"/>
                              </a:cubicBezTo>
                              <a:cubicBezTo>
                                <a:pt x="162" y="88"/>
                                <a:pt x="162" y="88"/>
                                <a:pt x="162" y="88"/>
                              </a:cubicBezTo>
                              <a:cubicBezTo>
                                <a:pt x="161" y="88"/>
                                <a:pt x="159" y="89"/>
                                <a:pt x="159" y="92"/>
                              </a:cubicBezTo>
                              <a:cubicBezTo>
                                <a:pt x="159" y="94"/>
                                <a:pt x="161" y="95"/>
                                <a:pt x="164" y="95"/>
                              </a:cubicBezTo>
                              <a:cubicBezTo>
                                <a:pt x="165" y="96"/>
                                <a:pt x="167" y="96"/>
                                <a:pt x="168" y="97"/>
                              </a:cubicBezTo>
                              <a:cubicBezTo>
                                <a:pt x="170" y="98"/>
                                <a:pt x="173" y="102"/>
                                <a:pt x="173" y="106"/>
                              </a:cubicBezTo>
                              <a:cubicBezTo>
                                <a:pt x="172" y="111"/>
                                <a:pt x="167" y="114"/>
                                <a:pt x="163" y="114"/>
                              </a:cubicBezTo>
                              <a:cubicBezTo>
                                <a:pt x="160" y="115"/>
                                <a:pt x="159" y="117"/>
                                <a:pt x="159" y="118"/>
                              </a:cubicBezTo>
                              <a:cubicBezTo>
                                <a:pt x="159" y="119"/>
                                <a:pt x="159" y="121"/>
                                <a:pt x="163" y="122"/>
                              </a:cubicBezTo>
                              <a:cubicBezTo>
                                <a:pt x="164" y="122"/>
                                <a:pt x="166" y="125"/>
                                <a:pt x="166" y="127"/>
                              </a:cubicBezTo>
                              <a:cubicBezTo>
                                <a:pt x="166" y="131"/>
                                <a:pt x="162" y="134"/>
                                <a:pt x="159" y="135"/>
                              </a:cubicBezTo>
                              <a:cubicBezTo>
                                <a:pt x="159" y="135"/>
                                <a:pt x="159" y="135"/>
                                <a:pt x="159" y="135"/>
                              </a:cubicBezTo>
                              <a:cubicBezTo>
                                <a:pt x="158" y="135"/>
                                <a:pt x="156" y="136"/>
                                <a:pt x="155" y="139"/>
                              </a:cubicBezTo>
                              <a:cubicBezTo>
                                <a:pt x="154" y="141"/>
                                <a:pt x="157" y="143"/>
                                <a:pt x="158" y="143"/>
                              </a:cubicBezTo>
                              <a:cubicBezTo>
                                <a:pt x="159" y="144"/>
                                <a:pt x="161" y="145"/>
                                <a:pt x="161" y="149"/>
                              </a:cubicBezTo>
                              <a:cubicBezTo>
                                <a:pt x="161" y="150"/>
                                <a:pt x="160" y="151"/>
                                <a:pt x="160" y="153"/>
                              </a:cubicBezTo>
                              <a:cubicBezTo>
                                <a:pt x="159" y="154"/>
                                <a:pt x="157" y="155"/>
                                <a:pt x="156" y="156"/>
                              </a:cubicBezTo>
                              <a:cubicBezTo>
                                <a:pt x="154" y="157"/>
                                <a:pt x="150" y="159"/>
                                <a:pt x="148" y="159"/>
                              </a:cubicBezTo>
                              <a:cubicBezTo>
                                <a:pt x="148" y="160"/>
                                <a:pt x="148" y="160"/>
                                <a:pt x="148" y="160"/>
                              </a:cubicBezTo>
                              <a:cubicBezTo>
                                <a:pt x="135" y="162"/>
                                <a:pt x="118" y="166"/>
                                <a:pt x="94" y="165"/>
                              </a:cubicBezTo>
                              <a:cubicBezTo>
                                <a:pt x="81" y="165"/>
                                <a:pt x="74" y="161"/>
                                <a:pt x="70" y="159"/>
                              </a:cubicBezTo>
                              <a:cubicBezTo>
                                <a:pt x="68" y="158"/>
                                <a:pt x="67" y="158"/>
                                <a:pt x="65" y="159"/>
                              </a:cubicBezTo>
                              <a:cubicBezTo>
                                <a:pt x="64" y="159"/>
                                <a:pt x="63" y="161"/>
                                <a:pt x="64" y="162"/>
                              </a:cubicBezTo>
                              <a:cubicBezTo>
                                <a:pt x="64" y="164"/>
                                <a:pt x="66" y="164"/>
                                <a:pt x="68" y="164"/>
                              </a:cubicBezTo>
                              <a:cubicBezTo>
                                <a:pt x="67" y="164"/>
                                <a:pt x="66" y="164"/>
                                <a:pt x="66" y="164"/>
                              </a:cubicBezTo>
                              <a:cubicBezTo>
                                <a:pt x="66" y="164"/>
                                <a:pt x="67" y="164"/>
                                <a:pt x="67" y="165"/>
                              </a:cubicBezTo>
                              <a:cubicBezTo>
                                <a:pt x="71" y="167"/>
                                <a:pt x="79" y="171"/>
                                <a:pt x="94" y="171"/>
                              </a:cubicBezTo>
                              <a:cubicBezTo>
                                <a:pt x="95" y="171"/>
                                <a:pt x="96" y="171"/>
                                <a:pt x="97" y="171"/>
                              </a:cubicBezTo>
                              <a:cubicBezTo>
                                <a:pt x="120" y="171"/>
                                <a:pt x="136" y="168"/>
                                <a:pt x="149" y="165"/>
                              </a:cubicBezTo>
                              <a:cubicBezTo>
                                <a:pt x="149" y="165"/>
                                <a:pt x="149" y="165"/>
                                <a:pt x="149" y="165"/>
                              </a:cubicBezTo>
                              <a:cubicBezTo>
                                <a:pt x="152" y="165"/>
                                <a:pt x="157" y="163"/>
                                <a:pt x="160" y="161"/>
                              </a:cubicBezTo>
                              <a:cubicBezTo>
                                <a:pt x="161" y="159"/>
                                <a:pt x="164" y="158"/>
                                <a:pt x="165" y="156"/>
                              </a:cubicBezTo>
                              <a:cubicBezTo>
                                <a:pt x="166" y="154"/>
                                <a:pt x="167" y="151"/>
                                <a:pt x="167" y="149"/>
                              </a:cubicBezTo>
                              <a:cubicBezTo>
                                <a:pt x="167" y="144"/>
                                <a:pt x="165" y="141"/>
                                <a:pt x="163" y="140"/>
                              </a:cubicBezTo>
                              <a:cubicBezTo>
                                <a:pt x="171" y="136"/>
                                <a:pt x="172" y="130"/>
                                <a:pt x="172" y="127"/>
                              </a:cubicBezTo>
                              <a:cubicBezTo>
                                <a:pt x="172" y="124"/>
                                <a:pt x="170" y="121"/>
                                <a:pt x="168" y="119"/>
                              </a:cubicBezTo>
                              <a:cubicBezTo>
                                <a:pt x="176" y="116"/>
                                <a:pt x="178" y="110"/>
                                <a:pt x="179" y="107"/>
                              </a:cubicBezTo>
                              <a:cubicBezTo>
                                <a:pt x="179" y="100"/>
                                <a:pt x="175" y="93"/>
                                <a:pt x="171" y="9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7" o:spid="_x0000_s1026" o:spt="100" style="position:absolute;left:0pt;margin-left:221.15pt;margin-top:190.55pt;height:19.8pt;width:19.85pt;z-index:251797504;mso-width-relative:page;mso-height-relative:page;" fillcolor="#626262" filled="t" stroked="f" coordsize="179,179" o:gfxdata="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" path="m52,73c17,73,17,73,17,73c17,73,16,73,15,73c13,73,8,73,4,77c2,80,0,84,1,89c2,104,6,161,6,161c6,167,9,179,24,179c53,179,53,179,53,179c53,179,53,179,53,179c56,179,61,177,61,169c61,86,61,86,61,86c62,84,62,80,60,76c58,75,56,73,52,73xm56,85c55,85,55,85,55,85c55,169,55,169,55,169c55,172,54,173,53,173c53,176,53,176,53,176c53,173,53,173,53,173c24,173,24,173,24,173c12,173,12,162,12,161c12,160,8,103,7,89c7,86,7,83,9,81c11,79,14,79,15,79c16,79,16,79,16,79c52,79,52,79,52,79c53,79,54,79,55,80c56,81,56,84,56,85xm171,91c170,91,170,91,170,91c173,89,176,86,176,80c176,77,174,74,172,71c169,68,164,68,162,68c136,68,136,68,136,68c135,68,134,67,134,67c133,63,133,57,137,48c139,44,139,35,137,26c135,17,131,9,125,4c125,4,125,4,125,4c124,3,120,0,115,1c112,1,110,3,108,7c107,7,107,8,107,8c107,30,107,30,107,30c107,32,106,38,104,42c102,44,95,56,88,66c82,76,79,79,78,80c76,83,70,84,67,84c65,84,64,85,64,86c64,88,65,89,67,90c72,90,79,89,83,84c85,82,88,77,93,70c99,60,107,48,109,45c112,39,113,32,113,31c113,30,113,30,113,29c113,9,113,9,113,9c114,8,115,7,116,7c118,6,121,8,121,8c126,13,129,20,131,27c133,35,133,43,132,46c126,56,128,63,128,68c129,72,133,74,136,74c162,74,162,74,162,74c164,74,166,74,168,76c169,77,170,78,170,80c170,85,166,86,163,88c162,88,162,88,162,88c161,88,159,89,159,92c159,94,161,95,164,95c165,96,167,96,168,97c170,98,173,102,173,106c172,111,167,114,163,114c160,115,159,117,159,118c159,119,159,121,163,122c164,122,166,125,166,127c166,131,162,134,159,135c159,135,159,135,159,135c158,135,156,136,155,139c154,141,157,143,158,143c159,144,161,145,161,149c161,150,160,151,160,153c159,154,157,155,156,156c154,157,150,159,148,159c148,160,148,160,148,160c135,162,118,166,94,165c81,165,74,161,70,159c68,158,67,158,65,159c64,159,63,161,64,162c64,164,66,164,68,164c67,164,66,164,66,164c66,164,67,164,67,165c71,167,79,171,94,171c95,171,96,171,97,171c120,171,136,168,149,165c149,165,149,165,149,165c152,165,157,163,160,161c161,159,164,158,165,156c166,154,167,151,167,149c167,144,165,141,163,140c171,136,172,130,172,127c172,124,170,121,168,119c176,116,178,110,179,107c179,100,175,93,171,91xe">
                <v:path o:connectlocs="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247082" o:connectangles="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2446655</wp:posOffset>
                </wp:positionH>
                <wp:positionV relativeFrom="paragraph">
                  <wp:posOffset>2471420</wp:posOffset>
                </wp:positionV>
                <wp:extent cx="240665" cy="208280"/>
                <wp:effectExtent l="0" t="0" r="8255" b="1270"/>
                <wp:wrapNone/>
                <wp:docPr id="5154" name="Freeform 88"/>
                <wp:cNvGraphicFramePr/>
                <a:graphic xmlns:a="http://schemas.openxmlformats.org/drawingml/2006/main">
                  <a:graphicData uri="http://schemas.microsoft.com/office/word/2010/wordprocessingShape">
                    <wps:wsp>
                      <wps:cNvSpPr>
                        <a:spLocks noEditPoints="1"/>
                      </wps:cNvSpPr>
                      <wps:spPr bwMode="auto">
                        <a:xfrm>
                          <a:off x="0" y="0"/>
                          <a:ext cx="240470" cy="20832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1" h="148">
                              <a:moveTo>
                                <a:pt x="127" y="0"/>
                              </a:moveTo>
                              <a:cubicBezTo>
                                <a:pt x="110" y="0"/>
                                <a:pt x="95" y="10"/>
                                <a:pt x="86" y="27"/>
                              </a:cubicBezTo>
                              <a:cubicBezTo>
                                <a:pt x="76" y="10"/>
                                <a:pt x="61" y="0"/>
                                <a:pt x="45" y="0"/>
                              </a:cubicBezTo>
                              <a:cubicBezTo>
                                <a:pt x="23" y="0"/>
                                <a:pt x="1" y="18"/>
                                <a:pt x="1" y="53"/>
                              </a:cubicBezTo>
                              <a:cubicBezTo>
                                <a:pt x="0" y="82"/>
                                <a:pt x="23" y="95"/>
                                <a:pt x="41" y="106"/>
                              </a:cubicBezTo>
                              <a:cubicBezTo>
                                <a:pt x="44" y="108"/>
                                <a:pt x="47" y="110"/>
                                <a:pt x="50" y="112"/>
                              </a:cubicBezTo>
                              <a:cubicBezTo>
                                <a:pt x="69" y="124"/>
                                <a:pt x="81" y="140"/>
                                <a:pt x="83" y="146"/>
                              </a:cubicBezTo>
                              <a:cubicBezTo>
                                <a:pt x="83" y="147"/>
                                <a:pt x="84" y="148"/>
                                <a:pt x="86" y="148"/>
                              </a:cubicBezTo>
                              <a:cubicBezTo>
                                <a:pt x="86" y="148"/>
                                <a:pt x="86" y="148"/>
                                <a:pt x="86" y="148"/>
                              </a:cubicBezTo>
                              <a:cubicBezTo>
                                <a:pt x="87" y="148"/>
                                <a:pt x="88" y="147"/>
                                <a:pt x="89" y="146"/>
                              </a:cubicBezTo>
                              <a:cubicBezTo>
                                <a:pt x="90" y="140"/>
                                <a:pt x="104" y="124"/>
                                <a:pt x="121" y="111"/>
                              </a:cubicBezTo>
                              <a:cubicBezTo>
                                <a:pt x="125" y="109"/>
                                <a:pt x="128" y="107"/>
                                <a:pt x="132" y="104"/>
                              </a:cubicBezTo>
                              <a:cubicBezTo>
                                <a:pt x="150" y="93"/>
                                <a:pt x="171" y="80"/>
                                <a:pt x="170" y="53"/>
                              </a:cubicBezTo>
                              <a:cubicBezTo>
                                <a:pt x="170" y="17"/>
                                <a:pt x="148" y="0"/>
                                <a:pt x="127" y="0"/>
                              </a:cubicBezTo>
                              <a:close/>
                              <a:moveTo>
                                <a:pt x="129" y="99"/>
                              </a:moveTo>
                              <a:cubicBezTo>
                                <a:pt x="125" y="101"/>
                                <a:pt x="121" y="104"/>
                                <a:pt x="118" y="106"/>
                              </a:cubicBezTo>
                              <a:cubicBezTo>
                                <a:pt x="105" y="116"/>
                                <a:pt x="91" y="129"/>
                                <a:pt x="86" y="138"/>
                              </a:cubicBezTo>
                              <a:cubicBezTo>
                                <a:pt x="80" y="130"/>
                                <a:pt x="69" y="117"/>
                                <a:pt x="53" y="107"/>
                              </a:cubicBezTo>
                              <a:cubicBezTo>
                                <a:pt x="50" y="105"/>
                                <a:pt x="47" y="103"/>
                                <a:pt x="44" y="101"/>
                              </a:cubicBezTo>
                              <a:cubicBezTo>
                                <a:pt x="26" y="90"/>
                                <a:pt x="6" y="78"/>
                                <a:pt x="7" y="53"/>
                              </a:cubicBezTo>
                              <a:cubicBezTo>
                                <a:pt x="7" y="20"/>
                                <a:pt x="26" y="6"/>
                                <a:pt x="45" y="6"/>
                              </a:cubicBezTo>
                              <a:cubicBezTo>
                                <a:pt x="61" y="6"/>
                                <a:pt x="75" y="17"/>
                                <a:pt x="83" y="35"/>
                              </a:cubicBezTo>
                              <a:cubicBezTo>
                                <a:pt x="83" y="36"/>
                                <a:pt x="84" y="37"/>
                                <a:pt x="85" y="37"/>
                              </a:cubicBezTo>
                              <a:cubicBezTo>
                                <a:pt x="87" y="37"/>
                                <a:pt x="88" y="36"/>
                                <a:pt x="88" y="35"/>
                              </a:cubicBezTo>
                              <a:cubicBezTo>
                                <a:pt x="96" y="17"/>
                                <a:pt x="110" y="6"/>
                                <a:pt x="127" y="6"/>
                              </a:cubicBezTo>
                              <a:cubicBezTo>
                                <a:pt x="145" y="6"/>
                                <a:pt x="164" y="21"/>
                                <a:pt x="164" y="53"/>
                              </a:cubicBezTo>
                              <a:cubicBezTo>
                                <a:pt x="165" y="77"/>
                                <a:pt x="147" y="88"/>
                                <a:pt x="129" y="9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8" o:spid="_x0000_s1026" o:spt="100" style="position:absolute;left:0pt;margin-left:192.65pt;margin-top:194.6pt;height:16.4pt;width:18.95pt;z-index:251796480;mso-width-relative:page;mso-height-relative:page;" fillcolor="#626262" filled="t" stroked="f" coordsize="171,148" o:gfxdata="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VX27&#10;stgAAAALAQAADwAAAAAAAAABACAAAAAiAAAAZHJzL2Rvd25yZXYueG1sUEsBAhQAFAAAAAgAh07i&#10;QNXlrGnrBQAAfRsAAA4AAAAAAAAAAQAgAAAAJwEAAGRycy9lMm9Eb2MueG1sUEsFBgAAAAAGAAYA&#10;WQEAAIQJAAAAAA==&#10;" path="m127,0c110,0,95,10,86,27c76,10,61,0,45,0c23,0,1,18,1,53c0,82,23,95,41,106c44,108,47,110,50,112c69,124,81,140,83,146c83,147,84,148,86,148c86,148,86,148,86,148c87,148,88,147,89,146c90,140,104,124,121,111c125,109,128,107,132,104c150,93,171,80,170,53c170,17,148,0,127,0xm129,99c125,101,121,104,118,106c105,116,91,129,86,138c80,130,69,117,53,107c50,105,47,103,44,101c26,90,6,78,7,53c7,20,26,6,45,6c61,6,75,17,83,35c83,36,84,37,85,37c87,37,88,36,88,35c96,17,110,6,127,6c145,6,164,21,164,53c165,77,147,88,129,99xe">
                <v:path o:connectlocs="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 o:connectangles="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2084705</wp:posOffset>
                </wp:positionH>
                <wp:positionV relativeFrom="paragraph">
                  <wp:posOffset>2445385</wp:posOffset>
                </wp:positionV>
                <wp:extent cx="229235" cy="223520"/>
                <wp:effectExtent l="0" t="0" r="0" b="5080"/>
                <wp:wrapNone/>
                <wp:docPr id="5155" name="Freeform 89"/>
                <wp:cNvGraphicFramePr/>
                <a:graphic xmlns:a="http://schemas.openxmlformats.org/drawingml/2006/main">
                  <a:graphicData uri="http://schemas.microsoft.com/office/word/2010/wordprocessingShape">
                    <wps:wsp>
                      <wps:cNvSpPr>
                        <a:spLocks noEditPoints="1"/>
                      </wps:cNvSpPr>
                      <wps:spPr bwMode="auto">
                        <a:xfrm>
                          <a:off x="0" y="0"/>
                          <a:ext cx="229160" cy="22379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3" h="159">
                              <a:moveTo>
                                <a:pt x="160" y="70"/>
                              </a:moveTo>
                              <a:cubicBezTo>
                                <a:pt x="162" y="68"/>
                                <a:pt x="163" y="65"/>
                                <a:pt x="162" y="62"/>
                              </a:cubicBezTo>
                              <a:cubicBezTo>
                                <a:pt x="161" y="60"/>
                                <a:pt x="159" y="58"/>
                                <a:pt x="156" y="58"/>
                              </a:cubicBezTo>
                              <a:cubicBezTo>
                                <a:pt x="117" y="50"/>
                                <a:pt x="117" y="50"/>
                                <a:pt x="117" y="50"/>
                              </a:cubicBezTo>
                              <a:cubicBezTo>
                                <a:pt x="113" y="49"/>
                                <a:pt x="109" y="46"/>
                                <a:pt x="107" y="43"/>
                              </a:cubicBezTo>
                              <a:cubicBezTo>
                                <a:pt x="84" y="1"/>
                                <a:pt x="84" y="1"/>
                                <a:pt x="84" y="1"/>
                              </a:cubicBezTo>
                              <a:cubicBezTo>
                                <a:pt x="83" y="0"/>
                                <a:pt x="82" y="0"/>
                                <a:pt x="81" y="0"/>
                              </a:cubicBezTo>
                              <a:cubicBezTo>
                                <a:pt x="80" y="0"/>
                                <a:pt x="79" y="0"/>
                                <a:pt x="79" y="1"/>
                              </a:cubicBezTo>
                              <a:cubicBezTo>
                                <a:pt x="56" y="43"/>
                                <a:pt x="56" y="43"/>
                                <a:pt x="56" y="43"/>
                              </a:cubicBezTo>
                              <a:cubicBezTo>
                                <a:pt x="54" y="46"/>
                                <a:pt x="49" y="49"/>
                                <a:pt x="46" y="50"/>
                              </a:cubicBezTo>
                              <a:cubicBezTo>
                                <a:pt x="7" y="58"/>
                                <a:pt x="7" y="58"/>
                                <a:pt x="7" y="58"/>
                              </a:cubicBezTo>
                              <a:cubicBezTo>
                                <a:pt x="4" y="58"/>
                                <a:pt x="1" y="60"/>
                                <a:pt x="1" y="62"/>
                              </a:cubicBezTo>
                              <a:cubicBezTo>
                                <a:pt x="0" y="65"/>
                                <a:pt x="1" y="68"/>
                                <a:pt x="3" y="70"/>
                              </a:cubicBezTo>
                              <a:cubicBezTo>
                                <a:pt x="30" y="99"/>
                                <a:pt x="30" y="99"/>
                                <a:pt x="30" y="99"/>
                              </a:cubicBezTo>
                              <a:cubicBezTo>
                                <a:pt x="32" y="101"/>
                                <a:pt x="34" y="107"/>
                                <a:pt x="34" y="110"/>
                              </a:cubicBezTo>
                              <a:cubicBezTo>
                                <a:pt x="29" y="149"/>
                                <a:pt x="29" y="149"/>
                                <a:pt x="29" y="149"/>
                              </a:cubicBezTo>
                              <a:cubicBezTo>
                                <a:pt x="28" y="153"/>
                                <a:pt x="29" y="155"/>
                                <a:pt x="30" y="156"/>
                              </a:cubicBezTo>
                              <a:cubicBezTo>
                                <a:pt x="32" y="158"/>
                                <a:pt x="36" y="159"/>
                                <a:pt x="39" y="157"/>
                              </a:cubicBezTo>
                              <a:cubicBezTo>
                                <a:pt x="75" y="140"/>
                                <a:pt x="75" y="140"/>
                                <a:pt x="75" y="140"/>
                              </a:cubicBezTo>
                              <a:cubicBezTo>
                                <a:pt x="78" y="139"/>
                                <a:pt x="84" y="139"/>
                                <a:pt x="88" y="140"/>
                              </a:cubicBezTo>
                              <a:cubicBezTo>
                                <a:pt x="123" y="157"/>
                                <a:pt x="123" y="157"/>
                                <a:pt x="123" y="157"/>
                              </a:cubicBezTo>
                              <a:cubicBezTo>
                                <a:pt x="125" y="158"/>
                                <a:pt x="126" y="158"/>
                                <a:pt x="127" y="158"/>
                              </a:cubicBezTo>
                              <a:cubicBezTo>
                                <a:pt x="129" y="158"/>
                                <a:pt x="131" y="157"/>
                                <a:pt x="132" y="156"/>
                              </a:cubicBezTo>
                              <a:cubicBezTo>
                                <a:pt x="133" y="155"/>
                                <a:pt x="134" y="153"/>
                                <a:pt x="134" y="149"/>
                              </a:cubicBezTo>
                              <a:cubicBezTo>
                                <a:pt x="129" y="110"/>
                                <a:pt x="129" y="110"/>
                                <a:pt x="129" y="110"/>
                              </a:cubicBezTo>
                              <a:cubicBezTo>
                                <a:pt x="129" y="107"/>
                                <a:pt x="130" y="101"/>
                                <a:pt x="133" y="99"/>
                              </a:cubicBezTo>
                              <a:lnTo>
                                <a:pt x="160" y="70"/>
                              </a:lnTo>
                              <a:close/>
                              <a:moveTo>
                                <a:pt x="128" y="95"/>
                              </a:moveTo>
                              <a:cubicBezTo>
                                <a:pt x="125" y="98"/>
                                <a:pt x="122" y="106"/>
                                <a:pt x="123" y="111"/>
                              </a:cubicBezTo>
                              <a:cubicBezTo>
                                <a:pt x="128" y="150"/>
                                <a:pt x="128" y="150"/>
                                <a:pt x="128" y="150"/>
                              </a:cubicBezTo>
                              <a:cubicBezTo>
                                <a:pt x="128" y="151"/>
                                <a:pt x="128" y="152"/>
                                <a:pt x="128" y="152"/>
                              </a:cubicBezTo>
                              <a:cubicBezTo>
                                <a:pt x="127" y="152"/>
                                <a:pt x="127" y="152"/>
                                <a:pt x="126" y="151"/>
                              </a:cubicBezTo>
                              <a:cubicBezTo>
                                <a:pt x="90" y="135"/>
                                <a:pt x="90" y="135"/>
                                <a:pt x="90" y="135"/>
                              </a:cubicBezTo>
                              <a:cubicBezTo>
                                <a:pt x="88" y="134"/>
                                <a:pt x="85" y="133"/>
                                <a:pt x="81" y="133"/>
                              </a:cubicBezTo>
                              <a:cubicBezTo>
                                <a:pt x="78" y="133"/>
                                <a:pt x="75" y="134"/>
                                <a:pt x="73" y="135"/>
                              </a:cubicBezTo>
                              <a:cubicBezTo>
                                <a:pt x="37" y="151"/>
                                <a:pt x="37" y="151"/>
                                <a:pt x="37" y="151"/>
                              </a:cubicBezTo>
                              <a:cubicBezTo>
                                <a:pt x="36" y="152"/>
                                <a:pt x="35" y="152"/>
                                <a:pt x="35" y="152"/>
                              </a:cubicBezTo>
                              <a:cubicBezTo>
                                <a:pt x="35" y="152"/>
                                <a:pt x="35" y="151"/>
                                <a:pt x="35" y="150"/>
                              </a:cubicBezTo>
                              <a:cubicBezTo>
                                <a:pt x="40" y="111"/>
                                <a:pt x="40" y="111"/>
                                <a:pt x="40" y="111"/>
                              </a:cubicBezTo>
                              <a:cubicBezTo>
                                <a:pt x="40" y="106"/>
                                <a:pt x="38" y="98"/>
                                <a:pt x="34" y="95"/>
                              </a:cubicBezTo>
                              <a:cubicBezTo>
                                <a:pt x="7" y="66"/>
                                <a:pt x="7" y="66"/>
                                <a:pt x="7" y="66"/>
                              </a:cubicBezTo>
                              <a:cubicBezTo>
                                <a:pt x="6" y="65"/>
                                <a:pt x="6" y="64"/>
                                <a:pt x="6" y="64"/>
                              </a:cubicBezTo>
                              <a:cubicBezTo>
                                <a:pt x="6" y="64"/>
                                <a:pt x="7" y="64"/>
                                <a:pt x="8" y="63"/>
                              </a:cubicBezTo>
                              <a:cubicBezTo>
                                <a:pt x="47" y="56"/>
                                <a:pt x="47" y="56"/>
                                <a:pt x="47" y="56"/>
                              </a:cubicBezTo>
                              <a:cubicBezTo>
                                <a:pt x="52" y="55"/>
                                <a:pt x="58" y="51"/>
                                <a:pt x="61" y="46"/>
                              </a:cubicBezTo>
                              <a:cubicBezTo>
                                <a:pt x="81" y="9"/>
                                <a:pt x="81" y="9"/>
                                <a:pt x="81" y="9"/>
                              </a:cubicBezTo>
                              <a:cubicBezTo>
                                <a:pt x="102" y="46"/>
                                <a:pt x="102" y="46"/>
                                <a:pt x="102" y="46"/>
                              </a:cubicBezTo>
                              <a:cubicBezTo>
                                <a:pt x="104" y="51"/>
                                <a:pt x="111" y="55"/>
                                <a:pt x="116" y="56"/>
                              </a:cubicBezTo>
                              <a:cubicBezTo>
                                <a:pt x="155" y="63"/>
                                <a:pt x="155" y="63"/>
                                <a:pt x="155" y="63"/>
                              </a:cubicBezTo>
                              <a:cubicBezTo>
                                <a:pt x="156" y="64"/>
                                <a:pt x="156" y="64"/>
                                <a:pt x="156" y="64"/>
                              </a:cubicBezTo>
                              <a:cubicBezTo>
                                <a:pt x="156" y="64"/>
                                <a:pt x="156" y="65"/>
                                <a:pt x="155" y="66"/>
                              </a:cubicBezTo>
                              <a:lnTo>
                                <a:pt x="128" y="9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9" o:spid="_x0000_s1026" o:spt="100" style="position:absolute;left:0pt;margin-left:164.15pt;margin-top:192.55pt;height:17.6pt;width:18.05pt;z-index:251795456;mso-width-relative:page;mso-height-relative:page;" fillcolor="#626262" filled="t" stroked="f" coordsize="163,159" o:gfxdata="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" path="m160,70c162,68,163,65,162,62c161,60,159,58,156,58c117,50,117,50,117,50c113,49,109,46,107,43c84,1,84,1,84,1c83,0,82,0,81,0c80,0,79,0,79,1c56,43,56,43,56,43c54,46,49,49,46,50c7,58,7,58,7,58c4,58,1,60,1,62c0,65,1,68,3,70c30,99,30,99,30,99c32,101,34,107,34,110c29,149,29,149,29,149c28,153,29,155,30,156c32,158,36,159,39,157c75,140,75,140,75,140c78,139,84,139,88,140c123,157,123,157,123,157c125,158,126,158,127,158c129,158,131,157,132,156c133,155,134,153,134,149c129,110,129,110,129,110c129,107,130,101,133,99l160,70xm128,95c125,98,122,106,123,111c128,150,128,150,128,150c128,151,128,152,128,152c127,152,127,152,126,151c90,135,90,135,90,135c88,134,85,133,81,133c78,133,75,134,73,135c37,151,37,151,37,151c36,152,35,152,35,152c35,152,35,151,35,150c40,111,40,111,40,111c40,106,38,98,34,95c7,66,7,66,7,66c6,65,6,64,6,64c6,64,7,64,8,63c47,56,47,56,47,56c52,55,58,51,61,46c81,9,81,9,81,9c102,46,102,46,102,46c104,51,111,55,116,56c155,63,155,63,155,63c156,64,156,64,156,64c156,64,156,65,155,66l128,95xe">
                <v:path o:connectlocs="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219629"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1703070</wp:posOffset>
                </wp:positionH>
                <wp:positionV relativeFrom="paragraph">
                  <wp:posOffset>2454910</wp:posOffset>
                </wp:positionV>
                <wp:extent cx="236220" cy="222885"/>
                <wp:effectExtent l="0" t="0" r="11430" b="5715"/>
                <wp:wrapNone/>
                <wp:docPr id="5156" name="Freeform 90"/>
                <wp:cNvGraphicFramePr/>
                <a:graphic xmlns:a="http://schemas.openxmlformats.org/drawingml/2006/main">
                  <a:graphicData uri="http://schemas.microsoft.com/office/word/2010/wordprocessingShape">
                    <wps:wsp>
                      <wps:cNvSpPr>
                        <a:spLocks noEditPoints="1"/>
                      </wps:cNvSpPr>
                      <wps:spPr bwMode="auto">
                        <a:xfrm>
                          <a:off x="0" y="0"/>
                          <a:ext cx="236303" cy="22260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8" h="158">
                              <a:moveTo>
                                <a:pt x="168" y="154"/>
                              </a:moveTo>
                              <a:cubicBezTo>
                                <a:pt x="167" y="149"/>
                                <a:pt x="161" y="127"/>
                                <a:pt x="156" y="121"/>
                              </a:cubicBezTo>
                              <a:cubicBezTo>
                                <a:pt x="149" y="110"/>
                                <a:pt x="135" y="111"/>
                                <a:pt x="135" y="111"/>
                              </a:cubicBezTo>
                              <a:cubicBezTo>
                                <a:pt x="124" y="111"/>
                                <a:pt x="124" y="111"/>
                                <a:pt x="124" y="111"/>
                              </a:cubicBezTo>
                              <a:cubicBezTo>
                                <a:pt x="123" y="111"/>
                                <a:pt x="112" y="111"/>
                                <a:pt x="105" y="121"/>
                              </a:cubicBezTo>
                              <a:cubicBezTo>
                                <a:pt x="104" y="122"/>
                                <a:pt x="102" y="125"/>
                                <a:pt x="101" y="128"/>
                              </a:cubicBezTo>
                              <a:cubicBezTo>
                                <a:pt x="101" y="128"/>
                                <a:pt x="101" y="129"/>
                                <a:pt x="101" y="129"/>
                              </a:cubicBezTo>
                              <a:cubicBezTo>
                                <a:pt x="98" y="118"/>
                                <a:pt x="94" y="108"/>
                                <a:pt x="91" y="104"/>
                              </a:cubicBezTo>
                              <a:cubicBezTo>
                                <a:pt x="81" y="88"/>
                                <a:pt x="60" y="90"/>
                                <a:pt x="60" y="90"/>
                              </a:cubicBezTo>
                              <a:cubicBezTo>
                                <a:pt x="43" y="90"/>
                                <a:pt x="43" y="90"/>
                                <a:pt x="43" y="90"/>
                              </a:cubicBezTo>
                              <a:cubicBezTo>
                                <a:pt x="43" y="90"/>
                                <a:pt x="26" y="89"/>
                                <a:pt x="16" y="103"/>
                              </a:cubicBezTo>
                              <a:cubicBezTo>
                                <a:pt x="11" y="111"/>
                                <a:pt x="3" y="140"/>
                                <a:pt x="0" y="153"/>
                              </a:cubicBezTo>
                              <a:cubicBezTo>
                                <a:pt x="0" y="154"/>
                                <a:pt x="1" y="156"/>
                                <a:pt x="3" y="156"/>
                              </a:cubicBezTo>
                              <a:cubicBezTo>
                                <a:pt x="4" y="156"/>
                                <a:pt x="6" y="155"/>
                                <a:pt x="6" y="154"/>
                              </a:cubicBezTo>
                              <a:cubicBezTo>
                                <a:pt x="9" y="141"/>
                                <a:pt x="17" y="113"/>
                                <a:pt x="21" y="107"/>
                              </a:cubicBezTo>
                              <a:cubicBezTo>
                                <a:pt x="29" y="95"/>
                                <a:pt x="43" y="96"/>
                                <a:pt x="43" y="96"/>
                              </a:cubicBezTo>
                              <a:cubicBezTo>
                                <a:pt x="60" y="96"/>
                                <a:pt x="60" y="96"/>
                                <a:pt x="60" y="96"/>
                              </a:cubicBezTo>
                              <a:cubicBezTo>
                                <a:pt x="60" y="96"/>
                                <a:pt x="78" y="94"/>
                                <a:pt x="86" y="107"/>
                              </a:cubicBezTo>
                              <a:cubicBezTo>
                                <a:pt x="86" y="107"/>
                                <a:pt x="86" y="107"/>
                                <a:pt x="86" y="107"/>
                              </a:cubicBezTo>
                              <a:cubicBezTo>
                                <a:pt x="91" y="113"/>
                                <a:pt x="99" y="141"/>
                                <a:pt x="102" y="154"/>
                              </a:cubicBezTo>
                              <a:cubicBezTo>
                                <a:pt x="102" y="155"/>
                                <a:pt x="103" y="156"/>
                                <a:pt x="105" y="156"/>
                              </a:cubicBezTo>
                              <a:cubicBezTo>
                                <a:pt x="105" y="156"/>
                                <a:pt x="105" y="156"/>
                                <a:pt x="105" y="156"/>
                              </a:cubicBezTo>
                              <a:cubicBezTo>
                                <a:pt x="107" y="156"/>
                                <a:pt x="108" y="154"/>
                                <a:pt x="108" y="153"/>
                              </a:cubicBezTo>
                              <a:cubicBezTo>
                                <a:pt x="107" y="148"/>
                                <a:pt x="105" y="140"/>
                                <a:pt x="102" y="132"/>
                              </a:cubicBezTo>
                              <a:cubicBezTo>
                                <a:pt x="102" y="132"/>
                                <a:pt x="103" y="132"/>
                                <a:pt x="103" y="132"/>
                              </a:cubicBezTo>
                              <a:cubicBezTo>
                                <a:pt x="105" y="133"/>
                                <a:pt x="106" y="132"/>
                                <a:pt x="107" y="130"/>
                              </a:cubicBezTo>
                              <a:cubicBezTo>
                                <a:pt x="108" y="126"/>
                                <a:pt x="109" y="125"/>
                                <a:pt x="110" y="124"/>
                              </a:cubicBezTo>
                              <a:cubicBezTo>
                                <a:pt x="115" y="117"/>
                                <a:pt x="123" y="117"/>
                                <a:pt x="124" y="117"/>
                              </a:cubicBezTo>
                              <a:cubicBezTo>
                                <a:pt x="135" y="117"/>
                                <a:pt x="135" y="117"/>
                                <a:pt x="135" y="117"/>
                              </a:cubicBezTo>
                              <a:cubicBezTo>
                                <a:pt x="135" y="117"/>
                                <a:pt x="146" y="116"/>
                                <a:pt x="151" y="124"/>
                              </a:cubicBezTo>
                              <a:cubicBezTo>
                                <a:pt x="151" y="125"/>
                                <a:pt x="151" y="125"/>
                                <a:pt x="152" y="125"/>
                              </a:cubicBezTo>
                              <a:cubicBezTo>
                                <a:pt x="155" y="129"/>
                                <a:pt x="160" y="147"/>
                                <a:pt x="162" y="156"/>
                              </a:cubicBezTo>
                              <a:cubicBezTo>
                                <a:pt x="162" y="157"/>
                                <a:pt x="164" y="158"/>
                                <a:pt x="165" y="158"/>
                              </a:cubicBezTo>
                              <a:cubicBezTo>
                                <a:pt x="165" y="158"/>
                                <a:pt x="165" y="158"/>
                                <a:pt x="166" y="158"/>
                              </a:cubicBezTo>
                              <a:cubicBezTo>
                                <a:pt x="167" y="157"/>
                                <a:pt x="168" y="156"/>
                                <a:pt x="168" y="154"/>
                              </a:cubicBezTo>
                              <a:close/>
                              <a:moveTo>
                                <a:pt x="129" y="57"/>
                              </a:moveTo>
                              <a:cubicBezTo>
                                <a:pt x="115" y="57"/>
                                <a:pt x="103" y="69"/>
                                <a:pt x="103" y="84"/>
                              </a:cubicBezTo>
                              <a:cubicBezTo>
                                <a:pt x="103" y="98"/>
                                <a:pt x="115" y="110"/>
                                <a:pt x="129" y="110"/>
                              </a:cubicBezTo>
                              <a:cubicBezTo>
                                <a:pt x="144" y="110"/>
                                <a:pt x="156" y="98"/>
                                <a:pt x="156" y="84"/>
                              </a:cubicBezTo>
                              <a:cubicBezTo>
                                <a:pt x="156" y="69"/>
                                <a:pt x="144" y="57"/>
                                <a:pt x="129" y="57"/>
                              </a:cubicBezTo>
                              <a:close/>
                              <a:moveTo>
                                <a:pt x="129" y="104"/>
                              </a:moveTo>
                              <a:cubicBezTo>
                                <a:pt x="118" y="104"/>
                                <a:pt x="109" y="95"/>
                                <a:pt x="109" y="84"/>
                              </a:cubicBezTo>
                              <a:cubicBezTo>
                                <a:pt x="109" y="72"/>
                                <a:pt x="118" y="63"/>
                                <a:pt x="129" y="63"/>
                              </a:cubicBezTo>
                              <a:cubicBezTo>
                                <a:pt x="141" y="63"/>
                                <a:pt x="150" y="72"/>
                                <a:pt x="150" y="84"/>
                              </a:cubicBezTo>
                              <a:cubicBezTo>
                                <a:pt x="150" y="95"/>
                                <a:pt x="141" y="104"/>
                                <a:pt x="129" y="104"/>
                              </a:cubicBezTo>
                              <a:close/>
                              <a:moveTo>
                                <a:pt x="128" y="34"/>
                              </a:moveTo>
                              <a:cubicBezTo>
                                <a:pt x="135" y="34"/>
                                <a:pt x="140" y="29"/>
                                <a:pt x="140" y="22"/>
                              </a:cubicBezTo>
                              <a:cubicBezTo>
                                <a:pt x="140" y="16"/>
                                <a:pt x="135" y="10"/>
                                <a:pt x="128" y="10"/>
                              </a:cubicBezTo>
                              <a:cubicBezTo>
                                <a:pt x="122" y="10"/>
                                <a:pt x="116" y="16"/>
                                <a:pt x="116" y="22"/>
                              </a:cubicBezTo>
                              <a:cubicBezTo>
                                <a:pt x="116" y="29"/>
                                <a:pt x="122" y="34"/>
                                <a:pt x="128" y="34"/>
                              </a:cubicBezTo>
                              <a:close/>
                              <a:moveTo>
                                <a:pt x="128" y="16"/>
                              </a:moveTo>
                              <a:cubicBezTo>
                                <a:pt x="131" y="16"/>
                                <a:pt x="134" y="19"/>
                                <a:pt x="134" y="22"/>
                              </a:cubicBezTo>
                              <a:cubicBezTo>
                                <a:pt x="134" y="26"/>
                                <a:pt x="131" y="28"/>
                                <a:pt x="128" y="28"/>
                              </a:cubicBezTo>
                              <a:cubicBezTo>
                                <a:pt x="125" y="28"/>
                                <a:pt x="122" y="26"/>
                                <a:pt x="122" y="22"/>
                              </a:cubicBezTo>
                              <a:cubicBezTo>
                                <a:pt x="122" y="19"/>
                                <a:pt x="125" y="16"/>
                                <a:pt x="128" y="16"/>
                              </a:cubicBezTo>
                              <a:close/>
                              <a:moveTo>
                                <a:pt x="52" y="85"/>
                              </a:moveTo>
                              <a:cubicBezTo>
                                <a:pt x="73" y="85"/>
                                <a:pt x="90" y="68"/>
                                <a:pt x="90" y="47"/>
                              </a:cubicBezTo>
                              <a:cubicBezTo>
                                <a:pt x="90" y="27"/>
                                <a:pt x="73" y="10"/>
                                <a:pt x="52" y="10"/>
                              </a:cubicBezTo>
                              <a:cubicBezTo>
                                <a:pt x="31" y="10"/>
                                <a:pt x="14" y="27"/>
                                <a:pt x="14" y="47"/>
                              </a:cubicBezTo>
                              <a:cubicBezTo>
                                <a:pt x="14" y="68"/>
                                <a:pt x="31" y="85"/>
                                <a:pt x="52" y="85"/>
                              </a:cubicBezTo>
                              <a:close/>
                              <a:moveTo>
                                <a:pt x="52" y="16"/>
                              </a:moveTo>
                              <a:cubicBezTo>
                                <a:pt x="69" y="16"/>
                                <a:pt x="84" y="30"/>
                                <a:pt x="84" y="47"/>
                              </a:cubicBezTo>
                              <a:cubicBezTo>
                                <a:pt x="84" y="65"/>
                                <a:pt x="69" y="79"/>
                                <a:pt x="52" y="79"/>
                              </a:cubicBezTo>
                              <a:cubicBezTo>
                                <a:pt x="35" y="79"/>
                                <a:pt x="20" y="65"/>
                                <a:pt x="20" y="47"/>
                              </a:cubicBezTo>
                              <a:cubicBezTo>
                                <a:pt x="20" y="30"/>
                                <a:pt x="35" y="16"/>
                                <a:pt x="52" y="16"/>
                              </a:cubicBezTo>
                              <a:close/>
                              <a:moveTo>
                                <a:pt x="98" y="25"/>
                              </a:moveTo>
                              <a:cubicBezTo>
                                <a:pt x="106" y="35"/>
                                <a:pt x="114" y="45"/>
                                <a:pt x="128" y="45"/>
                              </a:cubicBezTo>
                              <a:cubicBezTo>
                                <a:pt x="142" y="45"/>
                                <a:pt x="152" y="33"/>
                                <a:pt x="158" y="25"/>
                              </a:cubicBezTo>
                              <a:cubicBezTo>
                                <a:pt x="159" y="24"/>
                                <a:pt x="159" y="24"/>
                                <a:pt x="159" y="24"/>
                              </a:cubicBezTo>
                              <a:cubicBezTo>
                                <a:pt x="160" y="23"/>
                                <a:pt x="160" y="22"/>
                                <a:pt x="159" y="21"/>
                              </a:cubicBezTo>
                              <a:cubicBezTo>
                                <a:pt x="152" y="11"/>
                                <a:pt x="142" y="0"/>
                                <a:pt x="128" y="0"/>
                              </a:cubicBezTo>
                              <a:cubicBezTo>
                                <a:pt x="117" y="0"/>
                                <a:pt x="108" y="8"/>
                                <a:pt x="97" y="20"/>
                              </a:cubicBezTo>
                              <a:cubicBezTo>
                                <a:pt x="96" y="22"/>
                                <a:pt x="96" y="23"/>
                                <a:pt x="97" y="24"/>
                              </a:cubicBezTo>
                              <a:lnTo>
                                <a:pt x="98" y="25"/>
                              </a:lnTo>
                              <a:close/>
                              <a:moveTo>
                                <a:pt x="128" y="6"/>
                              </a:moveTo>
                              <a:cubicBezTo>
                                <a:pt x="138" y="6"/>
                                <a:pt x="147" y="14"/>
                                <a:pt x="153" y="22"/>
                              </a:cubicBezTo>
                              <a:cubicBezTo>
                                <a:pt x="147" y="30"/>
                                <a:pt x="139" y="39"/>
                                <a:pt x="128" y="39"/>
                              </a:cubicBezTo>
                              <a:cubicBezTo>
                                <a:pt x="118" y="39"/>
                                <a:pt x="111" y="32"/>
                                <a:pt x="103" y="22"/>
                              </a:cubicBezTo>
                              <a:cubicBezTo>
                                <a:pt x="112" y="12"/>
                                <a:pt x="119" y="6"/>
                                <a:pt x="128" y="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0" o:spid="_x0000_s1026" o:spt="100" style="position:absolute;left:0pt;margin-left:134.1pt;margin-top:193.3pt;height:17.55pt;width:18.6pt;z-index:251794432;mso-width-relative:page;mso-height-relative:page;" fillcolor="#626262" filled="t" stroked="f" coordsize="168,158" o:gfxdata="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" path="m168,154c167,149,161,127,156,121c149,110,135,111,135,111c124,111,124,111,124,111c123,111,112,111,105,121c104,122,102,125,101,128c101,128,101,129,101,129c98,118,94,108,91,104c81,88,60,90,60,90c43,90,43,90,43,90c43,90,26,89,16,103c11,111,3,140,0,153c0,154,1,156,3,156c4,156,6,155,6,154c9,141,17,113,21,107c29,95,43,96,43,96c60,96,60,96,60,96c60,96,78,94,86,107c86,107,86,107,86,107c91,113,99,141,102,154c102,155,103,156,105,156c105,156,105,156,105,156c107,156,108,154,108,153c107,148,105,140,102,132c102,132,103,132,103,132c105,133,106,132,107,130c108,126,109,125,110,124c115,117,123,117,124,117c135,117,135,117,135,117c135,117,146,116,151,124c151,125,151,125,152,125c155,129,160,147,162,156c162,157,164,158,165,158c165,158,165,158,166,158c167,157,168,156,168,154xm129,57c115,57,103,69,103,84c103,98,115,110,129,110c144,110,156,98,156,84c156,69,144,57,129,57xm129,104c118,104,109,95,109,84c109,72,118,63,129,63c141,63,150,72,150,84c150,95,141,104,129,104xm128,34c135,34,140,29,140,22c140,16,135,10,128,10c122,10,116,16,116,22c116,29,122,34,128,34xm128,16c131,16,134,19,134,22c134,26,131,28,128,28c125,28,122,26,122,22c122,19,125,16,128,16xm52,85c73,85,90,68,90,47c90,27,73,10,52,10c31,10,14,27,14,47c14,68,31,85,52,85xm52,16c69,16,84,30,84,47c84,65,69,79,52,79c35,79,20,65,20,47c20,30,35,16,52,16xm98,25c106,35,114,45,128,45c142,45,152,33,158,25c159,24,159,24,159,24c160,23,160,22,159,21c152,11,142,0,128,0c117,0,108,8,97,20c96,22,96,23,97,24l98,25xm128,6c138,6,147,14,153,22c147,30,139,39,128,39c118,39,111,32,103,22c112,12,119,6,128,6xe">
                <v:path o:connectlocs="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218461"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1363980</wp:posOffset>
                </wp:positionH>
                <wp:positionV relativeFrom="paragraph">
                  <wp:posOffset>2471420</wp:posOffset>
                </wp:positionV>
                <wp:extent cx="236220" cy="208280"/>
                <wp:effectExtent l="0" t="0" r="11430" b="1270"/>
                <wp:wrapNone/>
                <wp:docPr id="5157" name="Freeform 91"/>
                <wp:cNvGraphicFramePr/>
                <a:graphic xmlns:a="http://schemas.openxmlformats.org/drawingml/2006/main">
                  <a:graphicData uri="http://schemas.microsoft.com/office/word/2010/wordprocessingShape">
                    <wps:wsp>
                      <wps:cNvSpPr>
                        <a:spLocks noEditPoints="1"/>
                      </wps:cNvSpPr>
                      <wps:spPr bwMode="auto">
                        <a:xfrm>
                          <a:off x="0" y="0"/>
                          <a:ext cx="236303" cy="20832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8" h="148">
                              <a:moveTo>
                                <a:pt x="52" y="75"/>
                              </a:moveTo>
                              <a:cubicBezTo>
                                <a:pt x="72" y="75"/>
                                <a:pt x="89" y="58"/>
                                <a:pt x="89" y="37"/>
                              </a:cubicBezTo>
                              <a:cubicBezTo>
                                <a:pt x="89" y="17"/>
                                <a:pt x="72" y="0"/>
                                <a:pt x="52" y="0"/>
                              </a:cubicBezTo>
                              <a:cubicBezTo>
                                <a:pt x="31" y="0"/>
                                <a:pt x="14" y="17"/>
                                <a:pt x="14" y="37"/>
                              </a:cubicBezTo>
                              <a:cubicBezTo>
                                <a:pt x="14" y="58"/>
                                <a:pt x="31" y="75"/>
                                <a:pt x="52" y="75"/>
                              </a:cubicBezTo>
                              <a:close/>
                              <a:moveTo>
                                <a:pt x="52" y="6"/>
                              </a:moveTo>
                              <a:cubicBezTo>
                                <a:pt x="69" y="6"/>
                                <a:pt x="83" y="20"/>
                                <a:pt x="83" y="37"/>
                              </a:cubicBezTo>
                              <a:cubicBezTo>
                                <a:pt x="83" y="55"/>
                                <a:pt x="69" y="69"/>
                                <a:pt x="52" y="69"/>
                              </a:cubicBezTo>
                              <a:cubicBezTo>
                                <a:pt x="34" y="69"/>
                                <a:pt x="20" y="55"/>
                                <a:pt x="20" y="37"/>
                              </a:cubicBezTo>
                              <a:cubicBezTo>
                                <a:pt x="20" y="20"/>
                                <a:pt x="34" y="6"/>
                                <a:pt x="52" y="6"/>
                              </a:cubicBezTo>
                              <a:close/>
                              <a:moveTo>
                                <a:pt x="168" y="144"/>
                              </a:moveTo>
                              <a:cubicBezTo>
                                <a:pt x="166" y="139"/>
                                <a:pt x="161" y="117"/>
                                <a:pt x="156" y="111"/>
                              </a:cubicBezTo>
                              <a:cubicBezTo>
                                <a:pt x="149" y="100"/>
                                <a:pt x="135" y="101"/>
                                <a:pt x="135" y="101"/>
                              </a:cubicBezTo>
                              <a:cubicBezTo>
                                <a:pt x="123" y="101"/>
                                <a:pt x="123" y="101"/>
                                <a:pt x="123" y="101"/>
                              </a:cubicBezTo>
                              <a:cubicBezTo>
                                <a:pt x="123" y="101"/>
                                <a:pt x="111" y="101"/>
                                <a:pt x="104" y="111"/>
                              </a:cubicBezTo>
                              <a:cubicBezTo>
                                <a:pt x="103" y="112"/>
                                <a:pt x="102" y="115"/>
                                <a:pt x="101" y="118"/>
                              </a:cubicBezTo>
                              <a:cubicBezTo>
                                <a:pt x="101" y="119"/>
                                <a:pt x="101" y="119"/>
                                <a:pt x="101" y="119"/>
                              </a:cubicBezTo>
                              <a:cubicBezTo>
                                <a:pt x="98" y="109"/>
                                <a:pt x="94" y="98"/>
                                <a:pt x="91" y="94"/>
                              </a:cubicBezTo>
                              <a:cubicBezTo>
                                <a:pt x="81" y="78"/>
                                <a:pt x="60" y="80"/>
                                <a:pt x="60" y="80"/>
                              </a:cubicBezTo>
                              <a:cubicBezTo>
                                <a:pt x="43" y="80"/>
                                <a:pt x="43" y="80"/>
                                <a:pt x="43" y="80"/>
                              </a:cubicBezTo>
                              <a:cubicBezTo>
                                <a:pt x="42" y="80"/>
                                <a:pt x="26" y="79"/>
                                <a:pt x="16" y="93"/>
                              </a:cubicBezTo>
                              <a:cubicBezTo>
                                <a:pt x="11" y="101"/>
                                <a:pt x="3" y="130"/>
                                <a:pt x="0" y="143"/>
                              </a:cubicBezTo>
                              <a:cubicBezTo>
                                <a:pt x="0" y="144"/>
                                <a:pt x="1" y="146"/>
                                <a:pt x="2" y="146"/>
                              </a:cubicBezTo>
                              <a:cubicBezTo>
                                <a:pt x="4" y="147"/>
                                <a:pt x="6" y="146"/>
                                <a:pt x="6" y="144"/>
                              </a:cubicBezTo>
                              <a:cubicBezTo>
                                <a:pt x="9" y="131"/>
                                <a:pt x="17" y="103"/>
                                <a:pt x="21" y="97"/>
                              </a:cubicBezTo>
                              <a:cubicBezTo>
                                <a:pt x="29" y="85"/>
                                <a:pt x="43" y="86"/>
                                <a:pt x="43" y="86"/>
                              </a:cubicBezTo>
                              <a:cubicBezTo>
                                <a:pt x="60" y="86"/>
                                <a:pt x="60" y="86"/>
                                <a:pt x="60" y="86"/>
                              </a:cubicBezTo>
                              <a:cubicBezTo>
                                <a:pt x="60" y="86"/>
                                <a:pt x="78" y="84"/>
                                <a:pt x="86" y="97"/>
                              </a:cubicBezTo>
                              <a:cubicBezTo>
                                <a:pt x="86" y="97"/>
                                <a:pt x="86" y="97"/>
                                <a:pt x="86" y="97"/>
                              </a:cubicBezTo>
                              <a:cubicBezTo>
                                <a:pt x="91" y="104"/>
                                <a:pt x="99" y="131"/>
                                <a:pt x="102" y="144"/>
                              </a:cubicBezTo>
                              <a:cubicBezTo>
                                <a:pt x="102" y="145"/>
                                <a:pt x="103" y="146"/>
                                <a:pt x="105" y="146"/>
                              </a:cubicBezTo>
                              <a:cubicBezTo>
                                <a:pt x="105" y="146"/>
                                <a:pt x="105" y="146"/>
                                <a:pt x="105" y="146"/>
                              </a:cubicBezTo>
                              <a:cubicBezTo>
                                <a:pt x="107" y="146"/>
                                <a:pt x="108" y="144"/>
                                <a:pt x="107" y="143"/>
                              </a:cubicBezTo>
                              <a:cubicBezTo>
                                <a:pt x="106" y="138"/>
                                <a:pt x="104" y="130"/>
                                <a:pt x="102" y="122"/>
                              </a:cubicBezTo>
                              <a:cubicBezTo>
                                <a:pt x="102" y="122"/>
                                <a:pt x="102" y="122"/>
                                <a:pt x="103" y="122"/>
                              </a:cubicBezTo>
                              <a:cubicBezTo>
                                <a:pt x="104" y="123"/>
                                <a:pt x="106" y="122"/>
                                <a:pt x="107" y="120"/>
                              </a:cubicBezTo>
                              <a:cubicBezTo>
                                <a:pt x="108" y="116"/>
                                <a:pt x="109" y="115"/>
                                <a:pt x="109" y="114"/>
                              </a:cubicBezTo>
                              <a:cubicBezTo>
                                <a:pt x="114" y="107"/>
                                <a:pt x="123" y="107"/>
                                <a:pt x="123" y="107"/>
                              </a:cubicBezTo>
                              <a:cubicBezTo>
                                <a:pt x="135" y="107"/>
                                <a:pt x="135" y="107"/>
                                <a:pt x="135" y="107"/>
                              </a:cubicBezTo>
                              <a:cubicBezTo>
                                <a:pt x="135" y="107"/>
                                <a:pt x="146" y="106"/>
                                <a:pt x="151" y="114"/>
                              </a:cubicBezTo>
                              <a:cubicBezTo>
                                <a:pt x="151" y="115"/>
                                <a:pt x="151" y="115"/>
                                <a:pt x="151" y="115"/>
                              </a:cubicBezTo>
                              <a:cubicBezTo>
                                <a:pt x="154" y="119"/>
                                <a:pt x="160" y="137"/>
                                <a:pt x="162" y="146"/>
                              </a:cubicBezTo>
                              <a:cubicBezTo>
                                <a:pt x="162" y="147"/>
                                <a:pt x="163" y="148"/>
                                <a:pt x="165" y="148"/>
                              </a:cubicBezTo>
                              <a:cubicBezTo>
                                <a:pt x="165" y="148"/>
                                <a:pt x="165" y="148"/>
                                <a:pt x="165" y="148"/>
                              </a:cubicBezTo>
                              <a:cubicBezTo>
                                <a:pt x="167" y="148"/>
                                <a:pt x="168" y="146"/>
                                <a:pt x="168" y="144"/>
                              </a:cubicBezTo>
                              <a:close/>
                              <a:moveTo>
                                <a:pt x="129" y="100"/>
                              </a:moveTo>
                              <a:cubicBezTo>
                                <a:pt x="144" y="100"/>
                                <a:pt x="156" y="88"/>
                                <a:pt x="156" y="74"/>
                              </a:cubicBezTo>
                              <a:cubicBezTo>
                                <a:pt x="156" y="59"/>
                                <a:pt x="144" y="47"/>
                                <a:pt x="129" y="47"/>
                              </a:cubicBezTo>
                              <a:cubicBezTo>
                                <a:pt x="115" y="47"/>
                                <a:pt x="103" y="59"/>
                                <a:pt x="103" y="74"/>
                              </a:cubicBezTo>
                              <a:cubicBezTo>
                                <a:pt x="103" y="88"/>
                                <a:pt x="115" y="100"/>
                                <a:pt x="129" y="100"/>
                              </a:cubicBezTo>
                              <a:close/>
                              <a:moveTo>
                                <a:pt x="129" y="53"/>
                              </a:moveTo>
                              <a:cubicBezTo>
                                <a:pt x="140" y="53"/>
                                <a:pt x="150" y="63"/>
                                <a:pt x="150" y="74"/>
                              </a:cubicBezTo>
                              <a:cubicBezTo>
                                <a:pt x="150" y="85"/>
                                <a:pt x="140" y="94"/>
                                <a:pt x="129" y="94"/>
                              </a:cubicBezTo>
                              <a:cubicBezTo>
                                <a:pt x="118" y="94"/>
                                <a:pt x="109" y="85"/>
                                <a:pt x="109" y="74"/>
                              </a:cubicBezTo>
                              <a:cubicBezTo>
                                <a:pt x="109" y="63"/>
                                <a:pt x="118" y="53"/>
                                <a:pt x="129" y="5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1" o:spid="_x0000_s1026" o:spt="100" style="position:absolute;left:0pt;margin-left:107.4pt;margin-top:194.6pt;height:16.4pt;width:18.6pt;z-index:251793408;mso-width-relative:page;mso-height-relative:page;" fillcolor="#626262" filled="t" stroked="f" coordsize="168,148" o:gfxdata="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OZOv4TZAAAACwEAAA8A&#10;AAAAAAAAAQAgAAAAIgAAAGRycy9kb3ducmV2LnhtbFBLAQIUABQAAAAIAIdO4kAHPO6dxAgAAIIz&#10;AAAOAAAAAAAAAAEAIAAAACgBAABkcnMvZTJvRG9jLnhtbFBLBQYAAAAABgAGAFkBAABeDAAAAAA=&#10;" path="m52,75c72,75,89,58,89,37c89,17,72,0,52,0c31,0,14,17,14,37c14,58,31,75,52,75xm52,6c69,6,83,20,83,37c83,55,69,69,52,69c34,69,20,55,20,37c20,20,34,6,52,6xm168,144c166,139,161,117,156,111c149,100,135,101,135,101c123,101,123,101,123,101c123,101,111,101,104,111c103,112,102,115,101,118c101,119,101,119,101,119c98,109,94,98,91,94c81,78,60,80,60,80c43,80,43,80,43,80c42,80,26,79,16,93c11,101,3,130,0,143c0,144,1,146,2,146c4,147,6,146,6,144c9,131,17,103,21,97c29,85,43,86,43,86c60,86,60,86,60,86c60,86,78,84,86,97c86,97,86,97,86,97c91,104,99,131,102,144c102,145,103,146,105,146c105,146,105,146,105,146c107,146,108,144,107,143c106,138,104,130,102,122c102,122,102,122,103,122c104,123,106,122,107,120c108,116,109,115,109,114c114,107,123,107,123,107c135,107,135,107,135,107c135,107,146,106,151,114c151,115,151,115,151,115c154,119,160,137,162,146c162,147,163,148,165,148c165,148,165,148,165,148c167,148,168,146,168,144xm129,100c144,100,156,88,156,74c156,59,144,47,129,47c115,47,103,59,103,74c103,88,115,100,129,100xm129,53c140,53,150,63,150,74c150,85,140,94,129,94c118,94,109,85,109,74c109,63,118,53,129,53xe">
                <v:path o:connectlocs="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974090</wp:posOffset>
                </wp:positionH>
                <wp:positionV relativeFrom="paragraph">
                  <wp:posOffset>2454275</wp:posOffset>
                </wp:positionV>
                <wp:extent cx="240665" cy="261620"/>
                <wp:effectExtent l="0" t="0" r="8255" b="5080"/>
                <wp:wrapNone/>
                <wp:docPr id="5158" name="Freeform 92"/>
                <wp:cNvGraphicFramePr/>
                <a:graphic xmlns:a="http://schemas.openxmlformats.org/drawingml/2006/main">
                  <a:graphicData uri="http://schemas.microsoft.com/office/word/2010/wordprocessingShape">
                    <wps:wsp>
                      <wps:cNvSpPr>
                        <a:spLocks noEditPoints="1"/>
                      </wps:cNvSpPr>
                      <wps:spPr bwMode="auto">
                        <a:xfrm>
                          <a:off x="0" y="0"/>
                          <a:ext cx="240470" cy="26189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1" h="186">
                              <a:moveTo>
                                <a:pt x="107" y="63"/>
                              </a:moveTo>
                              <a:cubicBezTo>
                                <a:pt x="107" y="64"/>
                                <a:pt x="108" y="64"/>
                                <a:pt x="108" y="64"/>
                              </a:cubicBezTo>
                              <a:cubicBezTo>
                                <a:pt x="110" y="65"/>
                                <a:pt x="113" y="66"/>
                                <a:pt x="116" y="67"/>
                              </a:cubicBezTo>
                              <a:cubicBezTo>
                                <a:pt x="109" y="75"/>
                                <a:pt x="109" y="75"/>
                                <a:pt x="109" y="75"/>
                              </a:cubicBezTo>
                              <a:cubicBezTo>
                                <a:pt x="108" y="77"/>
                                <a:pt x="108" y="78"/>
                                <a:pt x="109" y="79"/>
                              </a:cubicBezTo>
                              <a:cubicBezTo>
                                <a:pt x="109" y="80"/>
                                <a:pt x="110" y="80"/>
                                <a:pt x="111" y="80"/>
                              </a:cubicBezTo>
                              <a:cubicBezTo>
                                <a:pt x="112" y="80"/>
                                <a:pt x="112" y="80"/>
                                <a:pt x="112" y="80"/>
                              </a:cubicBezTo>
                              <a:cubicBezTo>
                                <a:pt x="133" y="68"/>
                                <a:pt x="133" y="68"/>
                                <a:pt x="133" y="68"/>
                              </a:cubicBezTo>
                              <a:cubicBezTo>
                                <a:pt x="154" y="67"/>
                                <a:pt x="171" y="52"/>
                                <a:pt x="171" y="34"/>
                              </a:cubicBezTo>
                              <a:cubicBezTo>
                                <a:pt x="171" y="15"/>
                                <a:pt x="152" y="0"/>
                                <a:pt x="129" y="0"/>
                              </a:cubicBezTo>
                              <a:cubicBezTo>
                                <a:pt x="129" y="0"/>
                                <a:pt x="129" y="0"/>
                                <a:pt x="129" y="0"/>
                              </a:cubicBezTo>
                              <a:cubicBezTo>
                                <a:pt x="129" y="0"/>
                                <a:pt x="129" y="0"/>
                                <a:pt x="129" y="0"/>
                              </a:cubicBezTo>
                              <a:cubicBezTo>
                                <a:pt x="129" y="0"/>
                                <a:pt x="129" y="0"/>
                                <a:pt x="129" y="0"/>
                              </a:cubicBezTo>
                              <a:cubicBezTo>
                                <a:pt x="129" y="0"/>
                                <a:pt x="129" y="0"/>
                                <a:pt x="129" y="0"/>
                              </a:cubicBezTo>
                              <a:cubicBezTo>
                                <a:pt x="127" y="0"/>
                                <a:pt x="125" y="0"/>
                                <a:pt x="124" y="0"/>
                              </a:cubicBezTo>
                              <a:cubicBezTo>
                                <a:pt x="123" y="0"/>
                                <a:pt x="123" y="0"/>
                                <a:pt x="122" y="0"/>
                              </a:cubicBezTo>
                              <a:cubicBezTo>
                                <a:pt x="121" y="0"/>
                                <a:pt x="120" y="0"/>
                                <a:pt x="118" y="1"/>
                              </a:cubicBezTo>
                              <a:cubicBezTo>
                                <a:pt x="118" y="1"/>
                                <a:pt x="117" y="1"/>
                                <a:pt x="116" y="1"/>
                              </a:cubicBezTo>
                              <a:cubicBezTo>
                                <a:pt x="116" y="1"/>
                                <a:pt x="115" y="2"/>
                                <a:pt x="115" y="2"/>
                              </a:cubicBezTo>
                              <a:cubicBezTo>
                                <a:pt x="109" y="3"/>
                                <a:pt x="104" y="6"/>
                                <a:pt x="99" y="10"/>
                              </a:cubicBezTo>
                              <a:cubicBezTo>
                                <a:pt x="99" y="10"/>
                                <a:pt x="99" y="10"/>
                                <a:pt x="99" y="10"/>
                              </a:cubicBezTo>
                              <a:cubicBezTo>
                                <a:pt x="98" y="11"/>
                                <a:pt x="98" y="11"/>
                                <a:pt x="97" y="12"/>
                              </a:cubicBezTo>
                              <a:cubicBezTo>
                                <a:pt x="96" y="13"/>
                                <a:pt x="95" y="14"/>
                                <a:pt x="95" y="14"/>
                              </a:cubicBezTo>
                              <a:cubicBezTo>
                                <a:pt x="94" y="15"/>
                                <a:pt x="94" y="15"/>
                                <a:pt x="94" y="16"/>
                              </a:cubicBezTo>
                              <a:cubicBezTo>
                                <a:pt x="93" y="17"/>
                                <a:pt x="92" y="18"/>
                                <a:pt x="91" y="19"/>
                              </a:cubicBezTo>
                              <a:cubicBezTo>
                                <a:pt x="91" y="19"/>
                                <a:pt x="91" y="19"/>
                                <a:pt x="91" y="19"/>
                              </a:cubicBezTo>
                              <a:cubicBezTo>
                                <a:pt x="91" y="19"/>
                                <a:pt x="91" y="19"/>
                                <a:pt x="91" y="19"/>
                              </a:cubicBezTo>
                              <a:cubicBezTo>
                                <a:pt x="90" y="21"/>
                                <a:pt x="90" y="22"/>
                                <a:pt x="89" y="24"/>
                              </a:cubicBezTo>
                              <a:cubicBezTo>
                                <a:pt x="88" y="27"/>
                                <a:pt x="87" y="31"/>
                                <a:pt x="87" y="34"/>
                              </a:cubicBezTo>
                              <a:cubicBezTo>
                                <a:pt x="87" y="46"/>
                                <a:pt x="95" y="57"/>
                                <a:pt x="107" y="63"/>
                              </a:cubicBezTo>
                              <a:close/>
                              <a:moveTo>
                                <a:pt x="95" y="26"/>
                              </a:moveTo>
                              <a:cubicBezTo>
                                <a:pt x="95" y="25"/>
                                <a:pt x="96" y="23"/>
                                <a:pt x="96" y="22"/>
                              </a:cubicBezTo>
                              <a:cubicBezTo>
                                <a:pt x="97" y="21"/>
                                <a:pt x="98" y="20"/>
                                <a:pt x="99" y="19"/>
                              </a:cubicBezTo>
                              <a:cubicBezTo>
                                <a:pt x="99" y="19"/>
                                <a:pt x="99" y="19"/>
                                <a:pt x="99" y="18"/>
                              </a:cubicBezTo>
                              <a:cubicBezTo>
                                <a:pt x="100" y="17"/>
                                <a:pt x="101" y="16"/>
                                <a:pt x="102" y="16"/>
                              </a:cubicBezTo>
                              <a:cubicBezTo>
                                <a:pt x="102" y="15"/>
                                <a:pt x="102" y="15"/>
                                <a:pt x="102" y="15"/>
                              </a:cubicBezTo>
                              <a:cubicBezTo>
                                <a:pt x="103" y="14"/>
                                <a:pt x="104" y="13"/>
                                <a:pt x="106" y="13"/>
                              </a:cubicBezTo>
                              <a:cubicBezTo>
                                <a:pt x="106" y="13"/>
                                <a:pt x="106" y="12"/>
                                <a:pt x="106" y="12"/>
                              </a:cubicBezTo>
                              <a:cubicBezTo>
                                <a:pt x="107" y="12"/>
                                <a:pt x="108" y="11"/>
                                <a:pt x="109" y="10"/>
                              </a:cubicBezTo>
                              <a:cubicBezTo>
                                <a:pt x="110" y="10"/>
                                <a:pt x="110" y="10"/>
                                <a:pt x="110" y="10"/>
                              </a:cubicBezTo>
                              <a:cubicBezTo>
                                <a:pt x="111" y="9"/>
                                <a:pt x="112" y="9"/>
                                <a:pt x="114" y="8"/>
                              </a:cubicBezTo>
                              <a:cubicBezTo>
                                <a:pt x="114" y="8"/>
                                <a:pt x="114" y="8"/>
                                <a:pt x="114" y="8"/>
                              </a:cubicBezTo>
                              <a:cubicBezTo>
                                <a:pt x="116" y="8"/>
                                <a:pt x="117" y="7"/>
                                <a:pt x="118" y="7"/>
                              </a:cubicBezTo>
                              <a:cubicBezTo>
                                <a:pt x="119" y="7"/>
                                <a:pt x="119" y="7"/>
                                <a:pt x="119" y="7"/>
                              </a:cubicBezTo>
                              <a:cubicBezTo>
                                <a:pt x="121" y="6"/>
                                <a:pt x="122" y="6"/>
                                <a:pt x="124" y="6"/>
                              </a:cubicBezTo>
                              <a:cubicBezTo>
                                <a:pt x="124" y="6"/>
                                <a:pt x="124" y="6"/>
                                <a:pt x="124" y="6"/>
                              </a:cubicBezTo>
                              <a:cubicBezTo>
                                <a:pt x="126" y="6"/>
                                <a:pt x="127" y="6"/>
                                <a:pt x="129" y="6"/>
                              </a:cubicBezTo>
                              <a:cubicBezTo>
                                <a:pt x="129" y="6"/>
                                <a:pt x="129" y="6"/>
                                <a:pt x="129" y="6"/>
                              </a:cubicBezTo>
                              <a:cubicBezTo>
                                <a:pt x="149" y="6"/>
                                <a:pt x="165" y="18"/>
                                <a:pt x="165" y="34"/>
                              </a:cubicBezTo>
                              <a:cubicBezTo>
                                <a:pt x="165" y="49"/>
                                <a:pt x="150" y="61"/>
                                <a:pt x="132" y="62"/>
                              </a:cubicBezTo>
                              <a:cubicBezTo>
                                <a:pt x="132" y="62"/>
                                <a:pt x="131" y="63"/>
                                <a:pt x="131" y="63"/>
                              </a:cubicBezTo>
                              <a:cubicBezTo>
                                <a:pt x="124" y="67"/>
                                <a:pt x="124" y="67"/>
                                <a:pt x="124" y="67"/>
                              </a:cubicBezTo>
                              <a:cubicBezTo>
                                <a:pt x="124" y="66"/>
                                <a:pt x="125" y="65"/>
                                <a:pt x="124" y="64"/>
                              </a:cubicBezTo>
                              <a:cubicBezTo>
                                <a:pt x="124" y="63"/>
                                <a:pt x="123" y="62"/>
                                <a:pt x="122" y="62"/>
                              </a:cubicBezTo>
                              <a:cubicBezTo>
                                <a:pt x="118" y="61"/>
                                <a:pt x="115" y="60"/>
                                <a:pt x="112" y="59"/>
                              </a:cubicBezTo>
                              <a:cubicBezTo>
                                <a:pt x="101" y="54"/>
                                <a:pt x="93" y="44"/>
                                <a:pt x="93" y="34"/>
                              </a:cubicBezTo>
                              <a:cubicBezTo>
                                <a:pt x="93" y="31"/>
                                <a:pt x="94" y="29"/>
                                <a:pt x="95" y="26"/>
                              </a:cubicBezTo>
                              <a:close/>
                              <a:moveTo>
                                <a:pt x="104" y="112"/>
                              </a:moveTo>
                              <a:cubicBezTo>
                                <a:pt x="104" y="126"/>
                                <a:pt x="115" y="138"/>
                                <a:pt x="130" y="138"/>
                              </a:cubicBezTo>
                              <a:cubicBezTo>
                                <a:pt x="144" y="138"/>
                                <a:pt x="156" y="126"/>
                                <a:pt x="156" y="112"/>
                              </a:cubicBezTo>
                              <a:cubicBezTo>
                                <a:pt x="156" y="97"/>
                                <a:pt x="144" y="86"/>
                                <a:pt x="130" y="86"/>
                              </a:cubicBezTo>
                              <a:cubicBezTo>
                                <a:pt x="115" y="86"/>
                                <a:pt x="104" y="97"/>
                                <a:pt x="104" y="112"/>
                              </a:cubicBezTo>
                              <a:close/>
                              <a:moveTo>
                                <a:pt x="150" y="112"/>
                              </a:moveTo>
                              <a:cubicBezTo>
                                <a:pt x="150" y="123"/>
                                <a:pt x="141" y="132"/>
                                <a:pt x="130" y="132"/>
                              </a:cubicBezTo>
                              <a:cubicBezTo>
                                <a:pt x="119" y="132"/>
                                <a:pt x="110" y="123"/>
                                <a:pt x="110" y="112"/>
                              </a:cubicBezTo>
                              <a:cubicBezTo>
                                <a:pt x="110" y="101"/>
                                <a:pt x="119" y="92"/>
                                <a:pt x="130" y="92"/>
                              </a:cubicBezTo>
                              <a:cubicBezTo>
                                <a:pt x="141" y="92"/>
                                <a:pt x="150" y="101"/>
                                <a:pt x="150" y="112"/>
                              </a:cubicBezTo>
                              <a:close/>
                              <a:moveTo>
                                <a:pt x="157" y="149"/>
                              </a:moveTo>
                              <a:cubicBezTo>
                                <a:pt x="150" y="138"/>
                                <a:pt x="136" y="139"/>
                                <a:pt x="135" y="139"/>
                              </a:cubicBezTo>
                              <a:cubicBezTo>
                                <a:pt x="124" y="139"/>
                                <a:pt x="124" y="139"/>
                                <a:pt x="124" y="139"/>
                              </a:cubicBezTo>
                              <a:cubicBezTo>
                                <a:pt x="124" y="139"/>
                                <a:pt x="112" y="139"/>
                                <a:pt x="105" y="149"/>
                              </a:cubicBezTo>
                              <a:cubicBezTo>
                                <a:pt x="104" y="150"/>
                                <a:pt x="103" y="153"/>
                                <a:pt x="102" y="157"/>
                              </a:cubicBezTo>
                              <a:cubicBezTo>
                                <a:pt x="102" y="157"/>
                                <a:pt x="102" y="157"/>
                                <a:pt x="102" y="157"/>
                              </a:cubicBezTo>
                              <a:cubicBezTo>
                                <a:pt x="98" y="147"/>
                                <a:pt x="95" y="136"/>
                                <a:pt x="91" y="132"/>
                              </a:cubicBezTo>
                              <a:cubicBezTo>
                                <a:pt x="81" y="116"/>
                                <a:pt x="61" y="118"/>
                                <a:pt x="60" y="118"/>
                              </a:cubicBezTo>
                              <a:cubicBezTo>
                                <a:pt x="44" y="118"/>
                                <a:pt x="44" y="118"/>
                                <a:pt x="44" y="118"/>
                              </a:cubicBezTo>
                              <a:cubicBezTo>
                                <a:pt x="43" y="118"/>
                                <a:pt x="27" y="117"/>
                                <a:pt x="17" y="131"/>
                              </a:cubicBezTo>
                              <a:cubicBezTo>
                                <a:pt x="11" y="139"/>
                                <a:pt x="4" y="168"/>
                                <a:pt x="1" y="181"/>
                              </a:cubicBezTo>
                              <a:cubicBezTo>
                                <a:pt x="0" y="182"/>
                                <a:pt x="2" y="184"/>
                                <a:pt x="3" y="184"/>
                              </a:cubicBezTo>
                              <a:cubicBezTo>
                                <a:pt x="5" y="185"/>
                                <a:pt x="6" y="184"/>
                                <a:pt x="7" y="182"/>
                              </a:cubicBezTo>
                              <a:cubicBezTo>
                                <a:pt x="10" y="169"/>
                                <a:pt x="17" y="141"/>
                                <a:pt x="22" y="135"/>
                              </a:cubicBezTo>
                              <a:cubicBezTo>
                                <a:pt x="30" y="124"/>
                                <a:pt x="44" y="124"/>
                                <a:pt x="44" y="124"/>
                              </a:cubicBezTo>
                              <a:cubicBezTo>
                                <a:pt x="61" y="124"/>
                                <a:pt x="61" y="124"/>
                                <a:pt x="61" y="124"/>
                              </a:cubicBezTo>
                              <a:cubicBezTo>
                                <a:pt x="61" y="124"/>
                                <a:pt x="78" y="122"/>
                                <a:pt x="86" y="135"/>
                              </a:cubicBezTo>
                              <a:cubicBezTo>
                                <a:pt x="86" y="135"/>
                                <a:pt x="86" y="136"/>
                                <a:pt x="86" y="136"/>
                              </a:cubicBezTo>
                              <a:cubicBezTo>
                                <a:pt x="91" y="142"/>
                                <a:pt x="99" y="169"/>
                                <a:pt x="102" y="182"/>
                              </a:cubicBezTo>
                              <a:cubicBezTo>
                                <a:pt x="103" y="183"/>
                                <a:pt x="104" y="184"/>
                                <a:pt x="105" y="184"/>
                              </a:cubicBezTo>
                              <a:cubicBezTo>
                                <a:pt x="105" y="184"/>
                                <a:pt x="106" y="184"/>
                                <a:pt x="106" y="184"/>
                              </a:cubicBezTo>
                              <a:cubicBezTo>
                                <a:pt x="108" y="184"/>
                                <a:pt x="109" y="182"/>
                                <a:pt x="108" y="181"/>
                              </a:cubicBezTo>
                              <a:cubicBezTo>
                                <a:pt x="107" y="176"/>
                                <a:pt x="105" y="168"/>
                                <a:pt x="102" y="160"/>
                              </a:cubicBezTo>
                              <a:cubicBezTo>
                                <a:pt x="103" y="160"/>
                                <a:pt x="103" y="160"/>
                                <a:pt x="103" y="160"/>
                              </a:cubicBezTo>
                              <a:cubicBezTo>
                                <a:pt x="105" y="161"/>
                                <a:pt x="107" y="160"/>
                                <a:pt x="107" y="159"/>
                              </a:cubicBezTo>
                              <a:cubicBezTo>
                                <a:pt x="109" y="155"/>
                                <a:pt x="110" y="153"/>
                                <a:pt x="110" y="152"/>
                              </a:cubicBezTo>
                              <a:cubicBezTo>
                                <a:pt x="115" y="145"/>
                                <a:pt x="124" y="145"/>
                                <a:pt x="124" y="145"/>
                              </a:cubicBezTo>
                              <a:cubicBezTo>
                                <a:pt x="136" y="145"/>
                                <a:pt x="136" y="145"/>
                                <a:pt x="136" y="145"/>
                              </a:cubicBezTo>
                              <a:cubicBezTo>
                                <a:pt x="136" y="145"/>
                                <a:pt x="147" y="144"/>
                                <a:pt x="152" y="153"/>
                              </a:cubicBezTo>
                              <a:cubicBezTo>
                                <a:pt x="152" y="153"/>
                                <a:pt x="152" y="153"/>
                                <a:pt x="152" y="153"/>
                              </a:cubicBezTo>
                              <a:cubicBezTo>
                                <a:pt x="155" y="157"/>
                                <a:pt x="160" y="174"/>
                                <a:pt x="163" y="184"/>
                              </a:cubicBezTo>
                              <a:cubicBezTo>
                                <a:pt x="163" y="185"/>
                                <a:pt x="164" y="186"/>
                                <a:pt x="165" y="186"/>
                              </a:cubicBezTo>
                              <a:cubicBezTo>
                                <a:pt x="166" y="186"/>
                                <a:pt x="166" y="186"/>
                                <a:pt x="166" y="186"/>
                              </a:cubicBezTo>
                              <a:cubicBezTo>
                                <a:pt x="168" y="186"/>
                                <a:pt x="169" y="184"/>
                                <a:pt x="168" y="182"/>
                              </a:cubicBezTo>
                              <a:cubicBezTo>
                                <a:pt x="167" y="176"/>
                                <a:pt x="161" y="155"/>
                                <a:pt x="157" y="149"/>
                              </a:cubicBezTo>
                              <a:close/>
                              <a:moveTo>
                                <a:pt x="52" y="113"/>
                              </a:moveTo>
                              <a:cubicBezTo>
                                <a:pt x="73" y="113"/>
                                <a:pt x="90" y="96"/>
                                <a:pt x="90" y="75"/>
                              </a:cubicBezTo>
                              <a:cubicBezTo>
                                <a:pt x="90" y="55"/>
                                <a:pt x="73" y="38"/>
                                <a:pt x="52" y="38"/>
                              </a:cubicBezTo>
                              <a:cubicBezTo>
                                <a:pt x="32" y="38"/>
                                <a:pt x="15" y="55"/>
                                <a:pt x="15" y="75"/>
                              </a:cubicBezTo>
                              <a:cubicBezTo>
                                <a:pt x="15" y="96"/>
                                <a:pt x="32" y="113"/>
                                <a:pt x="52" y="113"/>
                              </a:cubicBezTo>
                              <a:close/>
                              <a:moveTo>
                                <a:pt x="52" y="44"/>
                              </a:moveTo>
                              <a:cubicBezTo>
                                <a:pt x="70" y="44"/>
                                <a:pt x="84" y="58"/>
                                <a:pt x="84" y="75"/>
                              </a:cubicBezTo>
                              <a:cubicBezTo>
                                <a:pt x="84" y="93"/>
                                <a:pt x="70" y="107"/>
                                <a:pt x="52" y="107"/>
                              </a:cubicBezTo>
                              <a:cubicBezTo>
                                <a:pt x="35" y="107"/>
                                <a:pt x="21" y="93"/>
                                <a:pt x="21" y="75"/>
                              </a:cubicBezTo>
                              <a:cubicBezTo>
                                <a:pt x="21" y="58"/>
                                <a:pt x="35" y="44"/>
                                <a:pt x="52" y="4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2" o:spid="_x0000_s1026" o:spt="100" style="position:absolute;left:0pt;margin-left:76.7pt;margin-top:193.25pt;height:20.6pt;width:18.95pt;z-index:251792384;mso-width-relative:page;mso-height-relative:page;" fillcolor="#626262" filled="t" stroked="f" coordsize="171,186" o:gfxdata="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" path="m107,63c107,64,108,64,108,64c110,65,113,66,116,67c109,75,109,75,109,75c108,77,108,78,109,79c109,80,110,80,111,80c112,80,112,80,112,80c133,68,133,68,133,68c154,67,171,52,171,34c171,15,152,0,129,0c129,0,129,0,129,0c129,0,129,0,129,0c129,0,129,0,129,0c129,0,129,0,129,0c127,0,125,0,124,0c123,0,123,0,122,0c121,0,120,0,118,1c118,1,117,1,116,1c116,1,115,2,115,2c109,3,104,6,99,10c99,10,99,10,99,10c98,11,98,11,97,12c96,13,95,14,95,14c94,15,94,15,94,16c93,17,92,18,91,19c91,19,91,19,91,19c91,19,91,19,91,19c90,21,90,22,89,24c88,27,87,31,87,34c87,46,95,57,107,63xm95,26c95,25,96,23,96,22c97,21,98,20,99,19c99,19,99,19,99,18c100,17,101,16,102,16c102,15,102,15,102,15c103,14,104,13,106,13c106,13,106,12,106,12c107,12,108,11,109,10c110,10,110,10,110,10c111,9,112,9,114,8c114,8,114,8,114,8c116,8,117,7,118,7c119,7,119,7,119,7c121,6,122,6,124,6c124,6,124,6,124,6c126,6,127,6,129,6c129,6,129,6,129,6c149,6,165,18,165,34c165,49,150,61,132,62c132,62,131,63,131,63c124,67,124,67,124,67c124,66,125,65,124,64c124,63,123,62,122,62c118,61,115,60,112,59c101,54,93,44,93,34c93,31,94,29,95,26xm104,112c104,126,115,138,130,138c144,138,156,126,156,112c156,97,144,86,130,86c115,86,104,97,104,112xm150,112c150,123,141,132,130,132c119,132,110,123,110,112c110,101,119,92,130,92c141,92,150,101,150,112xm157,149c150,138,136,139,135,139c124,139,124,139,124,139c124,139,112,139,105,149c104,150,103,153,102,157c102,157,102,157,102,157c98,147,95,136,91,132c81,116,61,118,60,118c44,118,44,118,44,118c43,118,27,117,17,131c11,139,4,168,1,181c0,182,2,184,3,184c5,185,6,184,7,182c10,169,17,141,22,135c30,124,44,124,44,124c61,124,61,124,61,124c61,124,78,122,86,135c86,135,86,136,86,136c91,142,99,169,102,182c103,183,104,184,105,184c105,184,106,184,106,184c108,184,109,182,108,181c107,176,105,168,102,160c103,160,103,160,103,160c105,161,107,160,107,159c109,155,110,153,110,152c115,145,124,145,124,145c136,145,136,145,136,145c136,145,147,144,152,153c152,153,152,153,152,153c155,157,160,174,163,184c163,185,164,186,165,186c166,186,166,186,166,186c168,186,169,184,168,182c167,176,161,155,157,149xm52,113c73,113,90,96,90,75c90,55,73,38,52,38c32,38,15,55,15,75c15,96,32,113,52,113xm52,44c70,44,84,58,84,75c84,93,70,107,52,107c35,107,21,93,21,75c21,58,35,44,52,44xe">
                <v:path o:connectlocs="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257013" o:connectangles="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681990</wp:posOffset>
                </wp:positionH>
                <wp:positionV relativeFrom="paragraph">
                  <wp:posOffset>2437765</wp:posOffset>
                </wp:positionV>
                <wp:extent cx="239395" cy="255905"/>
                <wp:effectExtent l="0" t="0" r="8890" b="10795"/>
                <wp:wrapNone/>
                <wp:docPr id="5159" name="Freeform 93"/>
                <wp:cNvGraphicFramePr/>
                <a:graphic xmlns:a="http://schemas.openxmlformats.org/drawingml/2006/main">
                  <a:graphicData uri="http://schemas.microsoft.com/office/word/2010/wordprocessingShape">
                    <wps:wsp>
                      <wps:cNvSpPr>
                        <a:spLocks noEditPoints="1"/>
                      </wps:cNvSpPr>
                      <wps:spPr bwMode="auto">
                        <a:xfrm>
                          <a:off x="0" y="0"/>
                          <a:ext cx="239279" cy="25593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0" h="182">
                              <a:moveTo>
                                <a:pt x="56" y="105"/>
                              </a:moveTo>
                              <a:cubicBezTo>
                                <a:pt x="78" y="105"/>
                                <a:pt x="96" y="87"/>
                                <a:pt x="96" y="65"/>
                              </a:cubicBezTo>
                              <a:cubicBezTo>
                                <a:pt x="96" y="42"/>
                                <a:pt x="78" y="24"/>
                                <a:pt x="56" y="24"/>
                              </a:cubicBezTo>
                              <a:cubicBezTo>
                                <a:pt x="34" y="24"/>
                                <a:pt x="16" y="42"/>
                                <a:pt x="16" y="65"/>
                              </a:cubicBezTo>
                              <a:cubicBezTo>
                                <a:pt x="16" y="87"/>
                                <a:pt x="34" y="105"/>
                                <a:pt x="56" y="105"/>
                              </a:cubicBezTo>
                              <a:close/>
                              <a:moveTo>
                                <a:pt x="56" y="30"/>
                              </a:moveTo>
                              <a:cubicBezTo>
                                <a:pt x="75" y="30"/>
                                <a:pt x="90" y="46"/>
                                <a:pt x="90" y="65"/>
                              </a:cubicBezTo>
                              <a:cubicBezTo>
                                <a:pt x="90" y="84"/>
                                <a:pt x="75" y="99"/>
                                <a:pt x="56" y="99"/>
                              </a:cubicBezTo>
                              <a:cubicBezTo>
                                <a:pt x="37" y="99"/>
                                <a:pt x="22" y="84"/>
                                <a:pt x="22" y="65"/>
                              </a:cubicBezTo>
                              <a:cubicBezTo>
                                <a:pt x="22" y="46"/>
                                <a:pt x="37" y="30"/>
                                <a:pt x="56" y="30"/>
                              </a:cubicBezTo>
                              <a:close/>
                              <a:moveTo>
                                <a:pt x="138" y="0"/>
                              </a:moveTo>
                              <a:cubicBezTo>
                                <a:pt x="119" y="0"/>
                                <a:pt x="105" y="12"/>
                                <a:pt x="105" y="27"/>
                              </a:cubicBezTo>
                              <a:cubicBezTo>
                                <a:pt x="105" y="42"/>
                                <a:pt x="119" y="54"/>
                                <a:pt x="138" y="54"/>
                              </a:cubicBezTo>
                              <a:cubicBezTo>
                                <a:pt x="156" y="54"/>
                                <a:pt x="170" y="42"/>
                                <a:pt x="170" y="27"/>
                              </a:cubicBezTo>
                              <a:cubicBezTo>
                                <a:pt x="170" y="12"/>
                                <a:pt x="156" y="0"/>
                                <a:pt x="138" y="0"/>
                              </a:cubicBezTo>
                              <a:close/>
                              <a:moveTo>
                                <a:pt x="138" y="48"/>
                              </a:moveTo>
                              <a:cubicBezTo>
                                <a:pt x="123" y="48"/>
                                <a:pt x="111" y="39"/>
                                <a:pt x="111" y="27"/>
                              </a:cubicBezTo>
                              <a:cubicBezTo>
                                <a:pt x="111" y="15"/>
                                <a:pt x="123" y="6"/>
                                <a:pt x="138" y="6"/>
                              </a:cubicBezTo>
                              <a:cubicBezTo>
                                <a:pt x="152" y="6"/>
                                <a:pt x="164" y="15"/>
                                <a:pt x="164" y="27"/>
                              </a:cubicBezTo>
                              <a:cubicBezTo>
                                <a:pt x="164" y="39"/>
                                <a:pt x="152" y="48"/>
                                <a:pt x="138" y="48"/>
                              </a:cubicBezTo>
                              <a:close/>
                              <a:moveTo>
                                <a:pt x="98" y="126"/>
                              </a:moveTo>
                              <a:cubicBezTo>
                                <a:pt x="87" y="108"/>
                                <a:pt x="65" y="110"/>
                                <a:pt x="65" y="111"/>
                              </a:cubicBezTo>
                              <a:cubicBezTo>
                                <a:pt x="47" y="111"/>
                                <a:pt x="47" y="111"/>
                                <a:pt x="47" y="111"/>
                              </a:cubicBezTo>
                              <a:cubicBezTo>
                                <a:pt x="46" y="111"/>
                                <a:pt x="28" y="110"/>
                                <a:pt x="18" y="125"/>
                              </a:cubicBezTo>
                              <a:cubicBezTo>
                                <a:pt x="12" y="133"/>
                                <a:pt x="4" y="165"/>
                                <a:pt x="1" y="178"/>
                              </a:cubicBezTo>
                              <a:cubicBezTo>
                                <a:pt x="0" y="180"/>
                                <a:pt x="1" y="181"/>
                                <a:pt x="3" y="182"/>
                              </a:cubicBezTo>
                              <a:cubicBezTo>
                                <a:pt x="5" y="182"/>
                                <a:pt x="6" y="181"/>
                                <a:pt x="7" y="180"/>
                              </a:cubicBezTo>
                              <a:cubicBezTo>
                                <a:pt x="10" y="166"/>
                                <a:pt x="18" y="136"/>
                                <a:pt x="23" y="128"/>
                              </a:cubicBezTo>
                              <a:cubicBezTo>
                                <a:pt x="31" y="116"/>
                                <a:pt x="46" y="117"/>
                                <a:pt x="47" y="117"/>
                              </a:cubicBezTo>
                              <a:cubicBezTo>
                                <a:pt x="65" y="117"/>
                                <a:pt x="65" y="117"/>
                                <a:pt x="65" y="117"/>
                              </a:cubicBezTo>
                              <a:cubicBezTo>
                                <a:pt x="65" y="117"/>
                                <a:pt x="84" y="115"/>
                                <a:pt x="93" y="129"/>
                              </a:cubicBezTo>
                              <a:cubicBezTo>
                                <a:pt x="93" y="129"/>
                                <a:pt x="93" y="129"/>
                                <a:pt x="93" y="129"/>
                              </a:cubicBezTo>
                              <a:cubicBezTo>
                                <a:pt x="98" y="136"/>
                                <a:pt x="107" y="166"/>
                                <a:pt x="110" y="180"/>
                              </a:cubicBezTo>
                              <a:cubicBezTo>
                                <a:pt x="110" y="181"/>
                                <a:pt x="112" y="182"/>
                                <a:pt x="113" y="182"/>
                              </a:cubicBezTo>
                              <a:cubicBezTo>
                                <a:pt x="113" y="182"/>
                                <a:pt x="113" y="182"/>
                                <a:pt x="114" y="182"/>
                              </a:cubicBezTo>
                              <a:cubicBezTo>
                                <a:pt x="115" y="181"/>
                                <a:pt x="116" y="180"/>
                                <a:pt x="116" y="178"/>
                              </a:cubicBezTo>
                              <a:cubicBezTo>
                                <a:pt x="113" y="167"/>
                                <a:pt x="104" y="134"/>
                                <a:pt x="98" y="126"/>
                              </a:cubicBezTo>
                              <a:close/>
                              <a:moveTo>
                                <a:pt x="116" y="55"/>
                              </a:moveTo>
                              <a:cubicBezTo>
                                <a:pt x="109" y="55"/>
                                <a:pt x="103" y="60"/>
                                <a:pt x="103" y="66"/>
                              </a:cubicBezTo>
                              <a:cubicBezTo>
                                <a:pt x="103" y="73"/>
                                <a:pt x="109" y="78"/>
                                <a:pt x="116" y="78"/>
                              </a:cubicBezTo>
                              <a:cubicBezTo>
                                <a:pt x="123" y="78"/>
                                <a:pt x="129" y="73"/>
                                <a:pt x="129" y="66"/>
                              </a:cubicBezTo>
                              <a:cubicBezTo>
                                <a:pt x="129" y="60"/>
                                <a:pt x="123" y="55"/>
                                <a:pt x="116" y="55"/>
                              </a:cubicBezTo>
                              <a:close/>
                              <a:moveTo>
                                <a:pt x="116" y="72"/>
                              </a:moveTo>
                              <a:cubicBezTo>
                                <a:pt x="112" y="72"/>
                                <a:pt x="109" y="69"/>
                                <a:pt x="109" y="66"/>
                              </a:cubicBezTo>
                              <a:cubicBezTo>
                                <a:pt x="109" y="64"/>
                                <a:pt x="112" y="61"/>
                                <a:pt x="116" y="61"/>
                              </a:cubicBezTo>
                              <a:cubicBezTo>
                                <a:pt x="120" y="61"/>
                                <a:pt x="123" y="64"/>
                                <a:pt x="123" y="66"/>
                              </a:cubicBezTo>
                              <a:cubicBezTo>
                                <a:pt x="123" y="69"/>
                                <a:pt x="120" y="72"/>
                                <a:pt x="116" y="7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3" o:spid="_x0000_s1026" o:spt="100" style="position:absolute;left:0pt;margin-left:53.7pt;margin-top:191.95pt;height:20.15pt;width:18.85pt;z-index:251791360;mso-width-relative:page;mso-height-relative:page;" fillcolor="#626262" filled="t" stroked="f" coordsize="170,182" o:gfxdata="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c7OEU9sAAAALAQAADwAAAAAAAAABACAAAAAiAAAAZHJzL2Rvd25yZXYueG1sUEsB&#10;AhQAFAAAAAgAh07iQIhHDSj1BwAADywAAA4AAAAAAAAAAQAgAAAAKgEAAGRycy9lMm9Eb2MueG1s&#10;UEsFBgAAAAAGAAYAWQEAAJELAAAAAA==&#10;" path="m56,105c78,105,96,87,96,65c96,42,78,24,56,24c34,24,16,42,16,65c16,87,34,105,56,105xm56,30c75,30,90,46,90,65c90,84,75,99,56,99c37,99,22,84,22,65c22,46,37,30,56,30xm138,0c119,0,105,12,105,27c105,42,119,54,138,54c156,54,170,42,170,27c170,12,156,0,138,0xm138,48c123,48,111,39,111,27c111,15,123,6,138,6c152,6,164,15,164,27c164,39,152,48,138,48xm98,126c87,108,65,110,65,111c47,111,47,111,47,111c46,111,28,110,18,125c12,133,4,165,1,178c0,180,1,181,3,182c5,182,6,181,7,180c10,166,18,136,23,128c31,116,46,117,47,117c65,117,65,117,65,117c65,117,84,115,93,129c93,129,93,129,93,129c98,136,107,166,110,180c110,181,112,182,113,182c113,182,113,182,114,182c115,181,116,180,116,178c113,167,104,134,98,126xm116,55c109,55,103,60,103,66c103,73,109,78,116,78c123,78,129,73,129,66c129,60,123,55,116,55xm116,72c112,72,109,69,109,66c109,64,112,61,116,61c120,61,123,64,123,66c123,69,120,72,116,72xe">
                <v:path o:connectlocs="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342900</wp:posOffset>
                </wp:positionH>
                <wp:positionV relativeFrom="paragraph">
                  <wp:posOffset>2448560</wp:posOffset>
                </wp:positionV>
                <wp:extent cx="239395" cy="253365"/>
                <wp:effectExtent l="0" t="0" r="8255" b="13335"/>
                <wp:wrapNone/>
                <wp:docPr id="5160" name="Freeform 94"/>
                <wp:cNvGraphicFramePr/>
                <a:graphic xmlns:a="http://schemas.openxmlformats.org/drawingml/2006/main">
                  <a:graphicData uri="http://schemas.microsoft.com/office/word/2010/wordprocessingShape">
                    <wps:wsp>
                      <wps:cNvSpPr>
                        <a:spLocks noEditPoints="1"/>
                      </wps:cNvSpPr>
                      <wps:spPr bwMode="auto">
                        <a:xfrm>
                          <a:off x="0" y="0"/>
                          <a:ext cx="239279" cy="25355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0" h="180">
                              <a:moveTo>
                                <a:pt x="56" y="103"/>
                              </a:moveTo>
                              <a:cubicBezTo>
                                <a:pt x="78" y="103"/>
                                <a:pt x="96" y="84"/>
                                <a:pt x="96" y="62"/>
                              </a:cubicBezTo>
                              <a:cubicBezTo>
                                <a:pt x="96" y="40"/>
                                <a:pt x="78" y="22"/>
                                <a:pt x="56" y="22"/>
                              </a:cubicBezTo>
                              <a:cubicBezTo>
                                <a:pt x="34" y="22"/>
                                <a:pt x="15" y="40"/>
                                <a:pt x="15" y="62"/>
                              </a:cubicBezTo>
                              <a:cubicBezTo>
                                <a:pt x="15" y="84"/>
                                <a:pt x="34" y="103"/>
                                <a:pt x="56" y="103"/>
                              </a:cubicBezTo>
                              <a:close/>
                              <a:moveTo>
                                <a:pt x="56" y="28"/>
                              </a:moveTo>
                              <a:cubicBezTo>
                                <a:pt x="75" y="28"/>
                                <a:pt x="90" y="43"/>
                                <a:pt x="90" y="62"/>
                              </a:cubicBezTo>
                              <a:cubicBezTo>
                                <a:pt x="90" y="81"/>
                                <a:pt x="75" y="97"/>
                                <a:pt x="56" y="97"/>
                              </a:cubicBezTo>
                              <a:cubicBezTo>
                                <a:pt x="37" y="97"/>
                                <a:pt x="21" y="81"/>
                                <a:pt x="21" y="62"/>
                              </a:cubicBezTo>
                              <a:cubicBezTo>
                                <a:pt x="21" y="43"/>
                                <a:pt x="37" y="28"/>
                                <a:pt x="56" y="28"/>
                              </a:cubicBezTo>
                              <a:close/>
                              <a:moveTo>
                                <a:pt x="127" y="0"/>
                              </a:moveTo>
                              <a:cubicBezTo>
                                <a:pt x="110" y="0"/>
                                <a:pt x="95" y="8"/>
                                <a:pt x="87" y="21"/>
                              </a:cubicBezTo>
                              <a:cubicBezTo>
                                <a:pt x="87" y="22"/>
                                <a:pt x="87" y="24"/>
                                <a:pt x="88" y="25"/>
                              </a:cubicBezTo>
                              <a:cubicBezTo>
                                <a:pt x="90" y="26"/>
                                <a:pt x="92" y="25"/>
                                <a:pt x="93" y="24"/>
                              </a:cubicBezTo>
                              <a:cubicBezTo>
                                <a:pt x="99" y="13"/>
                                <a:pt x="112" y="6"/>
                                <a:pt x="127" y="6"/>
                              </a:cubicBezTo>
                              <a:cubicBezTo>
                                <a:pt x="147" y="6"/>
                                <a:pt x="164" y="20"/>
                                <a:pt x="164" y="36"/>
                              </a:cubicBezTo>
                              <a:cubicBezTo>
                                <a:pt x="164" y="52"/>
                                <a:pt x="149" y="65"/>
                                <a:pt x="130" y="66"/>
                              </a:cubicBezTo>
                              <a:cubicBezTo>
                                <a:pt x="129" y="66"/>
                                <a:pt x="129" y="66"/>
                                <a:pt x="129" y="67"/>
                              </a:cubicBezTo>
                              <a:cubicBezTo>
                                <a:pt x="121" y="71"/>
                                <a:pt x="121" y="71"/>
                                <a:pt x="121" y="71"/>
                              </a:cubicBezTo>
                              <a:cubicBezTo>
                                <a:pt x="121" y="71"/>
                                <a:pt x="121" y="71"/>
                                <a:pt x="121" y="71"/>
                              </a:cubicBezTo>
                              <a:cubicBezTo>
                                <a:pt x="122" y="70"/>
                                <a:pt x="122" y="69"/>
                                <a:pt x="122" y="68"/>
                              </a:cubicBezTo>
                              <a:cubicBezTo>
                                <a:pt x="121" y="67"/>
                                <a:pt x="120" y="66"/>
                                <a:pt x="119" y="66"/>
                              </a:cubicBezTo>
                              <a:cubicBezTo>
                                <a:pt x="115" y="65"/>
                                <a:pt x="111" y="64"/>
                                <a:pt x="107" y="62"/>
                              </a:cubicBezTo>
                              <a:cubicBezTo>
                                <a:pt x="106" y="61"/>
                                <a:pt x="104" y="62"/>
                                <a:pt x="103" y="63"/>
                              </a:cubicBezTo>
                              <a:cubicBezTo>
                                <a:pt x="102" y="65"/>
                                <a:pt x="103" y="67"/>
                                <a:pt x="104" y="67"/>
                              </a:cubicBezTo>
                              <a:cubicBezTo>
                                <a:pt x="107" y="69"/>
                                <a:pt x="110" y="70"/>
                                <a:pt x="113" y="71"/>
                              </a:cubicBezTo>
                              <a:cubicBezTo>
                                <a:pt x="106" y="80"/>
                                <a:pt x="106" y="80"/>
                                <a:pt x="106" y="80"/>
                              </a:cubicBezTo>
                              <a:cubicBezTo>
                                <a:pt x="105" y="81"/>
                                <a:pt x="105" y="83"/>
                                <a:pt x="106" y="84"/>
                              </a:cubicBezTo>
                              <a:cubicBezTo>
                                <a:pt x="106" y="84"/>
                                <a:pt x="107" y="85"/>
                                <a:pt x="108" y="85"/>
                              </a:cubicBezTo>
                              <a:cubicBezTo>
                                <a:pt x="108" y="85"/>
                                <a:pt x="109" y="85"/>
                                <a:pt x="109" y="84"/>
                              </a:cubicBezTo>
                              <a:cubicBezTo>
                                <a:pt x="131" y="72"/>
                                <a:pt x="131" y="72"/>
                                <a:pt x="131" y="72"/>
                              </a:cubicBezTo>
                              <a:cubicBezTo>
                                <a:pt x="153" y="70"/>
                                <a:pt x="170" y="55"/>
                                <a:pt x="170" y="36"/>
                              </a:cubicBezTo>
                              <a:cubicBezTo>
                                <a:pt x="170" y="17"/>
                                <a:pt x="151" y="0"/>
                                <a:pt x="127" y="0"/>
                              </a:cubicBezTo>
                              <a:close/>
                              <a:moveTo>
                                <a:pt x="97" y="123"/>
                              </a:moveTo>
                              <a:cubicBezTo>
                                <a:pt x="87" y="106"/>
                                <a:pt x="65" y="108"/>
                                <a:pt x="64" y="108"/>
                              </a:cubicBezTo>
                              <a:cubicBezTo>
                                <a:pt x="46" y="108"/>
                                <a:pt x="46" y="108"/>
                                <a:pt x="46" y="108"/>
                              </a:cubicBezTo>
                              <a:cubicBezTo>
                                <a:pt x="46" y="108"/>
                                <a:pt x="28" y="108"/>
                                <a:pt x="18" y="123"/>
                              </a:cubicBezTo>
                              <a:cubicBezTo>
                                <a:pt x="12" y="131"/>
                                <a:pt x="3" y="162"/>
                                <a:pt x="0" y="176"/>
                              </a:cubicBezTo>
                              <a:cubicBezTo>
                                <a:pt x="0" y="177"/>
                                <a:pt x="1" y="179"/>
                                <a:pt x="3" y="179"/>
                              </a:cubicBezTo>
                              <a:cubicBezTo>
                                <a:pt x="3" y="179"/>
                                <a:pt x="3" y="179"/>
                                <a:pt x="3" y="179"/>
                              </a:cubicBezTo>
                              <a:cubicBezTo>
                                <a:pt x="5" y="179"/>
                                <a:pt x="6" y="178"/>
                                <a:pt x="6" y="177"/>
                              </a:cubicBezTo>
                              <a:cubicBezTo>
                                <a:pt x="9" y="163"/>
                                <a:pt x="18" y="133"/>
                                <a:pt x="23" y="126"/>
                              </a:cubicBezTo>
                              <a:cubicBezTo>
                                <a:pt x="31" y="114"/>
                                <a:pt x="46" y="114"/>
                                <a:pt x="46" y="114"/>
                              </a:cubicBezTo>
                              <a:cubicBezTo>
                                <a:pt x="65" y="114"/>
                                <a:pt x="65" y="114"/>
                                <a:pt x="65" y="114"/>
                              </a:cubicBezTo>
                              <a:cubicBezTo>
                                <a:pt x="65" y="114"/>
                                <a:pt x="84" y="112"/>
                                <a:pt x="92" y="127"/>
                              </a:cubicBezTo>
                              <a:cubicBezTo>
                                <a:pt x="92" y="127"/>
                                <a:pt x="92" y="127"/>
                                <a:pt x="93" y="127"/>
                              </a:cubicBezTo>
                              <a:cubicBezTo>
                                <a:pt x="98" y="133"/>
                                <a:pt x="106" y="163"/>
                                <a:pt x="110" y="177"/>
                              </a:cubicBezTo>
                              <a:cubicBezTo>
                                <a:pt x="110" y="179"/>
                                <a:pt x="112" y="180"/>
                                <a:pt x="113" y="179"/>
                              </a:cubicBezTo>
                              <a:cubicBezTo>
                                <a:pt x="115" y="179"/>
                                <a:pt x="116" y="177"/>
                                <a:pt x="116" y="176"/>
                              </a:cubicBezTo>
                              <a:cubicBezTo>
                                <a:pt x="113" y="165"/>
                                <a:pt x="104" y="132"/>
                                <a:pt x="97" y="12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4" o:spid="_x0000_s1026" o:spt="100" style="position:absolute;left:0pt;margin-left:27pt;margin-top:192.8pt;height:19.95pt;width:18.85pt;z-index:251790336;mso-width-relative:page;mso-height-relative:page;" fillcolor="#626262" filled="t" stroked="f" coordsize="170,180" o:gfxdata="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" path="m56,103c78,103,96,84,96,62c96,40,78,22,56,22c34,22,15,40,15,62c15,84,34,103,56,103xm56,28c75,28,90,43,90,62c90,81,75,97,56,97c37,97,21,81,21,62c21,43,37,28,56,28xm127,0c110,0,95,8,87,21c87,22,87,24,88,25c90,26,92,25,93,24c99,13,112,6,127,6c147,6,164,20,164,36c164,52,149,65,130,66c129,66,129,66,129,67c121,71,121,71,121,71c121,71,121,71,121,71c122,70,122,69,122,68c121,67,120,66,119,66c115,65,111,64,107,62c106,61,104,62,103,63c102,65,103,67,104,67c107,69,110,70,113,71c106,80,106,80,106,80c105,81,105,83,106,84c106,84,107,85,108,85c108,85,109,85,109,84c131,72,131,72,131,72c153,70,170,55,170,36c170,17,151,0,127,0xm97,123c87,106,65,108,64,108c46,108,46,108,46,108c46,108,28,108,18,123c12,131,3,162,0,176c0,177,1,179,3,179c3,179,3,179,3,179c5,179,6,178,6,177c9,163,18,133,23,126c31,114,46,114,46,114c65,114,65,114,65,114c65,114,84,112,92,127c92,127,92,127,93,127c98,133,106,163,110,177c110,179,112,180,113,179c115,179,116,177,116,176c113,165,104,132,97,123xe">
                <v:path o:connectlocs="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24883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37465</wp:posOffset>
                </wp:positionH>
                <wp:positionV relativeFrom="paragraph">
                  <wp:posOffset>2458720</wp:posOffset>
                </wp:positionV>
                <wp:extent cx="172085" cy="233045"/>
                <wp:effectExtent l="0" t="0" r="0" b="14605"/>
                <wp:wrapNone/>
                <wp:docPr id="5161" name="Freeform 95"/>
                <wp:cNvGraphicFramePr/>
                <a:graphic xmlns:a="http://schemas.openxmlformats.org/drawingml/2006/main">
                  <a:graphicData uri="http://schemas.microsoft.com/office/word/2010/wordprocessingShape">
                    <wps:wsp>
                      <wps:cNvSpPr>
                        <a:spLocks noEditPoints="1"/>
                      </wps:cNvSpPr>
                      <wps:spPr bwMode="auto">
                        <a:xfrm>
                          <a:off x="0" y="0"/>
                          <a:ext cx="172019" cy="23332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2" h="166">
                              <a:moveTo>
                                <a:pt x="59" y="85"/>
                              </a:moveTo>
                              <a:cubicBezTo>
                                <a:pt x="82" y="85"/>
                                <a:pt x="101" y="66"/>
                                <a:pt x="101" y="43"/>
                              </a:cubicBezTo>
                              <a:cubicBezTo>
                                <a:pt x="101" y="19"/>
                                <a:pt x="82" y="0"/>
                                <a:pt x="59" y="0"/>
                              </a:cubicBezTo>
                              <a:cubicBezTo>
                                <a:pt x="36" y="0"/>
                                <a:pt x="17" y="19"/>
                                <a:pt x="17" y="43"/>
                              </a:cubicBezTo>
                              <a:cubicBezTo>
                                <a:pt x="17" y="66"/>
                                <a:pt x="36" y="85"/>
                                <a:pt x="59" y="85"/>
                              </a:cubicBezTo>
                              <a:close/>
                              <a:moveTo>
                                <a:pt x="59" y="6"/>
                              </a:moveTo>
                              <a:cubicBezTo>
                                <a:pt x="79" y="6"/>
                                <a:pt x="95" y="23"/>
                                <a:pt x="95" y="43"/>
                              </a:cubicBezTo>
                              <a:cubicBezTo>
                                <a:pt x="95" y="62"/>
                                <a:pt x="79" y="79"/>
                                <a:pt x="59" y="79"/>
                              </a:cubicBezTo>
                              <a:cubicBezTo>
                                <a:pt x="39" y="79"/>
                                <a:pt x="23" y="62"/>
                                <a:pt x="23" y="43"/>
                              </a:cubicBezTo>
                              <a:cubicBezTo>
                                <a:pt x="23" y="23"/>
                                <a:pt x="39" y="6"/>
                                <a:pt x="59" y="6"/>
                              </a:cubicBezTo>
                              <a:close/>
                              <a:moveTo>
                                <a:pt x="121" y="162"/>
                              </a:moveTo>
                              <a:cubicBezTo>
                                <a:pt x="119" y="150"/>
                                <a:pt x="109" y="116"/>
                                <a:pt x="102" y="107"/>
                              </a:cubicBezTo>
                              <a:cubicBezTo>
                                <a:pt x="91" y="89"/>
                                <a:pt x="68" y="91"/>
                                <a:pt x="68" y="91"/>
                              </a:cubicBezTo>
                              <a:cubicBezTo>
                                <a:pt x="49" y="91"/>
                                <a:pt x="49" y="91"/>
                                <a:pt x="49" y="91"/>
                              </a:cubicBezTo>
                              <a:cubicBezTo>
                                <a:pt x="48" y="91"/>
                                <a:pt x="30" y="90"/>
                                <a:pt x="19" y="106"/>
                              </a:cubicBezTo>
                              <a:cubicBezTo>
                                <a:pt x="13" y="115"/>
                                <a:pt x="4" y="148"/>
                                <a:pt x="1" y="162"/>
                              </a:cubicBezTo>
                              <a:cubicBezTo>
                                <a:pt x="0" y="163"/>
                                <a:pt x="1" y="165"/>
                                <a:pt x="3" y="165"/>
                              </a:cubicBezTo>
                              <a:cubicBezTo>
                                <a:pt x="5" y="166"/>
                                <a:pt x="6" y="165"/>
                                <a:pt x="7" y="163"/>
                              </a:cubicBezTo>
                              <a:cubicBezTo>
                                <a:pt x="10" y="149"/>
                                <a:pt x="19" y="117"/>
                                <a:pt x="24" y="109"/>
                              </a:cubicBezTo>
                              <a:cubicBezTo>
                                <a:pt x="33" y="97"/>
                                <a:pt x="49" y="97"/>
                                <a:pt x="49" y="97"/>
                              </a:cubicBezTo>
                              <a:cubicBezTo>
                                <a:pt x="68" y="97"/>
                                <a:pt x="68" y="97"/>
                                <a:pt x="68" y="97"/>
                              </a:cubicBezTo>
                              <a:cubicBezTo>
                                <a:pt x="68" y="97"/>
                                <a:pt x="88" y="95"/>
                                <a:pt x="97" y="110"/>
                              </a:cubicBezTo>
                              <a:cubicBezTo>
                                <a:pt x="97" y="110"/>
                                <a:pt x="97" y="110"/>
                                <a:pt x="98" y="110"/>
                              </a:cubicBezTo>
                              <a:cubicBezTo>
                                <a:pt x="103" y="117"/>
                                <a:pt x="112" y="148"/>
                                <a:pt x="116" y="163"/>
                              </a:cubicBezTo>
                              <a:cubicBezTo>
                                <a:pt x="116" y="164"/>
                                <a:pt x="117" y="165"/>
                                <a:pt x="118" y="165"/>
                              </a:cubicBezTo>
                              <a:cubicBezTo>
                                <a:pt x="119" y="165"/>
                                <a:pt x="119" y="165"/>
                                <a:pt x="119" y="165"/>
                              </a:cubicBezTo>
                              <a:cubicBezTo>
                                <a:pt x="121" y="165"/>
                                <a:pt x="122" y="163"/>
                                <a:pt x="121" y="16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5" o:spid="_x0000_s1026" o:spt="100" style="position:absolute;left:0pt;margin-left:2.95pt;margin-top:193.6pt;height:18.35pt;width:13.55pt;z-index:251789312;mso-width-relative:page;mso-height-relative:page;" fillcolor="#626262" filled="t" stroked="f" coordsize="122,166" o:gfxdata="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BP&#10;/ItR1gAAAAgBAAAPAAAAAAAAAAEAIAAAACIAAABkcnMvZG93bnJldi54bWxQSwECFAAUAAAACACH&#10;TuJAuvkMhrYFAABRGwAADgAAAAAAAAABACAAAAAlAQAAZHJzL2Uyb0RvYy54bWxQSwUGAAAAAAYA&#10;BgBZAQAATQkAAAAA&#10;" path="m59,85c82,85,101,66,101,43c101,19,82,0,59,0c36,0,17,19,17,43c17,66,36,85,59,85xm59,6c79,6,95,23,95,43c95,62,79,79,59,79c39,79,23,62,23,43c23,23,39,6,59,6xm121,162c119,150,109,116,102,107c91,89,68,91,68,91c49,91,49,91,49,91c48,91,30,90,19,106c13,115,4,148,1,162c0,163,1,165,3,165c5,166,6,165,7,163c10,149,19,117,24,109c33,97,49,97,49,97c68,97,68,97,68,97c68,97,88,95,97,110c97,110,97,110,98,110c103,117,112,148,116,163c116,164,117,165,118,165c119,165,119,165,119,165c121,165,122,163,121,162xe">
                <v:path o:connectlocs="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 o:connectangles="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4737100</wp:posOffset>
                </wp:positionH>
                <wp:positionV relativeFrom="paragraph">
                  <wp:posOffset>2126615</wp:posOffset>
                </wp:positionV>
                <wp:extent cx="285115" cy="231140"/>
                <wp:effectExtent l="0" t="0" r="1270" b="16510"/>
                <wp:wrapNone/>
                <wp:docPr id="5162" name="Freeform 96"/>
                <wp:cNvGraphicFramePr/>
                <a:graphic xmlns:a="http://schemas.openxmlformats.org/drawingml/2006/main">
                  <a:graphicData uri="http://schemas.microsoft.com/office/word/2010/wordprocessingShape">
                    <wps:wsp>
                      <wps:cNvSpPr>
                        <a:spLocks noEditPoints="1"/>
                      </wps:cNvSpPr>
                      <wps:spPr bwMode="auto">
                        <a:xfrm>
                          <a:off x="0" y="0"/>
                          <a:ext cx="285111" cy="23094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3" h="164">
                              <a:moveTo>
                                <a:pt x="102" y="84"/>
                              </a:moveTo>
                              <a:cubicBezTo>
                                <a:pt x="125" y="84"/>
                                <a:pt x="144" y="65"/>
                                <a:pt x="144" y="42"/>
                              </a:cubicBezTo>
                              <a:cubicBezTo>
                                <a:pt x="144" y="19"/>
                                <a:pt x="125" y="0"/>
                                <a:pt x="102" y="0"/>
                              </a:cubicBezTo>
                              <a:cubicBezTo>
                                <a:pt x="79" y="0"/>
                                <a:pt x="60" y="19"/>
                                <a:pt x="60" y="42"/>
                              </a:cubicBezTo>
                              <a:cubicBezTo>
                                <a:pt x="60" y="65"/>
                                <a:pt x="79" y="84"/>
                                <a:pt x="102" y="84"/>
                              </a:cubicBezTo>
                              <a:close/>
                              <a:moveTo>
                                <a:pt x="102" y="6"/>
                              </a:moveTo>
                              <a:cubicBezTo>
                                <a:pt x="122" y="6"/>
                                <a:pt x="138" y="22"/>
                                <a:pt x="138" y="42"/>
                              </a:cubicBezTo>
                              <a:cubicBezTo>
                                <a:pt x="138" y="62"/>
                                <a:pt x="122" y="78"/>
                                <a:pt x="102" y="78"/>
                              </a:cubicBezTo>
                              <a:cubicBezTo>
                                <a:pt x="82" y="78"/>
                                <a:pt x="66" y="62"/>
                                <a:pt x="66" y="42"/>
                              </a:cubicBezTo>
                              <a:cubicBezTo>
                                <a:pt x="66" y="22"/>
                                <a:pt x="82" y="6"/>
                                <a:pt x="102" y="6"/>
                              </a:cubicBezTo>
                              <a:close/>
                              <a:moveTo>
                                <a:pt x="165" y="70"/>
                              </a:moveTo>
                              <a:cubicBezTo>
                                <a:pt x="159" y="70"/>
                                <a:pt x="154" y="68"/>
                                <a:pt x="149" y="64"/>
                              </a:cubicBezTo>
                              <a:cubicBezTo>
                                <a:pt x="148" y="63"/>
                                <a:pt x="146" y="63"/>
                                <a:pt x="145" y="64"/>
                              </a:cubicBezTo>
                              <a:cubicBezTo>
                                <a:pt x="144" y="66"/>
                                <a:pt x="144" y="68"/>
                                <a:pt x="145" y="69"/>
                              </a:cubicBezTo>
                              <a:cubicBezTo>
                                <a:pt x="151" y="73"/>
                                <a:pt x="158" y="76"/>
                                <a:pt x="165" y="76"/>
                              </a:cubicBezTo>
                              <a:cubicBezTo>
                                <a:pt x="182" y="76"/>
                                <a:pt x="195" y="62"/>
                                <a:pt x="195" y="45"/>
                              </a:cubicBezTo>
                              <a:cubicBezTo>
                                <a:pt x="195" y="28"/>
                                <a:pt x="182" y="15"/>
                                <a:pt x="165" y="15"/>
                              </a:cubicBezTo>
                              <a:cubicBezTo>
                                <a:pt x="158" y="15"/>
                                <a:pt x="151" y="17"/>
                                <a:pt x="145" y="22"/>
                              </a:cubicBezTo>
                              <a:cubicBezTo>
                                <a:pt x="144" y="23"/>
                                <a:pt x="144" y="25"/>
                                <a:pt x="145" y="26"/>
                              </a:cubicBezTo>
                              <a:cubicBezTo>
                                <a:pt x="146" y="27"/>
                                <a:pt x="148" y="27"/>
                                <a:pt x="149" y="26"/>
                              </a:cubicBezTo>
                              <a:cubicBezTo>
                                <a:pt x="154" y="23"/>
                                <a:pt x="159" y="21"/>
                                <a:pt x="165" y="21"/>
                              </a:cubicBezTo>
                              <a:cubicBezTo>
                                <a:pt x="178" y="21"/>
                                <a:pt x="189" y="32"/>
                                <a:pt x="189" y="45"/>
                              </a:cubicBezTo>
                              <a:cubicBezTo>
                                <a:pt x="189" y="59"/>
                                <a:pt x="178" y="70"/>
                                <a:pt x="165" y="70"/>
                              </a:cubicBezTo>
                              <a:close/>
                              <a:moveTo>
                                <a:pt x="145" y="105"/>
                              </a:moveTo>
                              <a:cubicBezTo>
                                <a:pt x="134" y="87"/>
                                <a:pt x="111" y="90"/>
                                <a:pt x="111" y="90"/>
                              </a:cubicBezTo>
                              <a:cubicBezTo>
                                <a:pt x="92" y="90"/>
                                <a:pt x="92" y="90"/>
                                <a:pt x="92" y="90"/>
                              </a:cubicBezTo>
                              <a:cubicBezTo>
                                <a:pt x="91" y="90"/>
                                <a:pt x="73" y="89"/>
                                <a:pt x="62" y="105"/>
                              </a:cubicBezTo>
                              <a:cubicBezTo>
                                <a:pt x="56" y="113"/>
                                <a:pt x="48" y="146"/>
                                <a:pt x="45" y="160"/>
                              </a:cubicBezTo>
                              <a:cubicBezTo>
                                <a:pt x="44" y="161"/>
                                <a:pt x="45" y="163"/>
                                <a:pt x="47" y="163"/>
                              </a:cubicBezTo>
                              <a:cubicBezTo>
                                <a:pt x="48" y="164"/>
                                <a:pt x="50" y="163"/>
                                <a:pt x="50" y="161"/>
                              </a:cubicBezTo>
                              <a:cubicBezTo>
                                <a:pt x="54" y="147"/>
                                <a:pt x="62" y="115"/>
                                <a:pt x="67" y="108"/>
                              </a:cubicBezTo>
                              <a:cubicBezTo>
                                <a:pt x="76" y="95"/>
                                <a:pt x="92" y="96"/>
                                <a:pt x="92" y="96"/>
                              </a:cubicBezTo>
                              <a:cubicBezTo>
                                <a:pt x="111" y="96"/>
                                <a:pt x="111" y="96"/>
                                <a:pt x="111" y="96"/>
                              </a:cubicBezTo>
                              <a:cubicBezTo>
                                <a:pt x="111" y="96"/>
                                <a:pt x="131" y="94"/>
                                <a:pt x="140" y="109"/>
                              </a:cubicBezTo>
                              <a:cubicBezTo>
                                <a:pt x="140" y="109"/>
                                <a:pt x="140" y="109"/>
                                <a:pt x="140" y="109"/>
                              </a:cubicBezTo>
                              <a:cubicBezTo>
                                <a:pt x="146" y="116"/>
                                <a:pt x="155" y="147"/>
                                <a:pt x="158" y="161"/>
                              </a:cubicBezTo>
                              <a:cubicBezTo>
                                <a:pt x="158" y="162"/>
                                <a:pt x="160" y="163"/>
                                <a:pt x="161" y="163"/>
                              </a:cubicBezTo>
                              <a:cubicBezTo>
                                <a:pt x="161" y="163"/>
                                <a:pt x="161" y="163"/>
                                <a:pt x="162" y="163"/>
                              </a:cubicBezTo>
                              <a:cubicBezTo>
                                <a:pt x="163" y="163"/>
                                <a:pt x="164" y="161"/>
                                <a:pt x="164" y="160"/>
                              </a:cubicBezTo>
                              <a:cubicBezTo>
                                <a:pt x="161" y="148"/>
                                <a:pt x="152" y="114"/>
                                <a:pt x="145" y="105"/>
                              </a:cubicBezTo>
                              <a:close/>
                              <a:moveTo>
                                <a:pt x="203" y="118"/>
                              </a:moveTo>
                              <a:cubicBezTo>
                                <a:pt x="200" y="103"/>
                                <a:pt x="197" y="94"/>
                                <a:pt x="194" y="89"/>
                              </a:cubicBezTo>
                              <a:cubicBezTo>
                                <a:pt x="186" y="78"/>
                                <a:pt x="172" y="78"/>
                                <a:pt x="172" y="78"/>
                              </a:cubicBezTo>
                              <a:cubicBezTo>
                                <a:pt x="159" y="78"/>
                                <a:pt x="159" y="78"/>
                                <a:pt x="159" y="78"/>
                              </a:cubicBezTo>
                              <a:cubicBezTo>
                                <a:pt x="158" y="78"/>
                                <a:pt x="143" y="77"/>
                                <a:pt x="134" y="88"/>
                              </a:cubicBezTo>
                              <a:cubicBezTo>
                                <a:pt x="133" y="90"/>
                                <a:pt x="134" y="92"/>
                                <a:pt x="135" y="92"/>
                              </a:cubicBezTo>
                              <a:cubicBezTo>
                                <a:pt x="136" y="93"/>
                                <a:pt x="138" y="93"/>
                                <a:pt x="139" y="92"/>
                              </a:cubicBezTo>
                              <a:cubicBezTo>
                                <a:pt x="145" y="83"/>
                                <a:pt x="158" y="84"/>
                                <a:pt x="158" y="84"/>
                              </a:cubicBezTo>
                              <a:cubicBezTo>
                                <a:pt x="172" y="84"/>
                                <a:pt x="172" y="84"/>
                                <a:pt x="172" y="84"/>
                              </a:cubicBezTo>
                              <a:cubicBezTo>
                                <a:pt x="172" y="84"/>
                                <a:pt x="183" y="84"/>
                                <a:pt x="189" y="93"/>
                              </a:cubicBezTo>
                              <a:cubicBezTo>
                                <a:pt x="190" y="95"/>
                                <a:pt x="193" y="102"/>
                                <a:pt x="197" y="119"/>
                              </a:cubicBezTo>
                              <a:cubicBezTo>
                                <a:pt x="198" y="120"/>
                                <a:pt x="199" y="121"/>
                                <a:pt x="200" y="121"/>
                              </a:cubicBezTo>
                              <a:cubicBezTo>
                                <a:pt x="200" y="121"/>
                                <a:pt x="201" y="121"/>
                                <a:pt x="201" y="121"/>
                              </a:cubicBezTo>
                              <a:cubicBezTo>
                                <a:pt x="202" y="121"/>
                                <a:pt x="203" y="119"/>
                                <a:pt x="203" y="118"/>
                              </a:cubicBezTo>
                              <a:close/>
                              <a:moveTo>
                                <a:pt x="39" y="76"/>
                              </a:moveTo>
                              <a:cubicBezTo>
                                <a:pt x="46" y="76"/>
                                <a:pt x="53" y="73"/>
                                <a:pt x="58" y="69"/>
                              </a:cubicBezTo>
                              <a:cubicBezTo>
                                <a:pt x="60" y="68"/>
                                <a:pt x="60" y="66"/>
                                <a:pt x="59" y="64"/>
                              </a:cubicBezTo>
                              <a:cubicBezTo>
                                <a:pt x="58" y="63"/>
                                <a:pt x="56" y="63"/>
                                <a:pt x="54" y="64"/>
                              </a:cubicBezTo>
                              <a:cubicBezTo>
                                <a:pt x="50" y="68"/>
                                <a:pt x="45" y="70"/>
                                <a:pt x="39" y="70"/>
                              </a:cubicBezTo>
                              <a:cubicBezTo>
                                <a:pt x="25" y="70"/>
                                <a:pt x="15" y="59"/>
                                <a:pt x="15" y="45"/>
                              </a:cubicBezTo>
                              <a:cubicBezTo>
                                <a:pt x="15" y="32"/>
                                <a:pt x="25" y="21"/>
                                <a:pt x="39" y="21"/>
                              </a:cubicBezTo>
                              <a:cubicBezTo>
                                <a:pt x="45" y="21"/>
                                <a:pt x="50" y="23"/>
                                <a:pt x="54" y="26"/>
                              </a:cubicBezTo>
                              <a:cubicBezTo>
                                <a:pt x="56" y="27"/>
                                <a:pt x="58" y="27"/>
                                <a:pt x="59" y="26"/>
                              </a:cubicBezTo>
                              <a:cubicBezTo>
                                <a:pt x="60" y="25"/>
                                <a:pt x="60" y="23"/>
                                <a:pt x="58" y="22"/>
                              </a:cubicBezTo>
                              <a:cubicBezTo>
                                <a:pt x="53" y="17"/>
                                <a:pt x="46" y="15"/>
                                <a:pt x="39" y="15"/>
                              </a:cubicBezTo>
                              <a:cubicBezTo>
                                <a:pt x="22" y="15"/>
                                <a:pt x="9" y="28"/>
                                <a:pt x="9" y="45"/>
                              </a:cubicBezTo>
                              <a:cubicBezTo>
                                <a:pt x="9" y="62"/>
                                <a:pt x="22" y="76"/>
                                <a:pt x="39" y="76"/>
                              </a:cubicBezTo>
                              <a:close/>
                              <a:moveTo>
                                <a:pt x="65" y="93"/>
                              </a:moveTo>
                              <a:cubicBezTo>
                                <a:pt x="66" y="94"/>
                                <a:pt x="68" y="95"/>
                                <a:pt x="69" y="94"/>
                              </a:cubicBezTo>
                              <a:cubicBezTo>
                                <a:pt x="71" y="93"/>
                                <a:pt x="71" y="91"/>
                                <a:pt x="70" y="90"/>
                              </a:cubicBezTo>
                              <a:cubicBezTo>
                                <a:pt x="62" y="76"/>
                                <a:pt x="46" y="78"/>
                                <a:pt x="45" y="78"/>
                              </a:cubicBezTo>
                              <a:cubicBezTo>
                                <a:pt x="32" y="78"/>
                                <a:pt x="32" y="78"/>
                                <a:pt x="32" y="78"/>
                              </a:cubicBezTo>
                              <a:cubicBezTo>
                                <a:pt x="32" y="78"/>
                                <a:pt x="18" y="78"/>
                                <a:pt x="10" y="89"/>
                              </a:cubicBezTo>
                              <a:cubicBezTo>
                                <a:pt x="7" y="94"/>
                                <a:pt x="4" y="103"/>
                                <a:pt x="1" y="118"/>
                              </a:cubicBezTo>
                              <a:cubicBezTo>
                                <a:pt x="0" y="119"/>
                                <a:pt x="1" y="121"/>
                                <a:pt x="3" y="121"/>
                              </a:cubicBezTo>
                              <a:cubicBezTo>
                                <a:pt x="3" y="121"/>
                                <a:pt x="3" y="121"/>
                                <a:pt x="4" y="121"/>
                              </a:cubicBezTo>
                              <a:cubicBezTo>
                                <a:pt x="5" y="121"/>
                                <a:pt x="6" y="120"/>
                                <a:pt x="6" y="119"/>
                              </a:cubicBezTo>
                              <a:cubicBezTo>
                                <a:pt x="9" y="106"/>
                                <a:pt x="12" y="96"/>
                                <a:pt x="15" y="93"/>
                              </a:cubicBezTo>
                              <a:cubicBezTo>
                                <a:pt x="21" y="84"/>
                                <a:pt x="32" y="84"/>
                                <a:pt x="32" y="84"/>
                              </a:cubicBezTo>
                              <a:cubicBezTo>
                                <a:pt x="46" y="84"/>
                                <a:pt x="46" y="84"/>
                                <a:pt x="46" y="84"/>
                              </a:cubicBezTo>
                              <a:cubicBezTo>
                                <a:pt x="46" y="84"/>
                                <a:pt x="59" y="83"/>
                                <a:pt x="65" y="9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6" o:spid="_x0000_s1026" o:spt="100" style="position:absolute;left:0pt;margin-left:373pt;margin-top:167.45pt;height:18.2pt;width:22.45pt;z-index:251788288;mso-width-relative:page;mso-height-relative:page;" fillcolor="#626262" filled="t" stroked="f" coordsize="203,164" o:gfxdata="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E/RGcvaAAAACwEA&#10;AA8AAAAAAAAAAQAgAAAAIgAAAGRycy9kb3ducmV2LnhtbFBLAQIUABQAAAAIAIdO4kDd6O0aqgkA&#10;AAM1AAAOAAAAAAAAAAEAIAAAACkBAABkcnMvZTJvRG9jLnhtbFBLBQYAAAAABgAGAFkBAABFDQAA&#10;AAA=&#10;" path="m102,84c125,84,144,65,144,42c144,19,125,0,102,0c79,0,60,19,60,42c60,65,79,84,102,84xm102,6c122,6,138,22,138,42c138,62,122,78,102,78c82,78,66,62,66,42c66,22,82,6,102,6xm165,70c159,70,154,68,149,64c148,63,146,63,145,64c144,66,144,68,145,69c151,73,158,76,165,76c182,76,195,62,195,45c195,28,182,15,165,15c158,15,151,17,145,22c144,23,144,25,145,26c146,27,148,27,149,26c154,23,159,21,165,21c178,21,189,32,189,45c189,59,178,70,165,70xm145,105c134,87,111,90,111,90c92,90,92,90,92,90c91,90,73,89,62,105c56,113,48,146,45,160c44,161,45,163,47,163c48,164,50,163,50,161c54,147,62,115,67,108c76,95,92,96,92,96c111,96,111,96,111,96c111,96,131,94,140,109c140,109,140,109,140,109c146,116,155,147,158,161c158,162,160,163,161,163c161,163,161,163,162,163c163,163,164,161,164,160c161,148,152,114,145,105xm203,118c200,103,197,94,194,89c186,78,172,78,172,78c159,78,159,78,159,78c158,78,143,77,134,88c133,90,134,92,135,92c136,93,138,93,139,92c145,83,158,84,158,84c172,84,172,84,172,84c172,84,183,84,189,93c190,95,193,102,197,119c198,120,199,121,200,121c200,121,201,121,201,121c202,121,203,119,203,118xm39,76c46,76,53,73,58,69c60,68,60,66,59,64c58,63,56,63,54,64c50,68,45,70,39,70c25,70,15,59,15,45c15,32,25,21,39,21c45,21,50,23,54,26c56,27,58,27,59,26c60,25,60,23,58,22c53,17,46,15,39,15c22,15,9,28,9,45c9,62,22,76,39,76xm65,93c66,94,68,95,69,94c71,93,71,91,70,90c62,76,46,78,45,78c32,78,32,78,32,78c32,78,18,78,10,89c7,94,4,103,1,118c0,119,1,121,3,121c3,121,3,121,4,121c5,121,6,120,6,119c9,106,12,96,15,93c21,84,32,84,32,84c46,84,46,84,46,84c46,84,59,83,65,93xe">
                <v:path o:connectlocs="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4366895</wp:posOffset>
                </wp:positionH>
                <wp:positionV relativeFrom="paragraph">
                  <wp:posOffset>2093595</wp:posOffset>
                </wp:positionV>
                <wp:extent cx="218440" cy="270510"/>
                <wp:effectExtent l="0" t="0" r="0" b="1905"/>
                <wp:wrapNone/>
                <wp:docPr id="5163" name="Freeform 97"/>
                <wp:cNvGraphicFramePr/>
                <a:graphic xmlns:a="http://schemas.openxmlformats.org/drawingml/2006/main">
                  <a:graphicData uri="http://schemas.microsoft.com/office/word/2010/wordprocessingShape">
                    <wps:wsp>
                      <wps:cNvSpPr/>
                      <wps:spPr bwMode="auto">
                        <a:xfrm>
                          <a:off x="0" y="0"/>
                          <a:ext cx="218446" cy="27022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5" h="192">
                              <a:moveTo>
                                <a:pt x="141" y="85"/>
                              </a:moveTo>
                              <a:cubicBezTo>
                                <a:pt x="79" y="171"/>
                                <a:pt x="79" y="171"/>
                                <a:pt x="79" y="171"/>
                              </a:cubicBezTo>
                              <a:cubicBezTo>
                                <a:pt x="79" y="171"/>
                                <a:pt x="78" y="171"/>
                                <a:pt x="78" y="171"/>
                              </a:cubicBezTo>
                              <a:cubicBezTo>
                                <a:pt x="78" y="171"/>
                                <a:pt x="78" y="172"/>
                                <a:pt x="78" y="172"/>
                              </a:cubicBezTo>
                              <a:cubicBezTo>
                                <a:pt x="78" y="172"/>
                                <a:pt x="77" y="172"/>
                                <a:pt x="77" y="172"/>
                              </a:cubicBezTo>
                              <a:cubicBezTo>
                                <a:pt x="65" y="187"/>
                                <a:pt x="43" y="190"/>
                                <a:pt x="27" y="179"/>
                              </a:cubicBezTo>
                              <a:cubicBezTo>
                                <a:pt x="11" y="167"/>
                                <a:pt x="7" y="145"/>
                                <a:pt x="18" y="128"/>
                              </a:cubicBezTo>
                              <a:cubicBezTo>
                                <a:pt x="18" y="128"/>
                                <a:pt x="18" y="128"/>
                                <a:pt x="18" y="127"/>
                              </a:cubicBezTo>
                              <a:cubicBezTo>
                                <a:pt x="18" y="127"/>
                                <a:pt x="18" y="127"/>
                                <a:pt x="18" y="127"/>
                              </a:cubicBezTo>
                              <a:cubicBezTo>
                                <a:pt x="95" y="21"/>
                                <a:pt x="95" y="21"/>
                                <a:pt x="95" y="21"/>
                              </a:cubicBezTo>
                              <a:cubicBezTo>
                                <a:pt x="104" y="9"/>
                                <a:pt x="121" y="6"/>
                                <a:pt x="133" y="15"/>
                              </a:cubicBezTo>
                              <a:cubicBezTo>
                                <a:pt x="146" y="24"/>
                                <a:pt x="149" y="41"/>
                                <a:pt x="141" y="53"/>
                              </a:cubicBezTo>
                              <a:cubicBezTo>
                                <a:pt x="140" y="54"/>
                                <a:pt x="130" y="68"/>
                                <a:pt x="74" y="146"/>
                              </a:cubicBezTo>
                              <a:cubicBezTo>
                                <a:pt x="72" y="148"/>
                                <a:pt x="72" y="148"/>
                                <a:pt x="72" y="148"/>
                              </a:cubicBezTo>
                              <a:cubicBezTo>
                                <a:pt x="72" y="148"/>
                                <a:pt x="72" y="148"/>
                                <a:pt x="72" y="148"/>
                              </a:cubicBezTo>
                              <a:cubicBezTo>
                                <a:pt x="71" y="149"/>
                                <a:pt x="71" y="149"/>
                                <a:pt x="71" y="149"/>
                              </a:cubicBezTo>
                              <a:cubicBezTo>
                                <a:pt x="69" y="153"/>
                                <a:pt x="64" y="156"/>
                                <a:pt x="60" y="157"/>
                              </a:cubicBezTo>
                              <a:cubicBezTo>
                                <a:pt x="55" y="157"/>
                                <a:pt x="50" y="156"/>
                                <a:pt x="46" y="153"/>
                              </a:cubicBezTo>
                              <a:cubicBezTo>
                                <a:pt x="38" y="148"/>
                                <a:pt x="36" y="136"/>
                                <a:pt x="42" y="128"/>
                              </a:cubicBezTo>
                              <a:cubicBezTo>
                                <a:pt x="42" y="128"/>
                                <a:pt x="42" y="128"/>
                                <a:pt x="42" y="128"/>
                              </a:cubicBezTo>
                              <a:cubicBezTo>
                                <a:pt x="42" y="128"/>
                                <a:pt x="42" y="128"/>
                                <a:pt x="42" y="128"/>
                              </a:cubicBezTo>
                              <a:cubicBezTo>
                                <a:pt x="96" y="54"/>
                                <a:pt x="96" y="54"/>
                                <a:pt x="96" y="54"/>
                              </a:cubicBezTo>
                              <a:cubicBezTo>
                                <a:pt x="97" y="52"/>
                                <a:pt x="96" y="50"/>
                                <a:pt x="95" y="49"/>
                              </a:cubicBezTo>
                              <a:cubicBezTo>
                                <a:pt x="94" y="48"/>
                                <a:pt x="92" y="49"/>
                                <a:pt x="91" y="50"/>
                              </a:cubicBezTo>
                              <a:cubicBezTo>
                                <a:pt x="37" y="124"/>
                                <a:pt x="37" y="124"/>
                                <a:pt x="37" y="124"/>
                              </a:cubicBezTo>
                              <a:cubicBezTo>
                                <a:pt x="37" y="124"/>
                                <a:pt x="37" y="125"/>
                                <a:pt x="37" y="125"/>
                              </a:cubicBezTo>
                              <a:cubicBezTo>
                                <a:pt x="37" y="125"/>
                                <a:pt x="37" y="125"/>
                                <a:pt x="37" y="125"/>
                              </a:cubicBezTo>
                              <a:cubicBezTo>
                                <a:pt x="30" y="136"/>
                                <a:pt x="32" y="151"/>
                                <a:pt x="43" y="158"/>
                              </a:cubicBezTo>
                              <a:cubicBezTo>
                                <a:pt x="48" y="162"/>
                                <a:pt x="54" y="163"/>
                                <a:pt x="61" y="162"/>
                              </a:cubicBezTo>
                              <a:cubicBezTo>
                                <a:pt x="67" y="161"/>
                                <a:pt x="72" y="158"/>
                                <a:pt x="76" y="153"/>
                              </a:cubicBezTo>
                              <a:cubicBezTo>
                                <a:pt x="77" y="152"/>
                                <a:pt x="77" y="152"/>
                                <a:pt x="77" y="152"/>
                              </a:cubicBezTo>
                              <a:cubicBezTo>
                                <a:pt x="77" y="152"/>
                                <a:pt x="77" y="152"/>
                                <a:pt x="77" y="152"/>
                              </a:cubicBezTo>
                              <a:cubicBezTo>
                                <a:pt x="137" y="69"/>
                                <a:pt x="137" y="69"/>
                                <a:pt x="137" y="69"/>
                              </a:cubicBezTo>
                              <a:cubicBezTo>
                                <a:pt x="142" y="62"/>
                                <a:pt x="144" y="58"/>
                                <a:pt x="145" y="56"/>
                              </a:cubicBezTo>
                              <a:cubicBezTo>
                                <a:pt x="146" y="56"/>
                                <a:pt x="146" y="56"/>
                                <a:pt x="146" y="56"/>
                              </a:cubicBezTo>
                              <a:cubicBezTo>
                                <a:pt x="155" y="41"/>
                                <a:pt x="152" y="21"/>
                                <a:pt x="137" y="10"/>
                              </a:cubicBezTo>
                              <a:cubicBezTo>
                                <a:pt x="122" y="0"/>
                                <a:pt x="101" y="3"/>
                                <a:pt x="90" y="18"/>
                              </a:cubicBezTo>
                              <a:cubicBezTo>
                                <a:pt x="13" y="124"/>
                                <a:pt x="13" y="124"/>
                                <a:pt x="13" y="124"/>
                              </a:cubicBezTo>
                              <a:cubicBezTo>
                                <a:pt x="13" y="125"/>
                                <a:pt x="12" y="125"/>
                                <a:pt x="12" y="126"/>
                              </a:cubicBezTo>
                              <a:cubicBezTo>
                                <a:pt x="0" y="145"/>
                                <a:pt x="5" y="170"/>
                                <a:pt x="24" y="184"/>
                              </a:cubicBezTo>
                              <a:cubicBezTo>
                                <a:pt x="31" y="189"/>
                                <a:pt x="40" y="192"/>
                                <a:pt x="49" y="192"/>
                              </a:cubicBezTo>
                              <a:cubicBezTo>
                                <a:pt x="61" y="192"/>
                                <a:pt x="73" y="187"/>
                                <a:pt x="81" y="177"/>
                              </a:cubicBezTo>
                              <a:cubicBezTo>
                                <a:pt x="81" y="177"/>
                                <a:pt x="81" y="177"/>
                                <a:pt x="82" y="177"/>
                              </a:cubicBezTo>
                              <a:cubicBezTo>
                                <a:pt x="82" y="177"/>
                                <a:pt x="83" y="176"/>
                                <a:pt x="83" y="174"/>
                              </a:cubicBezTo>
                              <a:cubicBezTo>
                                <a:pt x="146" y="88"/>
                                <a:pt x="146" y="88"/>
                                <a:pt x="146" y="88"/>
                              </a:cubicBezTo>
                              <a:cubicBezTo>
                                <a:pt x="147" y="87"/>
                                <a:pt x="146" y="85"/>
                                <a:pt x="145" y="84"/>
                              </a:cubicBezTo>
                              <a:cubicBezTo>
                                <a:pt x="144" y="83"/>
                                <a:pt x="142" y="83"/>
                                <a:pt x="141" y="8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7" o:spid="_x0000_s1026" o:spt="100" style="position:absolute;left:0pt;margin-left:343.85pt;margin-top:164.85pt;height:21.3pt;width:17.2pt;z-index:251787264;mso-width-relative:page;mso-height-relative:page;" fillcolor="#626262" filled="t" stroked="f" coordsize="155,192" o:gfxdata="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FP1c/9oAAAALAQAA&#10;DwAAAAAAAAABACAAAAAiAAAAZHJzL2Rvd25yZXYueG1sUEsBAhQAFAAAAAgAh07iQBvYKceoBwAA&#10;5SwAAA4AAAAAAAAAAQAgAAAAKQEAAGRycy9lMm9Eb2MueG1sUEsFBgAAAAAGAAYAWQEAAEMLAAAA&#10;AA==&#10;" path="m141,85c79,171,79,171,79,171c79,171,78,171,78,171c78,171,78,172,78,172c78,172,77,172,77,172c65,187,43,190,27,179c11,167,7,145,18,128c18,128,18,128,18,127c18,127,18,127,18,127c95,21,95,21,95,21c104,9,121,6,133,15c146,24,149,41,141,53c140,54,130,68,74,146c72,148,72,148,72,148c72,148,72,148,72,148c71,149,71,149,71,149c69,153,64,156,60,157c55,157,50,156,46,153c38,148,36,136,42,128c42,128,42,128,42,128c42,128,42,128,42,128c96,54,96,54,96,54c97,52,96,50,95,49c94,48,92,49,91,50c37,124,37,124,37,124c37,124,37,125,37,125c37,125,37,125,37,125c30,136,32,151,43,158c48,162,54,163,61,162c67,161,72,158,76,153c77,152,77,152,77,152c77,152,77,152,77,152c137,69,137,69,137,69c142,62,144,58,145,56c146,56,146,56,146,56c155,41,152,21,137,10c122,0,101,3,90,18c13,124,13,124,13,124c13,125,12,125,12,126c0,145,5,170,24,184c31,189,40,192,49,192c61,192,73,187,81,177c81,177,81,177,82,177c82,177,83,176,83,174c146,88,146,88,146,88c147,87,146,85,145,84c144,83,142,83,141,85xe">
                <v:path o:connectlocs="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265190"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3978275</wp:posOffset>
                </wp:positionH>
                <wp:positionV relativeFrom="paragraph">
                  <wp:posOffset>2106295</wp:posOffset>
                </wp:positionV>
                <wp:extent cx="261620" cy="230505"/>
                <wp:effectExtent l="0" t="0" r="5080" b="17145"/>
                <wp:wrapNone/>
                <wp:docPr id="5164" name="Freeform 98"/>
                <wp:cNvGraphicFramePr/>
                <a:graphic xmlns:a="http://schemas.openxmlformats.org/drawingml/2006/main">
                  <a:graphicData uri="http://schemas.microsoft.com/office/word/2010/wordprocessingShape">
                    <wps:wsp>
                      <wps:cNvSpPr>
                        <a:spLocks noEditPoints="1"/>
                      </wps:cNvSpPr>
                      <wps:spPr bwMode="auto">
                        <a:xfrm>
                          <a:off x="0" y="0"/>
                          <a:ext cx="261898" cy="23034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6" h="164">
                              <a:moveTo>
                                <a:pt x="90" y="24"/>
                              </a:moveTo>
                              <a:cubicBezTo>
                                <a:pt x="90" y="47"/>
                                <a:pt x="90" y="47"/>
                                <a:pt x="90" y="47"/>
                              </a:cubicBezTo>
                              <a:cubicBezTo>
                                <a:pt x="90" y="48"/>
                                <a:pt x="92" y="50"/>
                                <a:pt x="93" y="50"/>
                              </a:cubicBezTo>
                              <a:cubicBezTo>
                                <a:pt x="95" y="50"/>
                                <a:pt x="96" y="48"/>
                                <a:pt x="96" y="47"/>
                              </a:cubicBezTo>
                              <a:cubicBezTo>
                                <a:pt x="96" y="24"/>
                                <a:pt x="96" y="24"/>
                                <a:pt x="96" y="24"/>
                              </a:cubicBezTo>
                              <a:cubicBezTo>
                                <a:pt x="102" y="23"/>
                                <a:pt x="106" y="18"/>
                                <a:pt x="106" y="12"/>
                              </a:cubicBezTo>
                              <a:cubicBezTo>
                                <a:pt x="106" y="5"/>
                                <a:pt x="100" y="0"/>
                                <a:pt x="93" y="0"/>
                              </a:cubicBezTo>
                              <a:cubicBezTo>
                                <a:pt x="86" y="0"/>
                                <a:pt x="80" y="5"/>
                                <a:pt x="80" y="12"/>
                              </a:cubicBezTo>
                              <a:cubicBezTo>
                                <a:pt x="80" y="18"/>
                                <a:pt x="85" y="23"/>
                                <a:pt x="90" y="24"/>
                              </a:cubicBezTo>
                              <a:close/>
                              <a:moveTo>
                                <a:pt x="93" y="6"/>
                              </a:moveTo>
                              <a:cubicBezTo>
                                <a:pt x="97" y="6"/>
                                <a:pt x="100" y="9"/>
                                <a:pt x="100" y="12"/>
                              </a:cubicBezTo>
                              <a:cubicBezTo>
                                <a:pt x="100" y="16"/>
                                <a:pt x="97" y="19"/>
                                <a:pt x="93" y="19"/>
                              </a:cubicBezTo>
                              <a:cubicBezTo>
                                <a:pt x="89" y="19"/>
                                <a:pt x="86" y="16"/>
                                <a:pt x="86" y="12"/>
                              </a:cubicBezTo>
                              <a:cubicBezTo>
                                <a:pt x="86" y="9"/>
                                <a:pt x="89" y="6"/>
                                <a:pt x="93" y="6"/>
                              </a:cubicBezTo>
                              <a:close/>
                              <a:moveTo>
                                <a:pt x="186" y="38"/>
                              </a:moveTo>
                              <a:cubicBezTo>
                                <a:pt x="185" y="37"/>
                                <a:pt x="184" y="37"/>
                                <a:pt x="184" y="37"/>
                              </a:cubicBezTo>
                              <a:cubicBezTo>
                                <a:pt x="180" y="36"/>
                                <a:pt x="180" y="36"/>
                                <a:pt x="180" y="36"/>
                              </a:cubicBezTo>
                              <a:cubicBezTo>
                                <a:pt x="180" y="30"/>
                                <a:pt x="180" y="30"/>
                                <a:pt x="180" y="30"/>
                              </a:cubicBezTo>
                              <a:cubicBezTo>
                                <a:pt x="180" y="28"/>
                                <a:pt x="179" y="27"/>
                                <a:pt x="177" y="27"/>
                              </a:cubicBezTo>
                              <a:cubicBezTo>
                                <a:pt x="102" y="27"/>
                                <a:pt x="102" y="27"/>
                                <a:pt x="102" y="27"/>
                              </a:cubicBezTo>
                              <a:cubicBezTo>
                                <a:pt x="101" y="27"/>
                                <a:pt x="99" y="28"/>
                                <a:pt x="99" y="30"/>
                              </a:cubicBezTo>
                              <a:cubicBezTo>
                                <a:pt x="99" y="32"/>
                                <a:pt x="101" y="33"/>
                                <a:pt x="102" y="33"/>
                              </a:cubicBezTo>
                              <a:cubicBezTo>
                                <a:pt x="174" y="33"/>
                                <a:pt x="174" y="33"/>
                                <a:pt x="174" y="33"/>
                              </a:cubicBezTo>
                              <a:cubicBezTo>
                                <a:pt x="174" y="131"/>
                                <a:pt x="174" y="131"/>
                                <a:pt x="174" y="131"/>
                              </a:cubicBezTo>
                              <a:cubicBezTo>
                                <a:pt x="121" y="77"/>
                                <a:pt x="121" y="77"/>
                                <a:pt x="121" y="77"/>
                              </a:cubicBezTo>
                              <a:cubicBezTo>
                                <a:pt x="120" y="76"/>
                                <a:pt x="118" y="76"/>
                                <a:pt x="116" y="77"/>
                              </a:cubicBezTo>
                              <a:cubicBezTo>
                                <a:pt x="97" y="96"/>
                                <a:pt x="97" y="96"/>
                                <a:pt x="97" y="96"/>
                              </a:cubicBezTo>
                              <a:cubicBezTo>
                                <a:pt x="77" y="76"/>
                                <a:pt x="77" y="76"/>
                                <a:pt x="77" y="76"/>
                              </a:cubicBezTo>
                              <a:cubicBezTo>
                                <a:pt x="77" y="75"/>
                                <a:pt x="76" y="75"/>
                                <a:pt x="75" y="75"/>
                              </a:cubicBezTo>
                              <a:cubicBezTo>
                                <a:pt x="74" y="75"/>
                                <a:pt x="74" y="76"/>
                                <a:pt x="73" y="76"/>
                              </a:cubicBezTo>
                              <a:cubicBezTo>
                                <a:pt x="12" y="145"/>
                                <a:pt x="12" y="145"/>
                                <a:pt x="12" y="145"/>
                              </a:cubicBezTo>
                              <a:cubicBezTo>
                                <a:pt x="12" y="33"/>
                                <a:pt x="12" y="33"/>
                                <a:pt x="12" y="33"/>
                              </a:cubicBezTo>
                              <a:cubicBezTo>
                                <a:pt x="84" y="33"/>
                                <a:pt x="84" y="33"/>
                                <a:pt x="84" y="33"/>
                              </a:cubicBezTo>
                              <a:cubicBezTo>
                                <a:pt x="84" y="33"/>
                                <a:pt x="85" y="33"/>
                                <a:pt x="85" y="33"/>
                              </a:cubicBezTo>
                              <a:cubicBezTo>
                                <a:pt x="85" y="33"/>
                                <a:pt x="85" y="33"/>
                                <a:pt x="86" y="32"/>
                              </a:cubicBezTo>
                              <a:cubicBezTo>
                                <a:pt x="86" y="32"/>
                                <a:pt x="86" y="32"/>
                                <a:pt x="86" y="32"/>
                              </a:cubicBezTo>
                              <a:cubicBezTo>
                                <a:pt x="86" y="32"/>
                                <a:pt x="86" y="32"/>
                                <a:pt x="86" y="32"/>
                              </a:cubicBezTo>
                              <a:cubicBezTo>
                                <a:pt x="87" y="32"/>
                                <a:pt x="87" y="31"/>
                                <a:pt x="87" y="31"/>
                              </a:cubicBezTo>
                              <a:cubicBezTo>
                                <a:pt x="87" y="31"/>
                                <a:pt x="87" y="31"/>
                                <a:pt x="87" y="31"/>
                              </a:cubicBezTo>
                              <a:cubicBezTo>
                                <a:pt x="87" y="31"/>
                                <a:pt x="87" y="30"/>
                                <a:pt x="87" y="30"/>
                              </a:cubicBezTo>
                              <a:cubicBezTo>
                                <a:pt x="87" y="30"/>
                                <a:pt x="87" y="30"/>
                                <a:pt x="87" y="30"/>
                              </a:cubicBezTo>
                              <a:cubicBezTo>
                                <a:pt x="87" y="30"/>
                                <a:pt x="87" y="30"/>
                                <a:pt x="87" y="30"/>
                              </a:cubicBezTo>
                              <a:cubicBezTo>
                                <a:pt x="87" y="30"/>
                                <a:pt x="87" y="30"/>
                                <a:pt x="87" y="30"/>
                              </a:cubicBezTo>
                              <a:cubicBezTo>
                                <a:pt x="87" y="29"/>
                                <a:pt x="87" y="29"/>
                                <a:pt x="87" y="29"/>
                              </a:cubicBezTo>
                              <a:cubicBezTo>
                                <a:pt x="87" y="29"/>
                                <a:pt x="87" y="29"/>
                                <a:pt x="87" y="28"/>
                              </a:cubicBezTo>
                              <a:cubicBezTo>
                                <a:pt x="87" y="28"/>
                                <a:pt x="86" y="28"/>
                                <a:pt x="86" y="28"/>
                              </a:cubicBezTo>
                              <a:cubicBezTo>
                                <a:pt x="86" y="28"/>
                                <a:pt x="86" y="28"/>
                                <a:pt x="86" y="28"/>
                              </a:cubicBezTo>
                              <a:cubicBezTo>
                                <a:pt x="86" y="27"/>
                                <a:pt x="86" y="27"/>
                                <a:pt x="85" y="27"/>
                              </a:cubicBezTo>
                              <a:cubicBezTo>
                                <a:pt x="85" y="27"/>
                                <a:pt x="85" y="27"/>
                                <a:pt x="85" y="27"/>
                              </a:cubicBezTo>
                              <a:cubicBezTo>
                                <a:pt x="85" y="27"/>
                                <a:pt x="85" y="27"/>
                                <a:pt x="84" y="27"/>
                              </a:cubicBezTo>
                              <a:cubicBezTo>
                                <a:pt x="17" y="18"/>
                                <a:pt x="17" y="18"/>
                                <a:pt x="17" y="18"/>
                              </a:cubicBezTo>
                              <a:cubicBezTo>
                                <a:pt x="16" y="18"/>
                                <a:pt x="15" y="18"/>
                                <a:pt x="15" y="19"/>
                              </a:cubicBezTo>
                              <a:cubicBezTo>
                                <a:pt x="14" y="19"/>
                                <a:pt x="14" y="20"/>
                                <a:pt x="14" y="21"/>
                              </a:cubicBezTo>
                              <a:cubicBezTo>
                                <a:pt x="13" y="27"/>
                                <a:pt x="13" y="27"/>
                                <a:pt x="13" y="27"/>
                              </a:cubicBezTo>
                              <a:cubicBezTo>
                                <a:pt x="9" y="27"/>
                                <a:pt x="9" y="27"/>
                                <a:pt x="9" y="27"/>
                              </a:cubicBezTo>
                              <a:cubicBezTo>
                                <a:pt x="8" y="27"/>
                                <a:pt x="6" y="28"/>
                                <a:pt x="6" y="30"/>
                              </a:cubicBezTo>
                              <a:cubicBezTo>
                                <a:pt x="6" y="86"/>
                                <a:pt x="6" y="86"/>
                                <a:pt x="6" y="86"/>
                              </a:cubicBezTo>
                              <a:cubicBezTo>
                                <a:pt x="0" y="142"/>
                                <a:pt x="0" y="142"/>
                                <a:pt x="0" y="142"/>
                              </a:cubicBezTo>
                              <a:cubicBezTo>
                                <a:pt x="0" y="143"/>
                                <a:pt x="0" y="144"/>
                                <a:pt x="1" y="145"/>
                              </a:cubicBezTo>
                              <a:cubicBezTo>
                                <a:pt x="1" y="145"/>
                                <a:pt x="2" y="146"/>
                                <a:pt x="3" y="146"/>
                              </a:cubicBezTo>
                              <a:cubicBezTo>
                                <a:pt x="6" y="146"/>
                                <a:pt x="6" y="146"/>
                                <a:pt x="6" y="146"/>
                              </a:cubicBezTo>
                              <a:cubicBezTo>
                                <a:pt x="6" y="152"/>
                                <a:pt x="6" y="152"/>
                                <a:pt x="6" y="152"/>
                              </a:cubicBezTo>
                              <a:cubicBezTo>
                                <a:pt x="6" y="152"/>
                                <a:pt x="6" y="152"/>
                                <a:pt x="6" y="153"/>
                              </a:cubicBezTo>
                              <a:cubicBezTo>
                                <a:pt x="6" y="153"/>
                                <a:pt x="6" y="153"/>
                                <a:pt x="6" y="153"/>
                              </a:cubicBezTo>
                              <a:cubicBezTo>
                                <a:pt x="7" y="153"/>
                                <a:pt x="7" y="154"/>
                                <a:pt x="7" y="154"/>
                              </a:cubicBezTo>
                              <a:cubicBezTo>
                                <a:pt x="7" y="154"/>
                                <a:pt x="7" y="154"/>
                                <a:pt x="7" y="154"/>
                              </a:cubicBezTo>
                              <a:cubicBezTo>
                                <a:pt x="7" y="154"/>
                                <a:pt x="7" y="154"/>
                                <a:pt x="7" y="155"/>
                              </a:cubicBezTo>
                              <a:cubicBezTo>
                                <a:pt x="7" y="155"/>
                                <a:pt x="7" y="155"/>
                                <a:pt x="7" y="155"/>
                              </a:cubicBezTo>
                              <a:cubicBezTo>
                                <a:pt x="7" y="155"/>
                                <a:pt x="8" y="155"/>
                                <a:pt x="8" y="155"/>
                              </a:cubicBezTo>
                              <a:cubicBezTo>
                                <a:pt x="8" y="155"/>
                                <a:pt x="8" y="155"/>
                                <a:pt x="8" y="155"/>
                              </a:cubicBezTo>
                              <a:cubicBezTo>
                                <a:pt x="9" y="155"/>
                                <a:pt x="9" y="155"/>
                                <a:pt x="9" y="155"/>
                              </a:cubicBezTo>
                              <a:cubicBezTo>
                                <a:pt x="90" y="155"/>
                                <a:pt x="90" y="155"/>
                                <a:pt x="90" y="155"/>
                              </a:cubicBezTo>
                              <a:cubicBezTo>
                                <a:pt x="169" y="164"/>
                                <a:pt x="169" y="164"/>
                                <a:pt x="169" y="164"/>
                              </a:cubicBezTo>
                              <a:cubicBezTo>
                                <a:pt x="169" y="164"/>
                                <a:pt x="170" y="164"/>
                                <a:pt x="170" y="164"/>
                              </a:cubicBezTo>
                              <a:cubicBezTo>
                                <a:pt x="171" y="164"/>
                                <a:pt x="172" y="163"/>
                                <a:pt x="173" y="162"/>
                              </a:cubicBezTo>
                              <a:cubicBezTo>
                                <a:pt x="173" y="155"/>
                                <a:pt x="173" y="155"/>
                                <a:pt x="173" y="155"/>
                              </a:cubicBezTo>
                              <a:cubicBezTo>
                                <a:pt x="177" y="155"/>
                                <a:pt x="177" y="155"/>
                                <a:pt x="177" y="155"/>
                              </a:cubicBezTo>
                              <a:cubicBezTo>
                                <a:pt x="179" y="155"/>
                                <a:pt x="180" y="154"/>
                                <a:pt x="180" y="152"/>
                              </a:cubicBezTo>
                              <a:cubicBezTo>
                                <a:pt x="180" y="96"/>
                                <a:pt x="180" y="96"/>
                                <a:pt x="180" y="96"/>
                              </a:cubicBezTo>
                              <a:cubicBezTo>
                                <a:pt x="186" y="40"/>
                                <a:pt x="186" y="40"/>
                                <a:pt x="186" y="40"/>
                              </a:cubicBezTo>
                              <a:cubicBezTo>
                                <a:pt x="186" y="39"/>
                                <a:pt x="186" y="38"/>
                                <a:pt x="186" y="38"/>
                              </a:cubicBezTo>
                              <a:close/>
                              <a:moveTo>
                                <a:pt x="19" y="24"/>
                              </a:moveTo>
                              <a:cubicBezTo>
                                <a:pt x="39" y="27"/>
                                <a:pt x="39" y="27"/>
                                <a:pt x="39" y="27"/>
                              </a:cubicBezTo>
                              <a:cubicBezTo>
                                <a:pt x="19" y="27"/>
                                <a:pt x="19" y="27"/>
                                <a:pt x="19" y="27"/>
                              </a:cubicBezTo>
                              <a:lnTo>
                                <a:pt x="19" y="24"/>
                              </a:lnTo>
                              <a:close/>
                              <a:moveTo>
                                <a:pt x="16" y="149"/>
                              </a:moveTo>
                              <a:cubicBezTo>
                                <a:pt x="75" y="83"/>
                                <a:pt x="75" y="83"/>
                                <a:pt x="75" y="83"/>
                              </a:cubicBezTo>
                              <a:cubicBezTo>
                                <a:pt x="141" y="149"/>
                                <a:pt x="141" y="149"/>
                                <a:pt x="141" y="149"/>
                              </a:cubicBezTo>
                              <a:lnTo>
                                <a:pt x="16" y="149"/>
                              </a:lnTo>
                              <a:close/>
                              <a:moveTo>
                                <a:pt x="167" y="158"/>
                              </a:moveTo>
                              <a:cubicBezTo>
                                <a:pt x="144" y="155"/>
                                <a:pt x="144" y="155"/>
                                <a:pt x="144" y="155"/>
                              </a:cubicBezTo>
                              <a:cubicBezTo>
                                <a:pt x="167" y="155"/>
                                <a:pt x="167" y="155"/>
                                <a:pt x="167" y="155"/>
                              </a:cubicBezTo>
                              <a:lnTo>
                                <a:pt x="167" y="158"/>
                              </a:lnTo>
                              <a:close/>
                              <a:moveTo>
                                <a:pt x="174" y="149"/>
                              </a:moveTo>
                              <a:cubicBezTo>
                                <a:pt x="150" y="149"/>
                                <a:pt x="150" y="149"/>
                                <a:pt x="150" y="149"/>
                              </a:cubicBezTo>
                              <a:cubicBezTo>
                                <a:pt x="102" y="101"/>
                                <a:pt x="102" y="101"/>
                                <a:pt x="102" y="101"/>
                              </a:cubicBezTo>
                              <a:cubicBezTo>
                                <a:pt x="119" y="84"/>
                                <a:pt x="119" y="84"/>
                                <a:pt x="119" y="84"/>
                              </a:cubicBezTo>
                              <a:cubicBezTo>
                                <a:pt x="174" y="139"/>
                                <a:pt x="174" y="139"/>
                                <a:pt x="174" y="139"/>
                              </a:cubicBezTo>
                              <a:lnTo>
                                <a:pt x="174" y="14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8" o:spid="_x0000_s1026" o:spt="100" style="position:absolute;left:0pt;margin-left:313.25pt;margin-top:165.85pt;height:18.15pt;width:20.6pt;z-index:251786240;mso-width-relative:page;mso-height-relative:page;" fillcolor="#626262" filled="t" stroked="f" coordsize="186,164" o:gfxdata="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" path="m90,24c90,47,90,47,90,47c90,48,92,50,93,50c95,50,96,48,96,47c96,24,96,24,96,24c102,23,106,18,106,12c106,5,100,0,93,0c86,0,80,5,80,12c80,18,85,23,90,24xm93,6c97,6,100,9,100,12c100,16,97,19,93,19c89,19,86,16,86,12c86,9,89,6,93,6xm186,38c185,37,184,37,184,37c180,36,180,36,180,36c180,30,180,30,180,30c180,28,179,27,177,27c102,27,102,27,102,27c101,27,99,28,99,30c99,32,101,33,102,33c174,33,174,33,174,33c174,131,174,131,174,131c121,77,121,77,121,77c120,76,118,76,116,77c97,96,97,96,97,96c77,76,77,76,77,76c77,75,76,75,75,75c74,75,74,76,73,76c12,145,12,145,12,145c12,33,12,33,12,33c84,33,84,33,84,33c84,33,85,33,85,33c85,33,85,33,86,32c86,32,86,32,86,32c86,32,86,32,86,32c87,32,87,31,87,31c87,31,87,31,87,31c87,31,87,30,87,30c87,30,87,30,87,30c87,30,87,30,87,30c87,30,87,30,87,30c87,29,87,29,87,29c87,29,87,29,87,28c87,28,86,28,86,28c86,28,86,28,86,28c86,27,86,27,85,27c85,27,85,27,85,27c85,27,85,27,84,27c17,18,17,18,17,18c16,18,15,18,15,19c14,19,14,20,14,21c13,27,13,27,13,27c9,27,9,27,9,27c8,27,6,28,6,30c6,86,6,86,6,86c0,142,0,142,0,142c0,143,0,144,1,145c1,145,2,146,3,146c6,146,6,146,6,146c6,152,6,152,6,152c6,152,6,152,6,153c6,153,6,153,6,153c7,153,7,154,7,154c7,154,7,154,7,154c7,154,7,154,7,155c7,155,7,155,7,155c7,155,8,155,8,155c8,155,8,155,8,155c9,155,9,155,9,155c90,155,90,155,90,155c169,164,169,164,169,164c169,164,170,164,170,164c171,164,172,163,173,162c173,155,173,155,173,155c177,155,177,155,177,155c179,155,180,154,180,152c180,96,180,96,180,96c186,40,186,40,186,40c186,39,186,38,186,38xm19,24c39,27,39,27,39,27c19,27,19,27,19,27l19,24xm16,149c75,83,75,83,75,83c141,149,141,149,141,149l16,149xm167,158c144,155,144,155,144,155c167,155,167,155,167,155l167,158xm174,149c150,149,150,149,150,149c102,101,102,101,102,101c119,84,119,84,119,84c174,139,174,139,174,139l174,149xe">
                <v:path o:connectlocs="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2260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3599815</wp:posOffset>
                </wp:positionH>
                <wp:positionV relativeFrom="paragraph">
                  <wp:posOffset>2128520</wp:posOffset>
                </wp:positionV>
                <wp:extent cx="205740" cy="205105"/>
                <wp:effectExtent l="0" t="0" r="3810" b="4445"/>
                <wp:wrapNone/>
                <wp:docPr id="5165" name="Freeform 99"/>
                <wp:cNvGraphicFramePr/>
                <a:graphic xmlns:a="http://schemas.openxmlformats.org/drawingml/2006/main">
                  <a:graphicData uri="http://schemas.microsoft.com/office/word/2010/wordprocessingShape">
                    <wps:wsp>
                      <wps:cNvSpPr>
                        <a:spLocks noEditPoints="1"/>
                      </wps:cNvSpPr>
                      <wps:spPr bwMode="auto">
                        <a:xfrm>
                          <a:off x="0" y="0"/>
                          <a:ext cx="205947" cy="20534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6" h="146">
                              <a:moveTo>
                                <a:pt x="80" y="44"/>
                              </a:moveTo>
                              <a:cubicBezTo>
                                <a:pt x="86" y="44"/>
                                <a:pt x="91" y="39"/>
                                <a:pt x="91" y="33"/>
                              </a:cubicBezTo>
                              <a:cubicBezTo>
                                <a:pt x="91" y="27"/>
                                <a:pt x="86" y="23"/>
                                <a:pt x="80" y="23"/>
                              </a:cubicBezTo>
                              <a:cubicBezTo>
                                <a:pt x="74" y="23"/>
                                <a:pt x="69" y="27"/>
                                <a:pt x="69" y="33"/>
                              </a:cubicBezTo>
                              <a:cubicBezTo>
                                <a:pt x="69" y="39"/>
                                <a:pt x="74" y="44"/>
                                <a:pt x="80" y="44"/>
                              </a:cubicBezTo>
                              <a:close/>
                              <a:moveTo>
                                <a:pt x="80" y="29"/>
                              </a:moveTo>
                              <a:cubicBezTo>
                                <a:pt x="83" y="29"/>
                                <a:pt x="85" y="31"/>
                                <a:pt x="85" y="33"/>
                              </a:cubicBezTo>
                              <a:cubicBezTo>
                                <a:pt x="85" y="36"/>
                                <a:pt x="83" y="38"/>
                                <a:pt x="80" y="38"/>
                              </a:cubicBezTo>
                              <a:cubicBezTo>
                                <a:pt x="78" y="38"/>
                                <a:pt x="75" y="36"/>
                                <a:pt x="75" y="33"/>
                              </a:cubicBezTo>
                              <a:cubicBezTo>
                                <a:pt x="75" y="31"/>
                                <a:pt x="78" y="29"/>
                                <a:pt x="80" y="29"/>
                              </a:cubicBezTo>
                              <a:close/>
                              <a:moveTo>
                                <a:pt x="143" y="0"/>
                              </a:moveTo>
                              <a:cubicBezTo>
                                <a:pt x="3" y="0"/>
                                <a:pt x="3" y="0"/>
                                <a:pt x="3" y="0"/>
                              </a:cubicBezTo>
                              <a:cubicBezTo>
                                <a:pt x="2" y="0"/>
                                <a:pt x="0" y="2"/>
                                <a:pt x="0" y="3"/>
                              </a:cubicBezTo>
                              <a:cubicBezTo>
                                <a:pt x="0" y="143"/>
                                <a:pt x="0" y="143"/>
                                <a:pt x="0" y="143"/>
                              </a:cubicBezTo>
                              <a:cubicBezTo>
                                <a:pt x="0" y="144"/>
                                <a:pt x="2" y="146"/>
                                <a:pt x="3" y="146"/>
                              </a:cubicBezTo>
                              <a:cubicBezTo>
                                <a:pt x="143" y="146"/>
                                <a:pt x="143" y="146"/>
                                <a:pt x="143" y="146"/>
                              </a:cubicBezTo>
                              <a:cubicBezTo>
                                <a:pt x="143" y="146"/>
                                <a:pt x="143" y="146"/>
                                <a:pt x="144" y="145"/>
                              </a:cubicBezTo>
                              <a:cubicBezTo>
                                <a:pt x="144" y="145"/>
                                <a:pt x="144" y="145"/>
                                <a:pt x="144" y="145"/>
                              </a:cubicBezTo>
                              <a:cubicBezTo>
                                <a:pt x="144" y="145"/>
                                <a:pt x="145" y="145"/>
                                <a:pt x="145" y="145"/>
                              </a:cubicBezTo>
                              <a:cubicBezTo>
                                <a:pt x="145" y="145"/>
                                <a:pt x="145" y="145"/>
                                <a:pt x="145" y="145"/>
                              </a:cubicBezTo>
                              <a:cubicBezTo>
                                <a:pt x="145" y="144"/>
                                <a:pt x="145" y="144"/>
                                <a:pt x="145" y="144"/>
                              </a:cubicBezTo>
                              <a:cubicBezTo>
                                <a:pt x="145" y="143"/>
                                <a:pt x="146" y="143"/>
                                <a:pt x="146" y="143"/>
                              </a:cubicBezTo>
                              <a:cubicBezTo>
                                <a:pt x="146" y="143"/>
                                <a:pt x="146" y="143"/>
                                <a:pt x="146" y="143"/>
                              </a:cubicBezTo>
                              <a:cubicBezTo>
                                <a:pt x="146" y="3"/>
                                <a:pt x="146" y="3"/>
                                <a:pt x="146" y="3"/>
                              </a:cubicBezTo>
                              <a:cubicBezTo>
                                <a:pt x="146" y="2"/>
                                <a:pt x="144" y="0"/>
                                <a:pt x="143" y="0"/>
                              </a:cubicBezTo>
                              <a:close/>
                              <a:moveTo>
                                <a:pt x="6" y="140"/>
                              </a:moveTo>
                              <a:cubicBezTo>
                                <a:pt x="6" y="107"/>
                                <a:pt x="6" y="107"/>
                                <a:pt x="6" y="107"/>
                              </a:cubicBezTo>
                              <a:cubicBezTo>
                                <a:pt x="55" y="58"/>
                                <a:pt x="55" y="58"/>
                                <a:pt x="55" y="58"/>
                              </a:cubicBezTo>
                              <a:cubicBezTo>
                                <a:pt x="135" y="140"/>
                                <a:pt x="135" y="140"/>
                                <a:pt x="135" y="140"/>
                              </a:cubicBezTo>
                              <a:lnTo>
                                <a:pt x="6" y="140"/>
                              </a:lnTo>
                              <a:close/>
                              <a:moveTo>
                                <a:pt x="140" y="135"/>
                              </a:moveTo>
                              <a:cubicBezTo>
                                <a:pt x="86" y="81"/>
                                <a:pt x="86" y="81"/>
                                <a:pt x="86" y="81"/>
                              </a:cubicBezTo>
                              <a:cubicBezTo>
                                <a:pt x="107" y="59"/>
                                <a:pt x="107" y="59"/>
                                <a:pt x="107" y="59"/>
                              </a:cubicBezTo>
                              <a:cubicBezTo>
                                <a:pt x="140" y="92"/>
                                <a:pt x="140" y="92"/>
                                <a:pt x="140" y="92"/>
                              </a:cubicBezTo>
                              <a:lnTo>
                                <a:pt x="140" y="135"/>
                              </a:lnTo>
                              <a:close/>
                              <a:moveTo>
                                <a:pt x="140" y="84"/>
                              </a:moveTo>
                              <a:cubicBezTo>
                                <a:pt x="109" y="53"/>
                                <a:pt x="109" y="53"/>
                                <a:pt x="109" y="53"/>
                              </a:cubicBezTo>
                              <a:cubicBezTo>
                                <a:pt x="108" y="52"/>
                                <a:pt x="106" y="52"/>
                                <a:pt x="105" y="53"/>
                              </a:cubicBezTo>
                              <a:cubicBezTo>
                                <a:pt x="82" y="76"/>
                                <a:pt x="82" y="76"/>
                                <a:pt x="82" y="76"/>
                              </a:cubicBezTo>
                              <a:cubicBezTo>
                                <a:pt x="57" y="52"/>
                                <a:pt x="57" y="52"/>
                                <a:pt x="57" y="52"/>
                              </a:cubicBezTo>
                              <a:cubicBezTo>
                                <a:pt x="57" y="51"/>
                                <a:pt x="56" y="51"/>
                                <a:pt x="55" y="51"/>
                              </a:cubicBezTo>
                              <a:cubicBezTo>
                                <a:pt x="55" y="51"/>
                                <a:pt x="55" y="51"/>
                                <a:pt x="55" y="51"/>
                              </a:cubicBezTo>
                              <a:cubicBezTo>
                                <a:pt x="54" y="51"/>
                                <a:pt x="54" y="51"/>
                                <a:pt x="53" y="52"/>
                              </a:cubicBezTo>
                              <a:cubicBezTo>
                                <a:pt x="6" y="98"/>
                                <a:pt x="6" y="98"/>
                                <a:pt x="6" y="98"/>
                              </a:cubicBezTo>
                              <a:cubicBezTo>
                                <a:pt x="6" y="6"/>
                                <a:pt x="6" y="6"/>
                                <a:pt x="6" y="6"/>
                              </a:cubicBezTo>
                              <a:cubicBezTo>
                                <a:pt x="140" y="6"/>
                                <a:pt x="140" y="6"/>
                                <a:pt x="140" y="6"/>
                              </a:cubicBezTo>
                              <a:lnTo>
                                <a:pt x="140" y="8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9" o:spid="_x0000_s1026" o:spt="100" style="position:absolute;left:0pt;margin-left:283.45pt;margin-top:167.6pt;height:16.15pt;width:16.2pt;z-index:251785216;mso-width-relative:page;mso-height-relative:page;" fillcolor="#626262" filled="t" stroked="f" coordsize="146,146" o:gfxdata="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H5g&#10;eh3YAAAACwEAAA8AAAAAAAAAAQAgAAAAIgAAAGRycy9kb3ducmV2LnhtbFBLAQIUABQAAAAIAIdO&#10;4kDC7pbYQgcAAGErAAAOAAAAAAAAAAEAIAAAACcBAABkcnMvZTJvRG9jLnhtbFBLBQYAAAAABgAG&#10;AFkBAADbCgAAAAA=&#10;" path="m80,44c86,44,91,39,91,33c91,27,86,23,80,23c74,23,69,27,69,33c69,39,74,44,80,44xm80,29c83,29,85,31,85,33c85,36,83,38,80,38c78,38,75,36,75,33c75,31,78,29,80,29xm143,0c3,0,3,0,3,0c2,0,0,2,0,3c0,143,0,143,0,143c0,144,2,146,3,146c143,146,143,146,143,146c143,146,143,146,144,145c144,145,144,145,144,145c144,145,145,145,145,145c145,145,145,145,145,145c145,144,145,144,145,144c145,143,146,143,146,143c146,143,146,143,146,143c146,3,146,3,146,3c146,2,144,0,143,0xm6,140c6,107,6,107,6,107c55,58,55,58,55,58c135,140,135,140,135,140l6,140xm140,135c86,81,86,81,86,81c107,59,107,59,107,59c140,92,140,92,140,92l140,135xm140,84c109,53,109,53,109,53c108,52,106,52,105,53c82,76,82,76,82,76c57,52,57,52,57,52c57,51,56,51,55,51c55,51,55,51,55,51c54,51,54,51,53,52c6,98,6,98,6,98c6,6,6,6,6,6c140,6,140,6,140,6l140,84xe">
                <v:path o:connectlocs="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201521"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3232785</wp:posOffset>
                </wp:positionH>
                <wp:positionV relativeFrom="paragraph">
                  <wp:posOffset>2093595</wp:posOffset>
                </wp:positionV>
                <wp:extent cx="203835" cy="256540"/>
                <wp:effectExtent l="0" t="0" r="5715" b="10160"/>
                <wp:wrapNone/>
                <wp:docPr id="5166" name="Freeform 100"/>
                <wp:cNvGraphicFramePr/>
                <a:graphic xmlns:a="http://schemas.openxmlformats.org/drawingml/2006/main">
                  <a:graphicData uri="http://schemas.microsoft.com/office/word/2010/wordprocessingShape">
                    <wps:wsp>
                      <wps:cNvSpPr>
                        <a:spLocks noEditPoints="1"/>
                      </wps:cNvSpPr>
                      <wps:spPr bwMode="auto">
                        <a:xfrm>
                          <a:off x="0" y="0"/>
                          <a:ext cx="203566" cy="25653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182">
                              <a:moveTo>
                                <a:pt x="21" y="61"/>
                              </a:moveTo>
                              <a:cubicBezTo>
                                <a:pt x="22" y="61"/>
                                <a:pt x="24" y="60"/>
                                <a:pt x="24" y="58"/>
                              </a:cubicBezTo>
                              <a:cubicBezTo>
                                <a:pt x="24" y="33"/>
                                <a:pt x="45" y="6"/>
                                <a:pt x="73" y="6"/>
                              </a:cubicBezTo>
                              <a:cubicBezTo>
                                <a:pt x="100" y="6"/>
                                <a:pt x="121" y="33"/>
                                <a:pt x="122" y="58"/>
                              </a:cubicBezTo>
                              <a:cubicBezTo>
                                <a:pt x="122" y="60"/>
                                <a:pt x="123" y="61"/>
                                <a:pt x="125" y="61"/>
                              </a:cubicBezTo>
                              <a:cubicBezTo>
                                <a:pt x="125" y="61"/>
                                <a:pt x="125" y="61"/>
                                <a:pt x="125" y="61"/>
                              </a:cubicBezTo>
                              <a:cubicBezTo>
                                <a:pt x="127" y="61"/>
                                <a:pt x="128" y="60"/>
                                <a:pt x="128" y="58"/>
                              </a:cubicBezTo>
                              <a:cubicBezTo>
                                <a:pt x="127" y="31"/>
                                <a:pt x="104" y="0"/>
                                <a:pt x="73" y="0"/>
                              </a:cubicBezTo>
                              <a:cubicBezTo>
                                <a:pt x="41" y="0"/>
                                <a:pt x="18" y="31"/>
                                <a:pt x="18" y="58"/>
                              </a:cubicBezTo>
                              <a:cubicBezTo>
                                <a:pt x="18" y="60"/>
                                <a:pt x="19" y="61"/>
                                <a:pt x="21" y="61"/>
                              </a:cubicBezTo>
                              <a:close/>
                              <a:moveTo>
                                <a:pt x="125" y="68"/>
                              </a:moveTo>
                              <a:cubicBezTo>
                                <a:pt x="20" y="68"/>
                                <a:pt x="20" y="68"/>
                                <a:pt x="20" y="68"/>
                              </a:cubicBezTo>
                              <a:cubicBezTo>
                                <a:pt x="9" y="70"/>
                                <a:pt x="0" y="80"/>
                                <a:pt x="0" y="91"/>
                              </a:cubicBezTo>
                              <a:cubicBezTo>
                                <a:pt x="0" y="159"/>
                                <a:pt x="0" y="159"/>
                                <a:pt x="0" y="159"/>
                              </a:cubicBezTo>
                              <a:cubicBezTo>
                                <a:pt x="0" y="172"/>
                                <a:pt x="10" y="182"/>
                                <a:pt x="23" y="182"/>
                              </a:cubicBezTo>
                              <a:cubicBezTo>
                                <a:pt x="122" y="182"/>
                                <a:pt x="122" y="182"/>
                                <a:pt x="122" y="182"/>
                              </a:cubicBezTo>
                              <a:cubicBezTo>
                                <a:pt x="135" y="182"/>
                                <a:pt x="145" y="172"/>
                                <a:pt x="145" y="159"/>
                              </a:cubicBezTo>
                              <a:cubicBezTo>
                                <a:pt x="145" y="91"/>
                                <a:pt x="145" y="91"/>
                                <a:pt x="145" y="91"/>
                              </a:cubicBezTo>
                              <a:cubicBezTo>
                                <a:pt x="145" y="80"/>
                                <a:pt x="137" y="70"/>
                                <a:pt x="125" y="68"/>
                              </a:cubicBezTo>
                              <a:close/>
                              <a:moveTo>
                                <a:pt x="139" y="159"/>
                              </a:moveTo>
                              <a:cubicBezTo>
                                <a:pt x="139" y="168"/>
                                <a:pt x="132" y="176"/>
                                <a:pt x="122" y="176"/>
                              </a:cubicBezTo>
                              <a:cubicBezTo>
                                <a:pt x="23" y="176"/>
                                <a:pt x="23" y="176"/>
                                <a:pt x="23" y="176"/>
                              </a:cubicBezTo>
                              <a:cubicBezTo>
                                <a:pt x="14" y="176"/>
                                <a:pt x="6" y="168"/>
                                <a:pt x="6" y="159"/>
                              </a:cubicBezTo>
                              <a:cubicBezTo>
                                <a:pt x="6" y="91"/>
                                <a:pt x="6" y="91"/>
                                <a:pt x="6" y="91"/>
                              </a:cubicBezTo>
                              <a:cubicBezTo>
                                <a:pt x="6" y="83"/>
                                <a:pt x="12" y="75"/>
                                <a:pt x="21" y="74"/>
                              </a:cubicBezTo>
                              <a:cubicBezTo>
                                <a:pt x="125" y="74"/>
                                <a:pt x="125" y="74"/>
                                <a:pt x="125" y="74"/>
                              </a:cubicBezTo>
                              <a:cubicBezTo>
                                <a:pt x="133" y="75"/>
                                <a:pt x="139" y="83"/>
                                <a:pt x="139" y="91"/>
                              </a:cubicBezTo>
                              <a:lnTo>
                                <a:pt x="139" y="159"/>
                              </a:lnTo>
                              <a:close/>
                              <a:moveTo>
                                <a:pt x="73" y="99"/>
                              </a:moveTo>
                              <a:cubicBezTo>
                                <a:pt x="64" y="99"/>
                                <a:pt x="57" y="106"/>
                                <a:pt x="57" y="115"/>
                              </a:cubicBezTo>
                              <a:cubicBezTo>
                                <a:pt x="57" y="121"/>
                                <a:pt x="60" y="126"/>
                                <a:pt x="65" y="129"/>
                              </a:cubicBezTo>
                              <a:cubicBezTo>
                                <a:pt x="65" y="145"/>
                                <a:pt x="65" y="145"/>
                                <a:pt x="65" y="145"/>
                              </a:cubicBezTo>
                              <a:cubicBezTo>
                                <a:pt x="65" y="149"/>
                                <a:pt x="68" y="153"/>
                                <a:pt x="73" y="153"/>
                              </a:cubicBezTo>
                              <a:cubicBezTo>
                                <a:pt x="77" y="153"/>
                                <a:pt x="80" y="149"/>
                                <a:pt x="80" y="145"/>
                              </a:cubicBezTo>
                              <a:cubicBezTo>
                                <a:pt x="80" y="129"/>
                                <a:pt x="80" y="129"/>
                                <a:pt x="80" y="129"/>
                              </a:cubicBezTo>
                              <a:cubicBezTo>
                                <a:pt x="86" y="126"/>
                                <a:pt x="89" y="121"/>
                                <a:pt x="89" y="115"/>
                              </a:cubicBezTo>
                              <a:cubicBezTo>
                                <a:pt x="89" y="106"/>
                                <a:pt x="82" y="99"/>
                                <a:pt x="73" y="99"/>
                              </a:cubicBezTo>
                              <a:close/>
                              <a:moveTo>
                                <a:pt x="76" y="124"/>
                              </a:moveTo>
                              <a:cubicBezTo>
                                <a:pt x="75" y="125"/>
                                <a:pt x="74" y="126"/>
                                <a:pt x="74" y="127"/>
                              </a:cubicBezTo>
                              <a:cubicBezTo>
                                <a:pt x="74" y="145"/>
                                <a:pt x="74" y="145"/>
                                <a:pt x="74" y="145"/>
                              </a:cubicBezTo>
                              <a:cubicBezTo>
                                <a:pt x="74" y="146"/>
                                <a:pt x="74" y="147"/>
                                <a:pt x="73" y="147"/>
                              </a:cubicBezTo>
                              <a:cubicBezTo>
                                <a:pt x="72" y="147"/>
                                <a:pt x="71" y="146"/>
                                <a:pt x="71" y="145"/>
                              </a:cubicBezTo>
                              <a:cubicBezTo>
                                <a:pt x="71" y="127"/>
                                <a:pt x="71" y="127"/>
                                <a:pt x="71" y="127"/>
                              </a:cubicBezTo>
                              <a:cubicBezTo>
                                <a:pt x="71" y="126"/>
                                <a:pt x="70" y="125"/>
                                <a:pt x="69" y="124"/>
                              </a:cubicBezTo>
                              <a:cubicBezTo>
                                <a:pt x="65" y="123"/>
                                <a:pt x="63" y="119"/>
                                <a:pt x="63" y="115"/>
                              </a:cubicBezTo>
                              <a:cubicBezTo>
                                <a:pt x="63" y="109"/>
                                <a:pt x="67" y="105"/>
                                <a:pt x="73" y="105"/>
                              </a:cubicBezTo>
                              <a:cubicBezTo>
                                <a:pt x="78" y="105"/>
                                <a:pt x="83" y="109"/>
                                <a:pt x="83" y="115"/>
                              </a:cubicBezTo>
                              <a:cubicBezTo>
                                <a:pt x="83" y="119"/>
                                <a:pt x="80" y="123"/>
                                <a:pt x="76" y="12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0" o:spid="_x0000_s1026" o:spt="100" style="position:absolute;left:0pt;margin-left:254.55pt;margin-top:164.85pt;height:20.2pt;width:16.05pt;z-index:251784192;mso-width-relative:page;mso-height-relative:page;" fillcolor="#626262" filled="t" stroked="f" coordsize="145,182" o:gfxdata="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Dj55L7ZAAAACwEAAA8AAAAAAAAA&#10;AQAgAAAAIgAAAGRycy9kb3ducmV2LnhtbFBLAQIUABQAAAAIAIdO4kBMflfK2gcAAPwsAAAOAAAA&#10;AAAAAAEAIAAAACgBAABkcnMvZTJvRG9jLnhtbFBLBQYAAAAABgAGAFkBAAB0CwAAAAA=&#10;" path="m21,61c22,61,24,60,24,58c24,33,45,6,73,6c100,6,121,33,122,58c122,60,123,61,125,61c125,61,125,61,125,61c127,61,128,60,128,58c127,31,104,0,73,0c41,0,18,31,18,58c18,60,19,61,21,61xm125,68c20,68,20,68,20,68c9,70,0,80,0,91c0,159,0,159,0,159c0,172,10,182,23,182c122,182,122,182,122,182c135,182,145,172,145,159c145,91,145,91,145,91c145,80,137,70,125,68xm139,159c139,168,132,176,122,176c23,176,23,176,23,176c14,176,6,168,6,159c6,91,6,91,6,91c6,83,12,75,21,74c125,74,125,74,125,74c133,75,139,83,139,91l139,159xm73,99c64,99,57,106,57,115c57,121,60,126,65,129c65,145,65,145,65,145c65,149,68,153,73,153c77,153,80,149,80,145c80,129,80,129,80,129c86,126,89,121,89,115c89,106,82,99,73,99xm76,124c75,125,74,126,74,127c74,145,74,145,74,145c74,146,74,147,73,147c72,147,71,146,71,145c71,127,71,127,71,127c71,126,70,125,69,124c65,123,63,119,63,115c63,109,67,105,73,105c78,105,83,109,83,115c83,119,80,123,76,124xe">
                <v:path o:connectlocs="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2893695</wp:posOffset>
                </wp:positionH>
                <wp:positionV relativeFrom="paragraph">
                  <wp:posOffset>2084070</wp:posOffset>
                </wp:positionV>
                <wp:extent cx="203835" cy="256540"/>
                <wp:effectExtent l="0" t="0" r="5715" b="10160"/>
                <wp:wrapNone/>
                <wp:docPr id="5167" name="Freeform 101"/>
                <wp:cNvGraphicFramePr/>
                <a:graphic xmlns:a="http://schemas.openxmlformats.org/drawingml/2006/main">
                  <a:graphicData uri="http://schemas.microsoft.com/office/word/2010/wordprocessingShape">
                    <wps:wsp>
                      <wps:cNvSpPr>
                        <a:spLocks noEditPoints="1"/>
                      </wps:cNvSpPr>
                      <wps:spPr bwMode="auto">
                        <a:xfrm>
                          <a:off x="0" y="0"/>
                          <a:ext cx="203566" cy="25653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182">
                              <a:moveTo>
                                <a:pt x="20" y="61"/>
                              </a:moveTo>
                              <a:cubicBezTo>
                                <a:pt x="20" y="61"/>
                                <a:pt x="20" y="61"/>
                                <a:pt x="20" y="61"/>
                              </a:cubicBezTo>
                              <a:cubicBezTo>
                                <a:pt x="22" y="61"/>
                                <a:pt x="23" y="60"/>
                                <a:pt x="23" y="58"/>
                              </a:cubicBezTo>
                              <a:cubicBezTo>
                                <a:pt x="24" y="33"/>
                                <a:pt x="45" y="6"/>
                                <a:pt x="73" y="6"/>
                              </a:cubicBezTo>
                              <a:cubicBezTo>
                                <a:pt x="88" y="6"/>
                                <a:pt x="104" y="15"/>
                                <a:pt x="113" y="31"/>
                              </a:cubicBezTo>
                              <a:cubicBezTo>
                                <a:pt x="114" y="32"/>
                                <a:pt x="116" y="33"/>
                                <a:pt x="117" y="32"/>
                              </a:cubicBezTo>
                              <a:cubicBezTo>
                                <a:pt x="119" y="31"/>
                                <a:pt x="119" y="29"/>
                                <a:pt x="118" y="28"/>
                              </a:cubicBezTo>
                              <a:cubicBezTo>
                                <a:pt x="108" y="10"/>
                                <a:pt x="91" y="0"/>
                                <a:pt x="73" y="0"/>
                              </a:cubicBezTo>
                              <a:cubicBezTo>
                                <a:pt x="41" y="0"/>
                                <a:pt x="18" y="31"/>
                                <a:pt x="17" y="58"/>
                              </a:cubicBezTo>
                              <a:cubicBezTo>
                                <a:pt x="17" y="60"/>
                                <a:pt x="19" y="61"/>
                                <a:pt x="20" y="61"/>
                              </a:cubicBezTo>
                              <a:close/>
                              <a:moveTo>
                                <a:pt x="125" y="68"/>
                              </a:moveTo>
                              <a:cubicBezTo>
                                <a:pt x="20" y="68"/>
                                <a:pt x="20" y="68"/>
                                <a:pt x="20" y="68"/>
                              </a:cubicBezTo>
                              <a:cubicBezTo>
                                <a:pt x="9" y="70"/>
                                <a:pt x="0" y="80"/>
                                <a:pt x="0" y="91"/>
                              </a:cubicBezTo>
                              <a:cubicBezTo>
                                <a:pt x="0" y="159"/>
                                <a:pt x="0" y="159"/>
                                <a:pt x="0" y="159"/>
                              </a:cubicBezTo>
                              <a:cubicBezTo>
                                <a:pt x="0" y="172"/>
                                <a:pt x="10" y="182"/>
                                <a:pt x="23" y="182"/>
                              </a:cubicBezTo>
                              <a:cubicBezTo>
                                <a:pt x="122" y="182"/>
                                <a:pt x="122" y="182"/>
                                <a:pt x="122" y="182"/>
                              </a:cubicBezTo>
                              <a:cubicBezTo>
                                <a:pt x="135" y="182"/>
                                <a:pt x="145" y="172"/>
                                <a:pt x="145" y="159"/>
                              </a:cubicBezTo>
                              <a:cubicBezTo>
                                <a:pt x="145" y="91"/>
                                <a:pt x="145" y="91"/>
                                <a:pt x="145" y="91"/>
                              </a:cubicBezTo>
                              <a:cubicBezTo>
                                <a:pt x="145" y="80"/>
                                <a:pt x="137" y="70"/>
                                <a:pt x="125" y="68"/>
                              </a:cubicBezTo>
                              <a:close/>
                              <a:moveTo>
                                <a:pt x="139" y="159"/>
                              </a:moveTo>
                              <a:cubicBezTo>
                                <a:pt x="139" y="168"/>
                                <a:pt x="132" y="176"/>
                                <a:pt x="122" y="176"/>
                              </a:cubicBezTo>
                              <a:cubicBezTo>
                                <a:pt x="23" y="176"/>
                                <a:pt x="23" y="176"/>
                                <a:pt x="23" y="176"/>
                              </a:cubicBezTo>
                              <a:cubicBezTo>
                                <a:pt x="14" y="176"/>
                                <a:pt x="6" y="168"/>
                                <a:pt x="6" y="159"/>
                              </a:cubicBezTo>
                              <a:cubicBezTo>
                                <a:pt x="6" y="91"/>
                                <a:pt x="6" y="91"/>
                                <a:pt x="6" y="91"/>
                              </a:cubicBezTo>
                              <a:cubicBezTo>
                                <a:pt x="6" y="83"/>
                                <a:pt x="12" y="75"/>
                                <a:pt x="20" y="74"/>
                              </a:cubicBezTo>
                              <a:cubicBezTo>
                                <a:pt x="124" y="74"/>
                                <a:pt x="124" y="74"/>
                                <a:pt x="124" y="74"/>
                              </a:cubicBezTo>
                              <a:cubicBezTo>
                                <a:pt x="133" y="75"/>
                                <a:pt x="139" y="83"/>
                                <a:pt x="139" y="91"/>
                              </a:cubicBezTo>
                              <a:lnTo>
                                <a:pt x="139" y="159"/>
                              </a:lnTo>
                              <a:close/>
                              <a:moveTo>
                                <a:pt x="73" y="99"/>
                              </a:moveTo>
                              <a:cubicBezTo>
                                <a:pt x="64" y="99"/>
                                <a:pt x="57" y="106"/>
                                <a:pt x="57" y="115"/>
                              </a:cubicBezTo>
                              <a:cubicBezTo>
                                <a:pt x="57" y="121"/>
                                <a:pt x="60" y="126"/>
                                <a:pt x="65" y="129"/>
                              </a:cubicBezTo>
                              <a:cubicBezTo>
                                <a:pt x="65" y="145"/>
                                <a:pt x="65" y="145"/>
                                <a:pt x="65" y="145"/>
                              </a:cubicBezTo>
                              <a:cubicBezTo>
                                <a:pt x="65" y="149"/>
                                <a:pt x="68" y="153"/>
                                <a:pt x="73" y="153"/>
                              </a:cubicBezTo>
                              <a:cubicBezTo>
                                <a:pt x="77" y="153"/>
                                <a:pt x="80" y="149"/>
                                <a:pt x="80" y="145"/>
                              </a:cubicBezTo>
                              <a:cubicBezTo>
                                <a:pt x="80" y="129"/>
                                <a:pt x="80" y="129"/>
                                <a:pt x="80" y="129"/>
                              </a:cubicBezTo>
                              <a:cubicBezTo>
                                <a:pt x="85" y="126"/>
                                <a:pt x="89" y="121"/>
                                <a:pt x="89" y="115"/>
                              </a:cubicBezTo>
                              <a:cubicBezTo>
                                <a:pt x="89" y="106"/>
                                <a:pt x="81" y="99"/>
                                <a:pt x="73" y="99"/>
                              </a:cubicBezTo>
                              <a:close/>
                              <a:moveTo>
                                <a:pt x="76" y="124"/>
                              </a:moveTo>
                              <a:cubicBezTo>
                                <a:pt x="75" y="125"/>
                                <a:pt x="74" y="126"/>
                                <a:pt x="74" y="127"/>
                              </a:cubicBezTo>
                              <a:cubicBezTo>
                                <a:pt x="74" y="145"/>
                                <a:pt x="74" y="145"/>
                                <a:pt x="74" y="145"/>
                              </a:cubicBezTo>
                              <a:cubicBezTo>
                                <a:pt x="74" y="146"/>
                                <a:pt x="73" y="147"/>
                                <a:pt x="73" y="147"/>
                              </a:cubicBezTo>
                              <a:cubicBezTo>
                                <a:pt x="72" y="147"/>
                                <a:pt x="71" y="146"/>
                                <a:pt x="71" y="145"/>
                              </a:cubicBezTo>
                              <a:cubicBezTo>
                                <a:pt x="71" y="127"/>
                                <a:pt x="71" y="127"/>
                                <a:pt x="71" y="127"/>
                              </a:cubicBezTo>
                              <a:cubicBezTo>
                                <a:pt x="71" y="126"/>
                                <a:pt x="70" y="125"/>
                                <a:pt x="69" y="124"/>
                              </a:cubicBezTo>
                              <a:cubicBezTo>
                                <a:pt x="65" y="123"/>
                                <a:pt x="63" y="119"/>
                                <a:pt x="63" y="115"/>
                              </a:cubicBezTo>
                              <a:cubicBezTo>
                                <a:pt x="63" y="109"/>
                                <a:pt x="67" y="105"/>
                                <a:pt x="73" y="105"/>
                              </a:cubicBezTo>
                              <a:cubicBezTo>
                                <a:pt x="78" y="105"/>
                                <a:pt x="83" y="109"/>
                                <a:pt x="83" y="115"/>
                              </a:cubicBezTo>
                              <a:cubicBezTo>
                                <a:pt x="83" y="119"/>
                                <a:pt x="80" y="123"/>
                                <a:pt x="76" y="12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1" o:spid="_x0000_s1026" o:spt="100" style="position:absolute;left:0pt;margin-left:227.85pt;margin-top:164.1pt;height:20.2pt;width:16.05pt;z-index:251783168;mso-width-relative:page;mso-height-relative:page;" fillcolor="#626262" filled="t" stroked="f" coordsize="145,182" o:gfxdata="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E1wEtHZAAAACwEAAA8AAAAAAAAAAQAgAAAAIgAAAGRycy9kb3du&#10;cmV2LnhtbFBLAQIUABQAAAAIAIdO4kAZS3SBAQgAAPcsAAAOAAAAAAAAAAEAIAAAACgBAABkcnMv&#10;ZTJvRG9jLnhtbFBLBQYAAAAABgAGAFkBAACbCwAAAAA=&#10;" path="m20,61c20,61,20,61,20,61c22,61,23,60,23,58c24,33,45,6,73,6c88,6,104,15,113,31c114,32,116,33,117,32c119,31,119,29,118,28c108,10,91,0,73,0c41,0,18,31,17,58c17,60,19,61,20,61xm125,68c20,68,20,68,20,68c9,70,0,80,0,91c0,159,0,159,0,159c0,172,10,182,23,182c122,182,122,182,122,182c135,182,145,172,145,159c145,91,145,91,145,91c145,80,137,70,125,68xm139,159c139,168,132,176,122,176c23,176,23,176,23,176c14,176,6,168,6,159c6,91,6,91,6,91c6,83,12,75,20,74c124,74,124,74,124,74c133,75,139,83,139,91l139,159xm73,99c64,99,57,106,57,115c57,121,60,126,65,129c65,145,65,145,65,145c65,149,68,153,73,153c77,153,80,149,80,145c80,129,80,129,80,129c85,126,89,121,89,115c89,106,81,99,73,99xm76,124c75,125,74,126,74,127c74,145,74,145,74,145c74,146,73,147,73,147c72,147,71,146,71,145c71,127,71,127,71,127c71,126,70,125,69,124c65,123,63,119,63,115c63,109,67,105,73,105c78,105,83,109,83,115c83,119,80,123,76,124xe">
                <v:path o:connectlocs="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251756"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2532380</wp:posOffset>
                </wp:positionH>
                <wp:positionV relativeFrom="paragraph">
                  <wp:posOffset>2112010</wp:posOffset>
                </wp:positionV>
                <wp:extent cx="227330" cy="219710"/>
                <wp:effectExtent l="0" t="0" r="1270" b="8890"/>
                <wp:wrapNone/>
                <wp:docPr id="5168" name="Freeform 102"/>
                <wp:cNvGraphicFramePr/>
                <a:graphic xmlns:a="http://schemas.openxmlformats.org/drawingml/2006/main">
                  <a:graphicData uri="http://schemas.microsoft.com/office/word/2010/wordprocessingShape">
                    <wps:wsp>
                      <wps:cNvSpPr>
                        <a:spLocks noEditPoints="1"/>
                      </wps:cNvSpPr>
                      <wps:spPr bwMode="auto">
                        <a:xfrm>
                          <a:off x="0" y="0"/>
                          <a:ext cx="227375" cy="21963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2" h="156">
                              <a:moveTo>
                                <a:pt x="159" y="131"/>
                              </a:moveTo>
                              <a:cubicBezTo>
                                <a:pt x="135" y="131"/>
                                <a:pt x="135" y="131"/>
                                <a:pt x="135" y="131"/>
                              </a:cubicBezTo>
                              <a:cubicBezTo>
                                <a:pt x="135" y="26"/>
                                <a:pt x="135" y="26"/>
                                <a:pt x="135" y="26"/>
                              </a:cubicBezTo>
                              <a:cubicBezTo>
                                <a:pt x="146" y="16"/>
                                <a:pt x="146" y="16"/>
                                <a:pt x="146" y="16"/>
                              </a:cubicBezTo>
                              <a:cubicBezTo>
                                <a:pt x="147" y="15"/>
                                <a:pt x="147" y="13"/>
                                <a:pt x="146" y="12"/>
                              </a:cubicBezTo>
                              <a:cubicBezTo>
                                <a:pt x="145" y="11"/>
                                <a:pt x="143" y="11"/>
                                <a:pt x="141" y="12"/>
                              </a:cubicBezTo>
                              <a:cubicBezTo>
                                <a:pt x="131" y="22"/>
                                <a:pt x="131" y="22"/>
                                <a:pt x="131" y="22"/>
                              </a:cubicBezTo>
                              <a:cubicBezTo>
                                <a:pt x="27" y="22"/>
                                <a:pt x="27" y="22"/>
                                <a:pt x="27" y="22"/>
                              </a:cubicBezTo>
                              <a:cubicBezTo>
                                <a:pt x="27" y="3"/>
                                <a:pt x="27" y="3"/>
                                <a:pt x="27" y="3"/>
                              </a:cubicBezTo>
                              <a:cubicBezTo>
                                <a:pt x="27" y="1"/>
                                <a:pt x="26" y="0"/>
                                <a:pt x="24" y="0"/>
                              </a:cubicBezTo>
                              <a:cubicBezTo>
                                <a:pt x="22" y="0"/>
                                <a:pt x="21" y="1"/>
                                <a:pt x="21" y="3"/>
                              </a:cubicBezTo>
                              <a:cubicBezTo>
                                <a:pt x="21" y="22"/>
                                <a:pt x="21" y="22"/>
                                <a:pt x="21" y="22"/>
                              </a:cubicBezTo>
                              <a:cubicBezTo>
                                <a:pt x="3" y="22"/>
                                <a:pt x="3" y="22"/>
                                <a:pt x="3" y="22"/>
                              </a:cubicBezTo>
                              <a:cubicBezTo>
                                <a:pt x="2" y="22"/>
                                <a:pt x="0" y="23"/>
                                <a:pt x="0" y="25"/>
                              </a:cubicBezTo>
                              <a:cubicBezTo>
                                <a:pt x="0" y="26"/>
                                <a:pt x="2" y="28"/>
                                <a:pt x="3" y="28"/>
                              </a:cubicBezTo>
                              <a:cubicBezTo>
                                <a:pt x="21" y="28"/>
                                <a:pt x="21" y="28"/>
                                <a:pt x="21" y="28"/>
                              </a:cubicBezTo>
                              <a:cubicBezTo>
                                <a:pt x="21" y="134"/>
                                <a:pt x="21" y="134"/>
                                <a:pt x="21" y="134"/>
                              </a:cubicBezTo>
                              <a:cubicBezTo>
                                <a:pt x="21" y="136"/>
                                <a:pt x="22" y="137"/>
                                <a:pt x="24" y="137"/>
                              </a:cubicBezTo>
                              <a:cubicBezTo>
                                <a:pt x="129" y="137"/>
                                <a:pt x="129" y="137"/>
                                <a:pt x="129" y="137"/>
                              </a:cubicBezTo>
                              <a:cubicBezTo>
                                <a:pt x="129" y="153"/>
                                <a:pt x="129" y="153"/>
                                <a:pt x="129" y="153"/>
                              </a:cubicBezTo>
                              <a:cubicBezTo>
                                <a:pt x="129" y="154"/>
                                <a:pt x="131" y="156"/>
                                <a:pt x="132" y="156"/>
                              </a:cubicBezTo>
                              <a:cubicBezTo>
                                <a:pt x="134" y="156"/>
                                <a:pt x="135" y="154"/>
                                <a:pt x="135" y="153"/>
                              </a:cubicBezTo>
                              <a:cubicBezTo>
                                <a:pt x="135" y="137"/>
                                <a:pt x="135" y="137"/>
                                <a:pt x="135" y="137"/>
                              </a:cubicBezTo>
                              <a:cubicBezTo>
                                <a:pt x="159" y="137"/>
                                <a:pt x="159" y="137"/>
                                <a:pt x="159" y="137"/>
                              </a:cubicBezTo>
                              <a:cubicBezTo>
                                <a:pt x="161" y="137"/>
                                <a:pt x="162" y="136"/>
                                <a:pt x="162" y="134"/>
                              </a:cubicBezTo>
                              <a:cubicBezTo>
                                <a:pt x="162" y="133"/>
                                <a:pt x="161" y="131"/>
                                <a:pt x="159" y="131"/>
                              </a:cubicBezTo>
                              <a:close/>
                              <a:moveTo>
                                <a:pt x="27" y="28"/>
                              </a:moveTo>
                              <a:cubicBezTo>
                                <a:pt x="125" y="28"/>
                                <a:pt x="125" y="28"/>
                                <a:pt x="125" y="28"/>
                              </a:cubicBezTo>
                              <a:cubicBezTo>
                                <a:pt x="27" y="126"/>
                                <a:pt x="27" y="126"/>
                                <a:pt x="27" y="126"/>
                              </a:cubicBezTo>
                              <a:lnTo>
                                <a:pt x="27" y="28"/>
                              </a:lnTo>
                              <a:close/>
                              <a:moveTo>
                                <a:pt x="129" y="131"/>
                              </a:moveTo>
                              <a:cubicBezTo>
                                <a:pt x="30" y="131"/>
                                <a:pt x="30" y="131"/>
                                <a:pt x="30" y="131"/>
                              </a:cubicBezTo>
                              <a:cubicBezTo>
                                <a:pt x="129" y="32"/>
                                <a:pt x="129" y="32"/>
                                <a:pt x="129" y="32"/>
                              </a:cubicBezTo>
                              <a:lnTo>
                                <a:pt x="129" y="131"/>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2" o:spid="_x0000_s1026" o:spt="100" style="position:absolute;left:0pt;margin-left:199.4pt;margin-top:166.3pt;height:17.3pt;width:17.9pt;z-index:251782144;mso-width-relative:page;mso-height-relative:page;" fillcolor="#626262" filled="t" stroked="f" coordsize="162,156" o:gfxdata="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D5Uaqj2AAAAAsBAAAPAAAAAAAA&#10;AAEAIAAAACIAAABkcnMvZG93bnJldi54bWxQSwECFAAUAAAACACHTuJAawzyehQGAAAJIQAADgAA&#10;AAAAAAABACAAAAAnAQAAZHJzL2Uyb0RvYy54bWxQSwUGAAAAAAYABgBZAQAArQkAAAAA&#10;" path="m159,131c135,131,135,131,135,131c135,26,135,26,135,26c146,16,146,16,146,16c147,15,147,13,146,12c145,11,143,11,141,12c131,22,131,22,131,22c27,22,27,22,27,22c27,3,27,3,27,3c27,1,26,0,24,0c22,0,21,1,21,3c21,22,21,22,21,22c3,22,3,22,3,22c2,22,0,23,0,25c0,26,2,28,3,28c21,28,21,28,21,28c21,134,21,134,21,134c21,136,22,137,24,137c129,137,129,137,129,137c129,153,129,153,129,153c129,154,131,156,132,156c134,156,135,154,135,153c135,137,135,137,135,137c159,137,159,137,159,137c161,137,162,136,162,134c162,133,161,131,159,131xm27,28c125,28,125,28,125,28c27,126,27,126,27,126l27,28xm129,131c30,131,30,131,30,131c129,32,129,32,129,32l129,131xe">
                <v:path o:connectlocs="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21554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2160270</wp:posOffset>
                </wp:positionH>
                <wp:positionV relativeFrom="paragraph">
                  <wp:posOffset>2132330</wp:posOffset>
                </wp:positionV>
                <wp:extent cx="216535" cy="216535"/>
                <wp:effectExtent l="0" t="0" r="12700" b="12700"/>
                <wp:wrapNone/>
                <wp:docPr id="5169" name="Freeform 103"/>
                <wp:cNvGraphicFramePr/>
                <a:graphic xmlns:a="http://schemas.openxmlformats.org/drawingml/2006/main">
                  <a:graphicData uri="http://schemas.microsoft.com/office/word/2010/wordprocessingShape">
                    <wps:wsp>
                      <wps:cNvSpPr>
                        <a:spLocks noEditPoints="1"/>
                      </wps:cNvSpPr>
                      <wps:spPr bwMode="auto">
                        <a:xfrm>
                          <a:off x="0" y="0"/>
                          <a:ext cx="216661"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154">
                              <a:moveTo>
                                <a:pt x="66" y="90"/>
                              </a:moveTo>
                              <a:cubicBezTo>
                                <a:pt x="65" y="89"/>
                                <a:pt x="65" y="89"/>
                                <a:pt x="64" y="88"/>
                              </a:cubicBezTo>
                              <a:cubicBezTo>
                                <a:pt x="64" y="88"/>
                                <a:pt x="63" y="88"/>
                                <a:pt x="63" y="88"/>
                              </a:cubicBezTo>
                              <a:cubicBezTo>
                                <a:pt x="13" y="88"/>
                                <a:pt x="13" y="88"/>
                                <a:pt x="13" y="88"/>
                              </a:cubicBezTo>
                              <a:cubicBezTo>
                                <a:pt x="12" y="88"/>
                                <a:pt x="11" y="89"/>
                                <a:pt x="10" y="90"/>
                              </a:cubicBezTo>
                              <a:cubicBezTo>
                                <a:pt x="10" y="91"/>
                                <a:pt x="10" y="92"/>
                                <a:pt x="11" y="93"/>
                              </a:cubicBezTo>
                              <a:cubicBezTo>
                                <a:pt x="20" y="102"/>
                                <a:pt x="20" y="102"/>
                                <a:pt x="20" y="102"/>
                              </a:cubicBezTo>
                              <a:cubicBezTo>
                                <a:pt x="21" y="103"/>
                                <a:pt x="23" y="103"/>
                                <a:pt x="24" y="102"/>
                              </a:cubicBezTo>
                              <a:cubicBezTo>
                                <a:pt x="25" y="101"/>
                                <a:pt x="25" y="99"/>
                                <a:pt x="24" y="98"/>
                              </a:cubicBezTo>
                              <a:cubicBezTo>
                                <a:pt x="20" y="94"/>
                                <a:pt x="20" y="94"/>
                                <a:pt x="20" y="94"/>
                              </a:cubicBezTo>
                              <a:cubicBezTo>
                                <a:pt x="56" y="94"/>
                                <a:pt x="56" y="94"/>
                                <a:pt x="56" y="94"/>
                              </a:cubicBezTo>
                              <a:cubicBezTo>
                                <a:pt x="1" y="149"/>
                                <a:pt x="1" y="149"/>
                                <a:pt x="1" y="149"/>
                              </a:cubicBezTo>
                              <a:cubicBezTo>
                                <a:pt x="0" y="150"/>
                                <a:pt x="0" y="152"/>
                                <a:pt x="1" y="153"/>
                              </a:cubicBezTo>
                              <a:cubicBezTo>
                                <a:pt x="2" y="154"/>
                                <a:pt x="3" y="154"/>
                                <a:pt x="3" y="154"/>
                              </a:cubicBezTo>
                              <a:cubicBezTo>
                                <a:pt x="4" y="154"/>
                                <a:pt x="5" y="154"/>
                                <a:pt x="6" y="153"/>
                              </a:cubicBezTo>
                              <a:cubicBezTo>
                                <a:pt x="60" y="98"/>
                                <a:pt x="60" y="98"/>
                                <a:pt x="60" y="98"/>
                              </a:cubicBezTo>
                              <a:cubicBezTo>
                                <a:pt x="60" y="134"/>
                                <a:pt x="60" y="134"/>
                                <a:pt x="60" y="134"/>
                              </a:cubicBezTo>
                              <a:cubicBezTo>
                                <a:pt x="56" y="130"/>
                                <a:pt x="56" y="130"/>
                                <a:pt x="56" y="130"/>
                              </a:cubicBezTo>
                              <a:cubicBezTo>
                                <a:pt x="55" y="129"/>
                                <a:pt x="53" y="129"/>
                                <a:pt x="52" y="130"/>
                              </a:cubicBezTo>
                              <a:cubicBezTo>
                                <a:pt x="51" y="131"/>
                                <a:pt x="51" y="133"/>
                                <a:pt x="52" y="134"/>
                              </a:cubicBezTo>
                              <a:cubicBezTo>
                                <a:pt x="61" y="143"/>
                                <a:pt x="61" y="143"/>
                                <a:pt x="61" y="143"/>
                              </a:cubicBezTo>
                              <a:cubicBezTo>
                                <a:pt x="61" y="144"/>
                                <a:pt x="62" y="144"/>
                                <a:pt x="63" y="144"/>
                              </a:cubicBezTo>
                              <a:cubicBezTo>
                                <a:pt x="63" y="144"/>
                                <a:pt x="64" y="144"/>
                                <a:pt x="64" y="144"/>
                              </a:cubicBezTo>
                              <a:cubicBezTo>
                                <a:pt x="65" y="143"/>
                                <a:pt x="66" y="142"/>
                                <a:pt x="66" y="141"/>
                              </a:cubicBezTo>
                              <a:cubicBezTo>
                                <a:pt x="66" y="91"/>
                                <a:pt x="66" y="91"/>
                                <a:pt x="66" y="91"/>
                              </a:cubicBezTo>
                              <a:cubicBezTo>
                                <a:pt x="66" y="91"/>
                                <a:pt x="66" y="90"/>
                                <a:pt x="66" y="90"/>
                              </a:cubicBezTo>
                              <a:close/>
                              <a:moveTo>
                                <a:pt x="88" y="64"/>
                              </a:moveTo>
                              <a:cubicBezTo>
                                <a:pt x="89" y="65"/>
                                <a:pt x="89" y="65"/>
                                <a:pt x="90" y="65"/>
                              </a:cubicBezTo>
                              <a:cubicBezTo>
                                <a:pt x="90" y="66"/>
                                <a:pt x="91" y="66"/>
                                <a:pt x="91" y="66"/>
                              </a:cubicBezTo>
                              <a:cubicBezTo>
                                <a:pt x="141" y="66"/>
                                <a:pt x="141" y="66"/>
                                <a:pt x="141" y="66"/>
                              </a:cubicBezTo>
                              <a:cubicBezTo>
                                <a:pt x="142" y="66"/>
                                <a:pt x="143" y="65"/>
                                <a:pt x="144" y="64"/>
                              </a:cubicBezTo>
                              <a:cubicBezTo>
                                <a:pt x="144" y="63"/>
                                <a:pt x="144" y="61"/>
                                <a:pt x="143" y="61"/>
                              </a:cubicBezTo>
                              <a:cubicBezTo>
                                <a:pt x="134" y="52"/>
                                <a:pt x="134" y="52"/>
                                <a:pt x="134" y="52"/>
                              </a:cubicBezTo>
                              <a:cubicBezTo>
                                <a:pt x="133" y="51"/>
                                <a:pt x="131" y="51"/>
                                <a:pt x="130" y="52"/>
                              </a:cubicBezTo>
                              <a:cubicBezTo>
                                <a:pt x="129" y="53"/>
                                <a:pt x="129" y="55"/>
                                <a:pt x="130" y="56"/>
                              </a:cubicBezTo>
                              <a:cubicBezTo>
                                <a:pt x="134" y="60"/>
                                <a:pt x="134" y="60"/>
                                <a:pt x="134" y="60"/>
                              </a:cubicBezTo>
                              <a:cubicBezTo>
                                <a:pt x="99" y="60"/>
                                <a:pt x="99" y="60"/>
                                <a:pt x="99" y="60"/>
                              </a:cubicBezTo>
                              <a:cubicBezTo>
                                <a:pt x="153" y="5"/>
                                <a:pt x="153" y="5"/>
                                <a:pt x="153" y="5"/>
                              </a:cubicBezTo>
                              <a:cubicBezTo>
                                <a:pt x="154" y="4"/>
                                <a:pt x="154" y="2"/>
                                <a:pt x="153" y="1"/>
                              </a:cubicBezTo>
                              <a:cubicBezTo>
                                <a:pt x="152" y="0"/>
                                <a:pt x="150" y="0"/>
                                <a:pt x="149" y="1"/>
                              </a:cubicBezTo>
                              <a:cubicBezTo>
                                <a:pt x="94" y="55"/>
                                <a:pt x="94" y="55"/>
                                <a:pt x="94" y="55"/>
                              </a:cubicBezTo>
                              <a:cubicBezTo>
                                <a:pt x="94" y="20"/>
                                <a:pt x="94" y="20"/>
                                <a:pt x="94" y="20"/>
                              </a:cubicBezTo>
                              <a:cubicBezTo>
                                <a:pt x="98" y="24"/>
                                <a:pt x="98" y="24"/>
                                <a:pt x="98" y="24"/>
                              </a:cubicBezTo>
                              <a:cubicBezTo>
                                <a:pt x="99" y="25"/>
                                <a:pt x="101" y="25"/>
                                <a:pt x="102" y="24"/>
                              </a:cubicBezTo>
                              <a:cubicBezTo>
                                <a:pt x="103" y="23"/>
                                <a:pt x="103" y="21"/>
                                <a:pt x="102" y="20"/>
                              </a:cubicBezTo>
                              <a:cubicBezTo>
                                <a:pt x="93" y="11"/>
                                <a:pt x="93" y="11"/>
                                <a:pt x="93" y="11"/>
                              </a:cubicBezTo>
                              <a:cubicBezTo>
                                <a:pt x="93" y="10"/>
                                <a:pt x="91" y="10"/>
                                <a:pt x="90" y="10"/>
                              </a:cubicBezTo>
                              <a:cubicBezTo>
                                <a:pt x="89" y="11"/>
                                <a:pt x="88" y="12"/>
                                <a:pt x="88" y="13"/>
                              </a:cubicBezTo>
                              <a:cubicBezTo>
                                <a:pt x="88" y="63"/>
                                <a:pt x="88" y="63"/>
                                <a:pt x="88" y="63"/>
                              </a:cubicBezTo>
                              <a:cubicBezTo>
                                <a:pt x="88" y="63"/>
                                <a:pt x="88" y="63"/>
                                <a:pt x="88" y="64"/>
                              </a:cubicBezTo>
                              <a:close/>
                              <a:moveTo>
                                <a:pt x="64" y="10"/>
                              </a:moveTo>
                              <a:cubicBezTo>
                                <a:pt x="63" y="10"/>
                                <a:pt x="62" y="10"/>
                                <a:pt x="61" y="11"/>
                              </a:cubicBezTo>
                              <a:cubicBezTo>
                                <a:pt x="52" y="20"/>
                                <a:pt x="52" y="20"/>
                                <a:pt x="52" y="20"/>
                              </a:cubicBezTo>
                              <a:cubicBezTo>
                                <a:pt x="51" y="21"/>
                                <a:pt x="51" y="23"/>
                                <a:pt x="52" y="24"/>
                              </a:cubicBezTo>
                              <a:cubicBezTo>
                                <a:pt x="53" y="25"/>
                                <a:pt x="55" y="25"/>
                                <a:pt x="56" y="24"/>
                              </a:cubicBezTo>
                              <a:cubicBezTo>
                                <a:pt x="60" y="20"/>
                                <a:pt x="60" y="20"/>
                                <a:pt x="60" y="20"/>
                              </a:cubicBezTo>
                              <a:cubicBezTo>
                                <a:pt x="60" y="55"/>
                                <a:pt x="60" y="55"/>
                                <a:pt x="60" y="55"/>
                              </a:cubicBezTo>
                              <a:cubicBezTo>
                                <a:pt x="6" y="1"/>
                                <a:pt x="6" y="1"/>
                                <a:pt x="6" y="1"/>
                              </a:cubicBezTo>
                              <a:cubicBezTo>
                                <a:pt x="4" y="0"/>
                                <a:pt x="2" y="0"/>
                                <a:pt x="1" y="1"/>
                              </a:cubicBezTo>
                              <a:cubicBezTo>
                                <a:pt x="0" y="2"/>
                                <a:pt x="0" y="4"/>
                                <a:pt x="1" y="5"/>
                              </a:cubicBezTo>
                              <a:cubicBezTo>
                                <a:pt x="56" y="60"/>
                                <a:pt x="56" y="60"/>
                                <a:pt x="56" y="60"/>
                              </a:cubicBezTo>
                              <a:cubicBezTo>
                                <a:pt x="20" y="60"/>
                                <a:pt x="20" y="60"/>
                                <a:pt x="20" y="60"/>
                              </a:cubicBezTo>
                              <a:cubicBezTo>
                                <a:pt x="24" y="56"/>
                                <a:pt x="24" y="56"/>
                                <a:pt x="24" y="56"/>
                              </a:cubicBezTo>
                              <a:cubicBezTo>
                                <a:pt x="25" y="55"/>
                                <a:pt x="25" y="53"/>
                                <a:pt x="24" y="52"/>
                              </a:cubicBezTo>
                              <a:cubicBezTo>
                                <a:pt x="23" y="51"/>
                                <a:pt x="21" y="51"/>
                                <a:pt x="20" y="52"/>
                              </a:cubicBezTo>
                              <a:cubicBezTo>
                                <a:pt x="11" y="61"/>
                                <a:pt x="11" y="61"/>
                                <a:pt x="11" y="61"/>
                              </a:cubicBezTo>
                              <a:cubicBezTo>
                                <a:pt x="10" y="61"/>
                                <a:pt x="10" y="63"/>
                                <a:pt x="10" y="64"/>
                              </a:cubicBezTo>
                              <a:cubicBezTo>
                                <a:pt x="11" y="65"/>
                                <a:pt x="12" y="66"/>
                                <a:pt x="13" y="66"/>
                              </a:cubicBezTo>
                              <a:cubicBezTo>
                                <a:pt x="63" y="66"/>
                                <a:pt x="63" y="66"/>
                                <a:pt x="63" y="66"/>
                              </a:cubicBezTo>
                              <a:cubicBezTo>
                                <a:pt x="63" y="66"/>
                                <a:pt x="64" y="66"/>
                                <a:pt x="64" y="65"/>
                              </a:cubicBezTo>
                              <a:cubicBezTo>
                                <a:pt x="65" y="65"/>
                                <a:pt x="65" y="65"/>
                                <a:pt x="66" y="64"/>
                              </a:cubicBezTo>
                              <a:cubicBezTo>
                                <a:pt x="66" y="63"/>
                                <a:pt x="66" y="63"/>
                                <a:pt x="66" y="63"/>
                              </a:cubicBezTo>
                              <a:cubicBezTo>
                                <a:pt x="66" y="13"/>
                                <a:pt x="66" y="13"/>
                                <a:pt x="66" y="13"/>
                              </a:cubicBezTo>
                              <a:cubicBezTo>
                                <a:pt x="66" y="12"/>
                                <a:pt x="65" y="11"/>
                                <a:pt x="64" y="10"/>
                              </a:cubicBezTo>
                              <a:close/>
                              <a:moveTo>
                                <a:pt x="99" y="94"/>
                              </a:moveTo>
                              <a:cubicBezTo>
                                <a:pt x="134" y="94"/>
                                <a:pt x="134" y="94"/>
                                <a:pt x="134" y="94"/>
                              </a:cubicBezTo>
                              <a:cubicBezTo>
                                <a:pt x="130" y="98"/>
                                <a:pt x="130" y="98"/>
                                <a:pt x="130" y="98"/>
                              </a:cubicBezTo>
                              <a:cubicBezTo>
                                <a:pt x="129" y="99"/>
                                <a:pt x="129" y="101"/>
                                <a:pt x="130" y="102"/>
                              </a:cubicBezTo>
                              <a:cubicBezTo>
                                <a:pt x="131" y="103"/>
                                <a:pt x="133" y="103"/>
                                <a:pt x="134" y="102"/>
                              </a:cubicBezTo>
                              <a:cubicBezTo>
                                <a:pt x="143" y="93"/>
                                <a:pt x="143" y="93"/>
                                <a:pt x="143" y="93"/>
                              </a:cubicBezTo>
                              <a:cubicBezTo>
                                <a:pt x="144" y="93"/>
                                <a:pt x="144" y="91"/>
                                <a:pt x="144" y="90"/>
                              </a:cubicBezTo>
                              <a:cubicBezTo>
                                <a:pt x="143" y="89"/>
                                <a:pt x="142" y="88"/>
                                <a:pt x="141" y="88"/>
                              </a:cubicBezTo>
                              <a:cubicBezTo>
                                <a:pt x="91" y="88"/>
                                <a:pt x="91" y="88"/>
                                <a:pt x="91" y="88"/>
                              </a:cubicBezTo>
                              <a:cubicBezTo>
                                <a:pt x="91" y="88"/>
                                <a:pt x="90" y="88"/>
                                <a:pt x="90" y="88"/>
                              </a:cubicBezTo>
                              <a:cubicBezTo>
                                <a:pt x="89" y="89"/>
                                <a:pt x="89" y="89"/>
                                <a:pt x="88" y="90"/>
                              </a:cubicBezTo>
                              <a:cubicBezTo>
                                <a:pt x="88" y="90"/>
                                <a:pt x="88" y="91"/>
                                <a:pt x="88" y="91"/>
                              </a:cubicBezTo>
                              <a:cubicBezTo>
                                <a:pt x="88" y="141"/>
                                <a:pt x="88" y="141"/>
                                <a:pt x="88" y="141"/>
                              </a:cubicBezTo>
                              <a:cubicBezTo>
                                <a:pt x="88" y="142"/>
                                <a:pt x="89" y="143"/>
                                <a:pt x="90" y="144"/>
                              </a:cubicBezTo>
                              <a:cubicBezTo>
                                <a:pt x="90" y="144"/>
                                <a:pt x="91" y="144"/>
                                <a:pt x="91" y="144"/>
                              </a:cubicBezTo>
                              <a:cubicBezTo>
                                <a:pt x="92" y="144"/>
                                <a:pt x="93" y="144"/>
                                <a:pt x="93" y="143"/>
                              </a:cubicBezTo>
                              <a:cubicBezTo>
                                <a:pt x="102" y="134"/>
                                <a:pt x="102" y="134"/>
                                <a:pt x="102" y="134"/>
                              </a:cubicBezTo>
                              <a:cubicBezTo>
                                <a:pt x="103" y="133"/>
                                <a:pt x="103" y="131"/>
                                <a:pt x="102" y="130"/>
                              </a:cubicBezTo>
                              <a:cubicBezTo>
                                <a:pt x="101" y="129"/>
                                <a:pt x="99" y="129"/>
                                <a:pt x="98" y="130"/>
                              </a:cubicBezTo>
                              <a:cubicBezTo>
                                <a:pt x="94" y="134"/>
                                <a:pt x="94" y="134"/>
                                <a:pt x="94" y="134"/>
                              </a:cubicBezTo>
                              <a:cubicBezTo>
                                <a:pt x="94" y="98"/>
                                <a:pt x="94" y="98"/>
                                <a:pt x="94" y="98"/>
                              </a:cubicBezTo>
                              <a:cubicBezTo>
                                <a:pt x="149" y="153"/>
                                <a:pt x="149" y="153"/>
                                <a:pt x="149" y="153"/>
                              </a:cubicBezTo>
                              <a:cubicBezTo>
                                <a:pt x="149" y="154"/>
                                <a:pt x="150" y="154"/>
                                <a:pt x="151" y="154"/>
                              </a:cubicBezTo>
                              <a:cubicBezTo>
                                <a:pt x="152" y="154"/>
                                <a:pt x="152" y="154"/>
                                <a:pt x="153" y="153"/>
                              </a:cubicBezTo>
                              <a:cubicBezTo>
                                <a:pt x="154" y="152"/>
                                <a:pt x="154" y="150"/>
                                <a:pt x="153" y="149"/>
                              </a:cubicBezTo>
                              <a:lnTo>
                                <a:pt x="99" y="9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3" o:spid="_x0000_s1026" o:spt="100" style="position:absolute;left:0pt;margin-left:170.1pt;margin-top:167.9pt;height:17.05pt;width:17.05pt;z-index:251781120;mso-width-relative:page;mso-height-relative:page;" fillcolor="#626262" filled="t" stroked="f" coordsize="154,154" o:gfxdata="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af3IVNoAAAALAQAADwAAAAAAAAABACAAAAAiAAAAZHJzL2Rvd25yZXYueG1sUEsB&#10;AhQAFAAAAAgAh07iQEdIVnxpCgAA7EAAAA4AAAAAAAAAAQAgAAAAKQEAAGRycy9lMm9Eb2MueG1s&#10;UEsFBgAAAAAGAAYAWQEAAAQOAAAAAA==&#10;" path="m66,90c65,89,65,89,64,88c64,88,63,88,63,88c13,88,13,88,13,88c12,88,11,89,10,90c10,91,10,92,11,93c20,102,20,102,20,102c21,103,23,103,24,102c25,101,25,99,24,98c20,94,20,94,20,94c56,94,56,94,56,94c1,149,1,149,1,149c0,150,0,152,1,153c2,154,3,154,3,154c4,154,5,154,6,153c60,98,60,98,60,98c60,134,60,134,60,134c56,130,56,130,56,130c55,129,53,129,52,130c51,131,51,133,52,134c61,143,61,143,61,143c61,144,62,144,63,144c63,144,64,144,64,144c65,143,66,142,66,141c66,91,66,91,66,91c66,91,66,90,66,90xm88,64c89,65,89,65,90,65c90,66,91,66,91,66c141,66,141,66,141,66c142,66,143,65,144,64c144,63,144,61,143,61c134,52,134,52,134,52c133,51,131,51,130,52c129,53,129,55,130,56c134,60,134,60,134,60c99,60,99,60,99,60c153,5,153,5,153,5c154,4,154,2,153,1c152,0,150,0,149,1c94,55,94,55,94,55c94,20,94,20,94,20c98,24,98,24,98,24c99,25,101,25,102,24c103,23,103,21,102,20c93,11,93,11,93,11c93,10,91,10,90,10c89,11,88,12,88,13c88,63,88,63,88,63c88,63,88,63,88,64xm64,10c63,10,62,10,61,11c52,20,52,20,52,20c51,21,51,23,52,24c53,25,55,25,56,24c60,20,60,20,60,20c60,55,60,55,60,55c6,1,6,1,6,1c4,0,2,0,1,1c0,2,0,4,1,5c56,60,56,60,56,60c20,60,20,60,20,60c24,56,24,56,24,56c25,55,25,53,24,52c23,51,21,51,20,52c11,61,11,61,11,61c10,61,10,63,10,64c11,65,12,66,13,66c63,66,63,66,63,66c63,66,64,66,64,65c65,65,65,65,66,64c66,63,66,63,66,63c66,13,66,13,66,13c66,12,65,11,64,10xm99,94c134,94,134,94,134,94c130,98,130,98,130,98c129,99,129,101,130,102c131,103,133,103,134,102c143,93,143,93,143,93c144,93,144,91,144,90c143,89,142,88,141,88c91,88,91,88,91,88c91,88,90,88,90,88c89,89,89,89,88,90c88,90,88,91,88,91c88,141,88,141,88,141c88,142,89,143,90,144c90,144,91,144,91,144c92,144,93,144,93,143c102,134,102,134,102,134c103,133,103,131,102,130c101,129,99,129,98,130c94,134,94,134,94,134c94,98,94,98,94,98c149,153,149,153,149,153c149,154,150,154,151,154c152,154,152,154,153,153c154,152,154,150,153,149l99,94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1804670</wp:posOffset>
                </wp:positionH>
                <wp:positionV relativeFrom="paragraph">
                  <wp:posOffset>2125345</wp:posOffset>
                </wp:positionV>
                <wp:extent cx="211455" cy="211455"/>
                <wp:effectExtent l="0" t="0" r="17145" b="17145"/>
                <wp:wrapNone/>
                <wp:docPr id="5170" name="Freeform 104"/>
                <wp:cNvGraphicFramePr/>
                <a:graphic xmlns:a="http://schemas.openxmlformats.org/drawingml/2006/main">
                  <a:graphicData uri="http://schemas.microsoft.com/office/word/2010/wordprocessingShape">
                    <wps:wsp>
                      <wps:cNvSpPr>
                        <a:spLocks noEditPoints="1"/>
                      </wps:cNvSpPr>
                      <wps:spPr bwMode="auto">
                        <a:xfrm>
                          <a:off x="0" y="0"/>
                          <a:ext cx="211304" cy="21129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0" h="150">
                              <a:moveTo>
                                <a:pt x="91" y="62"/>
                              </a:moveTo>
                              <a:cubicBezTo>
                                <a:pt x="92" y="62"/>
                                <a:pt x="93" y="61"/>
                                <a:pt x="93" y="61"/>
                              </a:cubicBezTo>
                              <a:cubicBezTo>
                                <a:pt x="144" y="10"/>
                                <a:pt x="144" y="10"/>
                                <a:pt x="144" y="10"/>
                              </a:cubicBezTo>
                              <a:cubicBezTo>
                                <a:pt x="144" y="42"/>
                                <a:pt x="144" y="42"/>
                                <a:pt x="144" y="42"/>
                              </a:cubicBezTo>
                              <a:cubicBezTo>
                                <a:pt x="141" y="39"/>
                                <a:pt x="141" y="39"/>
                                <a:pt x="141" y="39"/>
                              </a:cubicBezTo>
                              <a:cubicBezTo>
                                <a:pt x="140" y="38"/>
                                <a:pt x="138" y="38"/>
                                <a:pt x="137" y="39"/>
                              </a:cubicBezTo>
                              <a:cubicBezTo>
                                <a:pt x="136" y="40"/>
                                <a:pt x="136" y="42"/>
                                <a:pt x="137" y="43"/>
                              </a:cubicBezTo>
                              <a:cubicBezTo>
                                <a:pt x="145" y="52"/>
                                <a:pt x="145" y="52"/>
                                <a:pt x="145" y="52"/>
                              </a:cubicBezTo>
                              <a:cubicBezTo>
                                <a:pt x="146" y="52"/>
                                <a:pt x="147" y="52"/>
                                <a:pt x="147" y="52"/>
                              </a:cubicBezTo>
                              <a:cubicBezTo>
                                <a:pt x="148" y="52"/>
                                <a:pt x="148" y="52"/>
                                <a:pt x="148" y="52"/>
                              </a:cubicBezTo>
                              <a:cubicBezTo>
                                <a:pt x="150" y="52"/>
                                <a:pt x="150" y="51"/>
                                <a:pt x="150" y="49"/>
                              </a:cubicBezTo>
                              <a:cubicBezTo>
                                <a:pt x="150" y="3"/>
                                <a:pt x="150" y="3"/>
                                <a:pt x="150" y="3"/>
                              </a:cubicBezTo>
                              <a:cubicBezTo>
                                <a:pt x="150" y="2"/>
                                <a:pt x="150" y="2"/>
                                <a:pt x="150" y="1"/>
                              </a:cubicBezTo>
                              <a:cubicBezTo>
                                <a:pt x="150" y="1"/>
                                <a:pt x="149" y="0"/>
                                <a:pt x="148" y="0"/>
                              </a:cubicBezTo>
                              <a:cubicBezTo>
                                <a:pt x="148" y="0"/>
                                <a:pt x="148" y="0"/>
                                <a:pt x="147" y="0"/>
                              </a:cubicBezTo>
                              <a:cubicBezTo>
                                <a:pt x="147" y="0"/>
                                <a:pt x="147" y="0"/>
                                <a:pt x="147" y="0"/>
                              </a:cubicBezTo>
                              <a:cubicBezTo>
                                <a:pt x="100" y="0"/>
                                <a:pt x="100" y="0"/>
                                <a:pt x="100" y="0"/>
                              </a:cubicBezTo>
                              <a:cubicBezTo>
                                <a:pt x="99" y="0"/>
                                <a:pt x="98" y="0"/>
                                <a:pt x="98" y="1"/>
                              </a:cubicBezTo>
                              <a:cubicBezTo>
                                <a:pt x="97" y="3"/>
                                <a:pt x="97" y="4"/>
                                <a:pt x="98" y="5"/>
                              </a:cubicBezTo>
                              <a:cubicBezTo>
                                <a:pt x="107" y="13"/>
                                <a:pt x="107" y="13"/>
                                <a:pt x="107" y="13"/>
                              </a:cubicBezTo>
                              <a:cubicBezTo>
                                <a:pt x="108" y="14"/>
                                <a:pt x="110" y="14"/>
                                <a:pt x="111" y="13"/>
                              </a:cubicBezTo>
                              <a:cubicBezTo>
                                <a:pt x="112" y="12"/>
                                <a:pt x="112" y="10"/>
                                <a:pt x="111" y="9"/>
                              </a:cubicBezTo>
                              <a:cubicBezTo>
                                <a:pt x="108" y="6"/>
                                <a:pt x="108" y="6"/>
                                <a:pt x="108" y="6"/>
                              </a:cubicBezTo>
                              <a:cubicBezTo>
                                <a:pt x="140" y="6"/>
                                <a:pt x="140" y="6"/>
                                <a:pt x="140" y="6"/>
                              </a:cubicBezTo>
                              <a:cubicBezTo>
                                <a:pt x="89" y="57"/>
                                <a:pt x="89" y="57"/>
                                <a:pt x="89" y="57"/>
                              </a:cubicBezTo>
                              <a:cubicBezTo>
                                <a:pt x="88" y="58"/>
                                <a:pt x="88" y="60"/>
                                <a:pt x="89" y="61"/>
                              </a:cubicBezTo>
                              <a:cubicBezTo>
                                <a:pt x="90" y="61"/>
                                <a:pt x="90" y="62"/>
                                <a:pt x="91" y="62"/>
                              </a:cubicBezTo>
                              <a:close/>
                              <a:moveTo>
                                <a:pt x="1" y="52"/>
                              </a:moveTo>
                              <a:cubicBezTo>
                                <a:pt x="2" y="52"/>
                                <a:pt x="2" y="52"/>
                                <a:pt x="3" y="52"/>
                              </a:cubicBezTo>
                              <a:cubicBezTo>
                                <a:pt x="3" y="52"/>
                                <a:pt x="4" y="52"/>
                                <a:pt x="5" y="52"/>
                              </a:cubicBezTo>
                              <a:cubicBezTo>
                                <a:pt x="13" y="43"/>
                                <a:pt x="13" y="43"/>
                                <a:pt x="13" y="43"/>
                              </a:cubicBezTo>
                              <a:cubicBezTo>
                                <a:pt x="14" y="42"/>
                                <a:pt x="14" y="40"/>
                                <a:pt x="13" y="39"/>
                              </a:cubicBezTo>
                              <a:cubicBezTo>
                                <a:pt x="12" y="38"/>
                                <a:pt x="10" y="38"/>
                                <a:pt x="9" y="39"/>
                              </a:cubicBezTo>
                              <a:cubicBezTo>
                                <a:pt x="6" y="42"/>
                                <a:pt x="6" y="42"/>
                                <a:pt x="6" y="42"/>
                              </a:cubicBezTo>
                              <a:cubicBezTo>
                                <a:pt x="6" y="10"/>
                                <a:pt x="6" y="10"/>
                                <a:pt x="6" y="10"/>
                              </a:cubicBezTo>
                              <a:cubicBezTo>
                                <a:pt x="57" y="61"/>
                                <a:pt x="57" y="61"/>
                                <a:pt x="57" y="61"/>
                              </a:cubicBezTo>
                              <a:cubicBezTo>
                                <a:pt x="57" y="61"/>
                                <a:pt x="58" y="62"/>
                                <a:pt x="59" y="62"/>
                              </a:cubicBezTo>
                              <a:cubicBezTo>
                                <a:pt x="59" y="62"/>
                                <a:pt x="60" y="61"/>
                                <a:pt x="61" y="61"/>
                              </a:cubicBezTo>
                              <a:cubicBezTo>
                                <a:pt x="62" y="60"/>
                                <a:pt x="62" y="58"/>
                                <a:pt x="61" y="57"/>
                              </a:cubicBezTo>
                              <a:cubicBezTo>
                                <a:pt x="10" y="6"/>
                                <a:pt x="10" y="6"/>
                                <a:pt x="10" y="6"/>
                              </a:cubicBezTo>
                              <a:cubicBezTo>
                                <a:pt x="42" y="6"/>
                                <a:pt x="42" y="6"/>
                                <a:pt x="42" y="6"/>
                              </a:cubicBezTo>
                              <a:cubicBezTo>
                                <a:pt x="39" y="9"/>
                                <a:pt x="39" y="9"/>
                                <a:pt x="39" y="9"/>
                              </a:cubicBezTo>
                              <a:cubicBezTo>
                                <a:pt x="38" y="10"/>
                                <a:pt x="38" y="12"/>
                                <a:pt x="39" y="13"/>
                              </a:cubicBezTo>
                              <a:cubicBezTo>
                                <a:pt x="40" y="14"/>
                                <a:pt x="42" y="14"/>
                                <a:pt x="43" y="13"/>
                              </a:cubicBezTo>
                              <a:cubicBezTo>
                                <a:pt x="52" y="5"/>
                                <a:pt x="52" y="5"/>
                                <a:pt x="52" y="5"/>
                              </a:cubicBezTo>
                              <a:cubicBezTo>
                                <a:pt x="52" y="4"/>
                                <a:pt x="53" y="3"/>
                                <a:pt x="52" y="1"/>
                              </a:cubicBezTo>
                              <a:cubicBezTo>
                                <a:pt x="52" y="0"/>
                                <a:pt x="51" y="0"/>
                                <a:pt x="49" y="0"/>
                              </a:cubicBezTo>
                              <a:cubicBezTo>
                                <a:pt x="3" y="0"/>
                                <a:pt x="3" y="0"/>
                                <a:pt x="3" y="0"/>
                              </a:cubicBezTo>
                              <a:cubicBezTo>
                                <a:pt x="2" y="0"/>
                                <a:pt x="2" y="0"/>
                                <a:pt x="1" y="0"/>
                              </a:cubicBezTo>
                              <a:cubicBezTo>
                                <a:pt x="1" y="0"/>
                                <a:pt x="0" y="1"/>
                                <a:pt x="0" y="1"/>
                              </a:cubicBezTo>
                              <a:cubicBezTo>
                                <a:pt x="0" y="2"/>
                                <a:pt x="0" y="2"/>
                                <a:pt x="0" y="3"/>
                              </a:cubicBezTo>
                              <a:cubicBezTo>
                                <a:pt x="0" y="49"/>
                                <a:pt x="0" y="49"/>
                                <a:pt x="0" y="49"/>
                              </a:cubicBezTo>
                              <a:cubicBezTo>
                                <a:pt x="0" y="51"/>
                                <a:pt x="0" y="52"/>
                                <a:pt x="1" y="52"/>
                              </a:cubicBezTo>
                              <a:close/>
                              <a:moveTo>
                                <a:pt x="148" y="98"/>
                              </a:moveTo>
                              <a:cubicBezTo>
                                <a:pt x="147" y="97"/>
                                <a:pt x="146" y="97"/>
                                <a:pt x="145" y="98"/>
                              </a:cubicBezTo>
                              <a:cubicBezTo>
                                <a:pt x="137" y="107"/>
                                <a:pt x="137" y="107"/>
                                <a:pt x="137" y="107"/>
                              </a:cubicBezTo>
                              <a:cubicBezTo>
                                <a:pt x="136" y="108"/>
                                <a:pt x="136" y="110"/>
                                <a:pt x="137" y="111"/>
                              </a:cubicBezTo>
                              <a:cubicBezTo>
                                <a:pt x="138" y="112"/>
                                <a:pt x="140" y="112"/>
                                <a:pt x="141" y="111"/>
                              </a:cubicBezTo>
                              <a:cubicBezTo>
                                <a:pt x="144" y="108"/>
                                <a:pt x="144" y="108"/>
                                <a:pt x="144" y="108"/>
                              </a:cubicBezTo>
                              <a:cubicBezTo>
                                <a:pt x="144" y="140"/>
                                <a:pt x="144" y="140"/>
                                <a:pt x="144" y="140"/>
                              </a:cubicBezTo>
                              <a:cubicBezTo>
                                <a:pt x="93" y="89"/>
                                <a:pt x="93" y="89"/>
                                <a:pt x="93" y="89"/>
                              </a:cubicBezTo>
                              <a:cubicBezTo>
                                <a:pt x="92" y="88"/>
                                <a:pt x="90" y="88"/>
                                <a:pt x="89" y="89"/>
                              </a:cubicBezTo>
                              <a:cubicBezTo>
                                <a:pt x="88" y="90"/>
                                <a:pt x="88" y="92"/>
                                <a:pt x="89" y="93"/>
                              </a:cubicBezTo>
                              <a:cubicBezTo>
                                <a:pt x="140" y="144"/>
                                <a:pt x="140" y="144"/>
                                <a:pt x="140" y="144"/>
                              </a:cubicBezTo>
                              <a:cubicBezTo>
                                <a:pt x="108" y="144"/>
                                <a:pt x="108" y="144"/>
                                <a:pt x="108" y="144"/>
                              </a:cubicBezTo>
                              <a:cubicBezTo>
                                <a:pt x="111" y="141"/>
                                <a:pt x="111" y="141"/>
                                <a:pt x="111" y="141"/>
                              </a:cubicBezTo>
                              <a:cubicBezTo>
                                <a:pt x="112" y="140"/>
                                <a:pt x="112" y="138"/>
                                <a:pt x="111" y="137"/>
                              </a:cubicBezTo>
                              <a:cubicBezTo>
                                <a:pt x="110" y="136"/>
                                <a:pt x="108" y="136"/>
                                <a:pt x="107" y="137"/>
                              </a:cubicBezTo>
                              <a:cubicBezTo>
                                <a:pt x="98" y="145"/>
                                <a:pt x="98" y="145"/>
                                <a:pt x="98" y="145"/>
                              </a:cubicBezTo>
                              <a:cubicBezTo>
                                <a:pt x="97" y="146"/>
                                <a:pt x="97" y="147"/>
                                <a:pt x="98" y="149"/>
                              </a:cubicBezTo>
                              <a:cubicBezTo>
                                <a:pt x="98" y="150"/>
                                <a:pt x="99" y="150"/>
                                <a:pt x="100" y="150"/>
                              </a:cubicBezTo>
                              <a:cubicBezTo>
                                <a:pt x="147" y="150"/>
                                <a:pt x="147" y="150"/>
                                <a:pt x="147" y="150"/>
                              </a:cubicBezTo>
                              <a:cubicBezTo>
                                <a:pt x="148" y="150"/>
                                <a:pt x="148" y="150"/>
                                <a:pt x="148" y="150"/>
                              </a:cubicBezTo>
                              <a:cubicBezTo>
                                <a:pt x="149" y="150"/>
                                <a:pt x="150" y="149"/>
                                <a:pt x="150" y="149"/>
                              </a:cubicBezTo>
                              <a:cubicBezTo>
                                <a:pt x="150" y="148"/>
                                <a:pt x="150" y="148"/>
                                <a:pt x="150" y="147"/>
                              </a:cubicBezTo>
                              <a:cubicBezTo>
                                <a:pt x="150" y="100"/>
                                <a:pt x="150" y="100"/>
                                <a:pt x="150" y="100"/>
                              </a:cubicBezTo>
                              <a:cubicBezTo>
                                <a:pt x="150" y="99"/>
                                <a:pt x="150" y="98"/>
                                <a:pt x="148" y="98"/>
                              </a:cubicBezTo>
                              <a:close/>
                              <a:moveTo>
                                <a:pt x="57" y="89"/>
                              </a:moveTo>
                              <a:cubicBezTo>
                                <a:pt x="6" y="140"/>
                                <a:pt x="6" y="140"/>
                                <a:pt x="6" y="140"/>
                              </a:cubicBezTo>
                              <a:cubicBezTo>
                                <a:pt x="6" y="108"/>
                                <a:pt x="6" y="108"/>
                                <a:pt x="6" y="108"/>
                              </a:cubicBezTo>
                              <a:cubicBezTo>
                                <a:pt x="9" y="111"/>
                                <a:pt x="9" y="111"/>
                                <a:pt x="9" y="111"/>
                              </a:cubicBezTo>
                              <a:cubicBezTo>
                                <a:pt x="10" y="112"/>
                                <a:pt x="12" y="112"/>
                                <a:pt x="13" y="111"/>
                              </a:cubicBezTo>
                              <a:cubicBezTo>
                                <a:pt x="14" y="110"/>
                                <a:pt x="14" y="108"/>
                                <a:pt x="13" y="107"/>
                              </a:cubicBezTo>
                              <a:cubicBezTo>
                                <a:pt x="5" y="98"/>
                                <a:pt x="5" y="98"/>
                                <a:pt x="5" y="98"/>
                              </a:cubicBezTo>
                              <a:cubicBezTo>
                                <a:pt x="4" y="97"/>
                                <a:pt x="2" y="97"/>
                                <a:pt x="1" y="98"/>
                              </a:cubicBezTo>
                              <a:cubicBezTo>
                                <a:pt x="0" y="98"/>
                                <a:pt x="0" y="99"/>
                                <a:pt x="0" y="100"/>
                              </a:cubicBezTo>
                              <a:cubicBezTo>
                                <a:pt x="0" y="147"/>
                                <a:pt x="0" y="147"/>
                                <a:pt x="0" y="147"/>
                              </a:cubicBezTo>
                              <a:cubicBezTo>
                                <a:pt x="0" y="148"/>
                                <a:pt x="0" y="148"/>
                                <a:pt x="0" y="149"/>
                              </a:cubicBezTo>
                              <a:cubicBezTo>
                                <a:pt x="0" y="149"/>
                                <a:pt x="1" y="150"/>
                                <a:pt x="1" y="150"/>
                              </a:cubicBezTo>
                              <a:cubicBezTo>
                                <a:pt x="2" y="150"/>
                                <a:pt x="2" y="150"/>
                                <a:pt x="3" y="150"/>
                              </a:cubicBezTo>
                              <a:cubicBezTo>
                                <a:pt x="49" y="150"/>
                                <a:pt x="49" y="150"/>
                                <a:pt x="49" y="150"/>
                              </a:cubicBezTo>
                              <a:cubicBezTo>
                                <a:pt x="51" y="150"/>
                                <a:pt x="52" y="150"/>
                                <a:pt x="52" y="149"/>
                              </a:cubicBezTo>
                              <a:cubicBezTo>
                                <a:pt x="53" y="147"/>
                                <a:pt x="52" y="146"/>
                                <a:pt x="52" y="145"/>
                              </a:cubicBezTo>
                              <a:cubicBezTo>
                                <a:pt x="43" y="137"/>
                                <a:pt x="43" y="137"/>
                                <a:pt x="43" y="137"/>
                              </a:cubicBezTo>
                              <a:cubicBezTo>
                                <a:pt x="42" y="136"/>
                                <a:pt x="40" y="136"/>
                                <a:pt x="39" y="137"/>
                              </a:cubicBezTo>
                              <a:cubicBezTo>
                                <a:pt x="38" y="138"/>
                                <a:pt x="38" y="140"/>
                                <a:pt x="39" y="141"/>
                              </a:cubicBezTo>
                              <a:cubicBezTo>
                                <a:pt x="42" y="144"/>
                                <a:pt x="42" y="144"/>
                                <a:pt x="42" y="144"/>
                              </a:cubicBezTo>
                              <a:cubicBezTo>
                                <a:pt x="10" y="144"/>
                                <a:pt x="10" y="144"/>
                                <a:pt x="10" y="144"/>
                              </a:cubicBezTo>
                              <a:cubicBezTo>
                                <a:pt x="61" y="93"/>
                                <a:pt x="61" y="93"/>
                                <a:pt x="61" y="93"/>
                              </a:cubicBezTo>
                              <a:cubicBezTo>
                                <a:pt x="62" y="92"/>
                                <a:pt x="62" y="90"/>
                                <a:pt x="61" y="89"/>
                              </a:cubicBezTo>
                              <a:cubicBezTo>
                                <a:pt x="60" y="88"/>
                                <a:pt x="58" y="88"/>
                                <a:pt x="57" y="8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4" o:spid="_x0000_s1026" o:spt="100" style="position:absolute;left:0pt;margin-left:142.1pt;margin-top:167.35pt;height:16.65pt;width:16.65pt;z-index:251780096;mso-width-relative:page;mso-height-relative:page;" fillcolor="#626262" filled="t" stroked="f" coordsize="150,150" o:gfxdata="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C6EsY9sAAAALAQAA&#10;DwAAAAAAAAABACAAAAAiAAAAZHJzL2Rvd25yZXYueG1sUEsBAhQAFAAAAAgAh07iQPXRRhFTCgAA&#10;ZkEAAA4AAAAAAAAAAQAgAAAAKgEAAGRycy9lMm9Eb2MueG1sUEsFBgAAAAAGAAYAWQEAAO8NAAAA&#10;AA==&#10;" path="m91,62c92,62,93,61,93,61c144,10,144,10,144,10c144,42,144,42,144,42c141,39,141,39,141,39c140,38,138,38,137,39c136,40,136,42,137,43c145,52,145,52,145,52c146,52,147,52,147,52c148,52,148,52,148,52c150,52,150,51,150,49c150,3,150,3,150,3c150,2,150,2,150,1c150,1,149,0,148,0c148,0,148,0,147,0c147,0,147,0,147,0c100,0,100,0,100,0c99,0,98,0,98,1c97,3,97,4,98,5c107,13,107,13,107,13c108,14,110,14,111,13c112,12,112,10,111,9c108,6,108,6,108,6c140,6,140,6,140,6c89,57,89,57,89,57c88,58,88,60,89,61c90,61,90,62,91,62xm1,52c2,52,2,52,3,52c3,52,4,52,5,52c13,43,13,43,13,43c14,42,14,40,13,39c12,38,10,38,9,39c6,42,6,42,6,42c6,10,6,10,6,10c57,61,57,61,57,61c57,61,58,62,59,62c59,62,60,61,61,61c62,60,62,58,61,57c10,6,10,6,10,6c42,6,42,6,42,6c39,9,39,9,39,9c38,10,38,12,39,13c40,14,42,14,43,13c52,5,52,5,52,5c52,4,53,3,52,1c52,0,51,0,49,0c3,0,3,0,3,0c2,0,2,0,1,0c1,0,0,1,0,1c0,2,0,2,0,3c0,49,0,49,0,49c0,51,0,52,1,52xm148,98c147,97,146,97,145,98c137,107,137,107,137,107c136,108,136,110,137,111c138,112,140,112,141,111c144,108,144,108,144,108c144,140,144,140,144,140c93,89,93,89,93,89c92,88,90,88,89,89c88,90,88,92,89,93c140,144,140,144,140,144c108,144,108,144,108,144c111,141,111,141,111,141c112,140,112,138,111,137c110,136,108,136,107,137c98,145,98,145,98,145c97,146,97,147,98,149c98,150,99,150,100,150c147,150,147,150,147,150c148,150,148,150,148,150c149,150,150,149,150,149c150,148,150,148,150,147c150,100,150,100,150,100c150,99,150,98,148,98xm57,89c6,140,6,140,6,140c6,108,6,108,6,108c9,111,9,111,9,111c10,112,12,112,13,111c14,110,14,108,13,107c5,98,5,98,5,98c4,97,2,97,1,98c0,98,0,99,0,100c0,147,0,147,0,147c0,148,0,148,0,149c0,149,1,150,1,150c2,150,2,150,3,150c49,150,49,150,49,150c51,150,52,150,52,149c53,147,52,146,52,145c43,137,43,137,43,137c42,136,40,136,39,137c38,138,38,140,39,141c42,144,42,144,42,144c10,144,10,144,10,144c61,93,61,93,61,93c62,92,62,90,61,89c60,88,58,88,57,89xe">
                <v:path o:connectlocs="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207362"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1471930</wp:posOffset>
                </wp:positionH>
                <wp:positionV relativeFrom="paragraph">
                  <wp:posOffset>2122805</wp:posOffset>
                </wp:positionV>
                <wp:extent cx="215265" cy="216535"/>
                <wp:effectExtent l="0" t="0" r="13335" b="12065"/>
                <wp:wrapNone/>
                <wp:docPr id="5171" name="Freeform 105"/>
                <wp:cNvGraphicFramePr/>
                <a:graphic xmlns:a="http://schemas.openxmlformats.org/drawingml/2006/main">
                  <a:graphicData uri="http://schemas.microsoft.com/office/word/2010/wordprocessingShape">
                    <wps:wsp>
                      <wps:cNvSpPr>
                        <a:spLocks noEditPoints="1"/>
                      </wps:cNvSpPr>
                      <wps:spPr bwMode="auto">
                        <a:xfrm>
                          <a:off x="0" y="0"/>
                          <a:ext cx="215470"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3" h="154">
                              <a:moveTo>
                                <a:pt x="95" y="74"/>
                              </a:moveTo>
                              <a:cubicBezTo>
                                <a:pt x="96" y="75"/>
                                <a:pt x="97" y="76"/>
                                <a:pt x="99" y="76"/>
                              </a:cubicBezTo>
                              <a:cubicBezTo>
                                <a:pt x="101" y="76"/>
                                <a:pt x="102" y="75"/>
                                <a:pt x="103" y="74"/>
                              </a:cubicBezTo>
                              <a:cubicBezTo>
                                <a:pt x="133" y="44"/>
                                <a:pt x="133" y="44"/>
                                <a:pt x="133" y="44"/>
                              </a:cubicBezTo>
                              <a:cubicBezTo>
                                <a:pt x="141" y="52"/>
                                <a:pt x="141" y="52"/>
                                <a:pt x="141" y="52"/>
                              </a:cubicBezTo>
                              <a:cubicBezTo>
                                <a:pt x="143" y="54"/>
                                <a:pt x="146" y="54"/>
                                <a:pt x="147" y="53"/>
                              </a:cubicBezTo>
                              <a:cubicBezTo>
                                <a:pt x="149" y="51"/>
                                <a:pt x="149" y="49"/>
                                <a:pt x="149" y="48"/>
                              </a:cubicBezTo>
                              <a:cubicBezTo>
                                <a:pt x="153" y="7"/>
                                <a:pt x="153" y="7"/>
                                <a:pt x="153" y="7"/>
                              </a:cubicBezTo>
                              <a:cubicBezTo>
                                <a:pt x="153" y="6"/>
                                <a:pt x="153" y="4"/>
                                <a:pt x="151" y="2"/>
                              </a:cubicBezTo>
                              <a:cubicBezTo>
                                <a:pt x="151" y="1"/>
                                <a:pt x="149" y="0"/>
                                <a:pt x="147" y="0"/>
                              </a:cubicBezTo>
                              <a:cubicBezTo>
                                <a:pt x="143" y="0"/>
                                <a:pt x="112" y="5"/>
                                <a:pt x="106" y="6"/>
                              </a:cubicBezTo>
                              <a:cubicBezTo>
                                <a:pt x="104" y="6"/>
                                <a:pt x="101" y="6"/>
                                <a:pt x="100" y="9"/>
                              </a:cubicBezTo>
                              <a:cubicBezTo>
                                <a:pt x="100" y="10"/>
                                <a:pt x="100" y="12"/>
                                <a:pt x="102" y="14"/>
                              </a:cubicBezTo>
                              <a:cubicBezTo>
                                <a:pt x="110" y="22"/>
                                <a:pt x="110" y="22"/>
                                <a:pt x="110" y="22"/>
                              </a:cubicBezTo>
                              <a:cubicBezTo>
                                <a:pt x="108" y="24"/>
                                <a:pt x="108" y="24"/>
                                <a:pt x="108" y="24"/>
                              </a:cubicBezTo>
                              <a:cubicBezTo>
                                <a:pt x="102" y="30"/>
                                <a:pt x="91" y="40"/>
                                <a:pt x="84" y="47"/>
                              </a:cubicBezTo>
                              <a:cubicBezTo>
                                <a:pt x="80" y="52"/>
                                <a:pt x="80" y="52"/>
                                <a:pt x="80" y="52"/>
                              </a:cubicBezTo>
                              <a:cubicBezTo>
                                <a:pt x="79" y="52"/>
                                <a:pt x="78" y="53"/>
                                <a:pt x="78" y="55"/>
                              </a:cubicBezTo>
                              <a:cubicBezTo>
                                <a:pt x="78" y="56"/>
                                <a:pt x="79" y="57"/>
                                <a:pt x="80" y="59"/>
                              </a:cubicBezTo>
                              <a:lnTo>
                                <a:pt x="95" y="74"/>
                              </a:lnTo>
                              <a:close/>
                              <a:moveTo>
                                <a:pt x="88" y="51"/>
                              </a:moveTo>
                              <a:cubicBezTo>
                                <a:pt x="95" y="45"/>
                                <a:pt x="106" y="34"/>
                                <a:pt x="112" y="28"/>
                              </a:cubicBezTo>
                              <a:cubicBezTo>
                                <a:pt x="116" y="24"/>
                                <a:pt x="116" y="24"/>
                                <a:pt x="116" y="24"/>
                              </a:cubicBezTo>
                              <a:cubicBezTo>
                                <a:pt x="117" y="23"/>
                                <a:pt x="117" y="21"/>
                                <a:pt x="116" y="20"/>
                              </a:cubicBezTo>
                              <a:cubicBezTo>
                                <a:pt x="108" y="11"/>
                                <a:pt x="108" y="11"/>
                                <a:pt x="108" y="11"/>
                              </a:cubicBezTo>
                              <a:cubicBezTo>
                                <a:pt x="122" y="9"/>
                                <a:pt x="143" y="7"/>
                                <a:pt x="147" y="6"/>
                              </a:cubicBezTo>
                              <a:cubicBezTo>
                                <a:pt x="143" y="46"/>
                                <a:pt x="143" y="46"/>
                                <a:pt x="143" y="46"/>
                              </a:cubicBezTo>
                              <a:cubicBezTo>
                                <a:pt x="135" y="37"/>
                                <a:pt x="135" y="37"/>
                                <a:pt x="135" y="37"/>
                              </a:cubicBezTo>
                              <a:cubicBezTo>
                                <a:pt x="134" y="36"/>
                                <a:pt x="132" y="36"/>
                                <a:pt x="131" y="37"/>
                              </a:cubicBezTo>
                              <a:cubicBezTo>
                                <a:pt x="99" y="69"/>
                                <a:pt x="99" y="69"/>
                                <a:pt x="99" y="69"/>
                              </a:cubicBezTo>
                              <a:cubicBezTo>
                                <a:pt x="85" y="55"/>
                                <a:pt x="85" y="55"/>
                                <a:pt x="85" y="55"/>
                              </a:cubicBezTo>
                              <a:lnTo>
                                <a:pt x="88" y="51"/>
                              </a:lnTo>
                              <a:close/>
                              <a:moveTo>
                                <a:pt x="148" y="106"/>
                              </a:moveTo>
                              <a:cubicBezTo>
                                <a:pt x="148" y="106"/>
                                <a:pt x="148" y="105"/>
                                <a:pt x="148" y="104"/>
                              </a:cubicBezTo>
                              <a:cubicBezTo>
                                <a:pt x="147" y="101"/>
                                <a:pt x="145" y="101"/>
                                <a:pt x="144" y="101"/>
                              </a:cubicBezTo>
                              <a:cubicBezTo>
                                <a:pt x="142" y="101"/>
                                <a:pt x="141" y="101"/>
                                <a:pt x="140" y="103"/>
                              </a:cubicBezTo>
                              <a:cubicBezTo>
                                <a:pt x="132" y="110"/>
                                <a:pt x="132" y="110"/>
                                <a:pt x="132" y="110"/>
                              </a:cubicBezTo>
                              <a:cubicBezTo>
                                <a:pt x="131" y="110"/>
                                <a:pt x="131" y="109"/>
                                <a:pt x="130" y="108"/>
                              </a:cubicBezTo>
                              <a:cubicBezTo>
                                <a:pt x="102" y="80"/>
                                <a:pt x="102" y="80"/>
                                <a:pt x="102" y="80"/>
                              </a:cubicBezTo>
                              <a:cubicBezTo>
                                <a:pt x="102" y="80"/>
                                <a:pt x="101" y="79"/>
                                <a:pt x="99" y="79"/>
                              </a:cubicBezTo>
                              <a:cubicBezTo>
                                <a:pt x="98" y="79"/>
                                <a:pt x="96" y="79"/>
                                <a:pt x="95" y="81"/>
                              </a:cubicBezTo>
                              <a:cubicBezTo>
                                <a:pt x="94" y="82"/>
                                <a:pt x="87" y="88"/>
                                <a:pt x="83" y="93"/>
                              </a:cubicBezTo>
                              <a:cubicBezTo>
                                <a:pt x="80" y="95"/>
                                <a:pt x="80" y="95"/>
                                <a:pt x="80" y="95"/>
                              </a:cubicBezTo>
                              <a:cubicBezTo>
                                <a:pt x="78" y="97"/>
                                <a:pt x="78" y="99"/>
                                <a:pt x="78" y="100"/>
                              </a:cubicBezTo>
                              <a:cubicBezTo>
                                <a:pt x="78" y="102"/>
                                <a:pt x="79" y="103"/>
                                <a:pt x="80" y="103"/>
                              </a:cubicBezTo>
                              <a:cubicBezTo>
                                <a:pt x="110" y="133"/>
                                <a:pt x="110" y="133"/>
                                <a:pt x="110" y="133"/>
                              </a:cubicBezTo>
                              <a:cubicBezTo>
                                <a:pt x="102" y="142"/>
                                <a:pt x="102" y="142"/>
                                <a:pt x="102" y="142"/>
                              </a:cubicBezTo>
                              <a:cubicBezTo>
                                <a:pt x="100" y="144"/>
                                <a:pt x="100" y="146"/>
                                <a:pt x="100" y="147"/>
                              </a:cubicBezTo>
                              <a:cubicBezTo>
                                <a:pt x="101" y="148"/>
                                <a:pt x="102" y="150"/>
                                <a:pt x="106" y="150"/>
                              </a:cubicBezTo>
                              <a:cubicBezTo>
                                <a:pt x="147" y="153"/>
                                <a:pt x="147" y="153"/>
                                <a:pt x="147" y="153"/>
                              </a:cubicBezTo>
                              <a:cubicBezTo>
                                <a:pt x="147" y="153"/>
                                <a:pt x="147" y="153"/>
                                <a:pt x="147" y="153"/>
                              </a:cubicBezTo>
                              <a:cubicBezTo>
                                <a:pt x="151" y="153"/>
                                <a:pt x="153" y="151"/>
                                <a:pt x="153" y="147"/>
                              </a:cubicBezTo>
                              <a:cubicBezTo>
                                <a:pt x="153" y="143"/>
                                <a:pt x="149" y="111"/>
                                <a:pt x="148" y="106"/>
                              </a:cubicBezTo>
                              <a:close/>
                              <a:moveTo>
                                <a:pt x="147" y="147"/>
                              </a:moveTo>
                              <a:cubicBezTo>
                                <a:pt x="108" y="144"/>
                                <a:pt x="108" y="144"/>
                                <a:pt x="108" y="144"/>
                              </a:cubicBezTo>
                              <a:cubicBezTo>
                                <a:pt x="117" y="135"/>
                                <a:pt x="117" y="135"/>
                                <a:pt x="117" y="135"/>
                              </a:cubicBezTo>
                              <a:cubicBezTo>
                                <a:pt x="117" y="135"/>
                                <a:pt x="117" y="134"/>
                                <a:pt x="117" y="133"/>
                              </a:cubicBezTo>
                              <a:cubicBezTo>
                                <a:pt x="117" y="132"/>
                                <a:pt x="117" y="132"/>
                                <a:pt x="117" y="131"/>
                              </a:cubicBezTo>
                              <a:cubicBezTo>
                                <a:pt x="85" y="99"/>
                                <a:pt x="85" y="99"/>
                                <a:pt x="85" y="99"/>
                              </a:cubicBezTo>
                              <a:cubicBezTo>
                                <a:pt x="87" y="97"/>
                                <a:pt x="87" y="97"/>
                                <a:pt x="87" y="97"/>
                              </a:cubicBezTo>
                              <a:cubicBezTo>
                                <a:pt x="91" y="93"/>
                                <a:pt x="97" y="87"/>
                                <a:pt x="99" y="85"/>
                              </a:cubicBezTo>
                              <a:cubicBezTo>
                                <a:pt x="126" y="112"/>
                                <a:pt x="126" y="112"/>
                                <a:pt x="126" y="112"/>
                              </a:cubicBezTo>
                              <a:cubicBezTo>
                                <a:pt x="128" y="115"/>
                                <a:pt x="130" y="117"/>
                                <a:pt x="130" y="117"/>
                              </a:cubicBezTo>
                              <a:cubicBezTo>
                                <a:pt x="131" y="118"/>
                                <a:pt x="133" y="118"/>
                                <a:pt x="134" y="116"/>
                              </a:cubicBezTo>
                              <a:cubicBezTo>
                                <a:pt x="143" y="108"/>
                                <a:pt x="143" y="108"/>
                                <a:pt x="143" y="108"/>
                              </a:cubicBezTo>
                              <a:cubicBezTo>
                                <a:pt x="145" y="123"/>
                                <a:pt x="147" y="145"/>
                                <a:pt x="148" y="147"/>
                              </a:cubicBezTo>
                              <a:cubicBezTo>
                                <a:pt x="148" y="147"/>
                                <a:pt x="147" y="147"/>
                                <a:pt x="147" y="147"/>
                              </a:cubicBezTo>
                              <a:close/>
                              <a:moveTo>
                                <a:pt x="58" y="80"/>
                              </a:moveTo>
                              <a:cubicBezTo>
                                <a:pt x="57" y="79"/>
                                <a:pt x="55" y="78"/>
                                <a:pt x="54" y="78"/>
                              </a:cubicBezTo>
                              <a:cubicBezTo>
                                <a:pt x="52" y="78"/>
                                <a:pt x="51" y="79"/>
                                <a:pt x="50" y="80"/>
                              </a:cubicBezTo>
                              <a:cubicBezTo>
                                <a:pt x="20" y="110"/>
                                <a:pt x="20" y="110"/>
                                <a:pt x="20" y="110"/>
                              </a:cubicBezTo>
                              <a:cubicBezTo>
                                <a:pt x="12" y="102"/>
                                <a:pt x="12" y="102"/>
                                <a:pt x="12" y="102"/>
                              </a:cubicBezTo>
                              <a:cubicBezTo>
                                <a:pt x="10" y="100"/>
                                <a:pt x="7" y="100"/>
                                <a:pt x="5" y="101"/>
                              </a:cubicBezTo>
                              <a:cubicBezTo>
                                <a:pt x="4" y="103"/>
                                <a:pt x="4" y="105"/>
                                <a:pt x="4" y="106"/>
                              </a:cubicBezTo>
                              <a:cubicBezTo>
                                <a:pt x="0" y="147"/>
                                <a:pt x="0" y="147"/>
                                <a:pt x="0" y="147"/>
                              </a:cubicBezTo>
                              <a:cubicBezTo>
                                <a:pt x="0" y="147"/>
                                <a:pt x="0" y="150"/>
                                <a:pt x="2" y="152"/>
                              </a:cubicBezTo>
                              <a:cubicBezTo>
                                <a:pt x="2" y="153"/>
                                <a:pt x="4" y="154"/>
                                <a:pt x="6" y="154"/>
                              </a:cubicBezTo>
                              <a:cubicBezTo>
                                <a:pt x="10" y="154"/>
                                <a:pt x="38" y="150"/>
                                <a:pt x="47" y="148"/>
                              </a:cubicBezTo>
                              <a:cubicBezTo>
                                <a:pt x="48" y="148"/>
                                <a:pt x="51" y="148"/>
                                <a:pt x="53" y="145"/>
                              </a:cubicBezTo>
                              <a:cubicBezTo>
                                <a:pt x="53" y="144"/>
                                <a:pt x="53" y="142"/>
                                <a:pt x="51" y="140"/>
                              </a:cubicBezTo>
                              <a:cubicBezTo>
                                <a:pt x="43" y="132"/>
                                <a:pt x="43" y="132"/>
                                <a:pt x="43" y="132"/>
                              </a:cubicBezTo>
                              <a:cubicBezTo>
                                <a:pt x="45" y="130"/>
                                <a:pt x="45" y="130"/>
                                <a:pt x="45" y="130"/>
                              </a:cubicBezTo>
                              <a:cubicBezTo>
                                <a:pt x="53" y="123"/>
                                <a:pt x="67" y="108"/>
                                <a:pt x="73" y="102"/>
                              </a:cubicBezTo>
                              <a:cubicBezTo>
                                <a:pt x="73" y="102"/>
                                <a:pt x="75" y="101"/>
                                <a:pt x="75" y="99"/>
                              </a:cubicBezTo>
                              <a:cubicBezTo>
                                <a:pt x="75" y="98"/>
                                <a:pt x="74" y="96"/>
                                <a:pt x="73" y="95"/>
                              </a:cubicBezTo>
                              <a:lnTo>
                                <a:pt x="58" y="80"/>
                              </a:lnTo>
                              <a:close/>
                              <a:moveTo>
                                <a:pt x="41" y="126"/>
                              </a:moveTo>
                              <a:cubicBezTo>
                                <a:pt x="37" y="130"/>
                                <a:pt x="37" y="130"/>
                                <a:pt x="37" y="130"/>
                              </a:cubicBezTo>
                              <a:cubicBezTo>
                                <a:pt x="36" y="131"/>
                                <a:pt x="36" y="131"/>
                                <a:pt x="36" y="132"/>
                              </a:cubicBezTo>
                              <a:cubicBezTo>
                                <a:pt x="36" y="133"/>
                                <a:pt x="36" y="134"/>
                                <a:pt x="37" y="134"/>
                              </a:cubicBezTo>
                              <a:cubicBezTo>
                                <a:pt x="45" y="143"/>
                                <a:pt x="45" y="143"/>
                                <a:pt x="45" y="143"/>
                              </a:cubicBezTo>
                              <a:cubicBezTo>
                                <a:pt x="31" y="145"/>
                                <a:pt x="9" y="147"/>
                                <a:pt x="6" y="148"/>
                              </a:cubicBezTo>
                              <a:cubicBezTo>
                                <a:pt x="6" y="148"/>
                                <a:pt x="6" y="147"/>
                                <a:pt x="6" y="147"/>
                              </a:cubicBezTo>
                              <a:cubicBezTo>
                                <a:pt x="10" y="108"/>
                                <a:pt x="10" y="108"/>
                                <a:pt x="10" y="108"/>
                              </a:cubicBezTo>
                              <a:cubicBezTo>
                                <a:pt x="18" y="117"/>
                                <a:pt x="18" y="117"/>
                                <a:pt x="18" y="117"/>
                              </a:cubicBezTo>
                              <a:cubicBezTo>
                                <a:pt x="19" y="118"/>
                                <a:pt x="21" y="118"/>
                                <a:pt x="22" y="117"/>
                              </a:cubicBezTo>
                              <a:cubicBezTo>
                                <a:pt x="54" y="85"/>
                                <a:pt x="54" y="85"/>
                                <a:pt x="54" y="85"/>
                              </a:cubicBezTo>
                              <a:cubicBezTo>
                                <a:pt x="68" y="99"/>
                                <a:pt x="68" y="99"/>
                                <a:pt x="68" y="99"/>
                              </a:cubicBezTo>
                              <a:cubicBezTo>
                                <a:pt x="62" y="105"/>
                                <a:pt x="48" y="119"/>
                                <a:pt x="41" y="126"/>
                              </a:cubicBezTo>
                              <a:close/>
                              <a:moveTo>
                                <a:pt x="74" y="51"/>
                              </a:moveTo>
                              <a:cubicBezTo>
                                <a:pt x="46" y="23"/>
                                <a:pt x="46" y="23"/>
                                <a:pt x="46" y="23"/>
                              </a:cubicBezTo>
                              <a:cubicBezTo>
                                <a:pt x="45" y="22"/>
                                <a:pt x="44" y="21"/>
                                <a:pt x="44" y="21"/>
                              </a:cubicBezTo>
                              <a:cubicBezTo>
                                <a:pt x="46" y="18"/>
                                <a:pt x="50" y="14"/>
                                <a:pt x="52" y="12"/>
                              </a:cubicBezTo>
                              <a:cubicBezTo>
                                <a:pt x="54" y="10"/>
                                <a:pt x="54" y="8"/>
                                <a:pt x="53" y="7"/>
                              </a:cubicBezTo>
                              <a:cubicBezTo>
                                <a:pt x="53" y="6"/>
                                <a:pt x="51" y="4"/>
                                <a:pt x="48" y="4"/>
                              </a:cubicBezTo>
                              <a:cubicBezTo>
                                <a:pt x="48" y="4"/>
                                <a:pt x="48" y="4"/>
                                <a:pt x="48" y="4"/>
                              </a:cubicBezTo>
                              <a:cubicBezTo>
                                <a:pt x="7" y="1"/>
                                <a:pt x="7" y="1"/>
                                <a:pt x="7" y="1"/>
                              </a:cubicBezTo>
                              <a:cubicBezTo>
                                <a:pt x="7" y="1"/>
                                <a:pt x="7" y="1"/>
                                <a:pt x="6" y="1"/>
                              </a:cubicBezTo>
                              <a:cubicBezTo>
                                <a:pt x="3" y="1"/>
                                <a:pt x="0" y="3"/>
                                <a:pt x="0" y="6"/>
                              </a:cubicBezTo>
                              <a:cubicBezTo>
                                <a:pt x="0" y="11"/>
                                <a:pt x="5" y="43"/>
                                <a:pt x="6" y="48"/>
                              </a:cubicBezTo>
                              <a:cubicBezTo>
                                <a:pt x="6" y="49"/>
                                <a:pt x="6" y="51"/>
                                <a:pt x="7" y="52"/>
                              </a:cubicBezTo>
                              <a:cubicBezTo>
                                <a:pt x="9" y="54"/>
                                <a:pt x="12" y="54"/>
                                <a:pt x="14" y="51"/>
                              </a:cubicBezTo>
                              <a:cubicBezTo>
                                <a:pt x="22" y="44"/>
                                <a:pt x="22" y="44"/>
                                <a:pt x="22" y="44"/>
                              </a:cubicBezTo>
                              <a:cubicBezTo>
                                <a:pt x="22" y="44"/>
                                <a:pt x="23" y="45"/>
                                <a:pt x="24" y="46"/>
                              </a:cubicBezTo>
                              <a:cubicBezTo>
                                <a:pt x="37" y="59"/>
                                <a:pt x="37" y="59"/>
                                <a:pt x="37" y="59"/>
                              </a:cubicBezTo>
                              <a:cubicBezTo>
                                <a:pt x="43" y="65"/>
                                <a:pt x="49" y="71"/>
                                <a:pt x="52" y="74"/>
                              </a:cubicBezTo>
                              <a:cubicBezTo>
                                <a:pt x="52" y="74"/>
                                <a:pt x="53" y="75"/>
                                <a:pt x="55" y="75"/>
                              </a:cubicBezTo>
                              <a:cubicBezTo>
                                <a:pt x="56" y="75"/>
                                <a:pt x="57" y="75"/>
                                <a:pt x="59" y="73"/>
                              </a:cubicBezTo>
                              <a:cubicBezTo>
                                <a:pt x="73" y="59"/>
                                <a:pt x="73" y="59"/>
                                <a:pt x="73" y="59"/>
                              </a:cubicBezTo>
                              <a:cubicBezTo>
                                <a:pt x="75" y="57"/>
                                <a:pt x="76" y="55"/>
                                <a:pt x="76" y="54"/>
                              </a:cubicBezTo>
                              <a:cubicBezTo>
                                <a:pt x="75" y="52"/>
                                <a:pt x="75" y="51"/>
                                <a:pt x="74" y="51"/>
                              </a:cubicBezTo>
                              <a:close/>
                              <a:moveTo>
                                <a:pt x="55" y="69"/>
                              </a:moveTo>
                              <a:cubicBezTo>
                                <a:pt x="52" y="65"/>
                                <a:pt x="47" y="60"/>
                                <a:pt x="41" y="55"/>
                              </a:cubicBezTo>
                              <a:cubicBezTo>
                                <a:pt x="28" y="42"/>
                                <a:pt x="28" y="42"/>
                                <a:pt x="28" y="42"/>
                              </a:cubicBezTo>
                              <a:cubicBezTo>
                                <a:pt x="25" y="39"/>
                                <a:pt x="24" y="37"/>
                                <a:pt x="24" y="37"/>
                              </a:cubicBezTo>
                              <a:cubicBezTo>
                                <a:pt x="23" y="37"/>
                                <a:pt x="23" y="37"/>
                                <a:pt x="22" y="37"/>
                              </a:cubicBezTo>
                              <a:cubicBezTo>
                                <a:pt x="21" y="37"/>
                                <a:pt x="20" y="37"/>
                                <a:pt x="20" y="37"/>
                              </a:cubicBezTo>
                              <a:cubicBezTo>
                                <a:pt x="11" y="46"/>
                                <a:pt x="11" y="46"/>
                                <a:pt x="11" y="46"/>
                              </a:cubicBezTo>
                              <a:cubicBezTo>
                                <a:pt x="9" y="32"/>
                                <a:pt x="6" y="10"/>
                                <a:pt x="6" y="7"/>
                              </a:cubicBezTo>
                              <a:cubicBezTo>
                                <a:pt x="46" y="10"/>
                                <a:pt x="46" y="10"/>
                                <a:pt x="46" y="10"/>
                              </a:cubicBezTo>
                              <a:cubicBezTo>
                                <a:pt x="42" y="14"/>
                                <a:pt x="37" y="19"/>
                                <a:pt x="37" y="19"/>
                              </a:cubicBezTo>
                              <a:cubicBezTo>
                                <a:pt x="36" y="20"/>
                                <a:pt x="36" y="22"/>
                                <a:pt x="37" y="23"/>
                              </a:cubicBezTo>
                              <a:cubicBezTo>
                                <a:pt x="37" y="23"/>
                                <a:pt x="39" y="25"/>
                                <a:pt x="42" y="27"/>
                              </a:cubicBezTo>
                              <a:cubicBezTo>
                                <a:pt x="69" y="55"/>
                                <a:pt x="69" y="55"/>
                                <a:pt x="69" y="55"/>
                              </a:cubicBezTo>
                              <a:lnTo>
                                <a:pt x="55" y="6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5" o:spid="_x0000_s1026" o:spt="100" style="position:absolute;left:0pt;margin-left:115.9pt;margin-top:167.15pt;height:17.05pt;width:16.95pt;z-index:251779072;mso-width-relative:page;mso-height-relative:page;" fillcolor="#626262" filled="t" stroked="f" coordsize="153,154" o:gfxdata="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" path="m95,74c96,75,97,76,99,76c101,76,102,75,103,74c133,44,133,44,133,44c141,52,141,52,141,52c143,54,146,54,147,53c149,51,149,49,149,48c153,7,153,7,153,7c153,6,153,4,151,2c151,1,149,0,147,0c143,0,112,5,106,6c104,6,101,6,100,9c100,10,100,12,102,14c110,22,110,22,110,22c108,24,108,24,108,24c102,30,91,40,84,47c80,52,80,52,80,52c79,52,78,53,78,55c78,56,79,57,80,59l95,74xm88,51c95,45,106,34,112,28c116,24,116,24,116,24c117,23,117,21,116,20c108,11,108,11,108,11c122,9,143,7,147,6c143,46,143,46,143,46c135,37,135,37,135,37c134,36,132,36,131,37c99,69,99,69,99,69c85,55,85,55,85,55l88,51xm148,106c148,106,148,105,148,104c147,101,145,101,144,101c142,101,141,101,140,103c132,110,132,110,132,110c131,110,131,109,130,108c102,80,102,80,102,80c102,80,101,79,99,79c98,79,96,79,95,81c94,82,87,88,83,93c80,95,80,95,80,95c78,97,78,99,78,100c78,102,79,103,80,103c110,133,110,133,110,133c102,142,102,142,102,142c100,144,100,146,100,147c101,148,102,150,106,150c147,153,147,153,147,153c147,153,147,153,147,153c151,153,153,151,153,147c153,143,149,111,148,106xm147,147c108,144,108,144,108,144c117,135,117,135,117,135c117,135,117,134,117,133c117,132,117,132,117,131c85,99,85,99,85,99c87,97,87,97,87,97c91,93,97,87,99,85c126,112,126,112,126,112c128,115,130,117,130,117c131,118,133,118,134,116c143,108,143,108,143,108c145,123,147,145,148,147c148,147,147,147,147,147xm58,80c57,79,55,78,54,78c52,78,51,79,50,80c20,110,20,110,20,110c12,102,12,102,12,102c10,100,7,100,5,101c4,103,4,105,4,106c0,147,0,147,0,147c0,147,0,150,2,152c2,153,4,154,6,154c10,154,38,150,47,148c48,148,51,148,53,145c53,144,53,142,51,140c43,132,43,132,43,132c45,130,45,130,45,130c53,123,67,108,73,102c73,102,75,101,75,99c75,98,74,96,73,95l58,80xm41,126c37,130,37,130,37,130c36,131,36,131,36,132c36,133,36,134,37,134c45,143,45,143,45,143c31,145,9,147,6,148c6,148,6,147,6,147c10,108,10,108,10,108c18,117,18,117,18,117c19,118,21,118,22,117c54,85,54,85,54,85c68,99,68,99,68,99c62,105,48,119,41,126xm74,51c46,23,46,23,46,23c45,22,44,21,44,21c46,18,50,14,52,12c54,10,54,8,53,7c53,6,51,4,48,4c48,4,48,4,48,4c7,1,7,1,7,1c7,1,7,1,6,1c3,1,0,3,0,6c0,11,5,43,6,48c6,49,6,51,7,52c9,54,12,54,14,51c22,44,22,44,22,44c22,44,23,45,24,46c37,59,37,59,37,59c43,65,49,71,52,74c52,74,53,75,55,75c56,75,57,75,59,73c73,59,73,59,73,59c75,57,76,55,76,54c75,52,75,51,74,51xm55,69c52,65,47,60,41,55c28,42,28,42,28,42c25,39,24,37,24,37c23,37,23,37,22,37c21,37,20,37,20,37c11,46,11,46,11,46c9,32,6,10,6,7c46,10,46,10,46,10c42,14,37,19,37,19c36,20,36,22,37,23c37,23,39,25,42,27c69,55,69,55,69,55l55,69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1085850</wp:posOffset>
                </wp:positionH>
                <wp:positionV relativeFrom="paragraph">
                  <wp:posOffset>2122805</wp:posOffset>
                </wp:positionV>
                <wp:extent cx="214630" cy="216535"/>
                <wp:effectExtent l="0" t="0" r="13970" b="12065"/>
                <wp:wrapNone/>
                <wp:docPr id="5172" name="Freeform 106"/>
                <wp:cNvGraphicFramePr/>
                <a:graphic xmlns:a="http://schemas.openxmlformats.org/drawingml/2006/main">
                  <a:graphicData uri="http://schemas.microsoft.com/office/word/2010/wordprocessingShape">
                    <wps:wsp>
                      <wps:cNvSpPr>
                        <a:spLocks noEditPoints="1"/>
                      </wps:cNvSpPr>
                      <wps:spPr bwMode="auto">
                        <a:xfrm>
                          <a:off x="0" y="0"/>
                          <a:ext cx="214875"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 name="T124" fmla="*/ 2318 h 2362"/>
                            <a:gd name="T12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 h="154">
                              <a:moveTo>
                                <a:pt x="90" y="69"/>
                              </a:moveTo>
                              <a:cubicBezTo>
                                <a:pt x="94" y="69"/>
                                <a:pt x="119" y="66"/>
                                <a:pt x="127" y="65"/>
                              </a:cubicBezTo>
                              <a:cubicBezTo>
                                <a:pt x="129" y="65"/>
                                <a:pt x="132" y="64"/>
                                <a:pt x="133" y="62"/>
                              </a:cubicBezTo>
                              <a:cubicBezTo>
                                <a:pt x="133" y="61"/>
                                <a:pt x="133" y="59"/>
                                <a:pt x="131" y="56"/>
                              </a:cubicBezTo>
                              <a:cubicBezTo>
                                <a:pt x="124" y="50"/>
                                <a:pt x="124" y="50"/>
                                <a:pt x="124" y="50"/>
                              </a:cubicBezTo>
                              <a:cubicBezTo>
                                <a:pt x="151" y="23"/>
                                <a:pt x="151" y="23"/>
                                <a:pt x="151" y="23"/>
                              </a:cubicBezTo>
                              <a:cubicBezTo>
                                <a:pt x="152" y="22"/>
                                <a:pt x="153" y="21"/>
                                <a:pt x="153" y="19"/>
                              </a:cubicBezTo>
                              <a:cubicBezTo>
                                <a:pt x="153" y="19"/>
                                <a:pt x="152" y="17"/>
                                <a:pt x="151" y="16"/>
                              </a:cubicBezTo>
                              <a:cubicBezTo>
                                <a:pt x="149" y="14"/>
                                <a:pt x="140" y="5"/>
                                <a:pt x="138" y="2"/>
                              </a:cubicBezTo>
                              <a:cubicBezTo>
                                <a:pt x="136" y="1"/>
                                <a:pt x="135" y="0"/>
                                <a:pt x="134" y="0"/>
                              </a:cubicBezTo>
                              <a:cubicBezTo>
                                <a:pt x="132" y="0"/>
                                <a:pt x="131" y="1"/>
                                <a:pt x="130" y="2"/>
                              </a:cubicBezTo>
                              <a:cubicBezTo>
                                <a:pt x="103" y="29"/>
                                <a:pt x="103" y="29"/>
                                <a:pt x="103" y="29"/>
                              </a:cubicBezTo>
                              <a:cubicBezTo>
                                <a:pt x="95" y="22"/>
                                <a:pt x="95" y="22"/>
                                <a:pt x="95" y="22"/>
                              </a:cubicBezTo>
                              <a:cubicBezTo>
                                <a:pt x="93" y="20"/>
                                <a:pt x="91" y="20"/>
                                <a:pt x="89" y="21"/>
                              </a:cubicBezTo>
                              <a:cubicBezTo>
                                <a:pt x="88" y="23"/>
                                <a:pt x="88" y="25"/>
                                <a:pt x="88" y="26"/>
                              </a:cubicBezTo>
                              <a:cubicBezTo>
                                <a:pt x="84" y="63"/>
                                <a:pt x="84" y="63"/>
                                <a:pt x="84" y="63"/>
                              </a:cubicBezTo>
                              <a:cubicBezTo>
                                <a:pt x="84" y="64"/>
                                <a:pt x="84" y="66"/>
                                <a:pt x="86" y="68"/>
                              </a:cubicBezTo>
                              <a:cubicBezTo>
                                <a:pt x="86" y="69"/>
                                <a:pt x="88" y="69"/>
                                <a:pt x="90" y="69"/>
                              </a:cubicBezTo>
                              <a:close/>
                              <a:moveTo>
                                <a:pt x="93" y="29"/>
                              </a:moveTo>
                              <a:cubicBezTo>
                                <a:pt x="101" y="36"/>
                                <a:pt x="101" y="36"/>
                                <a:pt x="101" y="36"/>
                              </a:cubicBezTo>
                              <a:cubicBezTo>
                                <a:pt x="102" y="37"/>
                                <a:pt x="104" y="37"/>
                                <a:pt x="105" y="36"/>
                              </a:cubicBezTo>
                              <a:cubicBezTo>
                                <a:pt x="134" y="7"/>
                                <a:pt x="134" y="7"/>
                                <a:pt x="134" y="7"/>
                              </a:cubicBezTo>
                              <a:cubicBezTo>
                                <a:pt x="136" y="9"/>
                                <a:pt x="144" y="17"/>
                                <a:pt x="146" y="19"/>
                              </a:cubicBezTo>
                              <a:cubicBezTo>
                                <a:pt x="118" y="48"/>
                                <a:pt x="118" y="48"/>
                                <a:pt x="118" y="48"/>
                              </a:cubicBezTo>
                              <a:cubicBezTo>
                                <a:pt x="117" y="49"/>
                                <a:pt x="117" y="51"/>
                                <a:pt x="118" y="52"/>
                              </a:cubicBezTo>
                              <a:cubicBezTo>
                                <a:pt x="125" y="59"/>
                                <a:pt x="125" y="59"/>
                                <a:pt x="125" y="59"/>
                              </a:cubicBezTo>
                              <a:cubicBezTo>
                                <a:pt x="112" y="61"/>
                                <a:pt x="94" y="63"/>
                                <a:pt x="90" y="63"/>
                              </a:cubicBezTo>
                              <a:lnTo>
                                <a:pt x="93" y="29"/>
                              </a:lnTo>
                              <a:close/>
                              <a:moveTo>
                                <a:pt x="153" y="134"/>
                              </a:moveTo>
                              <a:cubicBezTo>
                                <a:pt x="153" y="132"/>
                                <a:pt x="152" y="131"/>
                                <a:pt x="151" y="131"/>
                              </a:cubicBezTo>
                              <a:cubicBezTo>
                                <a:pt x="124" y="104"/>
                                <a:pt x="124" y="104"/>
                                <a:pt x="124" y="104"/>
                              </a:cubicBezTo>
                              <a:cubicBezTo>
                                <a:pt x="126" y="101"/>
                                <a:pt x="130" y="98"/>
                                <a:pt x="132" y="96"/>
                              </a:cubicBezTo>
                              <a:cubicBezTo>
                                <a:pt x="134" y="94"/>
                                <a:pt x="133" y="92"/>
                                <a:pt x="133" y="91"/>
                              </a:cubicBezTo>
                              <a:cubicBezTo>
                                <a:pt x="132" y="90"/>
                                <a:pt x="131" y="88"/>
                                <a:pt x="128" y="88"/>
                              </a:cubicBezTo>
                              <a:cubicBezTo>
                                <a:pt x="128" y="88"/>
                                <a:pt x="128" y="88"/>
                                <a:pt x="128" y="88"/>
                              </a:cubicBezTo>
                              <a:cubicBezTo>
                                <a:pt x="90" y="85"/>
                                <a:pt x="90" y="85"/>
                                <a:pt x="90" y="85"/>
                              </a:cubicBezTo>
                              <a:cubicBezTo>
                                <a:pt x="87" y="85"/>
                                <a:pt x="84" y="87"/>
                                <a:pt x="84" y="91"/>
                              </a:cubicBezTo>
                              <a:cubicBezTo>
                                <a:pt x="84" y="95"/>
                                <a:pt x="88" y="124"/>
                                <a:pt x="89" y="128"/>
                              </a:cubicBezTo>
                              <a:cubicBezTo>
                                <a:pt x="89" y="128"/>
                                <a:pt x="89" y="129"/>
                                <a:pt x="89" y="130"/>
                              </a:cubicBezTo>
                              <a:cubicBezTo>
                                <a:pt x="90" y="133"/>
                                <a:pt x="92" y="134"/>
                                <a:pt x="93" y="134"/>
                              </a:cubicBezTo>
                              <a:cubicBezTo>
                                <a:pt x="95" y="134"/>
                                <a:pt x="96" y="133"/>
                                <a:pt x="97" y="132"/>
                              </a:cubicBezTo>
                              <a:cubicBezTo>
                                <a:pt x="104" y="125"/>
                                <a:pt x="104" y="125"/>
                                <a:pt x="104" y="125"/>
                              </a:cubicBezTo>
                              <a:cubicBezTo>
                                <a:pt x="106" y="127"/>
                                <a:pt x="106" y="127"/>
                                <a:pt x="106" y="127"/>
                              </a:cubicBezTo>
                              <a:cubicBezTo>
                                <a:pt x="112" y="134"/>
                                <a:pt x="126" y="147"/>
                                <a:pt x="131" y="152"/>
                              </a:cubicBezTo>
                              <a:cubicBezTo>
                                <a:pt x="131" y="152"/>
                                <a:pt x="132" y="153"/>
                                <a:pt x="134" y="153"/>
                              </a:cubicBezTo>
                              <a:cubicBezTo>
                                <a:pt x="135" y="153"/>
                                <a:pt x="137" y="153"/>
                                <a:pt x="138" y="152"/>
                              </a:cubicBezTo>
                              <a:cubicBezTo>
                                <a:pt x="140" y="150"/>
                                <a:pt x="149" y="141"/>
                                <a:pt x="151" y="138"/>
                              </a:cubicBezTo>
                              <a:cubicBezTo>
                                <a:pt x="153" y="137"/>
                                <a:pt x="153" y="135"/>
                                <a:pt x="153" y="134"/>
                              </a:cubicBezTo>
                              <a:close/>
                              <a:moveTo>
                                <a:pt x="134" y="147"/>
                              </a:moveTo>
                              <a:cubicBezTo>
                                <a:pt x="129" y="141"/>
                                <a:pt x="116" y="129"/>
                                <a:pt x="110" y="122"/>
                              </a:cubicBezTo>
                              <a:cubicBezTo>
                                <a:pt x="106" y="119"/>
                                <a:pt x="106" y="119"/>
                                <a:pt x="106" y="119"/>
                              </a:cubicBezTo>
                              <a:cubicBezTo>
                                <a:pt x="105" y="118"/>
                                <a:pt x="105" y="118"/>
                                <a:pt x="104" y="118"/>
                              </a:cubicBezTo>
                              <a:cubicBezTo>
                                <a:pt x="103" y="118"/>
                                <a:pt x="102" y="118"/>
                                <a:pt x="102" y="119"/>
                              </a:cubicBezTo>
                              <a:cubicBezTo>
                                <a:pt x="95" y="126"/>
                                <a:pt x="95" y="126"/>
                                <a:pt x="95" y="126"/>
                              </a:cubicBezTo>
                              <a:cubicBezTo>
                                <a:pt x="93" y="113"/>
                                <a:pt x="90" y="95"/>
                                <a:pt x="90" y="91"/>
                              </a:cubicBezTo>
                              <a:cubicBezTo>
                                <a:pt x="125" y="94"/>
                                <a:pt x="125" y="94"/>
                                <a:pt x="125" y="94"/>
                              </a:cubicBezTo>
                              <a:cubicBezTo>
                                <a:pt x="122" y="97"/>
                                <a:pt x="118" y="101"/>
                                <a:pt x="118" y="101"/>
                              </a:cubicBezTo>
                              <a:cubicBezTo>
                                <a:pt x="117" y="103"/>
                                <a:pt x="117" y="105"/>
                                <a:pt x="118" y="106"/>
                              </a:cubicBezTo>
                              <a:cubicBezTo>
                                <a:pt x="147" y="135"/>
                                <a:pt x="147" y="135"/>
                                <a:pt x="147" y="135"/>
                              </a:cubicBezTo>
                              <a:cubicBezTo>
                                <a:pt x="144" y="137"/>
                                <a:pt x="137" y="144"/>
                                <a:pt x="134" y="147"/>
                              </a:cubicBezTo>
                              <a:close/>
                              <a:moveTo>
                                <a:pt x="63" y="21"/>
                              </a:moveTo>
                              <a:cubicBezTo>
                                <a:pt x="61" y="20"/>
                                <a:pt x="58" y="20"/>
                                <a:pt x="56" y="22"/>
                              </a:cubicBezTo>
                              <a:cubicBezTo>
                                <a:pt x="49" y="29"/>
                                <a:pt x="49" y="29"/>
                                <a:pt x="49" y="29"/>
                              </a:cubicBezTo>
                              <a:cubicBezTo>
                                <a:pt x="48" y="27"/>
                                <a:pt x="48" y="27"/>
                                <a:pt x="48" y="27"/>
                              </a:cubicBezTo>
                              <a:cubicBezTo>
                                <a:pt x="41" y="20"/>
                                <a:pt x="28" y="7"/>
                                <a:pt x="22" y="2"/>
                              </a:cubicBezTo>
                              <a:cubicBezTo>
                                <a:pt x="22" y="2"/>
                                <a:pt x="21" y="1"/>
                                <a:pt x="19" y="1"/>
                              </a:cubicBezTo>
                              <a:cubicBezTo>
                                <a:pt x="18" y="1"/>
                                <a:pt x="17" y="1"/>
                                <a:pt x="15" y="2"/>
                              </a:cubicBezTo>
                              <a:cubicBezTo>
                                <a:pt x="14" y="4"/>
                                <a:pt x="4" y="13"/>
                                <a:pt x="2" y="16"/>
                              </a:cubicBezTo>
                              <a:cubicBezTo>
                                <a:pt x="0" y="17"/>
                                <a:pt x="0" y="19"/>
                                <a:pt x="0" y="20"/>
                              </a:cubicBezTo>
                              <a:cubicBezTo>
                                <a:pt x="0" y="22"/>
                                <a:pt x="1" y="23"/>
                                <a:pt x="2" y="23"/>
                              </a:cubicBezTo>
                              <a:cubicBezTo>
                                <a:pt x="6" y="27"/>
                                <a:pt x="13" y="34"/>
                                <a:pt x="20" y="41"/>
                              </a:cubicBezTo>
                              <a:cubicBezTo>
                                <a:pt x="29" y="50"/>
                                <a:pt x="29" y="50"/>
                                <a:pt x="29" y="50"/>
                              </a:cubicBezTo>
                              <a:cubicBezTo>
                                <a:pt x="22" y="58"/>
                                <a:pt x="22" y="58"/>
                                <a:pt x="22" y="58"/>
                              </a:cubicBezTo>
                              <a:cubicBezTo>
                                <a:pt x="20" y="60"/>
                                <a:pt x="20" y="62"/>
                                <a:pt x="20" y="63"/>
                              </a:cubicBezTo>
                              <a:cubicBezTo>
                                <a:pt x="21" y="64"/>
                                <a:pt x="22" y="66"/>
                                <a:pt x="26" y="66"/>
                              </a:cubicBezTo>
                              <a:cubicBezTo>
                                <a:pt x="63" y="69"/>
                                <a:pt x="63" y="69"/>
                                <a:pt x="63" y="69"/>
                              </a:cubicBezTo>
                              <a:cubicBezTo>
                                <a:pt x="63" y="69"/>
                                <a:pt x="63" y="69"/>
                                <a:pt x="63" y="69"/>
                              </a:cubicBezTo>
                              <a:cubicBezTo>
                                <a:pt x="67" y="69"/>
                                <a:pt x="69" y="67"/>
                                <a:pt x="69" y="63"/>
                              </a:cubicBezTo>
                              <a:cubicBezTo>
                                <a:pt x="69" y="59"/>
                                <a:pt x="65" y="30"/>
                                <a:pt x="65" y="26"/>
                              </a:cubicBezTo>
                              <a:cubicBezTo>
                                <a:pt x="64" y="25"/>
                                <a:pt x="64" y="23"/>
                                <a:pt x="63" y="21"/>
                              </a:cubicBezTo>
                              <a:close/>
                              <a:moveTo>
                                <a:pt x="28" y="60"/>
                              </a:moveTo>
                              <a:cubicBezTo>
                                <a:pt x="36" y="53"/>
                                <a:pt x="36" y="53"/>
                                <a:pt x="36" y="53"/>
                              </a:cubicBezTo>
                              <a:cubicBezTo>
                                <a:pt x="36" y="52"/>
                                <a:pt x="36" y="51"/>
                                <a:pt x="36" y="50"/>
                              </a:cubicBezTo>
                              <a:cubicBezTo>
                                <a:pt x="36" y="50"/>
                                <a:pt x="36" y="49"/>
                                <a:pt x="36" y="48"/>
                              </a:cubicBezTo>
                              <a:cubicBezTo>
                                <a:pt x="24" y="37"/>
                                <a:pt x="24" y="37"/>
                                <a:pt x="24" y="37"/>
                              </a:cubicBezTo>
                              <a:cubicBezTo>
                                <a:pt x="18" y="31"/>
                                <a:pt x="11" y="23"/>
                                <a:pt x="7" y="19"/>
                              </a:cubicBezTo>
                              <a:cubicBezTo>
                                <a:pt x="9" y="17"/>
                                <a:pt x="16" y="10"/>
                                <a:pt x="19" y="7"/>
                              </a:cubicBezTo>
                              <a:cubicBezTo>
                                <a:pt x="25" y="13"/>
                                <a:pt x="37" y="25"/>
                                <a:pt x="44" y="32"/>
                              </a:cubicBezTo>
                              <a:cubicBezTo>
                                <a:pt x="47" y="35"/>
                                <a:pt x="47" y="35"/>
                                <a:pt x="47" y="35"/>
                              </a:cubicBezTo>
                              <a:cubicBezTo>
                                <a:pt x="48" y="36"/>
                                <a:pt x="49" y="36"/>
                                <a:pt x="49" y="36"/>
                              </a:cubicBezTo>
                              <a:cubicBezTo>
                                <a:pt x="49" y="36"/>
                                <a:pt x="49" y="36"/>
                                <a:pt x="49" y="36"/>
                              </a:cubicBezTo>
                              <a:cubicBezTo>
                                <a:pt x="50" y="36"/>
                                <a:pt x="51" y="36"/>
                                <a:pt x="52" y="35"/>
                              </a:cubicBezTo>
                              <a:cubicBezTo>
                                <a:pt x="59" y="28"/>
                                <a:pt x="59" y="28"/>
                                <a:pt x="59" y="28"/>
                              </a:cubicBezTo>
                              <a:cubicBezTo>
                                <a:pt x="61" y="41"/>
                                <a:pt x="63" y="59"/>
                                <a:pt x="63" y="63"/>
                              </a:cubicBezTo>
                              <a:lnTo>
                                <a:pt x="28" y="60"/>
                              </a:lnTo>
                              <a:close/>
                              <a:moveTo>
                                <a:pt x="63" y="84"/>
                              </a:moveTo>
                              <a:cubicBezTo>
                                <a:pt x="59" y="84"/>
                                <a:pt x="33" y="88"/>
                                <a:pt x="25" y="89"/>
                              </a:cubicBezTo>
                              <a:cubicBezTo>
                                <a:pt x="24" y="89"/>
                                <a:pt x="21" y="90"/>
                                <a:pt x="20" y="92"/>
                              </a:cubicBezTo>
                              <a:cubicBezTo>
                                <a:pt x="19" y="93"/>
                                <a:pt x="19" y="95"/>
                                <a:pt x="22" y="98"/>
                              </a:cubicBezTo>
                              <a:cubicBezTo>
                                <a:pt x="24" y="100"/>
                                <a:pt x="26" y="102"/>
                                <a:pt x="28" y="104"/>
                              </a:cubicBezTo>
                              <a:cubicBezTo>
                                <a:pt x="1" y="131"/>
                                <a:pt x="1" y="131"/>
                                <a:pt x="1" y="131"/>
                              </a:cubicBezTo>
                              <a:cubicBezTo>
                                <a:pt x="1" y="132"/>
                                <a:pt x="0" y="133"/>
                                <a:pt x="0" y="134"/>
                              </a:cubicBezTo>
                              <a:cubicBezTo>
                                <a:pt x="0" y="135"/>
                                <a:pt x="0" y="137"/>
                                <a:pt x="1" y="138"/>
                              </a:cubicBezTo>
                              <a:cubicBezTo>
                                <a:pt x="3" y="140"/>
                                <a:pt x="13" y="149"/>
                                <a:pt x="15" y="152"/>
                              </a:cubicBezTo>
                              <a:cubicBezTo>
                                <a:pt x="16" y="153"/>
                                <a:pt x="17" y="154"/>
                                <a:pt x="19" y="154"/>
                              </a:cubicBezTo>
                              <a:cubicBezTo>
                                <a:pt x="20" y="154"/>
                                <a:pt x="22" y="153"/>
                                <a:pt x="22" y="152"/>
                              </a:cubicBezTo>
                              <a:cubicBezTo>
                                <a:pt x="25" y="149"/>
                                <a:pt x="29" y="145"/>
                                <a:pt x="34" y="140"/>
                              </a:cubicBezTo>
                              <a:cubicBezTo>
                                <a:pt x="39" y="135"/>
                                <a:pt x="44" y="130"/>
                                <a:pt x="48" y="126"/>
                              </a:cubicBezTo>
                              <a:cubicBezTo>
                                <a:pt x="48" y="126"/>
                                <a:pt x="49" y="125"/>
                                <a:pt x="50" y="124"/>
                              </a:cubicBezTo>
                              <a:cubicBezTo>
                                <a:pt x="52" y="127"/>
                                <a:pt x="55" y="130"/>
                                <a:pt x="57" y="132"/>
                              </a:cubicBezTo>
                              <a:cubicBezTo>
                                <a:pt x="59" y="134"/>
                                <a:pt x="62" y="134"/>
                                <a:pt x="63" y="132"/>
                              </a:cubicBezTo>
                              <a:cubicBezTo>
                                <a:pt x="65" y="131"/>
                                <a:pt x="65" y="129"/>
                                <a:pt x="65" y="128"/>
                              </a:cubicBezTo>
                              <a:cubicBezTo>
                                <a:pt x="68" y="91"/>
                                <a:pt x="68" y="91"/>
                                <a:pt x="68" y="91"/>
                              </a:cubicBezTo>
                              <a:cubicBezTo>
                                <a:pt x="68" y="90"/>
                                <a:pt x="68" y="88"/>
                                <a:pt x="67" y="86"/>
                              </a:cubicBezTo>
                              <a:cubicBezTo>
                                <a:pt x="66" y="85"/>
                                <a:pt x="65" y="84"/>
                                <a:pt x="63" y="84"/>
                              </a:cubicBezTo>
                              <a:close/>
                              <a:moveTo>
                                <a:pt x="59" y="125"/>
                              </a:moveTo>
                              <a:cubicBezTo>
                                <a:pt x="56" y="122"/>
                                <a:pt x="52" y="118"/>
                                <a:pt x="52" y="118"/>
                              </a:cubicBezTo>
                              <a:cubicBezTo>
                                <a:pt x="51" y="117"/>
                                <a:pt x="49" y="117"/>
                                <a:pt x="48" y="118"/>
                              </a:cubicBezTo>
                              <a:cubicBezTo>
                                <a:pt x="48" y="118"/>
                                <a:pt x="46" y="120"/>
                                <a:pt x="43" y="122"/>
                              </a:cubicBezTo>
                              <a:cubicBezTo>
                                <a:pt x="40" y="126"/>
                                <a:pt x="35" y="131"/>
                                <a:pt x="30" y="136"/>
                              </a:cubicBezTo>
                              <a:cubicBezTo>
                                <a:pt x="25" y="140"/>
                                <a:pt x="21" y="144"/>
                                <a:pt x="19" y="147"/>
                              </a:cubicBezTo>
                              <a:cubicBezTo>
                                <a:pt x="16" y="145"/>
                                <a:pt x="9" y="137"/>
                                <a:pt x="6" y="135"/>
                              </a:cubicBezTo>
                              <a:cubicBezTo>
                                <a:pt x="35" y="106"/>
                                <a:pt x="35" y="106"/>
                                <a:pt x="35" y="106"/>
                              </a:cubicBezTo>
                              <a:cubicBezTo>
                                <a:pt x="36" y="105"/>
                                <a:pt x="36" y="103"/>
                                <a:pt x="35" y="102"/>
                              </a:cubicBezTo>
                              <a:cubicBezTo>
                                <a:pt x="35" y="102"/>
                                <a:pt x="31" y="98"/>
                                <a:pt x="27" y="95"/>
                              </a:cubicBezTo>
                              <a:cubicBezTo>
                                <a:pt x="40" y="93"/>
                                <a:pt x="58" y="91"/>
                                <a:pt x="62" y="90"/>
                              </a:cubicBezTo>
                              <a:lnTo>
                                <a:pt x="59" y="12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6" o:spid="_x0000_s1026" o:spt="100" style="position:absolute;left:0pt;margin-left:85.5pt;margin-top:167.15pt;height:17.05pt;width:16.9pt;z-index:251778048;mso-width-relative:page;mso-height-relative:page;" fillcolor="#626262" filled="t" stroked="f" coordsize="153,154" o:gfxdata="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" path="m90,69c94,69,119,66,127,65c129,65,132,64,133,62c133,61,133,59,131,56c124,50,124,50,124,50c151,23,151,23,151,23c152,22,153,21,153,19c153,19,152,17,151,16c149,14,140,5,138,2c136,1,135,0,134,0c132,0,131,1,130,2c103,29,103,29,103,29c95,22,95,22,95,22c93,20,91,20,89,21c88,23,88,25,88,26c84,63,84,63,84,63c84,64,84,66,86,68c86,69,88,69,90,69xm93,29c101,36,101,36,101,36c102,37,104,37,105,36c134,7,134,7,134,7c136,9,144,17,146,19c118,48,118,48,118,48c117,49,117,51,118,52c125,59,125,59,125,59c112,61,94,63,90,63l93,29xm153,134c153,132,152,131,151,131c124,104,124,104,124,104c126,101,130,98,132,96c134,94,133,92,133,91c132,90,131,88,128,88c128,88,128,88,128,88c90,85,90,85,90,85c87,85,84,87,84,91c84,95,88,124,89,128c89,128,89,129,89,130c90,133,92,134,93,134c95,134,96,133,97,132c104,125,104,125,104,125c106,127,106,127,106,127c112,134,126,147,131,152c131,152,132,153,134,153c135,153,137,153,138,152c140,150,149,141,151,138c153,137,153,135,153,134xm134,147c129,141,116,129,110,122c106,119,106,119,106,119c105,118,105,118,104,118c103,118,102,118,102,119c95,126,95,126,95,126c93,113,90,95,90,91c125,94,125,94,125,94c122,97,118,101,118,101c117,103,117,105,118,106c147,135,147,135,147,135c144,137,137,144,134,147xm63,21c61,20,58,20,56,22c49,29,49,29,49,29c48,27,48,27,48,27c41,20,28,7,22,2c22,2,21,1,19,1c18,1,17,1,15,2c14,4,4,13,2,16c0,17,0,19,0,20c0,22,1,23,2,23c6,27,13,34,20,41c29,50,29,50,29,50c22,58,22,58,22,58c20,60,20,62,20,63c21,64,22,66,26,66c63,69,63,69,63,69c63,69,63,69,63,69c67,69,69,67,69,63c69,59,65,30,65,26c64,25,64,23,63,21xm28,60c36,53,36,53,36,53c36,52,36,51,36,50c36,50,36,49,36,48c24,37,24,37,24,37c18,31,11,23,7,19c9,17,16,10,19,7c25,13,37,25,44,32c47,35,47,35,47,35c48,36,49,36,49,36c49,36,49,36,49,36c50,36,51,36,52,35c59,28,59,28,59,28c61,41,63,59,63,63l28,60xm63,84c59,84,33,88,25,89c24,89,21,90,20,92c19,93,19,95,22,98c24,100,26,102,28,104c1,131,1,131,1,131c1,132,0,133,0,134c0,135,0,137,1,138c3,140,13,149,15,152c16,153,17,154,19,154c20,154,22,153,22,152c25,149,29,145,34,140c39,135,44,130,48,126c48,126,49,125,50,124c52,127,55,130,57,132c59,134,62,134,63,132c65,131,65,129,65,128c68,91,68,91,68,91c68,90,68,88,67,86c66,85,65,84,63,84xm59,125c56,122,52,118,52,118c51,117,49,117,48,118c48,118,46,120,43,122c40,126,35,131,30,136c25,140,21,144,19,147c16,145,9,137,6,135c35,106,35,106,35,106c36,105,36,103,35,102c35,102,31,98,27,95c40,93,58,91,62,90l59,125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758825</wp:posOffset>
                </wp:positionH>
                <wp:positionV relativeFrom="paragraph">
                  <wp:posOffset>2115820</wp:posOffset>
                </wp:positionV>
                <wp:extent cx="215265" cy="209550"/>
                <wp:effectExtent l="0" t="0" r="0" b="0"/>
                <wp:wrapNone/>
                <wp:docPr id="5173" name="Freeform 107"/>
                <wp:cNvGraphicFramePr/>
                <a:graphic xmlns:a="http://schemas.openxmlformats.org/drawingml/2006/main">
                  <a:graphicData uri="http://schemas.microsoft.com/office/word/2010/wordprocessingShape">
                    <wps:wsp>
                      <wps:cNvSpPr>
                        <a:spLocks noEditPoints="1"/>
                      </wps:cNvSpPr>
                      <wps:spPr bwMode="auto">
                        <a:xfrm>
                          <a:off x="0" y="0"/>
                          <a:ext cx="215470" cy="20951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3" h="149">
                              <a:moveTo>
                                <a:pt x="134" y="70"/>
                              </a:moveTo>
                              <a:cubicBezTo>
                                <a:pt x="133" y="70"/>
                                <a:pt x="131" y="72"/>
                                <a:pt x="131" y="73"/>
                              </a:cubicBezTo>
                              <a:cubicBezTo>
                                <a:pt x="131" y="143"/>
                                <a:pt x="131" y="143"/>
                                <a:pt x="131" y="143"/>
                              </a:cubicBezTo>
                              <a:cubicBezTo>
                                <a:pt x="6" y="143"/>
                                <a:pt x="6" y="143"/>
                                <a:pt x="6" y="143"/>
                              </a:cubicBezTo>
                              <a:cubicBezTo>
                                <a:pt x="6" y="18"/>
                                <a:pt x="6" y="18"/>
                                <a:pt x="6" y="18"/>
                              </a:cubicBezTo>
                              <a:cubicBezTo>
                                <a:pt x="85" y="18"/>
                                <a:pt x="85" y="18"/>
                                <a:pt x="85" y="18"/>
                              </a:cubicBezTo>
                              <a:cubicBezTo>
                                <a:pt x="86" y="18"/>
                                <a:pt x="88" y="16"/>
                                <a:pt x="88" y="15"/>
                              </a:cubicBezTo>
                              <a:cubicBezTo>
                                <a:pt x="88" y="13"/>
                                <a:pt x="86" y="12"/>
                                <a:pt x="85" y="12"/>
                              </a:cubicBezTo>
                              <a:cubicBezTo>
                                <a:pt x="3" y="12"/>
                                <a:pt x="3" y="12"/>
                                <a:pt x="3" y="12"/>
                              </a:cubicBezTo>
                              <a:cubicBezTo>
                                <a:pt x="2" y="12"/>
                                <a:pt x="0" y="13"/>
                                <a:pt x="0" y="15"/>
                              </a:cubicBezTo>
                              <a:cubicBezTo>
                                <a:pt x="0" y="146"/>
                                <a:pt x="0" y="146"/>
                                <a:pt x="0" y="146"/>
                              </a:cubicBezTo>
                              <a:cubicBezTo>
                                <a:pt x="0" y="148"/>
                                <a:pt x="2" y="149"/>
                                <a:pt x="3" y="149"/>
                              </a:cubicBezTo>
                              <a:cubicBezTo>
                                <a:pt x="134" y="149"/>
                                <a:pt x="134" y="149"/>
                                <a:pt x="134" y="149"/>
                              </a:cubicBezTo>
                              <a:cubicBezTo>
                                <a:pt x="136" y="149"/>
                                <a:pt x="137" y="148"/>
                                <a:pt x="137" y="146"/>
                              </a:cubicBezTo>
                              <a:cubicBezTo>
                                <a:pt x="137" y="73"/>
                                <a:pt x="137" y="73"/>
                                <a:pt x="137" y="73"/>
                              </a:cubicBezTo>
                              <a:cubicBezTo>
                                <a:pt x="137" y="72"/>
                                <a:pt x="136" y="70"/>
                                <a:pt x="134" y="70"/>
                              </a:cubicBezTo>
                              <a:close/>
                              <a:moveTo>
                                <a:pt x="134" y="8"/>
                              </a:moveTo>
                              <a:cubicBezTo>
                                <a:pt x="127" y="3"/>
                                <a:pt x="121" y="0"/>
                                <a:pt x="117" y="0"/>
                              </a:cubicBezTo>
                              <a:cubicBezTo>
                                <a:pt x="114" y="0"/>
                                <a:pt x="111" y="2"/>
                                <a:pt x="108" y="5"/>
                              </a:cubicBezTo>
                              <a:cubicBezTo>
                                <a:pt x="108" y="6"/>
                                <a:pt x="108" y="6"/>
                                <a:pt x="108" y="6"/>
                              </a:cubicBezTo>
                              <a:cubicBezTo>
                                <a:pt x="107" y="7"/>
                                <a:pt x="106" y="9"/>
                                <a:pt x="105" y="10"/>
                              </a:cubicBezTo>
                              <a:cubicBezTo>
                                <a:pt x="68" y="64"/>
                                <a:pt x="68" y="64"/>
                                <a:pt x="68" y="64"/>
                              </a:cubicBezTo>
                              <a:cubicBezTo>
                                <a:pt x="67" y="64"/>
                                <a:pt x="67" y="65"/>
                                <a:pt x="67" y="65"/>
                              </a:cubicBezTo>
                              <a:cubicBezTo>
                                <a:pt x="65" y="100"/>
                                <a:pt x="65" y="100"/>
                                <a:pt x="65" y="100"/>
                              </a:cubicBezTo>
                              <a:cubicBezTo>
                                <a:pt x="65" y="101"/>
                                <a:pt x="66" y="102"/>
                                <a:pt x="67" y="103"/>
                              </a:cubicBezTo>
                              <a:cubicBezTo>
                                <a:pt x="67" y="103"/>
                                <a:pt x="68" y="103"/>
                                <a:pt x="68" y="103"/>
                              </a:cubicBezTo>
                              <a:cubicBezTo>
                                <a:pt x="69" y="103"/>
                                <a:pt x="69" y="103"/>
                                <a:pt x="69" y="103"/>
                              </a:cubicBezTo>
                              <a:cubicBezTo>
                                <a:pt x="104" y="91"/>
                                <a:pt x="104" y="91"/>
                                <a:pt x="104" y="91"/>
                              </a:cubicBezTo>
                              <a:cubicBezTo>
                                <a:pt x="104" y="91"/>
                                <a:pt x="105" y="91"/>
                                <a:pt x="105" y="90"/>
                              </a:cubicBezTo>
                              <a:cubicBezTo>
                                <a:pt x="141" y="39"/>
                                <a:pt x="141" y="39"/>
                                <a:pt x="141" y="39"/>
                              </a:cubicBezTo>
                              <a:cubicBezTo>
                                <a:pt x="142" y="36"/>
                                <a:pt x="142" y="36"/>
                                <a:pt x="142" y="36"/>
                              </a:cubicBezTo>
                              <a:cubicBezTo>
                                <a:pt x="144" y="34"/>
                                <a:pt x="145" y="33"/>
                                <a:pt x="146" y="32"/>
                              </a:cubicBezTo>
                              <a:cubicBezTo>
                                <a:pt x="146" y="31"/>
                                <a:pt x="146" y="31"/>
                                <a:pt x="146" y="31"/>
                              </a:cubicBezTo>
                              <a:cubicBezTo>
                                <a:pt x="153" y="22"/>
                                <a:pt x="144" y="14"/>
                                <a:pt x="134" y="8"/>
                              </a:cubicBezTo>
                              <a:close/>
                              <a:moveTo>
                                <a:pt x="72" y="96"/>
                              </a:moveTo>
                              <a:cubicBezTo>
                                <a:pt x="73" y="69"/>
                                <a:pt x="73" y="69"/>
                                <a:pt x="73" y="69"/>
                              </a:cubicBezTo>
                              <a:cubicBezTo>
                                <a:pt x="75" y="70"/>
                                <a:pt x="78" y="72"/>
                                <a:pt x="79" y="74"/>
                              </a:cubicBezTo>
                              <a:cubicBezTo>
                                <a:pt x="79" y="75"/>
                                <a:pt x="80" y="76"/>
                                <a:pt x="81" y="76"/>
                              </a:cubicBezTo>
                              <a:cubicBezTo>
                                <a:pt x="81" y="76"/>
                                <a:pt x="87" y="77"/>
                                <a:pt x="89" y="82"/>
                              </a:cubicBezTo>
                              <a:cubicBezTo>
                                <a:pt x="89" y="83"/>
                                <a:pt x="90" y="84"/>
                                <a:pt x="91" y="84"/>
                              </a:cubicBezTo>
                              <a:cubicBezTo>
                                <a:pt x="91" y="84"/>
                                <a:pt x="94" y="84"/>
                                <a:pt x="97" y="87"/>
                              </a:cubicBezTo>
                              <a:lnTo>
                                <a:pt x="72" y="96"/>
                              </a:lnTo>
                              <a:close/>
                              <a:moveTo>
                                <a:pt x="102" y="84"/>
                              </a:moveTo>
                              <a:cubicBezTo>
                                <a:pt x="99" y="80"/>
                                <a:pt x="96" y="79"/>
                                <a:pt x="94" y="78"/>
                              </a:cubicBezTo>
                              <a:cubicBezTo>
                                <a:pt x="91" y="74"/>
                                <a:pt x="86" y="72"/>
                                <a:pt x="84" y="71"/>
                              </a:cubicBezTo>
                              <a:cubicBezTo>
                                <a:pt x="82" y="67"/>
                                <a:pt x="78" y="65"/>
                                <a:pt x="75" y="63"/>
                              </a:cubicBezTo>
                              <a:cubicBezTo>
                                <a:pt x="108" y="16"/>
                                <a:pt x="108" y="16"/>
                                <a:pt x="108" y="16"/>
                              </a:cubicBezTo>
                              <a:cubicBezTo>
                                <a:pt x="108" y="15"/>
                                <a:pt x="108" y="15"/>
                                <a:pt x="108" y="15"/>
                              </a:cubicBezTo>
                              <a:cubicBezTo>
                                <a:pt x="113" y="16"/>
                                <a:pt x="119" y="18"/>
                                <a:pt x="124" y="22"/>
                              </a:cubicBezTo>
                              <a:cubicBezTo>
                                <a:pt x="130" y="26"/>
                                <a:pt x="134" y="31"/>
                                <a:pt x="136" y="34"/>
                              </a:cubicBezTo>
                              <a:lnTo>
                                <a:pt x="102" y="84"/>
                              </a:lnTo>
                              <a:close/>
                              <a:moveTo>
                                <a:pt x="141" y="28"/>
                              </a:moveTo>
                              <a:cubicBezTo>
                                <a:pt x="141" y="28"/>
                                <a:pt x="141" y="28"/>
                                <a:pt x="141" y="28"/>
                              </a:cubicBezTo>
                              <a:cubicBezTo>
                                <a:pt x="140" y="29"/>
                                <a:pt x="140" y="29"/>
                                <a:pt x="140" y="29"/>
                              </a:cubicBezTo>
                              <a:cubicBezTo>
                                <a:pt x="137" y="25"/>
                                <a:pt x="133" y="21"/>
                                <a:pt x="128" y="17"/>
                              </a:cubicBezTo>
                              <a:cubicBezTo>
                                <a:pt x="122" y="14"/>
                                <a:pt x="117" y="11"/>
                                <a:pt x="112" y="10"/>
                              </a:cubicBezTo>
                              <a:cubicBezTo>
                                <a:pt x="112" y="10"/>
                                <a:pt x="112" y="10"/>
                                <a:pt x="112" y="10"/>
                              </a:cubicBezTo>
                              <a:cubicBezTo>
                                <a:pt x="113" y="9"/>
                                <a:pt x="113" y="9"/>
                                <a:pt x="113" y="9"/>
                              </a:cubicBezTo>
                              <a:cubicBezTo>
                                <a:pt x="114" y="7"/>
                                <a:pt x="116" y="6"/>
                                <a:pt x="117" y="6"/>
                              </a:cubicBezTo>
                              <a:cubicBezTo>
                                <a:pt x="120" y="6"/>
                                <a:pt x="124" y="8"/>
                                <a:pt x="130" y="13"/>
                              </a:cubicBezTo>
                              <a:cubicBezTo>
                                <a:pt x="144" y="22"/>
                                <a:pt x="143" y="25"/>
                                <a:pt x="141" y="2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7" o:spid="_x0000_s1026" o:spt="100" style="position:absolute;left:0pt;margin-left:59.75pt;margin-top:166.6pt;height:16.5pt;width:16.95pt;z-index:251777024;mso-width-relative:page;mso-height-relative:page;" fillcolor="#626262" filled="t" stroked="f" coordsize="153,149" o:gfxdata="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" path="m134,70c133,70,131,72,131,73c131,143,131,143,131,143c6,143,6,143,6,143c6,18,6,18,6,18c85,18,85,18,85,18c86,18,88,16,88,15c88,13,86,12,85,12c3,12,3,12,3,12c2,12,0,13,0,15c0,146,0,146,0,146c0,148,2,149,3,149c134,149,134,149,134,149c136,149,137,148,137,146c137,73,137,73,137,73c137,72,136,70,134,70xm134,8c127,3,121,0,117,0c114,0,111,2,108,5c108,6,108,6,108,6c107,7,106,9,105,10c68,64,68,64,68,64c67,64,67,65,67,65c65,100,65,100,65,100c65,101,66,102,67,103c67,103,68,103,68,103c69,103,69,103,69,103c104,91,104,91,104,91c104,91,105,91,105,90c141,39,141,39,141,39c142,36,142,36,142,36c144,34,145,33,146,32c146,31,146,31,146,31c153,22,144,14,134,8xm72,96c73,69,73,69,73,69c75,70,78,72,79,74c79,75,80,76,81,76c81,76,87,77,89,82c89,83,90,84,91,84c91,84,94,84,97,87l72,96xm102,84c99,80,96,79,94,78c91,74,86,72,84,71c82,67,78,65,75,63c108,16,108,16,108,16c108,15,108,15,108,15c113,16,119,18,124,22c130,26,134,31,136,34l102,84xm141,28c141,28,141,28,141,28c140,29,140,29,140,29c137,25,133,21,128,17c122,14,117,11,112,10c112,10,112,10,112,10c113,9,113,9,113,9c114,7,116,6,117,6c120,6,124,8,130,13c144,22,143,25,141,28xe">
                <v:path o:connectlocs="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205610"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386715</wp:posOffset>
                </wp:positionH>
                <wp:positionV relativeFrom="paragraph">
                  <wp:posOffset>2113280</wp:posOffset>
                </wp:positionV>
                <wp:extent cx="217170" cy="216535"/>
                <wp:effectExtent l="0" t="0" r="11430" b="12065"/>
                <wp:wrapNone/>
                <wp:docPr id="5174" name="Freeform 108"/>
                <wp:cNvGraphicFramePr/>
                <a:graphic xmlns:a="http://schemas.openxmlformats.org/drawingml/2006/main">
                  <a:graphicData uri="http://schemas.microsoft.com/office/word/2010/wordprocessingShape">
                    <wps:wsp>
                      <wps:cNvSpPr>
                        <a:spLocks noEditPoints="1"/>
                      </wps:cNvSpPr>
                      <wps:spPr bwMode="auto">
                        <a:xfrm>
                          <a:off x="0" y="0"/>
                          <a:ext cx="217256"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54">
                              <a:moveTo>
                                <a:pt x="151" y="0"/>
                              </a:moveTo>
                              <a:cubicBezTo>
                                <a:pt x="20" y="0"/>
                                <a:pt x="20" y="0"/>
                                <a:pt x="20" y="0"/>
                              </a:cubicBezTo>
                              <a:cubicBezTo>
                                <a:pt x="18" y="0"/>
                                <a:pt x="17" y="2"/>
                                <a:pt x="17" y="3"/>
                              </a:cubicBezTo>
                              <a:cubicBezTo>
                                <a:pt x="17" y="17"/>
                                <a:pt x="17" y="17"/>
                                <a:pt x="17" y="17"/>
                              </a:cubicBezTo>
                              <a:cubicBezTo>
                                <a:pt x="3" y="17"/>
                                <a:pt x="3" y="17"/>
                                <a:pt x="3" y="17"/>
                              </a:cubicBezTo>
                              <a:cubicBezTo>
                                <a:pt x="2" y="17"/>
                                <a:pt x="0" y="18"/>
                                <a:pt x="0" y="20"/>
                              </a:cubicBezTo>
                              <a:cubicBezTo>
                                <a:pt x="0" y="151"/>
                                <a:pt x="0" y="151"/>
                                <a:pt x="0" y="151"/>
                              </a:cubicBezTo>
                              <a:cubicBezTo>
                                <a:pt x="0" y="152"/>
                                <a:pt x="2" y="154"/>
                                <a:pt x="3" y="154"/>
                              </a:cubicBezTo>
                              <a:cubicBezTo>
                                <a:pt x="134" y="154"/>
                                <a:pt x="134" y="154"/>
                                <a:pt x="134" y="154"/>
                              </a:cubicBezTo>
                              <a:cubicBezTo>
                                <a:pt x="136" y="154"/>
                                <a:pt x="137" y="152"/>
                                <a:pt x="137" y="151"/>
                              </a:cubicBezTo>
                              <a:cubicBezTo>
                                <a:pt x="137" y="137"/>
                                <a:pt x="137" y="137"/>
                                <a:pt x="137" y="137"/>
                              </a:cubicBezTo>
                              <a:cubicBezTo>
                                <a:pt x="151" y="137"/>
                                <a:pt x="151" y="137"/>
                                <a:pt x="151" y="137"/>
                              </a:cubicBezTo>
                              <a:cubicBezTo>
                                <a:pt x="152" y="137"/>
                                <a:pt x="154" y="136"/>
                                <a:pt x="154" y="134"/>
                              </a:cubicBezTo>
                              <a:cubicBezTo>
                                <a:pt x="154" y="3"/>
                                <a:pt x="154" y="3"/>
                                <a:pt x="154" y="3"/>
                              </a:cubicBezTo>
                              <a:cubicBezTo>
                                <a:pt x="154" y="2"/>
                                <a:pt x="152" y="0"/>
                                <a:pt x="151" y="0"/>
                              </a:cubicBezTo>
                              <a:close/>
                              <a:moveTo>
                                <a:pt x="131" y="148"/>
                              </a:moveTo>
                              <a:cubicBezTo>
                                <a:pt x="6" y="148"/>
                                <a:pt x="6" y="148"/>
                                <a:pt x="6" y="148"/>
                              </a:cubicBezTo>
                              <a:cubicBezTo>
                                <a:pt x="6" y="23"/>
                                <a:pt x="6" y="23"/>
                                <a:pt x="6" y="23"/>
                              </a:cubicBezTo>
                              <a:cubicBezTo>
                                <a:pt x="17" y="23"/>
                                <a:pt x="17" y="23"/>
                                <a:pt x="17" y="23"/>
                              </a:cubicBezTo>
                              <a:cubicBezTo>
                                <a:pt x="17" y="134"/>
                                <a:pt x="17" y="134"/>
                                <a:pt x="17" y="134"/>
                              </a:cubicBezTo>
                              <a:cubicBezTo>
                                <a:pt x="17" y="136"/>
                                <a:pt x="18" y="137"/>
                                <a:pt x="20" y="137"/>
                              </a:cubicBezTo>
                              <a:cubicBezTo>
                                <a:pt x="131" y="137"/>
                                <a:pt x="131" y="137"/>
                                <a:pt x="131" y="137"/>
                              </a:cubicBezTo>
                              <a:lnTo>
                                <a:pt x="131" y="148"/>
                              </a:lnTo>
                              <a:close/>
                              <a:moveTo>
                                <a:pt x="148" y="131"/>
                              </a:moveTo>
                              <a:cubicBezTo>
                                <a:pt x="23" y="131"/>
                                <a:pt x="23" y="131"/>
                                <a:pt x="23" y="131"/>
                              </a:cubicBezTo>
                              <a:cubicBezTo>
                                <a:pt x="23" y="6"/>
                                <a:pt x="23" y="6"/>
                                <a:pt x="23" y="6"/>
                              </a:cubicBezTo>
                              <a:cubicBezTo>
                                <a:pt x="148" y="6"/>
                                <a:pt x="148" y="6"/>
                                <a:pt x="148" y="6"/>
                              </a:cubicBezTo>
                              <a:lnTo>
                                <a:pt x="148" y="131"/>
                              </a:lnTo>
                              <a:close/>
                              <a:moveTo>
                                <a:pt x="54" y="103"/>
                              </a:moveTo>
                              <a:cubicBezTo>
                                <a:pt x="55" y="103"/>
                                <a:pt x="56" y="103"/>
                                <a:pt x="56" y="102"/>
                              </a:cubicBezTo>
                              <a:cubicBezTo>
                                <a:pt x="99" y="59"/>
                                <a:pt x="99" y="59"/>
                                <a:pt x="99" y="59"/>
                              </a:cubicBezTo>
                              <a:cubicBezTo>
                                <a:pt x="99" y="90"/>
                                <a:pt x="99" y="90"/>
                                <a:pt x="99" y="90"/>
                              </a:cubicBezTo>
                              <a:cubicBezTo>
                                <a:pt x="99" y="91"/>
                                <a:pt x="101" y="93"/>
                                <a:pt x="102" y="93"/>
                              </a:cubicBezTo>
                              <a:cubicBezTo>
                                <a:pt x="102" y="93"/>
                                <a:pt x="102" y="93"/>
                                <a:pt x="102" y="93"/>
                              </a:cubicBezTo>
                              <a:cubicBezTo>
                                <a:pt x="104" y="93"/>
                                <a:pt x="105" y="91"/>
                                <a:pt x="105" y="90"/>
                              </a:cubicBezTo>
                              <a:cubicBezTo>
                                <a:pt x="105" y="52"/>
                                <a:pt x="105" y="52"/>
                                <a:pt x="105" y="52"/>
                              </a:cubicBezTo>
                              <a:cubicBezTo>
                                <a:pt x="105" y="50"/>
                                <a:pt x="104" y="49"/>
                                <a:pt x="102" y="49"/>
                              </a:cubicBezTo>
                              <a:cubicBezTo>
                                <a:pt x="65" y="49"/>
                                <a:pt x="65" y="49"/>
                                <a:pt x="65" y="49"/>
                              </a:cubicBezTo>
                              <a:cubicBezTo>
                                <a:pt x="63" y="49"/>
                                <a:pt x="62" y="50"/>
                                <a:pt x="62" y="52"/>
                              </a:cubicBezTo>
                              <a:cubicBezTo>
                                <a:pt x="62" y="53"/>
                                <a:pt x="63" y="55"/>
                                <a:pt x="65" y="55"/>
                              </a:cubicBezTo>
                              <a:cubicBezTo>
                                <a:pt x="95" y="55"/>
                                <a:pt x="95" y="55"/>
                                <a:pt x="95" y="55"/>
                              </a:cubicBezTo>
                              <a:cubicBezTo>
                                <a:pt x="52" y="98"/>
                                <a:pt x="52" y="98"/>
                                <a:pt x="52" y="98"/>
                              </a:cubicBezTo>
                              <a:cubicBezTo>
                                <a:pt x="51" y="99"/>
                                <a:pt x="51" y="101"/>
                                <a:pt x="52" y="102"/>
                              </a:cubicBezTo>
                              <a:cubicBezTo>
                                <a:pt x="52" y="103"/>
                                <a:pt x="53" y="103"/>
                                <a:pt x="54" y="10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8" o:spid="_x0000_s1026" o:spt="100" style="position:absolute;left:0pt;margin-left:30.45pt;margin-top:166.4pt;height:17.05pt;width:17.1pt;z-index:251776000;mso-width-relative:page;mso-height-relative:page;" fillcolor="#626262" filled="t" stroked="f" coordsize="154,154" o:gfxdata="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AKoyax2QAAAAkBAAAPAAAAAAAAAAEAIAAAACIAAABkcnMvZG93bnJldi54bWxQSwECFAAUAAAA&#10;CACHTuJABVZfegwHAABeKQAADgAAAAAAAAABACAAAAAoAQAAZHJzL2Uyb0RvYy54bWxQSwUGAAAA&#10;AAYABgBZAQAApgoAAAAA&#10;" path="m151,0c20,0,20,0,20,0c18,0,17,2,17,3c17,17,17,17,17,17c3,17,3,17,3,17c2,17,0,18,0,20c0,151,0,151,0,151c0,152,2,154,3,154c134,154,134,154,134,154c136,154,137,152,137,151c137,137,137,137,137,137c151,137,151,137,151,137c152,137,154,136,154,134c154,3,154,3,154,3c154,2,152,0,151,0xm131,148c6,148,6,148,6,148c6,23,6,23,6,23c17,23,17,23,17,23c17,134,17,134,17,134c17,136,18,137,20,137c131,137,131,137,131,137l131,148xm148,131c23,131,23,131,23,131c23,6,23,6,23,6c148,6,148,6,148,6l148,131xm54,103c55,103,56,103,56,102c99,59,99,59,99,59c99,90,99,90,99,90c99,91,101,93,102,93c102,93,102,93,102,93c104,93,105,91,105,90c105,52,105,52,105,52c105,50,104,49,102,49c65,49,65,49,65,49c63,49,62,50,62,52c62,53,63,55,65,55c95,55,95,55,95,55c52,98,52,98,52,98c51,99,51,101,52,102c52,103,53,103,54,103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9525</wp:posOffset>
                </wp:positionH>
                <wp:positionV relativeFrom="paragraph">
                  <wp:posOffset>2103755</wp:posOffset>
                </wp:positionV>
                <wp:extent cx="216535" cy="216535"/>
                <wp:effectExtent l="0" t="0" r="12065" b="12065"/>
                <wp:wrapNone/>
                <wp:docPr id="5175" name="Freeform 109"/>
                <wp:cNvGraphicFramePr/>
                <a:graphic xmlns:a="http://schemas.openxmlformats.org/drawingml/2006/main">
                  <a:graphicData uri="http://schemas.microsoft.com/office/word/2010/wordprocessingShape">
                    <wps:wsp>
                      <wps:cNvSpPr>
                        <a:spLocks noEditPoints="1"/>
                      </wps:cNvSpPr>
                      <wps:spPr bwMode="auto">
                        <a:xfrm>
                          <a:off x="0" y="0"/>
                          <a:ext cx="216661"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4" h="154">
                              <a:moveTo>
                                <a:pt x="95" y="99"/>
                              </a:moveTo>
                              <a:cubicBezTo>
                                <a:pt x="64" y="99"/>
                                <a:pt x="64" y="99"/>
                                <a:pt x="64" y="99"/>
                              </a:cubicBezTo>
                              <a:cubicBezTo>
                                <a:pt x="63" y="99"/>
                                <a:pt x="61" y="101"/>
                                <a:pt x="61" y="102"/>
                              </a:cubicBezTo>
                              <a:cubicBezTo>
                                <a:pt x="61" y="104"/>
                                <a:pt x="63" y="105"/>
                                <a:pt x="64" y="105"/>
                              </a:cubicBezTo>
                              <a:cubicBezTo>
                                <a:pt x="102" y="105"/>
                                <a:pt x="102" y="105"/>
                                <a:pt x="102" y="105"/>
                              </a:cubicBezTo>
                              <a:cubicBezTo>
                                <a:pt x="104" y="105"/>
                                <a:pt x="105" y="104"/>
                                <a:pt x="105" y="102"/>
                              </a:cubicBezTo>
                              <a:cubicBezTo>
                                <a:pt x="105" y="64"/>
                                <a:pt x="105" y="64"/>
                                <a:pt x="105" y="64"/>
                              </a:cubicBezTo>
                              <a:cubicBezTo>
                                <a:pt x="105" y="63"/>
                                <a:pt x="104" y="61"/>
                                <a:pt x="102" y="61"/>
                              </a:cubicBezTo>
                              <a:cubicBezTo>
                                <a:pt x="102" y="61"/>
                                <a:pt x="102" y="61"/>
                                <a:pt x="102" y="61"/>
                              </a:cubicBezTo>
                              <a:cubicBezTo>
                                <a:pt x="101" y="61"/>
                                <a:pt x="99" y="63"/>
                                <a:pt x="99" y="64"/>
                              </a:cubicBezTo>
                              <a:cubicBezTo>
                                <a:pt x="99" y="95"/>
                                <a:pt x="99" y="95"/>
                                <a:pt x="99" y="95"/>
                              </a:cubicBezTo>
                              <a:cubicBezTo>
                                <a:pt x="56" y="52"/>
                                <a:pt x="56" y="52"/>
                                <a:pt x="56" y="52"/>
                              </a:cubicBezTo>
                              <a:cubicBezTo>
                                <a:pt x="55" y="51"/>
                                <a:pt x="53" y="51"/>
                                <a:pt x="52" y="52"/>
                              </a:cubicBezTo>
                              <a:cubicBezTo>
                                <a:pt x="50" y="53"/>
                                <a:pt x="50" y="55"/>
                                <a:pt x="52" y="56"/>
                              </a:cubicBezTo>
                              <a:lnTo>
                                <a:pt x="95" y="99"/>
                              </a:lnTo>
                              <a:close/>
                              <a:moveTo>
                                <a:pt x="151" y="17"/>
                              </a:moveTo>
                              <a:cubicBezTo>
                                <a:pt x="137" y="17"/>
                                <a:pt x="137" y="17"/>
                                <a:pt x="137" y="17"/>
                              </a:cubicBezTo>
                              <a:cubicBezTo>
                                <a:pt x="137" y="3"/>
                                <a:pt x="137" y="3"/>
                                <a:pt x="137" y="3"/>
                              </a:cubicBezTo>
                              <a:cubicBezTo>
                                <a:pt x="137" y="2"/>
                                <a:pt x="136" y="0"/>
                                <a:pt x="134" y="0"/>
                              </a:cubicBezTo>
                              <a:cubicBezTo>
                                <a:pt x="3" y="0"/>
                                <a:pt x="3" y="0"/>
                                <a:pt x="3" y="0"/>
                              </a:cubicBezTo>
                              <a:cubicBezTo>
                                <a:pt x="1" y="0"/>
                                <a:pt x="0" y="2"/>
                                <a:pt x="0" y="3"/>
                              </a:cubicBezTo>
                              <a:cubicBezTo>
                                <a:pt x="0" y="134"/>
                                <a:pt x="0" y="134"/>
                                <a:pt x="0" y="134"/>
                              </a:cubicBezTo>
                              <a:cubicBezTo>
                                <a:pt x="0" y="136"/>
                                <a:pt x="1" y="137"/>
                                <a:pt x="3" y="137"/>
                              </a:cubicBezTo>
                              <a:cubicBezTo>
                                <a:pt x="17" y="137"/>
                                <a:pt x="17" y="137"/>
                                <a:pt x="17" y="137"/>
                              </a:cubicBezTo>
                              <a:cubicBezTo>
                                <a:pt x="17" y="151"/>
                                <a:pt x="17" y="151"/>
                                <a:pt x="17" y="151"/>
                              </a:cubicBezTo>
                              <a:cubicBezTo>
                                <a:pt x="17" y="152"/>
                                <a:pt x="18" y="154"/>
                                <a:pt x="20" y="154"/>
                              </a:cubicBezTo>
                              <a:cubicBezTo>
                                <a:pt x="151" y="154"/>
                                <a:pt x="151" y="154"/>
                                <a:pt x="151" y="154"/>
                              </a:cubicBezTo>
                              <a:cubicBezTo>
                                <a:pt x="152" y="154"/>
                                <a:pt x="154" y="152"/>
                                <a:pt x="154" y="151"/>
                              </a:cubicBezTo>
                              <a:cubicBezTo>
                                <a:pt x="154" y="20"/>
                                <a:pt x="154" y="20"/>
                                <a:pt x="154" y="20"/>
                              </a:cubicBezTo>
                              <a:cubicBezTo>
                                <a:pt x="154" y="18"/>
                                <a:pt x="152" y="17"/>
                                <a:pt x="151" y="17"/>
                              </a:cubicBezTo>
                              <a:close/>
                              <a:moveTo>
                                <a:pt x="17" y="20"/>
                              </a:moveTo>
                              <a:cubicBezTo>
                                <a:pt x="17" y="131"/>
                                <a:pt x="17" y="131"/>
                                <a:pt x="17" y="131"/>
                              </a:cubicBezTo>
                              <a:cubicBezTo>
                                <a:pt x="6" y="131"/>
                                <a:pt x="6" y="131"/>
                                <a:pt x="6" y="131"/>
                              </a:cubicBezTo>
                              <a:cubicBezTo>
                                <a:pt x="6" y="6"/>
                                <a:pt x="6" y="6"/>
                                <a:pt x="6" y="6"/>
                              </a:cubicBezTo>
                              <a:cubicBezTo>
                                <a:pt x="131" y="6"/>
                                <a:pt x="131" y="6"/>
                                <a:pt x="131" y="6"/>
                              </a:cubicBezTo>
                              <a:cubicBezTo>
                                <a:pt x="131" y="17"/>
                                <a:pt x="131" y="17"/>
                                <a:pt x="131" y="17"/>
                              </a:cubicBezTo>
                              <a:cubicBezTo>
                                <a:pt x="20" y="17"/>
                                <a:pt x="20" y="17"/>
                                <a:pt x="20" y="17"/>
                              </a:cubicBezTo>
                              <a:cubicBezTo>
                                <a:pt x="18" y="17"/>
                                <a:pt x="17" y="18"/>
                                <a:pt x="17" y="20"/>
                              </a:cubicBezTo>
                              <a:close/>
                              <a:moveTo>
                                <a:pt x="148" y="148"/>
                              </a:moveTo>
                              <a:cubicBezTo>
                                <a:pt x="23" y="148"/>
                                <a:pt x="23" y="148"/>
                                <a:pt x="23" y="148"/>
                              </a:cubicBezTo>
                              <a:cubicBezTo>
                                <a:pt x="23" y="23"/>
                                <a:pt x="23" y="23"/>
                                <a:pt x="23" y="23"/>
                              </a:cubicBezTo>
                              <a:cubicBezTo>
                                <a:pt x="148" y="23"/>
                                <a:pt x="148" y="23"/>
                                <a:pt x="148" y="23"/>
                              </a:cubicBezTo>
                              <a:lnTo>
                                <a:pt x="148" y="148"/>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9" o:spid="_x0000_s1026" o:spt="100" style="position:absolute;left:0pt;margin-left:0.75pt;margin-top:165.65pt;height:17.05pt;width:17.05pt;z-index:251774976;mso-width-relative:page;mso-height-relative:page;" fillcolor="#626262" filled="t" stroked="f" coordsize="154,154" o:gfxdata="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" path="m95,99c64,99,64,99,64,99c63,99,61,101,61,102c61,104,63,105,64,105c102,105,102,105,102,105c104,105,105,104,105,102c105,64,105,64,105,64c105,63,104,61,102,61c102,61,102,61,102,61c101,61,99,63,99,64c99,95,99,95,99,95c56,52,56,52,56,52c55,51,53,51,52,52c50,53,50,55,52,56l95,99xm151,17c137,17,137,17,137,17c137,3,137,3,137,3c137,2,136,0,134,0c3,0,3,0,3,0c1,0,0,2,0,3c0,134,0,134,0,134c0,136,1,137,3,137c17,137,17,137,17,137c17,151,17,151,17,151c17,152,18,154,20,154c151,154,151,154,151,154c152,154,154,152,154,151c154,20,154,20,154,20c154,18,152,17,151,17xm17,20c17,131,17,131,17,131c6,131,6,131,6,131c6,6,6,6,6,6c131,6,131,6,131,6c131,17,131,17,131,17c20,17,20,17,20,17c18,17,17,18,17,20xm148,148c23,148,23,148,23,148c23,23,23,23,23,23c148,23,148,23,148,23l148,148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4949825</wp:posOffset>
                </wp:positionH>
                <wp:positionV relativeFrom="paragraph">
                  <wp:posOffset>1678940</wp:posOffset>
                </wp:positionV>
                <wp:extent cx="261620" cy="262890"/>
                <wp:effectExtent l="0" t="0" r="5080" b="3810"/>
                <wp:wrapNone/>
                <wp:docPr id="40" name="Freeform 31"/>
                <wp:cNvGraphicFramePr/>
                <a:graphic xmlns:a="http://schemas.openxmlformats.org/drawingml/2006/main">
                  <a:graphicData uri="http://schemas.microsoft.com/office/word/2010/wordprocessingShape">
                    <wps:wsp>
                      <wps:cNvSpPr>
                        <a:spLocks noEditPoints="1"/>
                      </wps:cNvSpPr>
                      <wps:spPr bwMode="auto">
                        <a:xfrm>
                          <a:off x="0" y="0"/>
                          <a:ext cx="261303" cy="26308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6" h="187">
                              <a:moveTo>
                                <a:pt x="40" y="94"/>
                              </a:moveTo>
                              <a:cubicBezTo>
                                <a:pt x="40" y="92"/>
                                <a:pt x="38" y="91"/>
                                <a:pt x="37" y="91"/>
                              </a:cubicBezTo>
                              <a:cubicBezTo>
                                <a:pt x="3" y="91"/>
                                <a:pt x="3" y="91"/>
                                <a:pt x="3" y="91"/>
                              </a:cubicBezTo>
                              <a:cubicBezTo>
                                <a:pt x="1" y="91"/>
                                <a:pt x="0" y="92"/>
                                <a:pt x="0" y="94"/>
                              </a:cubicBezTo>
                              <a:cubicBezTo>
                                <a:pt x="0" y="95"/>
                                <a:pt x="1" y="97"/>
                                <a:pt x="3" y="97"/>
                              </a:cubicBezTo>
                              <a:cubicBezTo>
                                <a:pt x="37" y="97"/>
                                <a:pt x="37" y="97"/>
                                <a:pt x="37" y="97"/>
                              </a:cubicBezTo>
                              <a:cubicBezTo>
                                <a:pt x="38" y="97"/>
                                <a:pt x="40" y="95"/>
                                <a:pt x="40" y="94"/>
                              </a:cubicBezTo>
                              <a:close/>
                              <a:moveTo>
                                <a:pt x="15" y="49"/>
                              </a:moveTo>
                              <a:cubicBezTo>
                                <a:pt x="43" y="67"/>
                                <a:pt x="43" y="67"/>
                                <a:pt x="43" y="67"/>
                              </a:cubicBezTo>
                              <a:cubicBezTo>
                                <a:pt x="44" y="67"/>
                                <a:pt x="44" y="67"/>
                                <a:pt x="45" y="67"/>
                              </a:cubicBezTo>
                              <a:cubicBezTo>
                                <a:pt x="46" y="67"/>
                                <a:pt x="47" y="66"/>
                                <a:pt x="48" y="66"/>
                              </a:cubicBezTo>
                              <a:cubicBezTo>
                                <a:pt x="48" y="64"/>
                                <a:pt x="48" y="62"/>
                                <a:pt x="47" y="61"/>
                              </a:cubicBezTo>
                              <a:cubicBezTo>
                                <a:pt x="18" y="44"/>
                                <a:pt x="18" y="44"/>
                                <a:pt x="18" y="44"/>
                              </a:cubicBezTo>
                              <a:cubicBezTo>
                                <a:pt x="16" y="43"/>
                                <a:pt x="15" y="43"/>
                                <a:pt x="14" y="45"/>
                              </a:cubicBezTo>
                              <a:cubicBezTo>
                                <a:pt x="13" y="46"/>
                                <a:pt x="13" y="48"/>
                                <a:pt x="15" y="49"/>
                              </a:cubicBezTo>
                              <a:close/>
                              <a:moveTo>
                                <a:pt x="63" y="46"/>
                              </a:moveTo>
                              <a:cubicBezTo>
                                <a:pt x="64" y="47"/>
                                <a:pt x="65" y="47"/>
                                <a:pt x="66" y="47"/>
                              </a:cubicBezTo>
                              <a:cubicBezTo>
                                <a:pt x="66" y="47"/>
                                <a:pt x="67" y="47"/>
                                <a:pt x="67" y="47"/>
                              </a:cubicBezTo>
                              <a:cubicBezTo>
                                <a:pt x="69" y="46"/>
                                <a:pt x="69" y="44"/>
                                <a:pt x="69" y="43"/>
                              </a:cubicBezTo>
                              <a:cubicBezTo>
                                <a:pt x="52" y="13"/>
                                <a:pt x="52" y="13"/>
                                <a:pt x="52" y="13"/>
                              </a:cubicBezTo>
                              <a:cubicBezTo>
                                <a:pt x="52" y="11"/>
                                <a:pt x="50" y="11"/>
                                <a:pt x="48" y="12"/>
                              </a:cubicBezTo>
                              <a:cubicBezTo>
                                <a:pt x="47" y="13"/>
                                <a:pt x="46" y="14"/>
                                <a:pt x="47" y="16"/>
                              </a:cubicBezTo>
                              <a:lnTo>
                                <a:pt x="63" y="46"/>
                              </a:lnTo>
                              <a:close/>
                              <a:moveTo>
                                <a:pt x="93" y="40"/>
                              </a:moveTo>
                              <a:cubicBezTo>
                                <a:pt x="95" y="40"/>
                                <a:pt x="96" y="39"/>
                                <a:pt x="96" y="37"/>
                              </a:cubicBezTo>
                              <a:cubicBezTo>
                                <a:pt x="96" y="3"/>
                                <a:pt x="96" y="3"/>
                                <a:pt x="96" y="3"/>
                              </a:cubicBezTo>
                              <a:cubicBezTo>
                                <a:pt x="96" y="2"/>
                                <a:pt x="95" y="0"/>
                                <a:pt x="93" y="0"/>
                              </a:cubicBezTo>
                              <a:cubicBezTo>
                                <a:pt x="91" y="0"/>
                                <a:pt x="90" y="2"/>
                                <a:pt x="90" y="3"/>
                              </a:cubicBezTo>
                              <a:cubicBezTo>
                                <a:pt x="90" y="37"/>
                                <a:pt x="90" y="37"/>
                                <a:pt x="90" y="37"/>
                              </a:cubicBezTo>
                              <a:cubicBezTo>
                                <a:pt x="90" y="39"/>
                                <a:pt x="91" y="40"/>
                                <a:pt x="93" y="40"/>
                              </a:cubicBezTo>
                              <a:close/>
                              <a:moveTo>
                                <a:pt x="121" y="48"/>
                              </a:moveTo>
                              <a:cubicBezTo>
                                <a:pt x="121" y="49"/>
                                <a:pt x="122" y="49"/>
                                <a:pt x="122" y="49"/>
                              </a:cubicBezTo>
                              <a:cubicBezTo>
                                <a:pt x="123" y="49"/>
                                <a:pt x="124" y="48"/>
                                <a:pt x="125" y="47"/>
                              </a:cubicBezTo>
                              <a:cubicBezTo>
                                <a:pt x="143" y="18"/>
                                <a:pt x="143" y="18"/>
                                <a:pt x="143" y="18"/>
                              </a:cubicBezTo>
                              <a:cubicBezTo>
                                <a:pt x="144" y="17"/>
                                <a:pt x="143" y="15"/>
                                <a:pt x="142" y="14"/>
                              </a:cubicBezTo>
                              <a:cubicBezTo>
                                <a:pt x="140" y="13"/>
                                <a:pt x="139" y="14"/>
                                <a:pt x="138" y="15"/>
                              </a:cubicBezTo>
                              <a:cubicBezTo>
                                <a:pt x="120" y="44"/>
                                <a:pt x="120" y="44"/>
                                <a:pt x="120" y="44"/>
                              </a:cubicBezTo>
                              <a:cubicBezTo>
                                <a:pt x="119" y="46"/>
                                <a:pt x="119" y="47"/>
                                <a:pt x="121" y="48"/>
                              </a:cubicBezTo>
                              <a:close/>
                              <a:moveTo>
                                <a:pt x="140" y="68"/>
                              </a:moveTo>
                              <a:cubicBezTo>
                                <a:pt x="140" y="69"/>
                                <a:pt x="141" y="70"/>
                                <a:pt x="142" y="70"/>
                              </a:cubicBezTo>
                              <a:cubicBezTo>
                                <a:pt x="143" y="70"/>
                                <a:pt x="143" y="70"/>
                                <a:pt x="144" y="69"/>
                              </a:cubicBezTo>
                              <a:cubicBezTo>
                                <a:pt x="173" y="53"/>
                                <a:pt x="173" y="53"/>
                                <a:pt x="173" y="53"/>
                              </a:cubicBezTo>
                              <a:cubicBezTo>
                                <a:pt x="175" y="52"/>
                                <a:pt x="175" y="51"/>
                                <a:pt x="175" y="49"/>
                              </a:cubicBezTo>
                              <a:cubicBezTo>
                                <a:pt x="174" y="48"/>
                                <a:pt x="172" y="47"/>
                                <a:pt x="171" y="48"/>
                              </a:cubicBezTo>
                              <a:cubicBezTo>
                                <a:pt x="141" y="64"/>
                                <a:pt x="141" y="64"/>
                                <a:pt x="141" y="64"/>
                              </a:cubicBezTo>
                              <a:cubicBezTo>
                                <a:pt x="139" y="65"/>
                                <a:pt x="139" y="67"/>
                                <a:pt x="140" y="68"/>
                              </a:cubicBezTo>
                              <a:close/>
                              <a:moveTo>
                                <a:pt x="122" y="142"/>
                              </a:moveTo>
                              <a:cubicBezTo>
                                <a:pt x="122" y="140"/>
                                <a:pt x="120" y="140"/>
                                <a:pt x="118" y="140"/>
                              </a:cubicBezTo>
                              <a:cubicBezTo>
                                <a:pt x="117" y="141"/>
                                <a:pt x="116" y="143"/>
                                <a:pt x="117" y="144"/>
                              </a:cubicBezTo>
                              <a:cubicBezTo>
                                <a:pt x="133" y="174"/>
                                <a:pt x="133" y="174"/>
                                <a:pt x="133" y="174"/>
                              </a:cubicBezTo>
                              <a:cubicBezTo>
                                <a:pt x="134" y="175"/>
                                <a:pt x="135" y="176"/>
                                <a:pt x="136" y="176"/>
                              </a:cubicBezTo>
                              <a:cubicBezTo>
                                <a:pt x="136" y="176"/>
                                <a:pt x="137" y="176"/>
                                <a:pt x="137" y="175"/>
                              </a:cubicBezTo>
                              <a:cubicBezTo>
                                <a:pt x="139" y="175"/>
                                <a:pt x="139" y="173"/>
                                <a:pt x="139" y="171"/>
                              </a:cubicBezTo>
                              <a:lnTo>
                                <a:pt x="122" y="142"/>
                              </a:lnTo>
                              <a:close/>
                              <a:moveTo>
                                <a:pt x="93" y="147"/>
                              </a:moveTo>
                              <a:cubicBezTo>
                                <a:pt x="91" y="147"/>
                                <a:pt x="90" y="148"/>
                                <a:pt x="90" y="150"/>
                              </a:cubicBezTo>
                              <a:cubicBezTo>
                                <a:pt x="90" y="184"/>
                                <a:pt x="90" y="184"/>
                                <a:pt x="90" y="184"/>
                              </a:cubicBezTo>
                              <a:cubicBezTo>
                                <a:pt x="90" y="185"/>
                                <a:pt x="91" y="187"/>
                                <a:pt x="93" y="187"/>
                              </a:cubicBezTo>
                              <a:cubicBezTo>
                                <a:pt x="95" y="187"/>
                                <a:pt x="96" y="185"/>
                                <a:pt x="96" y="184"/>
                              </a:cubicBezTo>
                              <a:cubicBezTo>
                                <a:pt x="96" y="150"/>
                                <a:pt x="96" y="150"/>
                                <a:pt x="96" y="150"/>
                              </a:cubicBezTo>
                              <a:cubicBezTo>
                                <a:pt x="96" y="148"/>
                                <a:pt x="95" y="147"/>
                                <a:pt x="93" y="147"/>
                              </a:cubicBezTo>
                              <a:close/>
                              <a:moveTo>
                                <a:pt x="46" y="119"/>
                              </a:moveTo>
                              <a:cubicBezTo>
                                <a:pt x="45" y="118"/>
                                <a:pt x="43" y="117"/>
                                <a:pt x="42" y="118"/>
                              </a:cubicBezTo>
                              <a:cubicBezTo>
                                <a:pt x="12" y="134"/>
                                <a:pt x="12" y="134"/>
                                <a:pt x="12" y="134"/>
                              </a:cubicBezTo>
                              <a:cubicBezTo>
                                <a:pt x="11" y="135"/>
                                <a:pt x="10" y="137"/>
                                <a:pt x="11" y="138"/>
                              </a:cubicBezTo>
                              <a:cubicBezTo>
                                <a:pt x="12" y="139"/>
                                <a:pt x="13" y="140"/>
                                <a:pt x="14" y="140"/>
                              </a:cubicBezTo>
                              <a:cubicBezTo>
                                <a:pt x="14" y="140"/>
                                <a:pt x="15" y="139"/>
                                <a:pt x="15" y="139"/>
                              </a:cubicBezTo>
                              <a:cubicBezTo>
                                <a:pt x="45" y="123"/>
                                <a:pt x="45" y="123"/>
                                <a:pt x="45" y="123"/>
                              </a:cubicBezTo>
                              <a:cubicBezTo>
                                <a:pt x="46" y="122"/>
                                <a:pt x="47" y="120"/>
                                <a:pt x="46" y="119"/>
                              </a:cubicBezTo>
                              <a:close/>
                              <a:moveTo>
                                <a:pt x="183" y="91"/>
                              </a:moveTo>
                              <a:cubicBezTo>
                                <a:pt x="149" y="91"/>
                                <a:pt x="149" y="91"/>
                                <a:pt x="149" y="91"/>
                              </a:cubicBezTo>
                              <a:cubicBezTo>
                                <a:pt x="147" y="91"/>
                                <a:pt x="146" y="92"/>
                                <a:pt x="146" y="94"/>
                              </a:cubicBezTo>
                              <a:cubicBezTo>
                                <a:pt x="146" y="95"/>
                                <a:pt x="147" y="97"/>
                                <a:pt x="149" y="97"/>
                              </a:cubicBezTo>
                              <a:cubicBezTo>
                                <a:pt x="183" y="97"/>
                                <a:pt x="183" y="97"/>
                                <a:pt x="183" y="97"/>
                              </a:cubicBezTo>
                              <a:cubicBezTo>
                                <a:pt x="185" y="97"/>
                                <a:pt x="186" y="95"/>
                                <a:pt x="186" y="94"/>
                              </a:cubicBezTo>
                              <a:cubicBezTo>
                                <a:pt x="186" y="92"/>
                                <a:pt x="185" y="91"/>
                                <a:pt x="183" y="91"/>
                              </a:cubicBezTo>
                              <a:close/>
                              <a:moveTo>
                                <a:pt x="171" y="138"/>
                              </a:moveTo>
                              <a:cubicBezTo>
                                <a:pt x="142" y="121"/>
                                <a:pt x="142" y="121"/>
                                <a:pt x="142" y="121"/>
                              </a:cubicBezTo>
                              <a:cubicBezTo>
                                <a:pt x="141" y="120"/>
                                <a:pt x="139" y="120"/>
                                <a:pt x="138" y="122"/>
                              </a:cubicBezTo>
                              <a:cubicBezTo>
                                <a:pt x="137" y="123"/>
                                <a:pt x="138" y="125"/>
                                <a:pt x="139" y="126"/>
                              </a:cubicBezTo>
                              <a:cubicBezTo>
                                <a:pt x="168" y="143"/>
                                <a:pt x="168" y="143"/>
                                <a:pt x="168" y="143"/>
                              </a:cubicBezTo>
                              <a:cubicBezTo>
                                <a:pt x="168" y="144"/>
                                <a:pt x="169" y="144"/>
                                <a:pt x="170" y="144"/>
                              </a:cubicBezTo>
                              <a:cubicBezTo>
                                <a:pt x="171" y="144"/>
                                <a:pt x="172" y="143"/>
                                <a:pt x="172" y="142"/>
                              </a:cubicBezTo>
                              <a:cubicBezTo>
                                <a:pt x="173" y="141"/>
                                <a:pt x="173" y="139"/>
                                <a:pt x="171" y="138"/>
                              </a:cubicBezTo>
                              <a:close/>
                              <a:moveTo>
                                <a:pt x="65" y="139"/>
                              </a:moveTo>
                              <a:cubicBezTo>
                                <a:pt x="63" y="138"/>
                                <a:pt x="62" y="138"/>
                                <a:pt x="61" y="140"/>
                              </a:cubicBezTo>
                              <a:cubicBezTo>
                                <a:pt x="43" y="169"/>
                                <a:pt x="43" y="169"/>
                                <a:pt x="43" y="169"/>
                              </a:cubicBezTo>
                              <a:cubicBezTo>
                                <a:pt x="42" y="170"/>
                                <a:pt x="43" y="172"/>
                                <a:pt x="44" y="173"/>
                              </a:cubicBezTo>
                              <a:cubicBezTo>
                                <a:pt x="44" y="173"/>
                                <a:pt x="45" y="173"/>
                                <a:pt x="46" y="173"/>
                              </a:cubicBezTo>
                              <a:cubicBezTo>
                                <a:pt x="47" y="173"/>
                                <a:pt x="48" y="173"/>
                                <a:pt x="48" y="172"/>
                              </a:cubicBezTo>
                              <a:cubicBezTo>
                                <a:pt x="66" y="143"/>
                                <a:pt x="66" y="143"/>
                                <a:pt x="66" y="143"/>
                              </a:cubicBezTo>
                              <a:cubicBezTo>
                                <a:pt x="67" y="142"/>
                                <a:pt x="66" y="140"/>
                                <a:pt x="65" y="139"/>
                              </a:cubicBezTo>
                              <a:close/>
                              <a:moveTo>
                                <a:pt x="130" y="94"/>
                              </a:moveTo>
                              <a:cubicBezTo>
                                <a:pt x="130" y="73"/>
                                <a:pt x="113" y="57"/>
                                <a:pt x="93" y="57"/>
                              </a:cubicBezTo>
                              <a:cubicBezTo>
                                <a:pt x="73" y="57"/>
                                <a:pt x="56" y="73"/>
                                <a:pt x="56" y="94"/>
                              </a:cubicBezTo>
                              <a:cubicBezTo>
                                <a:pt x="56" y="114"/>
                                <a:pt x="73" y="130"/>
                                <a:pt x="93" y="130"/>
                              </a:cubicBezTo>
                              <a:cubicBezTo>
                                <a:pt x="113" y="130"/>
                                <a:pt x="130" y="114"/>
                                <a:pt x="130" y="94"/>
                              </a:cubicBezTo>
                              <a:close/>
                              <a:moveTo>
                                <a:pt x="62" y="94"/>
                              </a:moveTo>
                              <a:cubicBezTo>
                                <a:pt x="62" y="77"/>
                                <a:pt x="76" y="63"/>
                                <a:pt x="93" y="63"/>
                              </a:cubicBezTo>
                              <a:cubicBezTo>
                                <a:pt x="110" y="63"/>
                                <a:pt x="124" y="77"/>
                                <a:pt x="124" y="94"/>
                              </a:cubicBezTo>
                              <a:cubicBezTo>
                                <a:pt x="124" y="111"/>
                                <a:pt x="110" y="124"/>
                                <a:pt x="93" y="124"/>
                              </a:cubicBezTo>
                              <a:cubicBezTo>
                                <a:pt x="76" y="124"/>
                                <a:pt x="62" y="111"/>
                                <a:pt x="62" y="9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31" o:spid="_x0000_s1026" o:spt="100" style="position:absolute;left:0pt;margin-left:389.75pt;margin-top:132.2pt;height:20.7pt;width:20.6pt;z-index:251773952;mso-width-relative:page;mso-height-relative:page;" fillcolor="#626262" filled="t" stroked="f" coordsize="186,187" o:gfxdata="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" path="m40,94c40,92,38,91,37,91c3,91,3,91,3,91c1,91,0,92,0,94c0,95,1,97,3,97c37,97,37,97,37,97c38,97,40,95,40,94xm15,49c43,67,43,67,43,67c44,67,44,67,45,67c46,67,47,66,48,66c48,64,48,62,47,61c18,44,18,44,18,44c16,43,15,43,14,45c13,46,13,48,15,49xm63,46c64,47,65,47,66,47c66,47,67,47,67,47c69,46,69,44,69,43c52,13,52,13,52,13c52,11,50,11,48,12c47,13,46,14,47,16l63,46xm93,40c95,40,96,39,96,37c96,3,96,3,96,3c96,2,95,0,93,0c91,0,90,2,90,3c90,37,90,37,90,37c90,39,91,40,93,40xm121,48c121,49,122,49,122,49c123,49,124,48,125,47c143,18,143,18,143,18c144,17,143,15,142,14c140,13,139,14,138,15c120,44,120,44,120,44c119,46,119,47,121,48xm140,68c140,69,141,70,142,70c143,70,143,70,144,69c173,53,173,53,173,53c175,52,175,51,175,49c174,48,172,47,171,48c141,64,141,64,141,64c139,65,139,67,140,68xm122,142c122,140,120,140,118,140c117,141,116,143,117,144c133,174,133,174,133,174c134,175,135,176,136,176c136,176,137,176,137,175c139,175,139,173,139,171l122,142xm93,147c91,147,90,148,90,150c90,184,90,184,90,184c90,185,91,187,93,187c95,187,96,185,96,184c96,150,96,150,96,150c96,148,95,147,93,147xm46,119c45,118,43,117,42,118c12,134,12,134,12,134c11,135,10,137,11,138c12,139,13,140,14,140c14,140,15,139,15,139c45,123,45,123,45,123c46,122,47,120,46,119xm183,91c149,91,149,91,149,91c147,91,146,92,146,94c146,95,147,97,149,97c183,97,183,97,183,97c185,97,186,95,186,94c186,92,185,91,183,91xm171,138c142,121,142,121,142,121c141,120,139,120,138,122c137,123,138,125,139,126c168,143,168,143,168,143c168,144,169,144,170,144c171,144,172,143,172,142c173,141,173,139,171,138xm65,139c63,138,62,138,61,140c43,169,43,169,43,169c42,170,43,172,44,173c44,173,45,173,46,173c47,173,48,173,48,172c66,143,66,143,66,143c67,142,66,140,65,139xm130,94c130,73,113,57,93,57c73,57,56,73,56,94c56,114,73,130,93,130c113,130,130,114,130,94xm62,94c62,77,76,63,93,63c110,63,124,77,124,94c124,111,110,124,93,124c76,124,62,111,62,94xe">
                <v:path o:connectlocs="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258181" o:connectangles="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4563110</wp:posOffset>
                </wp:positionH>
                <wp:positionV relativeFrom="paragraph">
                  <wp:posOffset>1729105</wp:posOffset>
                </wp:positionV>
                <wp:extent cx="283845" cy="147320"/>
                <wp:effectExtent l="0" t="0" r="1905" b="5080"/>
                <wp:wrapNone/>
                <wp:docPr id="35" name="Freeform 17"/>
                <wp:cNvGraphicFramePr/>
                <a:graphic xmlns:a="http://schemas.openxmlformats.org/drawingml/2006/main">
                  <a:graphicData uri="http://schemas.microsoft.com/office/word/2010/wordprocessingShape">
                    <wps:wsp>
                      <wps:cNvSpPr>
                        <a:spLocks noEditPoints="1"/>
                      </wps:cNvSpPr>
                      <wps:spPr bwMode="auto">
                        <a:xfrm>
                          <a:off x="0" y="0"/>
                          <a:ext cx="283921" cy="14761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1" h="105">
                              <a:moveTo>
                                <a:pt x="141" y="41"/>
                              </a:moveTo>
                              <a:cubicBezTo>
                                <a:pt x="141" y="41"/>
                                <a:pt x="141" y="41"/>
                                <a:pt x="141" y="40"/>
                              </a:cubicBezTo>
                              <a:cubicBezTo>
                                <a:pt x="141" y="18"/>
                                <a:pt x="122" y="0"/>
                                <a:pt x="100" y="0"/>
                              </a:cubicBezTo>
                              <a:cubicBezTo>
                                <a:pt x="86" y="0"/>
                                <a:pt x="74" y="6"/>
                                <a:pt x="66" y="17"/>
                              </a:cubicBezTo>
                              <a:cubicBezTo>
                                <a:pt x="61" y="14"/>
                                <a:pt x="55" y="12"/>
                                <a:pt x="49" y="12"/>
                              </a:cubicBezTo>
                              <a:cubicBezTo>
                                <a:pt x="33" y="12"/>
                                <a:pt x="19" y="25"/>
                                <a:pt x="18" y="42"/>
                              </a:cubicBezTo>
                              <a:cubicBezTo>
                                <a:pt x="7" y="47"/>
                                <a:pt x="0" y="59"/>
                                <a:pt x="0" y="72"/>
                              </a:cubicBezTo>
                              <a:cubicBezTo>
                                <a:pt x="0" y="90"/>
                                <a:pt x="14" y="105"/>
                                <a:pt x="31" y="105"/>
                              </a:cubicBezTo>
                              <a:cubicBezTo>
                                <a:pt x="128" y="105"/>
                                <a:pt x="128" y="105"/>
                                <a:pt x="128" y="105"/>
                              </a:cubicBezTo>
                              <a:cubicBezTo>
                                <a:pt x="146" y="105"/>
                                <a:pt x="160" y="90"/>
                                <a:pt x="160" y="72"/>
                              </a:cubicBezTo>
                              <a:cubicBezTo>
                                <a:pt x="160" y="59"/>
                                <a:pt x="152" y="47"/>
                                <a:pt x="141" y="41"/>
                              </a:cubicBezTo>
                              <a:close/>
                              <a:moveTo>
                                <a:pt x="128" y="99"/>
                              </a:moveTo>
                              <a:cubicBezTo>
                                <a:pt x="31" y="99"/>
                                <a:pt x="31" y="99"/>
                                <a:pt x="31" y="99"/>
                              </a:cubicBezTo>
                              <a:cubicBezTo>
                                <a:pt x="17" y="99"/>
                                <a:pt x="6" y="87"/>
                                <a:pt x="6" y="72"/>
                              </a:cubicBezTo>
                              <a:cubicBezTo>
                                <a:pt x="6" y="61"/>
                                <a:pt x="12" y="51"/>
                                <a:pt x="22" y="47"/>
                              </a:cubicBezTo>
                              <a:cubicBezTo>
                                <a:pt x="23" y="46"/>
                                <a:pt x="24" y="45"/>
                                <a:pt x="24" y="44"/>
                              </a:cubicBezTo>
                              <a:cubicBezTo>
                                <a:pt x="24" y="30"/>
                                <a:pt x="35" y="18"/>
                                <a:pt x="49" y="18"/>
                              </a:cubicBezTo>
                              <a:cubicBezTo>
                                <a:pt x="55" y="18"/>
                                <a:pt x="61" y="20"/>
                                <a:pt x="65" y="24"/>
                              </a:cubicBezTo>
                              <a:cubicBezTo>
                                <a:pt x="66" y="25"/>
                                <a:pt x="67" y="25"/>
                                <a:pt x="68" y="25"/>
                              </a:cubicBezTo>
                              <a:cubicBezTo>
                                <a:pt x="69" y="25"/>
                                <a:pt x="69" y="24"/>
                                <a:pt x="70" y="23"/>
                              </a:cubicBezTo>
                              <a:cubicBezTo>
                                <a:pt x="76" y="12"/>
                                <a:pt x="87" y="6"/>
                                <a:pt x="100" y="6"/>
                              </a:cubicBezTo>
                              <a:cubicBezTo>
                                <a:pt x="119" y="6"/>
                                <a:pt x="135" y="21"/>
                                <a:pt x="135" y="40"/>
                              </a:cubicBezTo>
                              <a:cubicBezTo>
                                <a:pt x="135" y="41"/>
                                <a:pt x="135" y="42"/>
                                <a:pt x="134" y="43"/>
                              </a:cubicBezTo>
                              <a:cubicBezTo>
                                <a:pt x="134" y="45"/>
                                <a:pt x="135" y="46"/>
                                <a:pt x="136" y="46"/>
                              </a:cubicBezTo>
                              <a:cubicBezTo>
                                <a:pt x="147" y="50"/>
                                <a:pt x="154" y="60"/>
                                <a:pt x="154" y="72"/>
                              </a:cubicBezTo>
                              <a:cubicBezTo>
                                <a:pt x="154" y="87"/>
                                <a:pt x="142" y="99"/>
                                <a:pt x="128" y="99"/>
                              </a:cubicBezTo>
                              <a:close/>
                              <a:moveTo>
                                <a:pt x="186" y="33"/>
                              </a:moveTo>
                              <a:cubicBezTo>
                                <a:pt x="185" y="18"/>
                                <a:pt x="172" y="6"/>
                                <a:pt x="157" y="6"/>
                              </a:cubicBezTo>
                              <a:cubicBezTo>
                                <a:pt x="150" y="6"/>
                                <a:pt x="144" y="9"/>
                                <a:pt x="139" y="13"/>
                              </a:cubicBezTo>
                              <a:cubicBezTo>
                                <a:pt x="138" y="14"/>
                                <a:pt x="137" y="16"/>
                                <a:pt x="138" y="17"/>
                              </a:cubicBezTo>
                              <a:cubicBezTo>
                                <a:pt x="140" y="18"/>
                                <a:pt x="141" y="19"/>
                                <a:pt x="143" y="17"/>
                              </a:cubicBezTo>
                              <a:cubicBezTo>
                                <a:pt x="147" y="14"/>
                                <a:pt x="152" y="12"/>
                                <a:pt x="157" y="12"/>
                              </a:cubicBezTo>
                              <a:cubicBezTo>
                                <a:pt x="170" y="12"/>
                                <a:pt x="180" y="22"/>
                                <a:pt x="180" y="35"/>
                              </a:cubicBezTo>
                              <a:cubicBezTo>
                                <a:pt x="180" y="36"/>
                                <a:pt x="180" y="38"/>
                                <a:pt x="182" y="38"/>
                              </a:cubicBezTo>
                              <a:cubicBezTo>
                                <a:pt x="190" y="42"/>
                                <a:pt x="196" y="51"/>
                                <a:pt x="196" y="61"/>
                              </a:cubicBezTo>
                              <a:cubicBezTo>
                                <a:pt x="196" y="74"/>
                                <a:pt x="186" y="85"/>
                                <a:pt x="173" y="85"/>
                              </a:cubicBezTo>
                              <a:cubicBezTo>
                                <a:pt x="163" y="85"/>
                                <a:pt x="163" y="85"/>
                                <a:pt x="163" y="85"/>
                              </a:cubicBezTo>
                              <a:cubicBezTo>
                                <a:pt x="162" y="85"/>
                                <a:pt x="160" y="87"/>
                                <a:pt x="160" y="88"/>
                              </a:cubicBezTo>
                              <a:cubicBezTo>
                                <a:pt x="160" y="90"/>
                                <a:pt x="162" y="91"/>
                                <a:pt x="163" y="91"/>
                              </a:cubicBezTo>
                              <a:cubicBezTo>
                                <a:pt x="173" y="91"/>
                                <a:pt x="173" y="91"/>
                                <a:pt x="173" y="91"/>
                              </a:cubicBezTo>
                              <a:cubicBezTo>
                                <a:pt x="189" y="91"/>
                                <a:pt x="202" y="78"/>
                                <a:pt x="202" y="61"/>
                              </a:cubicBezTo>
                              <a:cubicBezTo>
                                <a:pt x="202" y="49"/>
                                <a:pt x="196" y="38"/>
                                <a:pt x="186" y="3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7" o:spid="_x0000_s1026" o:spt="100" style="position:absolute;left:0pt;margin-left:359.3pt;margin-top:136.15pt;height:11.6pt;width:22.35pt;z-index:251772928;mso-width-relative:page;mso-height-relative:page;" fillcolor="#626262" filled="t" stroked="f" coordsize="201,105" o:gfxdata="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" path="m141,41c141,41,141,41,141,40c141,18,122,0,100,0c86,0,74,6,66,17c61,14,55,12,49,12c33,12,19,25,18,42c7,47,0,59,0,72c0,90,14,105,31,105c128,105,128,105,128,105c146,105,160,90,160,72c160,59,152,47,141,41xm128,99c31,99,31,99,31,99c17,99,6,87,6,72c6,61,12,51,22,47c23,46,24,45,24,44c24,30,35,18,49,18c55,18,61,20,65,24c66,25,67,25,68,25c69,25,69,24,70,23c76,12,87,6,100,6c119,6,135,21,135,40c135,41,135,42,134,43c134,45,135,46,136,46c147,50,154,60,154,72c154,87,142,99,128,99xm186,33c185,18,172,6,157,6c150,6,144,9,139,13c138,14,137,16,138,17c140,18,141,19,143,17c147,14,152,12,157,12c170,12,180,22,180,35c180,36,180,38,182,38c190,42,196,51,196,61c196,74,186,85,173,85c163,85,163,85,163,85c162,85,160,87,160,88c160,90,162,91,163,91c173,91,173,91,173,91c189,91,202,78,202,61c202,49,196,38,186,33xe">
                <v:path o:connectlocs="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144861"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4227830</wp:posOffset>
                </wp:positionH>
                <wp:positionV relativeFrom="paragraph">
                  <wp:posOffset>1715770</wp:posOffset>
                </wp:positionV>
                <wp:extent cx="167005" cy="193040"/>
                <wp:effectExtent l="0" t="0" r="4445" b="16510"/>
                <wp:wrapNone/>
                <wp:docPr id="34" name="Freeform 16"/>
                <wp:cNvGraphicFramePr/>
                <a:graphic xmlns:a="http://schemas.openxmlformats.org/drawingml/2006/main">
                  <a:graphicData uri="http://schemas.microsoft.com/office/word/2010/wordprocessingShape">
                    <wps:wsp>
                      <wps:cNvSpPr>
                        <a:spLocks noEditPoints="1"/>
                      </wps:cNvSpPr>
                      <wps:spPr bwMode="auto">
                        <a:xfrm>
                          <a:off x="0" y="0"/>
                          <a:ext cx="167257" cy="19284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9" h="137">
                              <a:moveTo>
                                <a:pt x="20" y="0"/>
                              </a:moveTo>
                              <a:cubicBezTo>
                                <a:pt x="9" y="0"/>
                                <a:pt x="0" y="9"/>
                                <a:pt x="0" y="21"/>
                              </a:cubicBezTo>
                              <a:cubicBezTo>
                                <a:pt x="0" y="32"/>
                                <a:pt x="9" y="41"/>
                                <a:pt x="20" y="41"/>
                              </a:cubicBezTo>
                              <a:cubicBezTo>
                                <a:pt x="31" y="41"/>
                                <a:pt x="40" y="32"/>
                                <a:pt x="40" y="21"/>
                              </a:cubicBezTo>
                              <a:cubicBezTo>
                                <a:pt x="40" y="9"/>
                                <a:pt x="31" y="0"/>
                                <a:pt x="20" y="0"/>
                              </a:cubicBezTo>
                              <a:close/>
                              <a:moveTo>
                                <a:pt x="20" y="35"/>
                              </a:moveTo>
                              <a:cubicBezTo>
                                <a:pt x="12" y="35"/>
                                <a:pt x="6" y="28"/>
                                <a:pt x="6" y="21"/>
                              </a:cubicBezTo>
                              <a:cubicBezTo>
                                <a:pt x="6" y="13"/>
                                <a:pt x="12" y="6"/>
                                <a:pt x="20" y="6"/>
                              </a:cubicBezTo>
                              <a:cubicBezTo>
                                <a:pt x="28" y="6"/>
                                <a:pt x="34" y="13"/>
                                <a:pt x="34" y="21"/>
                              </a:cubicBezTo>
                              <a:cubicBezTo>
                                <a:pt x="34" y="28"/>
                                <a:pt x="28" y="35"/>
                                <a:pt x="20" y="35"/>
                              </a:cubicBezTo>
                              <a:close/>
                              <a:moveTo>
                                <a:pt x="116" y="131"/>
                              </a:moveTo>
                              <a:cubicBezTo>
                                <a:pt x="82" y="131"/>
                                <a:pt x="54" y="105"/>
                                <a:pt x="54" y="73"/>
                              </a:cubicBezTo>
                              <a:cubicBezTo>
                                <a:pt x="54" y="41"/>
                                <a:pt x="82" y="15"/>
                                <a:pt x="116" y="15"/>
                              </a:cubicBezTo>
                              <a:cubicBezTo>
                                <a:pt x="117" y="15"/>
                                <a:pt x="119" y="14"/>
                                <a:pt x="119" y="12"/>
                              </a:cubicBezTo>
                              <a:cubicBezTo>
                                <a:pt x="119" y="11"/>
                                <a:pt x="117" y="9"/>
                                <a:pt x="116" y="9"/>
                              </a:cubicBezTo>
                              <a:cubicBezTo>
                                <a:pt x="78" y="9"/>
                                <a:pt x="48" y="38"/>
                                <a:pt x="48" y="73"/>
                              </a:cubicBezTo>
                              <a:cubicBezTo>
                                <a:pt x="48" y="108"/>
                                <a:pt x="78" y="137"/>
                                <a:pt x="116" y="137"/>
                              </a:cubicBezTo>
                              <a:cubicBezTo>
                                <a:pt x="117" y="137"/>
                                <a:pt x="119" y="135"/>
                                <a:pt x="119" y="134"/>
                              </a:cubicBezTo>
                              <a:cubicBezTo>
                                <a:pt x="119" y="132"/>
                                <a:pt x="117" y="131"/>
                                <a:pt x="116" y="13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 o:spid="_x0000_s1026" o:spt="100" style="position:absolute;left:0pt;margin-left:332.9pt;margin-top:135.1pt;height:15.2pt;width:13.15pt;z-index:251771904;mso-width-relative:page;mso-height-relative:page;" fillcolor="#626262" filled="t" stroked="f" coordsize="119,137" o:gfxdata="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PS/DTfYAAAACwEA&#10;AA8AAAAAAAAAAQAgAAAAIgAAAGRycy9kb3ducmV2LnhtbFBLAQIUABQAAAAIAIdO4kCnsA8UxgQA&#10;AFkUAAAOAAAAAAAAAAEAIAAAACcBAABkcnMvZTJvRG9jLnhtbFBLBQYAAAAABgAGAFkBAABfCAAA&#10;AAA=&#10;" path="m20,0c9,0,0,9,0,21c0,32,9,41,20,41c31,41,40,32,40,21c40,9,31,0,20,0xm20,35c12,35,6,28,6,21c6,13,12,6,20,6c28,6,34,13,34,21c34,28,28,35,20,35xm116,131c82,131,54,105,54,73c54,41,82,15,116,15c117,15,119,14,119,12c119,11,117,9,116,9c78,9,48,38,48,73c48,108,78,137,116,137c117,137,119,135,119,134c119,132,117,131,116,131xe">
                <v:path o:connectlocs="189254,189254;189254,189254;189254,189254;189254,189254;189254,189254;189254,189254;189254,189254;189254,189254;189254,189254;189254,189254;189254,189254;189254,189254;189254,189254;189254,189254;189254,189254;189254,189254;189254,189254;189254,189254;189254,189254" o:connectangles="0,0,0,0,0,0,0,0,0,0,0,0,0,0,0,0,0,0,0"/>
                <v:fill on="t" focussize="0,0"/>
                <v:stroke on="f"/>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3940175</wp:posOffset>
                </wp:positionH>
                <wp:positionV relativeFrom="paragraph">
                  <wp:posOffset>1708150</wp:posOffset>
                </wp:positionV>
                <wp:extent cx="125730" cy="189865"/>
                <wp:effectExtent l="0" t="0" r="7620" b="635"/>
                <wp:wrapNone/>
                <wp:docPr id="33" name="Freeform 15"/>
                <wp:cNvGraphicFramePr/>
                <a:graphic xmlns:a="http://schemas.openxmlformats.org/drawingml/2006/main">
                  <a:graphicData uri="http://schemas.microsoft.com/office/word/2010/wordprocessingShape">
                    <wps:wsp>
                      <wps:cNvSpPr>
                        <a:spLocks noEditPoints="1"/>
                      </wps:cNvSpPr>
                      <wps:spPr bwMode="auto">
                        <a:xfrm>
                          <a:off x="0" y="0"/>
                          <a:ext cx="125592" cy="18987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135">
                              <a:moveTo>
                                <a:pt x="86" y="6"/>
                              </a:moveTo>
                              <a:cubicBezTo>
                                <a:pt x="64" y="6"/>
                                <a:pt x="45" y="25"/>
                                <a:pt x="45" y="47"/>
                              </a:cubicBezTo>
                              <a:cubicBezTo>
                                <a:pt x="45" y="72"/>
                                <a:pt x="45" y="72"/>
                                <a:pt x="45" y="72"/>
                              </a:cubicBezTo>
                              <a:cubicBezTo>
                                <a:pt x="26" y="72"/>
                                <a:pt x="26" y="72"/>
                                <a:pt x="26" y="72"/>
                              </a:cubicBezTo>
                              <a:cubicBezTo>
                                <a:pt x="25" y="72"/>
                                <a:pt x="23" y="73"/>
                                <a:pt x="23" y="75"/>
                              </a:cubicBezTo>
                              <a:cubicBezTo>
                                <a:pt x="23" y="76"/>
                                <a:pt x="25" y="78"/>
                                <a:pt x="26" y="78"/>
                              </a:cubicBezTo>
                              <a:cubicBezTo>
                                <a:pt x="45" y="78"/>
                                <a:pt x="45" y="78"/>
                                <a:pt x="45" y="78"/>
                              </a:cubicBezTo>
                              <a:cubicBezTo>
                                <a:pt x="45" y="132"/>
                                <a:pt x="45" y="132"/>
                                <a:pt x="45" y="132"/>
                              </a:cubicBezTo>
                              <a:cubicBezTo>
                                <a:pt x="45" y="134"/>
                                <a:pt x="47" y="135"/>
                                <a:pt x="48" y="135"/>
                              </a:cubicBezTo>
                              <a:cubicBezTo>
                                <a:pt x="50" y="135"/>
                                <a:pt x="51" y="134"/>
                                <a:pt x="51" y="132"/>
                              </a:cubicBezTo>
                              <a:cubicBezTo>
                                <a:pt x="51" y="78"/>
                                <a:pt x="51" y="78"/>
                                <a:pt x="51" y="78"/>
                              </a:cubicBezTo>
                              <a:cubicBezTo>
                                <a:pt x="71" y="78"/>
                                <a:pt x="71" y="78"/>
                                <a:pt x="71" y="78"/>
                              </a:cubicBezTo>
                              <a:cubicBezTo>
                                <a:pt x="72" y="78"/>
                                <a:pt x="74" y="76"/>
                                <a:pt x="74" y="75"/>
                              </a:cubicBezTo>
                              <a:cubicBezTo>
                                <a:pt x="74" y="73"/>
                                <a:pt x="72" y="72"/>
                                <a:pt x="71" y="72"/>
                              </a:cubicBezTo>
                              <a:cubicBezTo>
                                <a:pt x="51" y="72"/>
                                <a:pt x="51" y="72"/>
                                <a:pt x="51" y="72"/>
                              </a:cubicBezTo>
                              <a:cubicBezTo>
                                <a:pt x="51" y="47"/>
                                <a:pt x="51" y="47"/>
                                <a:pt x="51" y="47"/>
                              </a:cubicBezTo>
                              <a:cubicBezTo>
                                <a:pt x="51" y="28"/>
                                <a:pt x="67" y="12"/>
                                <a:pt x="86" y="12"/>
                              </a:cubicBezTo>
                              <a:cubicBezTo>
                                <a:pt x="88" y="12"/>
                                <a:pt x="89" y="11"/>
                                <a:pt x="89" y="9"/>
                              </a:cubicBezTo>
                              <a:cubicBezTo>
                                <a:pt x="89" y="7"/>
                                <a:pt x="88" y="6"/>
                                <a:pt x="86" y="6"/>
                              </a:cubicBezTo>
                              <a:close/>
                              <a:moveTo>
                                <a:pt x="35" y="17"/>
                              </a:moveTo>
                              <a:cubicBezTo>
                                <a:pt x="35" y="8"/>
                                <a:pt x="27" y="0"/>
                                <a:pt x="17" y="0"/>
                              </a:cubicBezTo>
                              <a:cubicBezTo>
                                <a:pt x="7" y="0"/>
                                <a:pt x="0" y="8"/>
                                <a:pt x="0" y="17"/>
                              </a:cubicBezTo>
                              <a:cubicBezTo>
                                <a:pt x="0" y="27"/>
                                <a:pt x="7" y="35"/>
                                <a:pt x="17" y="35"/>
                              </a:cubicBezTo>
                              <a:cubicBezTo>
                                <a:pt x="27" y="35"/>
                                <a:pt x="35" y="27"/>
                                <a:pt x="35" y="17"/>
                              </a:cubicBezTo>
                              <a:close/>
                              <a:moveTo>
                                <a:pt x="17" y="29"/>
                              </a:moveTo>
                              <a:cubicBezTo>
                                <a:pt x="11" y="29"/>
                                <a:pt x="6" y="24"/>
                                <a:pt x="6" y="17"/>
                              </a:cubicBezTo>
                              <a:cubicBezTo>
                                <a:pt x="6" y="11"/>
                                <a:pt x="11" y="6"/>
                                <a:pt x="17" y="6"/>
                              </a:cubicBezTo>
                              <a:cubicBezTo>
                                <a:pt x="24" y="6"/>
                                <a:pt x="29" y="11"/>
                                <a:pt x="29" y="17"/>
                              </a:cubicBezTo>
                              <a:cubicBezTo>
                                <a:pt x="29" y="24"/>
                                <a:pt x="24" y="29"/>
                                <a:pt x="17" y="2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 o:spid="_x0000_s1026" o:spt="100" style="position:absolute;left:0pt;margin-left:310.25pt;margin-top:134.5pt;height:14.95pt;width:9.9pt;z-index:251770880;mso-width-relative:page;mso-height-relative:page;" fillcolor="#626262" filled="t" stroked="f" coordsize="89,135" o:gfxdata="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PbiDDdwAAAALAQAADwAAAAAAAAABACAAAAAiAAAAZHJzL2Rvd25y&#10;ZXYueG1sUEsBAhQAFAAAAAgAh07iQHA95DvDBQAA0hwAAA4AAAAAAAAAAQAgAAAAKwEAAGRycy9l&#10;Mm9Eb2MueG1sUEsFBgAAAAAGAAYAWQEAAGAJAAAAAA==&#10;" path="m86,6c64,6,45,25,45,47c45,72,45,72,45,72c26,72,26,72,26,72c25,72,23,73,23,75c23,76,25,78,26,78c45,78,45,78,45,78c45,132,45,132,45,132c45,134,47,135,48,135c50,135,51,134,51,132c51,78,51,78,51,78c71,78,71,78,71,78c72,78,74,76,74,75c74,73,72,72,71,72c51,72,51,72,51,72c51,47,51,47,51,47c51,28,67,12,86,12c88,12,89,11,89,9c89,7,88,6,86,6xm35,17c35,8,27,0,17,0c7,0,0,8,0,17c0,27,7,35,17,35c27,35,35,27,35,17xm17,29c11,29,6,24,6,17c6,11,11,6,17,6c24,6,29,11,29,17c29,24,24,29,17,29xe">
                <v:path o:connectlocs="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186334"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3510280</wp:posOffset>
                </wp:positionH>
                <wp:positionV relativeFrom="paragraph">
                  <wp:posOffset>1678305</wp:posOffset>
                </wp:positionV>
                <wp:extent cx="215265" cy="229870"/>
                <wp:effectExtent l="0" t="0" r="13335" b="17780"/>
                <wp:wrapNone/>
                <wp:docPr id="32" name="Freeform 14"/>
                <wp:cNvGraphicFramePr/>
                <a:graphic xmlns:a="http://schemas.openxmlformats.org/drawingml/2006/main">
                  <a:graphicData uri="http://schemas.microsoft.com/office/word/2010/wordprocessingShape">
                    <wps:wsp>
                      <wps:cNvSpPr>
                        <a:spLocks noEditPoints="1"/>
                      </wps:cNvSpPr>
                      <wps:spPr bwMode="auto">
                        <a:xfrm>
                          <a:off x="0" y="0"/>
                          <a:ext cx="215470" cy="22975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163">
                              <a:moveTo>
                                <a:pt x="86" y="35"/>
                              </a:moveTo>
                              <a:cubicBezTo>
                                <a:pt x="86" y="35"/>
                                <a:pt x="87" y="36"/>
                                <a:pt x="87" y="36"/>
                              </a:cubicBezTo>
                              <a:cubicBezTo>
                                <a:pt x="88" y="36"/>
                                <a:pt x="89" y="35"/>
                                <a:pt x="90" y="34"/>
                              </a:cubicBezTo>
                              <a:cubicBezTo>
                                <a:pt x="102" y="15"/>
                                <a:pt x="102" y="15"/>
                                <a:pt x="102" y="15"/>
                              </a:cubicBezTo>
                              <a:cubicBezTo>
                                <a:pt x="103" y="13"/>
                                <a:pt x="103" y="11"/>
                                <a:pt x="102" y="10"/>
                              </a:cubicBezTo>
                              <a:cubicBezTo>
                                <a:pt x="100" y="10"/>
                                <a:pt x="98" y="10"/>
                                <a:pt x="97" y="11"/>
                              </a:cubicBezTo>
                              <a:cubicBezTo>
                                <a:pt x="85" y="31"/>
                                <a:pt x="85" y="31"/>
                                <a:pt x="85" y="31"/>
                              </a:cubicBezTo>
                              <a:cubicBezTo>
                                <a:pt x="84" y="32"/>
                                <a:pt x="84" y="34"/>
                                <a:pt x="86" y="35"/>
                              </a:cubicBezTo>
                              <a:close/>
                              <a:moveTo>
                                <a:pt x="67" y="39"/>
                              </a:moveTo>
                              <a:cubicBezTo>
                                <a:pt x="60" y="39"/>
                                <a:pt x="53" y="41"/>
                                <a:pt x="48" y="46"/>
                              </a:cubicBezTo>
                              <a:cubicBezTo>
                                <a:pt x="43" y="51"/>
                                <a:pt x="40" y="57"/>
                                <a:pt x="40" y="64"/>
                              </a:cubicBezTo>
                              <a:cubicBezTo>
                                <a:pt x="40" y="66"/>
                                <a:pt x="41" y="67"/>
                                <a:pt x="43" y="67"/>
                              </a:cubicBezTo>
                              <a:cubicBezTo>
                                <a:pt x="43" y="67"/>
                                <a:pt x="43" y="67"/>
                                <a:pt x="43" y="67"/>
                              </a:cubicBezTo>
                              <a:cubicBezTo>
                                <a:pt x="44" y="67"/>
                                <a:pt x="46" y="66"/>
                                <a:pt x="46" y="65"/>
                              </a:cubicBezTo>
                              <a:cubicBezTo>
                                <a:pt x="46" y="59"/>
                                <a:pt x="48" y="54"/>
                                <a:pt x="52" y="50"/>
                              </a:cubicBezTo>
                              <a:cubicBezTo>
                                <a:pt x="56" y="47"/>
                                <a:pt x="61" y="45"/>
                                <a:pt x="67" y="45"/>
                              </a:cubicBezTo>
                              <a:cubicBezTo>
                                <a:pt x="74" y="45"/>
                                <a:pt x="81" y="49"/>
                                <a:pt x="84" y="56"/>
                              </a:cubicBezTo>
                              <a:cubicBezTo>
                                <a:pt x="85" y="58"/>
                                <a:pt x="87" y="58"/>
                                <a:pt x="88" y="58"/>
                              </a:cubicBezTo>
                              <a:cubicBezTo>
                                <a:pt x="90" y="57"/>
                                <a:pt x="90" y="55"/>
                                <a:pt x="90" y="54"/>
                              </a:cubicBezTo>
                              <a:cubicBezTo>
                                <a:pt x="85" y="45"/>
                                <a:pt x="77" y="39"/>
                                <a:pt x="67" y="39"/>
                              </a:cubicBezTo>
                              <a:close/>
                              <a:moveTo>
                                <a:pt x="98" y="49"/>
                              </a:moveTo>
                              <a:cubicBezTo>
                                <a:pt x="98" y="50"/>
                                <a:pt x="99" y="50"/>
                                <a:pt x="101" y="50"/>
                              </a:cubicBezTo>
                              <a:cubicBezTo>
                                <a:pt x="101" y="50"/>
                                <a:pt x="101" y="50"/>
                                <a:pt x="102" y="50"/>
                              </a:cubicBezTo>
                              <a:cubicBezTo>
                                <a:pt x="123" y="39"/>
                                <a:pt x="123" y="39"/>
                                <a:pt x="123" y="39"/>
                              </a:cubicBezTo>
                              <a:cubicBezTo>
                                <a:pt x="124" y="39"/>
                                <a:pt x="125" y="37"/>
                                <a:pt x="124" y="35"/>
                              </a:cubicBezTo>
                              <a:cubicBezTo>
                                <a:pt x="123" y="34"/>
                                <a:pt x="121" y="33"/>
                                <a:pt x="120" y="34"/>
                              </a:cubicBezTo>
                              <a:cubicBezTo>
                                <a:pt x="99" y="45"/>
                                <a:pt x="99" y="45"/>
                                <a:pt x="99" y="45"/>
                              </a:cubicBezTo>
                              <a:cubicBezTo>
                                <a:pt x="98" y="45"/>
                                <a:pt x="97" y="47"/>
                                <a:pt x="98" y="49"/>
                              </a:cubicBezTo>
                              <a:close/>
                              <a:moveTo>
                                <a:pt x="67" y="29"/>
                              </a:moveTo>
                              <a:cubicBezTo>
                                <a:pt x="67" y="29"/>
                                <a:pt x="67" y="29"/>
                                <a:pt x="67" y="29"/>
                              </a:cubicBezTo>
                              <a:cubicBezTo>
                                <a:pt x="69" y="29"/>
                                <a:pt x="70" y="28"/>
                                <a:pt x="70" y="26"/>
                              </a:cubicBezTo>
                              <a:cubicBezTo>
                                <a:pt x="71" y="3"/>
                                <a:pt x="71" y="3"/>
                                <a:pt x="71" y="3"/>
                              </a:cubicBezTo>
                              <a:cubicBezTo>
                                <a:pt x="71" y="1"/>
                                <a:pt x="69" y="0"/>
                                <a:pt x="68" y="0"/>
                              </a:cubicBezTo>
                              <a:cubicBezTo>
                                <a:pt x="66" y="0"/>
                                <a:pt x="65" y="1"/>
                                <a:pt x="65" y="3"/>
                              </a:cubicBezTo>
                              <a:cubicBezTo>
                                <a:pt x="64" y="26"/>
                                <a:pt x="64" y="26"/>
                                <a:pt x="64" y="26"/>
                              </a:cubicBezTo>
                              <a:cubicBezTo>
                                <a:pt x="64" y="28"/>
                                <a:pt x="65" y="29"/>
                                <a:pt x="67" y="29"/>
                              </a:cubicBezTo>
                              <a:close/>
                              <a:moveTo>
                                <a:pt x="135" y="102"/>
                              </a:moveTo>
                              <a:cubicBezTo>
                                <a:pt x="135" y="102"/>
                                <a:pt x="135" y="101"/>
                                <a:pt x="135" y="101"/>
                              </a:cubicBezTo>
                              <a:cubicBezTo>
                                <a:pt x="135" y="79"/>
                                <a:pt x="118" y="62"/>
                                <a:pt x="96" y="62"/>
                              </a:cubicBezTo>
                              <a:cubicBezTo>
                                <a:pt x="83" y="62"/>
                                <a:pt x="71" y="68"/>
                                <a:pt x="64" y="79"/>
                              </a:cubicBezTo>
                              <a:cubicBezTo>
                                <a:pt x="59" y="76"/>
                                <a:pt x="53" y="74"/>
                                <a:pt x="47" y="74"/>
                              </a:cubicBezTo>
                              <a:cubicBezTo>
                                <a:pt x="32" y="74"/>
                                <a:pt x="19" y="86"/>
                                <a:pt x="18" y="102"/>
                              </a:cubicBezTo>
                              <a:cubicBezTo>
                                <a:pt x="7" y="107"/>
                                <a:pt x="0" y="119"/>
                                <a:pt x="0" y="131"/>
                              </a:cubicBezTo>
                              <a:cubicBezTo>
                                <a:pt x="0" y="149"/>
                                <a:pt x="14" y="163"/>
                                <a:pt x="30" y="163"/>
                              </a:cubicBezTo>
                              <a:cubicBezTo>
                                <a:pt x="123" y="163"/>
                                <a:pt x="123" y="163"/>
                                <a:pt x="123" y="163"/>
                              </a:cubicBezTo>
                              <a:cubicBezTo>
                                <a:pt x="140" y="163"/>
                                <a:pt x="153" y="149"/>
                                <a:pt x="153" y="131"/>
                              </a:cubicBezTo>
                              <a:cubicBezTo>
                                <a:pt x="153" y="118"/>
                                <a:pt x="146" y="107"/>
                                <a:pt x="135" y="102"/>
                              </a:cubicBezTo>
                              <a:close/>
                              <a:moveTo>
                                <a:pt x="123" y="157"/>
                              </a:moveTo>
                              <a:cubicBezTo>
                                <a:pt x="30" y="157"/>
                                <a:pt x="30" y="157"/>
                                <a:pt x="30" y="157"/>
                              </a:cubicBezTo>
                              <a:cubicBezTo>
                                <a:pt x="17" y="157"/>
                                <a:pt x="6" y="145"/>
                                <a:pt x="6" y="131"/>
                              </a:cubicBezTo>
                              <a:cubicBezTo>
                                <a:pt x="6" y="120"/>
                                <a:pt x="12" y="111"/>
                                <a:pt x="22" y="107"/>
                              </a:cubicBezTo>
                              <a:cubicBezTo>
                                <a:pt x="23" y="106"/>
                                <a:pt x="23" y="105"/>
                                <a:pt x="23" y="104"/>
                              </a:cubicBezTo>
                              <a:cubicBezTo>
                                <a:pt x="23" y="91"/>
                                <a:pt x="34" y="80"/>
                                <a:pt x="47" y="80"/>
                              </a:cubicBezTo>
                              <a:cubicBezTo>
                                <a:pt x="53" y="80"/>
                                <a:pt x="58" y="82"/>
                                <a:pt x="63" y="85"/>
                              </a:cubicBezTo>
                              <a:cubicBezTo>
                                <a:pt x="63" y="86"/>
                                <a:pt x="64" y="86"/>
                                <a:pt x="65" y="86"/>
                              </a:cubicBezTo>
                              <a:cubicBezTo>
                                <a:pt x="66" y="86"/>
                                <a:pt x="67" y="85"/>
                                <a:pt x="67" y="85"/>
                              </a:cubicBezTo>
                              <a:cubicBezTo>
                                <a:pt x="73" y="74"/>
                                <a:pt x="84" y="68"/>
                                <a:pt x="96" y="68"/>
                              </a:cubicBezTo>
                              <a:cubicBezTo>
                                <a:pt x="114" y="68"/>
                                <a:pt x="129" y="83"/>
                                <a:pt x="129" y="101"/>
                              </a:cubicBezTo>
                              <a:cubicBezTo>
                                <a:pt x="129" y="102"/>
                                <a:pt x="129" y="103"/>
                                <a:pt x="129" y="104"/>
                              </a:cubicBezTo>
                              <a:cubicBezTo>
                                <a:pt x="129" y="105"/>
                                <a:pt x="130" y="106"/>
                                <a:pt x="131" y="107"/>
                              </a:cubicBezTo>
                              <a:cubicBezTo>
                                <a:pt x="141" y="110"/>
                                <a:pt x="147" y="120"/>
                                <a:pt x="147" y="131"/>
                              </a:cubicBezTo>
                              <a:cubicBezTo>
                                <a:pt x="147" y="145"/>
                                <a:pt x="136" y="157"/>
                                <a:pt x="123" y="157"/>
                              </a:cubicBezTo>
                              <a:close/>
                              <a:moveTo>
                                <a:pt x="46" y="32"/>
                              </a:moveTo>
                              <a:cubicBezTo>
                                <a:pt x="46" y="33"/>
                                <a:pt x="47" y="34"/>
                                <a:pt x="48" y="34"/>
                              </a:cubicBezTo>
                              <a:cubicBezTo>
                                <a:pt x="49" y="34"/>
                                <a:pt x="49" y="33"/>
                                <a:pt x="50" y="33"/>
                              </a:cubicBezTo>
                              <a:cubicBezTo>
                                <a:pt x="51" y="32"/>
                                <a:pt x="52" y="31"/>
                                <a:pt x="51" y="29"/>
                              </a:cubicBezTo>
                              <a:cubicBezTo>
                                <a:pt x="40" y="8"/>
                                <a:pt x="40" y="8"/>
                                <a:pt x="40" y="8"/>
                              </a:cubicBezTo>
                              <a:cubicBezTo>
                                <a:pt x="40" y="7"/>
                                <a:pt x="38" y="6"/>
                                <a:pt x="36" y="7"/>
                              </a:cubicBezTo>
                              <a:cubicBezTo>
                                <a:pt x="35" y="8"/>
                                <a:pt x="34" y="10"/>
                                <a:pt x="35" y="11"/>
                              </a:cubicBezTo>
                              <a:lnTo>
                                <a:pt x="46" y="32"/>
                              </a:lnTo>
                              <a:close/>
                              <a:moveTo>
                                <a:pt x="4" y="67"/>
                              </a:moveTo>
                              <a:cubicBezTo>
                                <a:pt x="27" y="67"/>
                                <a:pt x="27" y="67"/>
                                <a:pt x="27" y="67"/>
                              </a:cubicBezTo>
                              <a:cubicBezTo>
                                <a:pt x="27" y="67"/>
                                <a:pt x="27" y="67"/>
                                <a:pt x="27" y="67"/>
                              </a:cubicBezTo>
                              <a:cubicBezTo>
                                <a:pt x="29" y="67"/>
                                <a:pt x="30" y="66"/>
                                <a:pt x="30" y="64"/>
                              </a:cubicBezTo>
                              <a:cubicBezTo>
                                <a:pt x="30" y="62"/>
                                <a:pt x="29" y="61"/>
                                <a:pt x="27" y="61"/>
                              </a:cubicBezTo>
                              <a:cubicBezTo>
                                <a:pt x="4" y="61"/>
                                <a:pt x="4" y="61"/>
                                <a:pt x="4" y="61"/>
                              </a:cubicBezTo>
                              <a:cubicBezTo>
                                <a:pt x="2" y="61"/>
                                <a:pt x="1" y="62"/>
                                <a:pt x="1" y="63"/>
                              </a:cubicBezTo>
                              <a:cubicBezTo>
                                <a:pt x="1" y="65"/>
                                <a:pt x="2" y="66"/>
                                <a:pt x="4" y="67"/>
                              </a:cubicBezTo>
                              <a:close/>
                              <a:moveTo>
                                <a:pt x="12" y="34"/>
                              </a:moveTo>
                              <a:cubicBezTo>
                                <a:pt x="32" y="46"/>
                                <a:pt x="32" y="46"/>
                                <a:pt x="32" y="46"/>
                              </a:cubicBezTo>
                              <a:cubicBezTo>
                                <a:pt x="32" y="47"/>
                                <a:pt x="33" y="47"/>
                                <a:pt x="34" y="47"/>
                              </a:cubicBezTo>
                              <a:cubicBezTo>
                                <a:pt x="35" y="47"/>
                                <a:pt x="35" y="46"/>
                                <a:pt x="36" y="45"/>
                              </a:cubicBezTo>
                              <a:cubicBezTo>
                                <a:pt x="37" y="44"/>
                                <a:pt x="37" y="42"/>
                                <a:pt x="35" y="41"/>
                              </a:cubicBezTo>
                              <a:cubicBezTo>
                                <a:pt x="16" y="29"/>
                                <a:pt x="16" y="29"/>
                                <a:pt x="16" y="29"/>
                              </a:cubicBezTo>
                              <a:cubicBezTo>
                                <a:pt x="14" y="28"/>
                                <a:pt x="12" y="28"/>
                                <a:pt x="11" y="29"/>
                              </a:cubicBezTo>
                              <a:cubicBezTo>
                                <a:pt x="11" y="31"/>
                                <a:pt x="11" y="33"/>
                                <a:pt x="12" y="3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 o:spid="_x0000_s1026" o:spt="100" style="position:absolute;left:0pt;margin-left:276.4pt;margin-top:132.15pt;height:18.1pt;width:16.95pt;z-index:251769856;mso-width-relative:page;mso-height-relative:page;" fillcolor="#626262" filled="t" stroked="f" coordsize="153,163" o:gfxdata="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" path="m86,35c86,35,87,36,87,36c88,36,89,35,90,34c102,15,102,15,102,15c103,13,103,11,102,10c100,10,98,10,97,11c85,31,85,31,85,31c84,32,84,34,86,35xm67,39c60,39,53,41,48,46c43,51,40,57,40,64c40,66,41,67,43,67c43,67,43,67,43,67c44,67,46,66,46,65c46,59,48,54,52,50c56,47,61,45,67,45c74,45,81,49,84,56c85,58,87,58,88,58c90,57,90,55,90,54c85,45,77,39,67,39xm98,49c98,50,99,50,101,50c101,50,101,50,102,50c123,39,123,39,123,39c124,39,125,37,124,35c123,34,121,33,120,34c99,45,99,45,99,45c98,45,97,47,98,49xm67,29c67,29,67,29,67,29c69,29,70,28,70,26c71,3,71,3,71,3c71,1,69,0,68,0c66,0,65,1,65,3c64,26,64,26,64,26c64,28,65,29,67,29xm135,102c135,102,135,101,135,101c135,79,118,62,96,62c83,62,71,68,64,79c59,76,53,74,47,74c32,74,19,86,18,102c7,107,0,119,0,131c0,149,14,163,30,163c123,163,123,163,123,163c140,163,153,149,153,131c153,118,146,107,135,102xm123,157c30,157,30,157,30,157c17,157,6,145,6,131c6,120,12,111,22,107c23,106,23,105,23,104c23,91,34,80,47,80c53,80,58,82,63,85c63,86,64,86,65,86c66,86,67,85,67,85c73,74,84,68,96,68c114,68,129,83,129,101c129,102,129,103,129,104c129,105,130,106,131,107c141,110,147,120,147,131c147,145,136,157,123,157xm46,32c46,33,47,34,48,34c49,34,49,33,50,33c51,32,52,31,51,29c40,8,40,8,40,8c40,7,38,6,36,7c35,8,34,10,35,11l46,32xm4,67c27,67,27,67,27,67c27,67,27,67,27,67c29,67,30,66,30,64c30,62,29,61,27,61c4,61,4,61,4,61c2,61,1,62,1,63c1,65,2,66,4,67xm12,34c32,46,32,46,32,46c32,47,33,47,34,47c35,47,35,46,36,45c37,44,37,42,35,41c16,29,16,29,16,29c14,28,12,28,11,29c11,31,11,33,12,34xe">
                <v:path o:connectlocs="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225470"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3091180</wp:posOffset>
                </wp:positionH>
                <wp:positionV relativeFrom="paragraph">
                  <wp:posOffset>1695450</wp:posOffset>
                </wp:positionV>
                <wp:extent cx="267335" cy="215265"/>
                <wp:effectExtent l="0" t="0" r="18415" b="13335"/>
                <wp:wrapNone/>
                <wp:docPr id="31" name="Freeform 13"/>
                <wp:cNvGraphicFramePr/>
                <a:graphic xmlns:a="http://schemas.openxmlformats.org/drawingml/2006/main">
                  <a:graphicData uri="http://schemas.microsoft.com/office/word/2010/wordprocessingShape">
                    <wps:wsp>
                      <wps:cNvSpPr>
                        <a:spLocks noEditPoints="1"/>
                      </wps:cNvSpPr>
                      <wps:spPr bwMode="auto">
                        <a:xfrm>
                          <a:off x="0" y="0"/>
                          <a:ext cx="267255" cy="2154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0" h="153">
                              <a:moveTo>
                                <a:pt x="142" y="33"/>
                              </a:moveTo>
                              <a:cubicBezTo>
                                <a:pt x="142" y="34"/>
                                <a:pt x="143" y="35"/>
                                <a:pt x="144" y="35"/>
                              </a:cubicBezTo>
                              <a:cubicBezTo>
                                <a:pt x="145" y="35"/>
                                <a:pt x="146" y="34"/>
                                <a:pt x="146" y="34"/>
                              </a:cubicBezTo>
                              <a:cubicBezTo>
                                <a:pt x="160" y="23"/>
                                <a:pt x="160" y="23"/>
                                <a:pt x="160" y="23"/>
                              </a:cubicBezTo>
                              <a:cubicBezTo>
                                <a:pt x="162" y="22"/>
                                <a:pt x="162" y="20"/>
                                <a:pt x="161" y="19"/>
                              </a:cubicBezTo>
                              <a:cubicBezTo>
                                <a:pt x="160" y="17"/>
                                <a:pt x="158" y="17"/>
                                <a:pt x="157" y="18"/>
                              </a:cubicBezTo>
                              <a:cubicBezTo>
                                <a:pt x="142" y="29"/>
                                <a:pt x="142" y="29"/>
                                <a:pt x="142" y="29"/>
                              </a:cubicBezTo>
                              <a:cubicBezTo>
                                <a:pt x="141" y="30"/>
                                <a:pt x="141" y="32"/>
                                <a:pt x="142" y="33"/>
                              </a:cubicBezTo>
                              <a:close/>
                              <a:moveTo>
                                <a:pt x="131" y="25"/>
                              </a:moveTo>
                              <a:cubicBezTo>
                                <a:pt x="131" y="25"/>
                                <a:pt x="132" y="25"/>
                                <a:pt x="132" y="25"/>
                              </a:cubicBezTo>
                              <a:cubicBezTo>
                                <a:pt x="133" y="25"/>
                                <a:pt x="134" y="25"/>
                                <a:pt x="135" y="23"/>
                              </a:cubicBezTo>
                              <a:cubicBezTo>
                                <a:pt x="142" y="7"/>
                                <a:pt x="142" y="7"/>
                                <a:pt x="142" y="7"/>
                              </a:cubicBezTo>
                              <a:cubicBezTo>
                                <a:pt x="142" y="5"/>
                                <a:pt x="142" y="4"/>
                                <a:pt x="140" y="3"/>
                              </a:cubicBezTo>
                              <a:cubicBezTo>
                                <a:pt x="139" y="2"/>
                                <a:pt x="137" y="3"/>
                                <a:pt x="136" y="5"/>
                              </a:cubicBezTo>
                              <a:cubicBezTo>
                                <a:pt x="129" y="21"/>
                                <a:pt x="129" y="21"/>
                                <a:pt x="129" y="21"/>
                              </a:cubicBezTo>
                              <a:cubicBezTo>
                                <a:pt x="129" y="23"/>
                                <a:pt x="129" y="24"/>
                                <a:pt x="131" y="25"/>
                              </a:cubicBezTo>
                              <a:close/>
                              <a:moveTo>
                                <a:pt x="100" y="50"/>
                              </a:moveTo>
                              <a:cubicBezTo>
                                <a:pt x="100" y="52"/>
                                <a:pt x="101" y="53"/>
                                <a:pt x="103" y="53"/>
                              </a:cubicBezTo>
                              <a:cubicBezTo>
                                <a:pt x="105" y="53"/>
                                <a:pt x="106" y="52"/>
                                <a:pt x="106" y="50"/>
                              </a:cubicBezTo>
                              <a:cubicBezTo>
                                <a:pt x="106" y="43"/>
                                <a:pt x="111" y="36"/>
                                <a:pt x="118" y="35"/>
                              </a:cubicBezTo>
                              <a:cubicBezTo>
                                <a:pt x="122" y="34"/>
                                <a:pt x="126" y="35"/>
                                <a:pt x="129" y="38"/>
                              </a:cubicBezTo>
                              <a:cubicBezTo>
                                <a:pt x="133" y="40"/>
                                <a:pt x="135" y="43"/>
                                <a:pt x="135" y="47"/>
                              </a:cubicBezTo>
                              <a:cubicBezTo>
                                <a:pt x="136" y="50"/>
                                <a:pt x="136" y="53"/>
                                <a:pt x="134" y="56"/>
                              </a:cubicBezTo>
                              <a:cubicBezTo>
                                <a:pt x="134" y="57"/>
                                <a:pt x="134" y="59"/>
                                <a:pt x="136" y="60"/>
                              </a:cubicBezTo>
                              <a:cubicBezTo>
                                <a:pt x="136" y="60"/>
                                <a:pt x="137" y="60"/>
                                <a:pt x="137" y="60"/>
                              </a:cubicBezTo>
                              <a:cubicBezTo>
                                <a:pt x="138" y="60"/>
                                <a:pt x="139" y="60"/>
                                <a:pt x="140" y="58"/>
                              </a:cubicBezTo>
                              <a:cubicBezTo>
                                <a:pt x="141" y="55"/>
                                <a:pt x="142" y="51"/>
                                <a:pt x="141" y="46"/>
                              </a:cubicBezTo>
                              <a:cubicBezTo>
                                <a:pt x="140" y="41"/>
                                <a:pt x="137" y="36"/>
                                <a:pt x="133" y="33"/>
                              </a:cubicBezTo>
                              <a:cubicBezTo>
                                <a:pt x="128" y="30"/>
                                <a:pt x="123" y="28"/>
                                <a:pt x="117" y="29"/>
                              </a:cubicBezTo>
                              <a:cubicBezTo>
                                <a:pt x="107" y="31"/>
                                <a:pt x="100" y="40"/>
                                <a:pt x="100" y="50"/>
                              </a:cubicBezTo>
                              <a:close/>
                              <a:moveTo>
                                <a:pt x="147" y="45"/>
                              </a:moveTo>
                              <a:cubicBezTo>
                                <a:pt x="147" y="47"/>
                                <a:pt x="149" y="48"/>
                                <a:pt x="150" y="48"/>
                              </a:cubicBezTo>
                              <a:cubicBezTo>
                                <a:pt x="150" y="48"/>
                                <a:pt x="150" y="48"/>
                                <a:pt x="151" y="48"/>
                              </a:cubicBezTo>
                              <a:cubicBezTo>
                                <a:pt x="168" y="45"/>
                                <a:pt x="168" y="45"/>
                                <a:pt x="168" y="45"/>
                              </a:cubicBezTo>
                              <a:cubicBezTo>
                                <a:pt x="170" y="45"/>
                                <a:pt x="171" y="43"/>
                                <a:pt x="171" y="42"/>
                              </a:cubicBezTo>
                              <a:cubicBezTo>
                                <a:pt x="170" y="40"/>
                                <a:pt x="169" y="39"/>
                                <a:pt x="167" y="39"/>
                              </a:cubicBezTo>
                              <a:cubicBezTo>
                                <a:pt x="150" y="42"/>
                                <a:pt x="150" y="42"/>
                                <a:pt x="150" y="42"/>
                              </a:cubicBezTo>
                              <a:cubicBezTo>
                                <a:pt x="148" y="42"/>
                                <a:pt x="147" y="44"/>
                                <a:pt x="147" y="45"/>
                              </a:cubicBezTo>
                              <a:close/>
                              <a:moveTo>
                                <a:pt x="76" y="34"/>
                              </a:moveTo>
                              <a:cubicBezTo>
                                <a:pt x="92" y="41"/>
                                <a:pt x="92" y="41"/>
                                <a:pt x="92" y="41"/>
                              </a:cubicBezTo>
                              <a:cubicBezTo>
                                <a:pt x="93" y="41"/>
                                <a:pt x="93" y="41"/>
                                <a:pt x="93" y="41"/>
                              </a:cubicBezTo>
                              <a:cubicBezTo>
                                <a:pt x="95" y="41"/>
                                <a:pt x="96" y="41"/>
                                <a:pt x="96" y="40"/>
                              </a:cubicBezTo>
                              <a:cubicBezTo>
                                <a:pt x="97" y="38"/>
                                <a:pt x="96" y="36"/>
                                <a:pt x="94" y="36"/>
                              </a:cubicBezTo>
                              <a:cubicBezTo>
                                <a:pt x="78" y="29"/>
                                <a:pt x="78" y="29"/>
                                <a:pt x="78" y="29"/>
                              </a:cubicBezTo>
                              <a:cubicBezTo>
                                <a:pt x="76" y="28"/>
                                <a:pt x="75" y="29"/>
                                <a:pt x="74" y="30"/>
                              </a:cubicBezTo>
                              <a:cubicBezTo>
                                <a:pt x="73" y="32"/>
                                <a:pt x="74" y="34"/>
                                <a:pt x="76" y="34"/>
                              </a:cubicBezTo>
                              <a:close/>
                              <a:moveTo>
                                <a:pt x="174" y="85"/>
                              </a:moveTo>
                              <a:cubicBezTo>
                                <a:pt x="173" y="71"/>
                                <a:pt x="161" y="60"/>
                                <a:pt x="147" y="60"/>
                              </a:cubicBezTo>
                              <a:cubicBezTo>
                                <a:pt x="141" y="60"/>
                                <a:pt x="134" y="62"/>
                                <a:pt x="130" y="66"/>
                              </a:cubicBezTo>
                              <a:cubicBezTo>
                                <a:pt x="128" y="67"/>
                                <a:pt x="128" y="69"/>
                                <a:pt x="129" y="70"/>
                              </a:cubicBezTo>
                              <a:cubicBezTo>
                                <a:pt x="130" y="72"/>
                                <a:pt x="132" y="72"/>
                                <a:pt x="133" y="71"/>
                              </a:cubicBezTo>
                              <a:cubicBezTo>
                                <a:pt x="137" y="68"/>
                                <a:pt x="142" y="66"/>
                                <a:pt x="147" y="66"/>
                              </a:cubicBezTo>
                              <a:cubicBezTo>
                                <a:pt x="158" y="66"/>
                                <a:pt x="168" y="76"/>
                                <a:pt x="168" y="87"/>
                              </a:cubicBezTo>
                              <a:cubicBezTo>
                                <a:pt x="168" y="89"/>
                                <a:pt x="169" y="90"/>
                                <a:pt x="170" y="90"/>
                              </a:cubicBezTo>
                              <a:cubicBezTo>
                                <a:pt x="178" y="94"/>
                                <a:pt x="184" y="102"/>
                                <a:pt x="184" y="111"/>
                              </a:cubicBezTo>
                              <a:cubicBezTo>
                                <a:pt x="184" y="124"/>
                                <a:pt x="174" y="134"/>
                                <a:pt x="162" y="134"/>
                              </a:cubicBezTo>
                              <a:cubicBezTo>
                                <a:pt x="153" y="134"/>
                                <a:pt x="153" y="134"/>
                                <a:pt x="153" y="134"/>
                              </a:cubicBezTo>
                              <a:cubicBezTo>
                                <a:pt x="151" y="134"/>
                                <a:pt x="150" y="136"/>
                                <a:pt x="150" y="137"/>
                              </a:cubicBezTo>
                              <a:cubicBezTo>
                                <a:pt x="150" y="139"/>
                                <a:pt x="151" y="140"/>
                                <a:pt x="153" y="140"/>
                              </a:cubicBezTo>
                              <a:cubicBezTo>
                                <a:pt x="162" y="140"/>
                                <a:pt x="162" y="140"/>
                                <a:pt x="162" y="140"/>
                              </a:cubicBezTo>
                              <a:cubicBezTo>
                                <a:pt x="177" y="140"/>
                                <a:pt x="190" y="127"/>
                                <a:pt x="190" y="111"/>
                              </a:cubicBezTo>
                              <a:cubicBezTo>
                                <a:pt x="190" y="100"/>
                                <a:pt x="183" y="90"/>
                                <a:pt x="174" y="85"/>
                              </a:cubicBezTo>
                              <a:close/>
                              <a:moveTo>
                                <a:pt x="116" y="23"/>
                              </a:moveTo>
                              <a:cubicBezTo>
                                <a:pt x="116" y="23"/>
                                <a:pt x="116" y="23"/>
                                <a:pt x="117" y="23"/>
                              </a:cubicBezTo>
                              <a:cubicBezTo>
                                <a:pt x="118" y="23"/>
                                <a:pt x="119" y="22"/>
                                <a:pt x="119" y="20"/>
                              </a:cubicBezTo>
                              <a:cubicBezTo>
                                <a:pt x="116" y="2"/>
                                <a:pt x="116" y="2"/>
                                <a:pt x="116" y="2"/>
                              </a:cubicBezTo>
                              <a:cubicBezTo>
                                <a:pt x="116" y="1"/>
                                <a:pt x="114" y="0"/>
                                <a:pt x="113" y="0"/>
                              </a:cubicBezTo>
                              <a:cubicBezTo>
                                <a:pt x="111" y="0"/>
                                <a:pt x="110" y="2"/>
                                <a:pt x="110" y="3"/>
                              </a:cubicBezTo>
                              <a:cubicBezTo>
                                <a:pt x="113" y="21"/>
                                <a:pt x="113" y="21"/>
                                <a:pt x="113" y="21"/>
                              </a:cubicBezTo>
                              <a:cubicBezTo>
                                <a:pt x="113" y="22"/>
                                <a:pt x="115" y="23"/>
                                <a:pt x="116" y="23"/>
                              </a:cubicBezTo>
                              <a:close/>
                              <a:moveTo>
                                <a:pt x="133" y="93"/>
                              </a:moveTo>
                              <a:cubicBezTo>
                                <a:pt x="133" y="93"/>
                                <a:pt x="133" y="93"/>
                                <a:pt x="133" y="92"/>
                              </a:cubicBezTo>
                              <a:cubicBezTo>
                                <a:pt x="133" y="71"/>
                                <a:pt x="116" y="54"/>
                                <a:pt x="94" y="54"/>
                              </a:cubicBezTo>
                              <a:cubicBezTo>
                                <a:pt x="82" y="54"/>
                                <a:pt x="70" y="60"/>
                                <a:pt x="63" y="70"/>
                              </a:cubicBezTo>
                              <a:cubicBezTo>
                                <a:pt x="58" y="67"/>
                                <a:pt x="53" y="66"/>
                                <a:pt x="47" y="66"/>
                              </a:cubicBezTo>
                              <a:cubicBezTo>
                                <a:pt x="31" y="66"/>
                                <a:pt x="19" y="78"/>
                                <a:pt x="18" y="94"/>
                              </a:cubicBezTo>
                              <a:cubicBezTo>
                                <a:pt x="7" y="99"/>
                                <a:pt x="0" y="110"/>
                                <a:pt x="0" y="122"/>
                              </a:cubicBezTo>
                              <a:cubicBezTo>
                                <a:pt x="0" y="139"/>
                                <a:pt x="14" y="153"/>
                                <a:pt x="30" y="153"/>
                              </a:cubicBezTo>
                              <a:cubicBezTo>
                                <a:pt x="121" y="153"/>
                                <a:pt x="121" y="153"/>
                                <a:pt x="121" y="153"/>
                              </a:cubicBezTo>
                              <a:cubicBezTo>
                                <a:pt x="137" y="153"/>
                                <a:pt x="151" y="139"/>
                                <a:pt x="151" y="122"/>
                              </a:cubicBezTo>
                              <a:cubicBezTo>
                                <a:pt x="151" y="109"/>
                                <a:pt x="144" y="98"/>
                                <a:pt x="133" y="93"/>
                              </a:cubicBezTo>
                              <a:close/>
                              <a:moveTo>
                                <a:pt x="121" y="147"/>
                              </a:moveTo>
                              <a:cubicBezTo>
                                <a:pt x="30" y="147"/>
                                <a:pt x="30" y="147"/>
                                <a:pt x="30" y="147"/>
                              </a:cubicBezTo>
                              <a:cubicBezTo>
                                <a:pt x="17" y="147"/>
                                <a:pt x="6" y="136"/>
                                <a:pt x="6" y="122"/>
                              </a:cubicBezTo>
                              <a:cubicBezTo>
                                <a:pt x="6" y="111"/>
                                <a:pt x="12" y="102"/>
                                <a:pt x="22" y="98"/>
                              </a:cubicBezTo>
                              <a:cubicBezTo>
                                <a:pt x="23" y="98"/>
                                <a:pt x="23" y="96"/>
                                <a:pt x="23" y="95"/>
                              </a:cubicBezTo>
                              <a:cubicBezTo>
                                <a:pt x="23" y="82"/>
                                <a:pt x="34" y="72"/>
                                <a:pt x="47" y="72"/>
                              </a:cubicBezTo>
                              <a:cubicBezTo>
                                <a:pt x="52" y="72"/>
                                <a:pt x="58" y="74"/>
                                <a:pt x="62" y="77"/>
                              </a:cubicBezTo>
                              <a:cubicBezTo>
                                <a:pt x="63" y="78"/>
                                <a:pt x="63" y="78"/>
                                <a:pt x="64" y="78"/>
                              </a:cubicBezTo>
                              <a:cubicBezTo>
                                <a:pt x="65" y="78"/>
                                <a:pt x="66" y="77"/>
                                <a:pt x="66" y="76"/>
                              </a:cubicBezTo>
                              <a:cubicBezTo>
                                <a:pt x="72" y="66"/>
                                <a:pt x="83" y="60"/>
                                <a:pt x="94" y="60"/>
                              </a:cubicBezTo>
                              <a:cubicBezTo>
                                <a:pt x="112" y="60"/>
                                <a:pt x="127" y="74"/>
                                <a:pt x="127" y="92"/>
                              </a:cubicBezTo>
                              <a:cubicBezTo>
                                <a:pt x="127" y="93"/>
                                <a:pt x="127" y="94"/>
                                <a:pt x="127" y="95"/>
                              </a:cubicBezTo>
                              <a:cubicBezTo>
                                <a:pt x="127" y="96"/>
                                <a:pt x="127" y="97"/>
                                <a:pt x="129" y="98"/>
                              </a:cubicBezTo>
                              <a:cubicBezTo>
                                <a:pt x="138" y="101"/>
                                <a:pt x="145" y="111"/>
                                <a:pt x="145" y="122"/>
                              </a:cubicBezTo>
                              <a:cubicBezTo>
                                <a:pt x="145" y="136"/>
                                <a:pt x="134" y="147"/>
                                <a:pt x="121" y="147"/>
                              </a:cubicBezTo>
                              <a:close/>
                              <a:moveTo>
                                <a:pt x="100" y="28"/>
                              </a:moveTo>
                              <a:cubicBezTo>
                                <a:pt x="101" y="29"/>
                                <a:pt x="102" y="29"/>
                                <a:pt x="103" y="29"/>
                              </a:cubicBezTo>
                              <a:cubicBezTo>
                                <a:pt x="103" y="29"/>
                                <a:pt x="104" y="29"/>
                                <a:pt x="104" y="29"/>
                              </a:cubicBezTo>
                              <a:cubicBezTo>
                                <a:pt x="106" y="28"/>
                                <a:pt x="106" y="26"/>
                                <a:pt x="105" y="24"/>
                              </a:cubicBezTo>
                              <a:cubicBezTo>
                                <a:pt x="94" y="10"/>
                                <a:pt x="94" y="10"/>
                                <a:pt x="94" y="10"/>
                              </a:cubicBezTo>
                              <a:cubicBezTo>
                                <a:pt x="93" y="9"/>
                                <a:pt x="91" y="9"/>
                                <a:pt x="90" y="10"/>
                              </a:cubicBezTo>
                              <a:cubicBezTo>
                                <a:pt x="89" y="11"/>
                                <a:pt x="88" y="13"/>
                                <a:pt x="89" y="14"/>
                              </a:cubicBezTo>
                              <a:lnTo>
                                <a:pt x="100" y="28"/>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 o:spid="_x0000_s1026" o:spt="100" style="position:absolute;left:0pt;margin-left:243.4pt;margin-top:133.5pt;height:16.95pt;width:21.05pt;z-index:251768832;mso-width-relative:page;mso-height-relative:page;" fillcolor="#626262" filled="t" stroked="f" coordsize="190,153" o:gfxdata="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" path="m142,33c142,34,143,35,144,35c145,35,146,34,146,34c160,23,160,23,160,23c162,22,162,20,161,19c160,17,158,17,157,18c142,29,142,29,142,29c141,30,141,32,142,33xm131,25c131,25,132,25,132,25c133,25,134,25,135,23c142,7,142,7,142,7c142,5,142,4,140,3c139,2,137,3,136,5c129,21,129,21,129,21c129,23,129,24,131,25xm100,50c100,52,101,53,103,53c105,53,106,52,106,50c106,43,111,36,118,35c122,34,126,35,129,38c133,40,135,43,135,47c136,50,136,53,134,56c134,57,134,59,136,60c136,60,137,60,137,60c138,60,139,60,140,58c141,55,142,51,141,46c140,41,137,36,133,33c128,30,123,28,117,29c107,31,100,40,100,50xm147,45c147,47,149,48,150,48c150,48,150,48,151,48c168,45,168,45,168,45c170,45,171,43,171,42c170,40,169,39,167,39c150,42,150,42,150,42c148,42,147,44,147,45xm76,34c92,41,92,41,92,41c93,41,93,41,93,41c95,41,96,41,96,40c97,38,96,36,94,36c78,29,78,29,78,29c76,28,75,29,74,30c73,32,74,34,76,34xm174,85c173,71,161,60,147,60c141,60,134,62,130,66c128,67,128,69,129,70c130,72,132,72,133,71c137,68,142,66,147,66c158,66,168,76,168,87c168,89,169,90,170,90c178,94,184,102,184,111c184,124,174,134,162,134c153,134,153,134,153,134c151,134,150,136,150,137c150,139,151,140,153,140c162,140,162,140,162,140c177,140,190,127,190,111c190,100,183,90,174,85xm116,23c116,23,116,23,117,23c118,23,119,22,119,20c116,2,116,2,116,2c116,1,114,0,113,0c111,0,110,2,110,3c113,21,113,21,113,21c113,22,115,23,116,23xm133,93c133,93,133,93,133,92c133,71,116,54,94,54c82,54,70,60,63,70c58,67,53,66,47,66c31,66,19,78,18,94c7,99,0,110,0,122c0,139,14,153,30,153c121,153,121,153,121,153c137,153,151,139,151,122c151,109,144,98,133,93xm121,147c30,147,30,147,30,147c17,147,6,136,6,122c6,111,12,102,22,98c23,98,23,96,23,95c23,82,34,72,47,72c52,72,58,74,62,77c63,78,63,78,64,78c65,78,66,77,66,76c72,66,83,60,94,60c112,60,127,74,127,92c127,93,127,94,127,95c127,96,127,97,129,98c138,101,145,111,145,122c145,136,134,147,121,147xm100,28c101,29,102,29,103,29c103,29,104,29,104,29c106,28,106,26,105,24c94,10,94,10,94,10c93,9,91,9,90,10c89,11,88,13,89,14l100,28xe">
                <v:path o:connectlocs="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2771140</wp:posOffset>
                </wp:positionH>
                <wp:positionV relativeFrom="paragraph">
                  <wp:posOffset>1752600</wp:posOffset>
                </wp:positionV>
                <wp:extent cx="233045" cy="215265"/>
                <wp:effectExtent l="0" t="0" r="14605" b="13335"/>
                <wp:wrapNone/>
                <wp:docPr id="30" name="Freeform 12"/>
                <wp:cNvGraphicFramePr/>
                <a:graphic xmlns:a="http://schemas.openxmlformats.org/drawingml/2006/main">
                  <a:graphicData uri="http://schemas.microsoft.com/office/word/2010/wordprocessingShape">
                    <wps:wsp>
                      <wps:cNvSpPr>
                        <a:spLocks noEditPoints="1"/>
                      </wps:cNvSpPr>
                      <wps:spPr bwMode="auto">
                        <a:xfrm>
                          <a:off x="0" y="0"/>
                          <a:ext cx="233327" cy="2154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6" h="153">
                              <a:moveTo>
                                <a:pt x="100" y="97"/>
                              </a:moveTo>
                              <a:cubicBezTo>
                                <a:pt x="96" y="97"/>
                                <a:pt x="96" y="97"/>
                                <a:pt x="96" y="97"/>
                              </a:cubicBezTo>
                              <a:cubicBezTo>
                                <a:pt x="118" y="67"/>
                                <a:pt x="118" y="67"/>
                                <a:pt x="118" y="67"/>
                              </a:cubicBezTo>
                              <a:cubicBezTo>
                                <a:pt x="118" y="66"/>
                                <a:pt x="118" y="65"/>
                                <a:pt x="118" y="64"/>
                              </a:cubicBezTo>
                              <a:cubicBezTo>
                                <a:pt x="117" y="63"/>
                                <a:pt x="116" y="63"/>
                                <a:pt x="115" y="63"/>
                              </a:cubicBezTo>
                              <a:cubicBezTo>
                                <a:pt x="76" y="63"/>
                                <a:pt x="76" y="63"/>
                                <a:pt x="76" y="63"/>
                              </a:cubicBezTo>
                              <a:cubicBezTo>
                                <a:pt x="75" y="63"/>
                                <a:pt x="74" y="63"/>
                                <a:pt x="73" y="65"/>
                              </a:cubicBezTo>
                              <a:cubicBezTo>
                                <a:pt x="60" y="106"/>
                                <a:pt x="60" y="106"/>
                                <a:pt x="60" y="106"/>
                              </a:cubicBezTo>
                              <a:cubicBezTo>
                                <a:pt x="60" y="107"/>
                                <a:pt x="60" y="108"/>
                                <a:pt x="61" y="109"/>
                              </a:cubicBezTo>
                              <a:cubicBezTo>
                                <a:pt x="61" y="109"/>
                                <a:pt x="62" y="110"/>
                                <a:pt x="63" y="110"/>
                              </a:cubicBezTo>
                              <a:cubicBezTo>
                                <a:pt x="69" y="110"/>
                                <a:pt x="69" y="110"/>
                                <a:pt x="69" y="110"/>
                              </a:cubicBezTo>
                              <a:cubicBezTo>
                                <a:pt x="54" y="149"/>
                                <a:pt x="54" y="149"/>
                                <a:pt x="54" y="149"/>
                              </a:cubicBezTo>
                              <a:cubicBezTo>
                                <a:pt x="54" y="151"/>
                                <a:pt x="54" y="152"/>
                                <a:pt x="55" y="153"/>
                              </a:cubicBezTo>
                              <a:cubicBezTo>
                                <a:pt x="56" y="153"/>
                                <a:pt x="56" y="153"/>
                                <a:pt x="57" y="153"/>
                              </a:cubicBezTo>
                              <a:cubicBezTo>
                                <a:pt x="58" y="153"/>
                                <a:pt x="59" y="153"/>
                                <a:pt x="59" y="152"/>
                              </a:cubicBezTo>
                              <a:cubicBezTo>
                                <a:pt x="103" y="102"/>
                                <a:pt x="103" y="102"/>
                                <a:pt x="103" y="102"/>
                              </a:cubicBezTo>
                              <a:cubicBezTo>
                                <a:pt x="103" y="101"/>
                                <a:pt x="104" y="100"/>
                                <a:pt x="103" y="99"/>
                              </a:cubicBezTo>
                              <a:cubicBezTo>
                                <a:pt x="103" y="98"/>
                                <a:pt x="102" y="97"/>
                                <a:pt x="100" y="97"/>
                              </a:cubicBezTo>
                              <a:close/>
                              <a:moveTo>
                                <a:pt x="65" y="136"/>
                              </a:moveTo>
                              <a:cubicBezTo>
                                <a:pt x="76" y="108"/>
                                <a:pt x="76" y="108"/>
                                <a:pt x="76" y="108"/>
                              </a:cubicBezTo>
                              <a:cubicBezTo>
                                <a:pt x="76" y="107"/>
                                <a:pt x="76" y="106"/>
                                <a:pt x="75" y="105"/>
                              </a:cubicBezTo>
                              <a:cubicBezTo>
                                <a:pt x="75" y="104"/>
                                <a:pt x="74" y="104"/>
                                <a:pt x="73" y="104"/>
                              </a:cubicBezTo>
                              <a:cubicBezTo>
                                <a:pt x="67" y="104"/>
                                <a:pt x="67" y="104"/>
                                <a:pt x="67" y="104"/>
                              </a:cubicBezTo>
                              <a:cubicBezTo>
                                <a:pt x="79" y="69"/>
                                <a:pt x="79" y="69"/>
                                <a:pt x="79" y="69"/>
                              </a:cubicBezTo>
                              <a:cubicBezTo>
                                <a:pt x="109" y="69"/>
                                <a:pt x="109" y="69"/>
                                <a:pt x="109" y="69"/>
                              </a:cubicBezTo>
                              <a:cubicBezTo>
                                <a:pt x="88" y="98"/>
                                <a:pt x="88" y="98"/>
                                <a:pt x="88" y="98"/>
                              </a:cubicBezTo>
                              <a:cubicBezTo>
                                <a:pt x="87" y="99"/>
                                <a:pt x="87" y="100"/>
                                <a:pt x="88" y="101"/>
                              </a:cubicBezTo>
                              <a:cubicBezTo>
                                <a:pt x="88" y="102"/>
                                <a:pt x="89" y="103"/>
                                <a:pt x="91" y="103"/>
                              </a:cubicBezTo>
                              <a:cubicBezTo>
                                <a:pt x="94" y="103"/>
                                <a:pt x="94" y="103"/>
                                <a:pt x="94" y="103"/>
                              </a:cubicBezTo>
                              <a:lnTo>
                                <a:pt x="65" y="136"/>
                              </a:lnTo>
                              <a:close/>
                              <a:moveTo>
                                <a:pt x="146" y="43"/>
                              </a:moveTo>
                              <a:cubicBezTo>
                                <a:pt x="146" y="43"/>
                                <a:pt x="146" y="42"/>
                                <a:pt x="146" y="42"/>
                              </a:cubicBezTo>
                              <a:cubicBezTo>
                                <a:pt x="146" y="19"/>
                                <a:pt x="127" y="0"/>
                                <a:pt x="104" y="0"/>
                              </a:cubicBezTo>
                              <a:cubicBezTo>
                                <a:pt x="90" y="0"/>
                                <a:pt x="77" y="7"/>
                                <a:pt x="69" y="18"/>
                              </a:cubicBezTo>
                              <a:cubicBezTo>
                                <a:pt x="64" y="15"/>
                                <a:pt x="58" y="13"/>
                                <a:pt x="51" y="13"/>
                              </a:cubicBezTo>
                              <a:cubicBezTo>
                                <a:pt x="34" y="13"/>
                                <a:pt x="20" y="26"/>
                                <a:pt x="19" y="43"/>
                              </a:cubicBezTo>
                              <a:cubicBezTo>
                                <a:pt x="8" y="49"/>
                                <a:pt x="0" y="61"/>
                                <a:pt x="0" y="75"/>
                              </a:cubicBezTo>
                              <a:cubicBezTo>
                                <a:pt x="0" y="94"/>
                                <a:pt x="15" y="109"/>
                                <a:pt x="33" y="109"/>
                              </a:cubicBezTo>
                              <a:cubicBezTo>
                                <a:pt x="46" y="109"/>
                                <a:pt x="46" y="109"/>
                                <a:pt x="46" y="109"/>
                              </a:cubicBezTo>
                              <a:cubicBezTo>
                                <a:pt x="48" y="109"/>
                                <a:pt x="49" y="108"/>
                                <a:pt x="49" y="106"/>
                              </a:cubicBezTo>
                              <a:cubicBezTo>
                                <a:pt x="49" y="104"/>
                                <a:pt x="48" y="103"/>
                                <a:pt x="46" y="103"/>
                              </a:cubicBezTo>
                              <a:cubicBezTo>
                                <a:pt x="33" y="103"/>
                                <a:pt x="33" y="103"/>
                                <a:pt x="33" y="103"/>
                              </a:cubicBezTo>
                              <a:cubicBezTo>
                                <a:pt x="18" y="103"/>
                                <a:pt x="6" y="90"/>
                                <a:pt x="6" y="75"/>
                              </a:cubicBezTo>
                              <a:cubicBezTo>
                                <a:pt x="6" y="63"/>
                                <a:pt x="13" y="52"/>
                                <a:pt x="23" y="48"/>
                              </a:cubicBezTo>
                              <a:cubicBezTo>
                                <a:pt x="24" y="48"/>
                                <a:pt x="25" y="46"/>
                                <a:pt x="25" y="45"/>
                              </a:cubicBezTo>
                              <a:cubicBezTo>
                                <a:pt x="25" y="31"/>
                                <a:pt x="37" y="19"/>
                                <a:pt x="51" y="19"/>
                              </a:cubicBezTo>
                              <a:cubicBezTo>
                                <a:pt x="57" y="19"/>
                                <a:pt x="63" y="21"/>
                                <a:pt x="68" y="25"/>
                              </a:cubicBezTo>
                              <a:cubicBezTo>
                                <a:pt x="69" y="25"/>
                                <a:pt x="70" y="26"/>
                                <a:pt x="71" y="25"/>
                              </a:cubicBezTo>
                              <a:cubicBezTo>
                                <a:pt x="71" y="25"/>
                                <a:pt x="72" y="25"/>
                                <a:pt x="73" y="24"/>
                              </a:cubicBezTo>
                              <a:cubicBezTo>
                                <a:pt x="79" y="13"/>
                                <a:pt x="91" y="6"/>
                                <a:pt x="104" y="6"/>
                              </a:cubicBezTo>
                              <a:cubicBezTo>
                                <a:pt x="124" y="6"/>
                                <a:pt x="140" y="22"/>
                                <a:pt x="140" y="42"/>
                              </a:cubicBezTo>
                              <a:cubicBezTo>
                                <a:pt x="140" y="43"/>
                                <a:pt x="140" y="44"/>
                                <a:pt x="140" y="45"/>
                              </a:cubicBezTo>
                              <a:cubicBezTo>
                                <a:pt x="140" y="46"/>
                                <a:pt x="141" y="47"/>
                                <a:pt x="142" y="48"/>
                              </a:cubicBezTo>
                              <a:cubicBezTo>
                                <a:pt x="153" y="52"/>
                                <a:pt x="160" y="63"/>
                                <a:pt x="160" y="75"/>
                              </a:cubicBezTo>
                              <a:cubicBezTo>
                                <a:pt x="160" y="90"/>
                                <a:pt x="148" y="103"/>
                                <a:pt x="133" y="103"/>
                              </a:cubicBezTo>
                              <a:cubicBezTo>
                                <a:pt x="120" y="103"/>
                                <a:pt x="120" y="103"/>
                                <a:pt x="120" y="103"/>
                              </a:cubicBezTo>
                              <a:cubicBezTo>
                                <a:pt x="118" y="103"/>
                                <a:pt x="117" y="104"/>
                                <a:pt x="117" y="106"/>
                              </a:cubicBezTo>
                              <a:cubicBezTo>
                                <a:pt x="117" y="108"/>
                                <a:pt x="118" y="109"/>
                                <a:pt x="120" y="109"/>
                              </a:cubicBezTo>
                              <a:cubicBezTo>
                                <a:pt x="133" y="109"/>
                                <a:pt x="133" y="109"/>
                                <a:pt x="133" y="109"/>
                              </a:cubicBezTo>
                              <a:cubicBezTo>
                                <a:pt x="151" y="109"/>
                                <a:pt x="166" y="94"/>
                                <a:pt x="166" y="75"/>
                              </a:cubicBezTo>
                              <a:cubicBezTo>
                                <a:pt x="166" y="61"/>
                                <a:pt x="158" y="48"/>
                                <a:pt x="146" y="4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 o:spid="_x0000_s1026" o:spt="100" style="position:absolute;left:0pt;margin-left:218.2pt;margin-top:138pt;height:16.95pt;width:18.35pt;z-index:251767808;mso-width-relative:page;mso-height-relative:page;" fillcolor="#626262" filled="t" stroked="f" coordsize="166,153" o:gfxdata="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" path="m100,97c96,97,96,97,96,97c118,67,118,67,118,67c118,66,118,65,118,64c117,63,116,63,115,63c76,63,76,63,76,63c75,63,74,63,73,65c60,106,60,106,60,106c60,107,60,108,61,109c61,109,62,110,63,110c69,110,69,110,69,110c54,149,54,149,54,149c54,151,54,152,55,153c56,153,56,153,57,153c58,153,59,153,59,152c103,102,103,102,103,102c103,101,104,100,103,99c103,98,102,97,100,97xm65,136c76,108,76,108,76,108c76,107,76,106,75,105c75,104,74,104,73,104c67,104,67,104,67,104c79,69,79,69,79,69c109,69,109,69,109,69c88,98,88,98,88,98c87,99,87,100,88,101c88,102,89,103,91,103c94,103,94,103,94,103l65,136xm146,43c146,43,146,42,146,42c146,19,127,0,104,0c90,0,77,7,69,18c64,15,58,13,51,13c34,13,20,26,19,43c8,49,0,61,0,75c0,94,15,109,33,109c46,109,46,109,46,109c48,109,49,108,49,106c49,104,48,103,46,103c33,103,33,103,33,103c18,103,6,90,6,75c6,63,13,52,23,48c24,48,25,46,25,45c25,31,37,19,51,19c57,19,63,21,68,25c69,25,70,26,71,25c71,25,72,25,73,24c79,13,91,6,104,6c124,6,140,22,140,42c140,43,140,44,140,45c140,46,141,47,142,48c153,52,160,63,160,75c160,90,148,103,133,103c120,103,120,103,120,103c118,103,117,104,117,106c117,108,118,109,120,109c133,109,133,109,133,109c151,109,166,94,166,75c166,61,158,48,146,43xe">
                <v:path o:connectlocs="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2419985</wp:posOffset>
                </wp:positionH>
                <wp:positionV relativeFrom="paragraph">
                  <wp:posOffset>1685290</wp:posOffset>
                </wp:positionV>
                <wp:extent cx="261620" cy="274320"/>
                <wp:effectExtent l="0" t="0" r="5080" b="11430"/>
                <wp:wrapNone/>
                <wp:docPr id="29" name="Freeform 11"/>
                <wp:cNvGraphicFramePr/>
                <a:graphic xmlns:a="http://schemas.openxmlformats.org/drawingml/2006/main">
                  <a:graphicData uri="http://schemas.microsoft.com/office/word/2010/wordprocessingShape">
                    <wps:wsp>
                      <wps:cNvSpPr>
                        <a:spLocks noEditPoints="1"/>
                      </wps:cNvSpPr>
                      <wps:spPr bwMode="auto">
                        <a:xfrm>
                          <a:off x="0" y="0"/>
                          <a:ext cx="261898" cy="27439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6" h="195">
                              <a:moveTo>
                                <a:pt x="12" y="35"/>
                              </a:moveTo>
                              <a:cubicBezTo>
                                <a:pt x="32" y="47"/>
                                <a:pt x="32" y="47"/>
                                <a:pt x="32" y="47"/>
                              </a:cubicBezTo>
                              <a:cubicBezTo>
                                <a:pt x="32" y="47"/>
                                <a:pt x="33" y="47"/>
                                <a:pt x="33" y="47"/>
                              </a:cubicBezTo>
                              <a:cubicBezTo>
                                <a:pt x="34" y="47"/>
                                <a:pt x="35" y="46"/>
                                <a:pt x="36" y="45"/>
                              </a:cubicBezTo>
                              <a:cubicBezTo>
                                <a:pt x="37" y="44"/>
                                <a:pt x="36" y="42"/>
                                <a:pt x="35" y="41"/>
                              </a:cubicBezTo>
                              <a:cubicBezTo>
                                <a:pt x="15" y="30"/>
                                <a:pt x="15" y="30"/>
                                <a:pt x="15" y="30"/>
                              </a:cubicBezTo>
                              <a:cubicBezTo>
                                <a:pt x="14" y="29"/>
                                <a:pt x="12" y="30"/>
                                <a:pt x="11" y="31"/>
                              </a:cubicBezTo>
                              <a:cubicBezTo>
                                <a:pt x="10" y="33"/>
                                <a:pt x="11" y="34"/>
                                <a:pt x="12" y="35"/>
                              </a:cubicBezTo>
                              <a:close/>
                              <a:moveTo>
                                <a:pt x="44" y="32"/>
                              </a:moveTo>
                              <a:cubicBezTo>
                                <a:pt x="45" y="33"/>
                                <a:pt x="46" y="33"/>
                                <a:pt x="47" y="33"/>
                              </a:cubicBezTo>
                              <a:cubicBezTo>
                                <a:pt x="47" y="33"/>
                                <a:pt x="48" y="33"/>
                                <a:pt x="48" y="33"/>
                              </a:cubicBezTo>
                              <a:cubicBezTo>
                                <a:pt x="50" y="32"/>
                                <a:pt x="50" y="30"/>
                                <a:pt x="49" y="29"/>
                              </a:cubicBezTo>
                              <a:cubicBezTo>
                                <a:pt x="38" y="10"/>
                                <a:pt x="38" y="10"/>
                                <a:pt x="38" y="10"/>
                              </a:cubicBezTo>
                              <a:cubicBezTo>
                                <a:pt x="37" y="8"/>
                                <a:pt x="35" y="8"/>
                                <a:pt x="34" y="9"/>
                              </a:cubicBezTo>
                              <a:cubicBezTo>
                                <a:pt x="33" y="9"/>
                                <a:pt x="32" y="11"/>
                                <a:pt x="33" y="13"/>
                              </a:cubicBezTo>
                              <a:lnTo>
                                <a:pt x="44" y="32"/>
                              </a:lnTo>
                              <a:close/>
                              <a:moveTo>
                                <a:pt x="95" y="46"/>
                              </a:moveTo>
                              <a:cubicBezTo>
                                <a:pt x="95" y="47"/>
                                <a:pt x="96" y="47"/>
                                <a:pt x="97" y="47"/>
                              </a:cubicBezTo>
                              <a:cubicBezTo>
                                <a:pt x="98" y="47"/>
                                <a:pt x="98" y="47"/>
                                <a:pt x="99" y="47"/>
                              </a:cubicBezTo>
                              <a:cubicBezTo>
                                <a:pt x="118" y="36"/>
                                <a:pt x="118" y="36"/>
                                <a:pt x="118" y="36"/>
                              </a:cubicBezTo>
                              <a:cubicBezTo>
                                <a:pt x="119" y="35"/>
                                <a:pt x="120" y="33"/>
                                <a:pt x="119" y="32"/>
                              </a:cubicBezTo>
                              <a:cubicBezTo>
                                <a:pt x="118" y="30"/>
                                <a:pt x="116" y="30"/>
                                <a:pt x="115" y="30"/>
                              </a:cubicBezTo>
                              <a:cubicBezTo>
                                <a:pt x="96" y="42"/>
                                <a:pt x="96" y="42"/>
                                <a:pt x="96" y="42"/>
                              </a:cubicBezTo>
                              <a:cubicBezTo>
                                <a:pt x="94" y="42"/>
                                <a:pt x="94" y="44"/>
                                <a:pt x="95" y="46"/>
                              </a:cubicBezTo>
                              <a:close/>
                              <a:moveTo>
                                <a:pt x="6" y="67"/>
                              </a:moveTo>
                              <a:cubicBezTo>
                                <a:pt x="6" y="67"/>
                                <a:pt x="6" y="67"/>
                                <a:pt x="6" y="67"/>
                              </a:cubicBezTo>
                              <a:cubicBezTo>
                                <a:pt x="28" y="67"/>
                                <a:pt x="28" y="67"/>
                                <a:pt x="28" y="67"/>
                              </a:cubicBezTo>
                              <a:cubicBezTo>
                                <a:pt x="30" y="66"/>
                                <a:pt x="31" y="65"/>
                                <a:pt x="31" y="63"/>
                              </a:cubicBezTo>
                              <a:cubicBezTo>
                                <a:pt x="31" y="62"/>
                                <a:pt x="30" y="61"/>
                                <a:pt x="28" y="61"/>
                              </a:cubicBezTo>
                              <a:cubicBezTo>
                                <a:pt x="6" y="61"/>
                                <a:pt x="6" y="61"/>
                                <a:pt x="6" y="61"/>
                              </a:cubicBezTo>
                              <a:cubicBezTo>
                                <a:pt x="4" y="61"/>
                                <a:pt x="3" y="62"/>
                                <a:pt x="3" y="64"/>
                              </a:cubicBezTo>
                              <a:cubicBezTo>
                                <a:pt x="3" y="66"/>
                                <a:pt x="4" y="67"/>
                                <a:pt x="6" y="67"/>
                              </a:cubicBezTo>
                              <a:close/>
                              <a:moveTo>
                                <a:pt x="82" y="33"/>
                              </a:moveTo>
                              <a:cubicBezTo>
                                <a:pt x="83" y="33"/>
                                <a:pt x="83" y="34"/>
                                <a:pt x="84" y="34"/>
                              </a:cubicBezTo>
                              <a:cubicBezTo>
                                <a:pt x="85" y="34"/>
                                <a:pt x="86" y="33"/>
                                <a:pt x="86" y="32"/>
                              </a:cubicBezTo>
                              <a:cubicBezTo>
                                <a:pt x="98" y="13"/>
                                <a:pt x="98" y="13"/>
                                <a:pt x="98" y="13"/>
                              </a:cubicBezTo>
                              <a:cubicBezTo>
                                <a:pt x="98" y="11"/>
                                <a:pt x="98" y="10"/>
                                <a:pt x="97" y="9"/>
                              </a:cubicBezTo>
                              <a:cubicBezTo>
                                <a:pt x="95" y="8"/>
                                <a:pt x="93" y="8"/>
                                <a:pt x="92" y="10"/>
                              </a:cubicBezTo>
                              <a:cubicBezTo>
                                <a:pt x="81" y="29"/>
                                <a:pt x="81" y="29"/>
                                <a:pt x="81" y="29"/>
                              </a:cubicBezTo>
                              <a:cubicBezTo>
                                <a:pt x="80" y="31"/>
                                <a:pt x="81" y="32"/>
                                <a:pt x="82" y="33"/>
                              </a:cubicBezTo>
                              <a:close/>
                              <a:moveTo>
                                <a:pt x="64" y="37"/>
                              </a:moveTo>
                              <a:cubicBezTo>
                                <a:pt x="51" y="38"/>
                                <a:pt x="40" y="49"/>
                                <a:pt x="40" y="63"/>
                              </a:cubicBezTo>
                              <a:cubicBezTo>
                                <a:pt x="40" y="65"/>
                                <a:pt x="41" y="66"/>
                                <a:pt x="43" y="66"/>
                              </a:cubicBezTo>
                              <a:cubicBezTo>
                                <a:pt x="43" y="66"/>
                                <a:pt x="43" y="66"/>
                                <a:pt x="43" y="66"/>
                              </a:cubicBezTo>
                              <a:cubicBezTo>
                                <a:pt x="45" y="66"/>
                                <a:pt x="46" y="65"/>
                                <a:pt x="46" y="63"/>
                              </a:cubicBezTo>
                              <a:cubicBezTo>
                                <a:pt x="46" y="52"/>
                                <a:pt x="54" y="44"/>
                                <a:pt x="65" y="43"/>
                              </a:cubicBezTo>
                              <a:cubicBezTo>
                                <a:pt x="72" y="43"/>
                                <a:pt x="79" y="47"/>
                                <a:pt x="82" y="54"/>
                              </a:cubicBezTo>
                              <a:cubicBezTo>
                                <a:pt x="83" y="55"/>
                                <a:pt x="85" y="56"/>
                                <a:pt x="86" y="55"/>
                              </a:cubicBezTo>
                              <a:cubicBezTo>
                                <a:pt x="87" y="54"/>
                                <a:pt x="88" y="52"/>
                                <a:pt x="87" y="51"/>
                              </a:cubicBezTo>
                              <a:cubicBezTo>
                                <a:pt x="83" y="42"/>
                                <a:pt x="74" y="37"/>
                                <a:pt x="64" y="37"/>
                              </a:cubicBezTo>
                              <a:close/>
                              <a:moveTo>
                                <a:pt x="64" y="29"/>
                              </a:moveTo>
                              <a:cubicBezTo>
                                <a:pt x="64" y="29"/>
                                <a:pt x="64" y="29"/>
                                <a:pt x="64" y="29"/>
                              </a:cubicBezTo>
                              <a:cubicBezTo>
                                <a:pt x="66" y="29"/>
                                <a:pt x="67" y="27"/>
                                <a:pt x="67" y="25"/>
                              </a:cubicBezTo>
                              <a:cubicBezTo>
                                <a:pt x="67" y="3"/>
                                <a:pt x="67" y="3"/>
                                <a:pt x="67" y="3"/>
                              </a:cubicBezTo>
                              <a:cubicBezTo>
                                <a:pt x="67" y="2"/>
                                <a:pt x="65" y="0"/>
                                <a:pt x="64" y="0"/>
                              </a:cubicBezTo>
                              <a:cubicBezTo>
                                <a:pt x="62" y="0"/>
                                <a:pt x="61" y="2"/>
                                <a:pt x="61" y="3"/>
                              </a:cubicBezTo>
                              <a:cubicBezTo>
                                <a:pt x="61" y="26"/>
                                <a:pt x="61" y="26"/>
                                <a:pt x="61" y="26"/>
                              </a:cubicBezTo>
                              <a:cubicBezTo>
                                <a:pt x="61" y="27"/>
                                <a:pt x="63" y="29"/>
                                <a:pt x="64" y="29"/>
                              </a:cubicBezTo>
                              <a:close/>
                              <a:moveTo>
                                <a:pt x="130" y="98"/>
                              </a:moveTo>
                              <a:cubicBezTo>
                                <a:pt x="130" y="98"/>
                                <a:pt x="130" y="97"/>
                                <a:pt x="130" y="97"/>
                              </a:cubicBezTo>
                              <a:cubicBezTo>
                                <a:pt x="130" y="76"/>
                                <a:pt x="113" y="60"/>
                                <a:pt x="92" y="60"/>
                              </a:cubicBezTo>
                              <a:cubicBezTo>
                                <a:pt x="80" y="60"/>
                                <a:pt x="68" y="66"/>
                                <a:pt x="61" y="76"/>
                              </a:cubicBezTo>
                              <a:cubicBezTo>
                                <a:pt x="57" y="73"/>
                                <a:pt x="51" y="71"/>
                                <a:pt x="46" y="71"/>
                              </a:cubicBezTo>
                              <a:cubicBezTo>
                                <a:pt x="31" y="71"/>
                                <a:pt x="18" y="83"/>
                                <a:pt x="17" y="98"/>
                              </a:cubicBezTo>
                              <a:cubicBezTo>
                                <a:pt x="7" y="103"/>
                                <a:pt x="0" y="114"/>
                                <a:pt x="0" y="126"/>
                              </a:cubicBezTo>
                              <a:cubicBezTo>
                                <a:pt x="0" y="143"/>
                                <a:pt x="13" y="157"/>
                                <a:pt x="29" y="157"/>
                              </a:cubicBezTo>
                              <a:cubicBezTo>
                                <a:pt x="31" y="157"/>
                                <a:pt x="31" y="157"/>
                                <a:pt x="31" y="157"/>
                              </a:cubicBezTo>
                              <a:cubicBezTo>
                                <a:pt x="33" y="157"/>
                                <a:pt x="34" y="155"/>
                                <a:pt x="34" y="154"/>
                              </a:cubicBezTo>
                              <a:cubicBezTo>
                                <a:pt x="34" y="152"/>
                                <a:pt x="33" y="151"/>
                                <a:pt x="31" y="151"/>
                              </a:cubicBezTo>
                              <a:cubicBezTo>
                                <a:pt x="29" y="151"/>
                                <a:pt x="29" y="151"/>
                                <a:pt x="29" y="151"/>
                              </a:cubicBezTo>
                              <a:cubicBezTo>
                                <a:pt x="17" y="151"/>
                                <a:pt x="6" y="140"/>
                                <a:pt x="6" y="126"/>
                              </a:cubicBezTo>
                              <a:cubicBezTo>
                                <a:pt x="6" y="116"/>
                                <a:pt x="12" y="107"/>
                                <a:pt x="21" y="103"/>
                              </a:cubicBezTo>
                              <a:cubicBezTo>
                                <a:pt x="22" y="103"/>
                                <a:pt x="23" y="101"/>
                                <a:pt x="23" y="100"/>
                              </a:cubicBezTo>
                              <a:cubicBezTo>
                                <a:pt x="23" y="87"/>
                                <a:pt x="33" y="77"/>
                                <a:pt x="46" y="77"/>
                              </a:cubicBezTo>
                              <a:cubicBezTo>
                                <a:pt x="51" y="77"/>
                                <a:pt x="56" y="79"/>
                                <a:pt x="60" y="82"/>
                              </a:cubicBezTo>
                              <a:cubicBezTo>
                                <a:pt x="61" y="83"/>
                                <a:pt x="62" y="83"/>
                                <a:pt x="63" y="83"/>
                              </a:cubicBezTo>
                              <a:cubicBezTo>
                                <a:pt x="64" y="83"/>
                                <a:pt x="64" y="82"/>
                                <a:pt x="65" y="82"/>
                              </a:cubicBezTo>
                              <a:cubicBezTo>
                                <a:pt x="70" y="72"/>
                                <a:pt x="81" y="66"/>
                                <a:pt x="92" y="66"/>
                              </a:cubicBezTo>
                              <a:cubicBezTo>
                                <a:pt x="110" y="66"/>
                                <a:pt x="124" y="80"/>
                                <a:pt x="124" y="97"/>
                              </a:cubicBezTo>
                              <a:cubicBezTo>
                                <a:pt x="124" y="98"/>
                                <a:pt x="124" y="99"/>
                                <a:pt x="124" y="100"/>
                              </a:cubicBezTo>
                              <a:cubicBezTo>
                                <a:pt x="123" y="101"/>
                                <a:pt x="124" y="102"/>
                                <a:pt x="126" y="103"/>
                              </a:cubicBezTo>
                              <a:cubicBezTo>
                                <a:pt x="135" y="106"/>
                                <a:pt x="141" y="116"/>
                                <a:pt x="141" y="126"/>
                              </a:cubicBezTo>
                              <a:cubicBezTo>
                                <a:pt x="141" y="140"/>
                                <a:pt x="131" y="151"/>
                                <a:pt x="118" y="151"/>
                              </a:cubicBezTo>
                              <a:cubicBezTo>
                                <a:pt x="116" y="151"/>
                                <a:pt x="116" y="151"/>
                                <a:pt x="116" y="151"/>
                              </a:cubicBezTo>
                              <a:cubicBezTo>
                                <a:pt x="115" y="151"/>
                                <a:pt x="113" y="152"/>
                                <a:pt x="113" y="154"/>
                              </a:cubicBezTo>
                              <a:cubicBezTo>
                                <a:pt x="113" y="155"/>
                                <a:pt x="115" y="157"/>
                                <a:pt x="116" y="157"/>
                              </a:cubicBezTo>
                              <a:cubicBezTo>
                                <a:pt x="118" y="157"/>
                                <a:pt x="118" y="157"/>
                                <a:pt x="118" y="157"/>
                              </a:cubicBezTo>
                              <a:cubicBezTo>
                                <a:pt x="134" y="157"/>
                                <a:pt x="147" y="143"/>
                                <a:pt x="147" y="126"/>
                              </a:cubicBezTo>
                              <a:cubicBezTo>
                                <a:pt x="147" y="114"/>
                                <a:pt x="140" y="103"/>
                                <a:pt x="130" y="98"/>
                              </a:cubicBezTo>
                              <a:close/>
                              <a:moveTo>
                                <a:pt x="101" y="135"/>
                              </a:moveTo>
                              <a:cubicBezTo>
                                <a:pt x="100" y="134"/>
                                <a:pt x="99" y="133"/>
                                <a:pt x="98" y="133"/>
                              </a:cubicBezTo>
                              <a:cubicBezTo>
                                <a:pt x="98" y="133"/>
                                <a:pt x="98" y="133"/>
                                <a:pt x="98" y="133"/>
                              </a:cubicBezTo>
                              <a:cubicBezTo>
                                <a:pt x="97" y="133"/>
                                <a:pt x="96" y="134"/>
                                <a:pt x="95" y="135"/>
                              </a:cubicBezTo>
                              <a:cubicBezTo>
                                <a:pt x="95" y="135"/>
                                <a:pt x="95" y="136"/>
                                <a:pt x="94" y="137"/>
                              </a:cubicBezTo>
                              <a:cubicBezTo>
                                <a:pt x="94" y="137"/>
                                <a:pt x="94" y="137"/>
                                <a:pt x="94" y="137"/>
                              </a:cubicBezTo>
                              <a:cubicBezTo>
                                <a:pt x="90" y="143"/>
                                <a:pt x="87" y="148"/>
                                <a:pt x="87" y="152"/>
                              </a:cubicBezTo>
                              <a:cubicBezTo>
                                <a:pt x="87" y="158"/>
                                <a:pt x="92" y="162"/>
                                <a:pt x="98" y="162"/>
                              </a:cubicBezTo>
                              <a:cubicBezTo>
                                <a:pt x="101" y="162"/>
                                <a:pt x="104" y="161"/>
                                <a:pt x="106" y="159"/>
                              </a:cubicBezTo>
                              <a:cubicBezTo>
                                <a:pt x="108" y="157"/>
                                <a:pt x="109" y="154"/>
                                <a:pt x="109" y="152"/>
                              </a:cubicBezTo>
                              <a:cubicBezTo>
                                <a:pt x="109" y="148"/>
                                <a:pt x="106" y="143"/>
                                <a:pt x="102" y="137"/>
                              </a:cubicBezTo>
                              <a:lnTo>
                                <a:pt x="101" y="135"/>
                              </a:lnTo>
                              <a:close/>
                              <a:moveTo>
                                <a:pt x="101" y="155"/>
                              </a:moveTo>
                              <a:cubicBezTo>
                                <a:pt x="100" y="156"/>
                                <a:pt x="99" y="156"/>
                                <a:pt x="98" y="156"/>
                              </a:cubicBezTo>
                              <a:cubicBezTo>
                                <a:pt x="95" y="156"/>
                                <a:pt x="93" y="154"/>
                                <a:pt x="93" y="152"/>
                              </a:cubicBezTo>
                              <a:cubicBezTo>
                                <a:pt x="93" y="150"/>
                                <a:pt x="96" y="145"/>
                                <a:pt x="98" y="142"/>
                              </a:cubicBezTo>
                              <a:cubicBezTo>
                                <a:pt x="100" y="145"/>
                                <a:pt x="103" y="150"/>
                                <a:pt x="103" y="152"/>
                              </a:cubicBezTo>
                              <a:cubicBezTo>
                                <a:pt x="103" y="153"/>
                                <a:pt x="102" y="154"/>
                                <a:pt x="101" y="155"/>
                              </a:cubicBezTo>
                              <a:close/>
                              <a:moveTo>
                                <a:pt x="171" y="92"/>
                              </a:moveTo>
                              <a:cubicBezTo>
                                <a:pt x="170" y="78"/>
                                <a:pt x="159" y="67"/>
                                <a:pt x="145" y="67"/>
                              </a:cubicBezTo>
                              <a:cubicBezTo>
                                <a:pt x="139" y="67"/>
                                <a:pt x="133" y="69"/>
                                <a:pt x="128" y="73"/>
                              </a:cubicBezTo>
                              <a:cubicBezTo>
                                <a:pt x="127" y="74"/>
                                <a:pt x="126" y="76"/>
                                <a:pt x="127" y="77"/>
                              </a:cubicBezTo>
                              <a:cubicBezTo>
                                <a:pt x="129" y="78"/>
                                <a:pt x="130" y="79"/>
                                <a:pt x="132" y="78"/>
                              </a:cubicBezTo>
                              <a:cubicBezTo>
                                <a:pt x="135" y="75"/>
                                <a:pt x="140" y="73"/>
                                <a:pt x="145" y="73"/>
                              </a:cubicBezTo>
                              <a:cubicBezTo>
                                <a:pt x="156" y="73"/>
                                <a:pt x="165" y="82"/>
                                <a:pt x="165" y="94"/>
                              </a:cubicBezTo>
                              <a:cubicBezTo>
                                <a:pt x="165" y="95"/>
                                <a:pt x="166" y="96"/>
                                <a:pt x="167" y="96"/>
                              </a:cubicBezTo>
                              <a:cubicBezTo>
                                <a:pt x="175" y="100"/>
                                <a:pt x="180" y="108"/>
                                <a:pt x="180" y="117"/>
                              </a:cubicBezTo>
                              <a:cubicBezTo>
                                <a:pt x="180" y="129"/>
                                <a:pt x="171" y="139"/>
                                <a:pt x="160" y="139"/>
                              </a:cubicBezTo>
                              <a:cubicBezTo>
                                <a:pt x="151" y="139"/>
                                <a:pt x="151" y="139"/>
                                <a:pt x="151" y="139"/>
                              </a:cubicBezTo>
                              <a:cubicBezTo>
                                <a:pt x="149" y="139"/>
                                <a:pt x="148" y="141"/>
                                <a:pt x="148" y="142"/>
                              </a:cubicBezTo>
                              <a:cubicBezTo>
                                <a:pt x="148" y="144"/>
                                <a:pt x="149" y="145"/>
                                <a:pt x="151" y="145"/>
                              </a:cubicBezTo>
                              <a:cubicBezTo>
                                <a:pt x="160" y="145"/>
                                <a:pt x="160" y="145"/>
                                <a:pt x="160" y="145"/>
                              </a:cubicBezTo>
                              <a:cubicBezTo>
                                <a:pt x="174" y="145"/>
                                <a:pt x="186" y="133"/>
                                <a:pt x="186" y="117"/>
                              </a:cubicBezTo>
                              <a:cubicBezTo>
                                <a:pt x="186" y="106"/>
                                <a:pt x="181" y="96"/>
                                <a:pt x="171" y="92"/>
                              </a:cubicBezTo>
                              <a:close/>
                              <a:moveTo>
                                <a:pt x="80" y="159"/>
                              </a:moveTo>
                              <a:cubicBezTo>
                                <a:pt x="78" y="156"/>
                                <a:pt x="77" y="155"/>
                                <a:pt x="76" y="153"/>
                              </a:cubicBezTo>
                              <a:cubicBezTo>
                                <a:pt x="76" y="152"/>
                                <a:pt x="75" y="152"/>
                                <a:pt x="74" y="152"/>
                              </a:cubicBezTo>
                              <a:cubicBezTo>
                                <a:pt x="74" y="152"/>
                                <a:pt x="74" y="152"/>
                                <a:pt x="74" y="152"/>
                              </a:cubicBezTo>
                              <a:cubicBezTo>
                                <a:pt x="73" y="152"/>
                                <a:pt x="72" y="152"/>
                                <a:pt x="71" y="153"/>
                              </a:cubicBezTo>
                              <a:cubicBezTo>
                                <a:pt x="70" y="155"/>
                                <a:pt x="69" y="157"/>
                                <a:pt x="67" y="159"/>
                              </a:cubicBezTo>
                              <a:cubicBezTo>
                                <a:pt x="62" y="168"/>
                                <a:pt x="58" y="175"/>
                                <a:pt x="58" y="179"/>
                              </a:cubicBezTo>
                              <a:cubicBezTo>
                                <a:pt x="58" y="188"/>
                                <a:pt x="65" y="195"/>
                                <a:pt x="74" y="195"/>
                              </a:cubicBezTo>
                              <a:cubicBezTo>
                                <a:pt x="78" y="195"/>
                                <a:pt x="82" y="193"/>
                                <a:pt x="85" y="190"/>
                              </a:cubicBezTo>
                              <a:cubicBezTo>
                                <a:pt x="88" y="187"/>
                                <a:pt x="89" y="183"/>
                                <a:pt x="89" y="179"/>
                              </a:cubicBezTo>
                              <a:cubicBezTo>
                                <a:pt x="89" y="175"/>
                                <a:pt x="85" y="168"/>
                                <a:pt x="80" y="159"/>
                              </a:cubicBezTo>
                              <a:close/>
                              <a:moveTo>
                                <a:pt x="80" y="186"/>
                              </a:moveTo>
                              <a:cubicBezTo>
                                <a:pt x="79" y="188"/>
                                <a:pt x="76" y="189"/>
                                <a:pt x="74" y="189"/>
                              </a:cubicBezTo>
                              <a:cubicBezTo>
                                <a:pt x="69" y="189"/>
                                <a:pt x="64" y="184"/>
                                <a:pt x="64" y="179"/>
                              </a:cubicBezTo>
                              <a:cubicBezTo>
                                <a:pt x="64" y="176"/>
                                <a:pt x="69" y="167"/>
                                <a:pt x="73" y="162"/>
                              </a:cubicBezTo>
                              <a:cubicBezTo>
                                <a:pt x="73" y="162"/>
                                <a:pt x="73" y="161"/>
                                <a:pt x="74" y="160"/>
                              </a:cubicBezTo>
                              <a:cubicBezTo>
                                <a:pt x="74" y="161"/>
                                <a:pt x="74" y="161"/>
                                <a:pt x="74" y="162"/>
                              </a:cubicBezTo>
                              <a:cubicBezTo>
                                <a:pt x="75" y="162"/>
                                <a:pt x="75" y="162"/>
                                <a:pt x="75" y="162"/>
                              </a:cubicBezTo>
                              <a:cubicBezTo>
                                <a:pt x="78" y="167"/>
                                <a:pt x="83" y="176"/>
                                <a:pt x="83" y="179"/>
                              </a:cubicBezTo>
                              <a:cubicBezTo>
                                <a:pt x="83" y="182"/>
                                <a:pt x="82" y="184"/>
                                <a:pt x="80" y="186"/>
                              </a:cubicBezTo>
                              <a:close/>
                              <a:moveTo>
                                <a:pt x="74" y="144"/>
                              </a:moveTo>
                              <a:cubicBezTo>
                                <a:pt x="77" y="144"/>
                                <a:pt x="80" y="143"/>
                                <a:pt x="82" y="140"/>
                              </a:cubicBezTo>
                              <a:cubicBezTo>
                                <a:pt x="84" y="138"/>
                                <a:pt x="85" y="135"/>
                                <a:pt x="85" y="132"/>
                              </a:cubicBezTo>
                              <a:cubicBezTo>
                                <a:pt x="85" y="129"/>
                                <a:pt x="82" y="124"/>
                                <a:pt x="78" y="117"/>
                              </a:cubicBezTo>
                              <a:cubicBezTo>
                                <a:pt x="76" y="115"/>
                                <a:pt x="76" y="115"/>
                                <a:pt x="76" y="115"/>
                              </a:cubicBezTo>
                              <a:cubicBezTo>
                                <a:pt x="76" y="114"/>
                                <a:pt x="75" y="113"/>
                                <a:pt x="74" y="113"/>
                              </a:cubicBezTo>
                              <a:cubicBezTo>
                                <a:pt x="73" y="113"/>
                                <a:pt x="72" y="114"/>
                                <a:pt x="71" y="115"/>
                              </a:cubicBezTo>
                              <a:cubicBezTo>
                                <a:pt x="71" y="115"/>
                                <a:pt x="70" y="116"/>
                                <a:pt x="69" y="117"/>
                              </a:cubicBezTo>
                              <a:cubicBezTo>
                                <a:pt x="65" y="124"/>
                                <a:pt x="62" y="129"/>
                                <a:pt x="62" y="132"/>
                              </a:cubicBezTo>
                              <a:cubicBezTo>
                                <a:pt x="62" y="139"/>
                                <a:pt x="68" y="144"/>
                                <a:pt x="74" y="144"/>
                              </a:cubicBezTo>
                              <a:cubicBezTo>
                                <a:pt x="74" y="144"/>
                                <a:pt x="74" y="144"/>
                                <a:pt x="74" y="144"/>
                              </a:cubicBezTo>
                              <a:close/>
                              <a:moveTo>
                                <a:pt x="68" y="132"/>
                              </a:moveTo>
                              <a:cubicBezTo>
                                <a:pt x="68" y="131"/>
                                <a:pt x="72" y="125"/>
                                <a:pt x="74" y="122"/>
                              </a:cubicBezTo>
                              <a:cubicBezTo>
                                <a:pt x="76" y="125"/>
                                <a:pt x="79" y="131"/>
                                <a:pt x="79" y="132"/>
                              </a:cubicBezTo>
                              <a:cubicBezTo>
                                <a:pt x="79" y="134"/>
                                <a:pt x="78" y="135"/>
                                <a:pt x="77" y="136"/>
                              </a:cubicBezTo>
                              <a:cubicBezTo>
                                <a:pt x="76" y="137"/>
                                <a:pt x="75" y="138"/>
                                <a:pt x="74" y="138"/>
                              </a:cubicBezTo>
                              <a:cubicBezTo>
                                <a:pt x="71" y="138"/>
                                <a:pt x="68" y="135"/>
                                <a:pt x="68" y="132"/>
                              </a:cubicBezTo>
                              <a:close/>
                              <a:moveTo>
                                <a:pt x="54" y="137"/>
                              </a:moveTo>
                              <a:cubicBezTo>
                                <a:pt x="53" y="134"/>
                                <a:pt x="53" y="134"/>
                                <a:pt x="53" y="134"/>
                              </a:cubicBezTo>
                              <a:cubicBezTo>
                                <a:pt x="52" y="133"/>
                                <a:pt x="51" y="133"/>
                                <a:pt x="50" y="133"/>
                              </a:cubicBezTo>
                              <a:cubicBezTo>
                                <a:pt x="49" y="133"/>
                                <a:pt x="48" y="133"/>
                                <a:pt x="47" y="134"/>
                              </a:cubicBezTo>
                              <a:cubicBezTo>
                                <a:pt x="46" y="137"/>
                                <a:pt x="46" y="137"/>
                                <a:pt x="46" y="137"/>
                              </a:cubicBezTo>
                              <a:cubicBezTo>
                                <a:pt x="42" y="143"/>
                                <a:pt x="39" y="148"/>
                                <a:pt x="39" y="152"/>
                              </a:cubicBezTo>
                              <a:cubicBezTo>
                                <a:pt x="39" y="158"/>
                                <a:pt x="44" y="163"/>
                                <a:pt x="50" y="163"/>
                              </a:cubicBezTo>
                              <a:cubicBezTo>
                                <a:pt x="53" y="163"/>
                                <a:pt x="56" y="162"/>
                                <a:pt x="58" y="160"/>
                              </a:cubicBezTo>
                              <a:cubicBezTo>
                                <a:pt x="60" y="158"/>
                                <a:pt x="61" y="155"/>
                                <a:pt x="61" y="152"/>
                              </a:cubicBezTo>
                              <a:cubicBezTo>
                                <a:pt x="61" y="148"/>
                                <a:pt x="58" y="143"/>
                                <a:pt x="54" y="137"/>
                              </a:cubicBezTo>
                              <a:close/>
                              <a:moveTo>
                                <a:pt x="54" y="156"/>
                              </a:moveTo>
                              <a:cubicBezTo>
                                <a:pt x="53" y="157"/>
                                <a:pt x="51" y="157"/>
                                <a:pt x="50" y="157"/>
                              </a:cubicBezTo>
                              <a:cubicBezTo>
                                <a:pt x="47" y="157"/>
                                <a:pt x="45" y="155"/>
                                <a:pt x="45" y="152"/>
                              </a:cubicBezTo>
                              <a:cubicBezTo>
                                <a:pt x="45" y="150"/>
                                <a:pt x="48" y="145"/>
                                <a:pt x="50" y="141"/>
                              </a:cubicBezTo>
                              <a:cubicBezTo>
                                <a:pt x="52" y="145"/>
                                <a:pt x="55" y="150"/>
                                <a:pt x="55" y="152"/>
                              </a:cubicBezTo>
                              <a:cubicBezTo>
                                <a:pt x="55" y="153"/>
                                <a:pt x="55" y="155"/>
                                <a:pt x="54" y="15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 o:spid="_x0000_s1026" o:spt="100" style="position:absolute;left:0pt;margin-left:190.55pt;margin-top:132.7pt;height:21.6pt;width:20.6pt;z-index:251766784;mso-width-relative:page;mso-height-relative:page;" fillcolor="#626262" filled="t" stroked="f" coordsize="186,195" o:gfxdata="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" path="m12,35c32,47,32,47,32,47c32,47,33,47,33,47c34,47,35,46,36,45c37,44,36,42,35,41c15,30,15,30,15,30c14,29,12,30,11,31c10,33,11,34,12,35xm44,32c45,33,46,33,47,33c47,33,48,33,48,33c50,32,50,30,49,29c38,10,38,10,38,10c37,8,35,8,34,9c33,9,32,11,33,13l44,32xm95,46c95,47,96,47,97,47c98,47,98,47,99,47c118,36,118,36,118,36c119,35,120,33,119,32c118,30,116,30,115,30c96,42,96,42,96,42c94,42,94,44,95,46xm6,67c6,67,6,67,6,67c28,67,28,67,28,67c30,66,31,65,31,63c31,62,30,61,28,61c6,61,6,61,6,61c4,61,3,62,3,64c3,66,4,67,6,67xm82,33c83,33,83,34,84,34c85,34,86,33,86,32c98,13,98,13,98,13c98,11,98,10,97,9c95,8,93,8,92,10c81,29,81,29,81,29c80,31,81,32,82,33xm64,37c51,38,40,49,40,63c40,65,41,66,43,66c43,66,43,66,43,66c45,66,46,65,46,63c46,52,54,44,65,43c72,43,79,47,82,54c83,55,85,56,86,55c87,54,88,52,87,51c83,42,74,37,64,37xm64,29c64,29,64,29,64,29c66,29,67,27,67,25c67,3,67,3,67,3c67,2,65,0,64,0c62,0,61,2,61,3c61,26,61,26,61,26c61,27,63,29,64,29xm130,98c130,98,130,97,130,97c130,76,113,60,92,60c80,60,68,66,61,76c57,73,51,71,46,71c31,71,18,83,17,98c7,103,0,114,0,126c0,143,13,157,29,157c31,157,31,157,31,157c33,157,34,155,34,154c34,152,33,151,31,151c29,151,29,151,29,151c17,151,6,140,6,126c6,116,12,107,21,103c22,103,23,101,23,100c23,87,33,77,46,77c51,77,56,79,60,82c61,83,62,83,63,83c64,83,64,82,65,82c70,72,81,66,92,66c110,66,124,80,124,97c124,98,124,99,124,100c123,101,124,102,126,103c135,106,141,116,141,126c141,140,131,151,118,151c116,151,116,151,116,151c115,151,113,152,113,154c113,155,115,157,116,157c118,157,118,157,118,157c134,157,147,143,147,126c147,114,140,103,130,98xm101,135c100,134,99,133,98,133c98,133,98,133,98,133c97,133,96,134,95,135c95,135,95,136,94,137c94,137,94,137,94,137c90,143,87,148,87,152c87,158,92,162,98,162c101,162,104,161,106,159c108,157,109,154,109,152c109,148,106,143,102,137l101,135xm101,155c100,156,99,156,98,156c95,156,93,154,93,152c93,150,96,145,98,142c100,145,103,150,103,152c103,153,102,154,101,155xm171,92c170,78,159,67,145,67c139,67,133,69,128,73c127,74,126,76,127,77c129,78,130,79,132,78c135,75,140,73,145,73c156,73,165,82,165,94c165,95,166,96,167,96c175,100,180,108,180,117c180,129,171,139,160,139c151,139,151,139,151,139c149,139,148,141,148,142c148,144,149,145,151,145c160,145,160,145,160,145c174,145,186,133,186,117c186,106,181,96,171,92xm80,159c78,156,77,155,76,153c76,152,75,152,74,152c74,152,74,152,74,152c73,152,72,152,71,153c70,155,69,157,67,159c62,168,58,175,58,179c58,188,65,195,74,195c78,195,82,193,85,190c88,187,89,183,89,179c89,175,85,168,80,159xm80,186c79,188,76,189,74,189c69,189,64,184,64,179c64,176,69,167,73,162c73,162,73,161,74,160c74,161,74,161,74,162c75,162,75,162,75,162c78,167,83,176,83,179c83,182,82,184,80,186xm74,144c77,144,80,143,82,140c84,138,85,135,85,132c85,129,82,124,78,117c76,115,76,115,76,115c76,114,75,113,74,113c73,113,72,114,71,115c71,115,70,116,69,117c65,124,62,129,62,132c62,139,68,144,74,144c74,144,74,144,74,144xm68,132c68,131,72,125,74,122c76,125,79,131,79,132c79,134,78,135,77,136c76,137,75,138,74,138c71,138,68,135,68,132xm54,137c53,134,53,134,53,134c52,133,51,133,50,133c49,133,48,133,47,134c46,137,46,137,46,137c42,143,39,148,39,152c39,158,44,163,50,163c53,163,56,162,58,160c60,158,61,155,61,152c61,148,58,143,54,137xm54,156c53,157,51,157,50,157c47,157,45,155,45,152c45,150,48,145,50,141c52,145,55,150,55,152c55,153,55,155,54,156xe">
                <v:path o:connectlocs="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269279"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2028825</wp:posOffset>
                </wp:positionH>
                <wp:positionV relativeFrom="paragraph">
                  <wp:posOffset>1705610</wp:posOffset>
                </wp:positionV>
                <wp:extent cx="238125" cy="224790"/>
                <wp:effectExtent l="0" t="0" r="9525" b="10160"/>
                <wp:wrapNone/>
                <wp:docPr id="28" name="Freeform 10"/>
                <wp:cNvGraphicFramePr/>
                <a:graphic xmlns:a="http://schemas.openxmlformats.org/drawingml/2006/main">
                  <a:graphicData uri="http://schemas.microsoft.com/office/word/2010/wordprocessingShape">
                    <wps:wsp>
                      <wps:cNvSpPr>
                        <a:spLocks noEditPoints="1"/>
                      </wps:cNvSpPr>
                      <wps:spPr bwMode="auto">
                        <a:xfrm>
                          <a:off x="0" y="0"/>
                          <a:ext cx="238089" cy="2249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 name="T122" fmla="*/ 2318 h 2362"/>
                            <a:gd name="T12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9" h="160">
                              <a:moveTo>
                                <a:pt x="67" y="34"/>
                              </a:moveTo>
                              <a:cubicBezTo>
                                <a:pt x="72" y="33"/>
                                <a:pt x="76" y="34"/>
                                <a:pt x="80" y="36"/>
                              </a:cubicBezTo>
                              <a:cubicBezTo>
                                <a:pt x="83" y="38"/>
                                <a:pt x="86" y="42"/>
                                <a:pt x="87" y="46"/>
                              </a:cubicBezTo>
                              <a:cubicBezTo>
                                <a:pt x="87" y="47"/>
                                <a:pt x="89" y="48"/>
                                <a:pt x="91" y="48"/>
                              </a:cubicBezTo>
                              <a:cubicBezTo>
                                <a:pt x="92" y="48"/>
                                <a:pt x="93" y="46"/>
                                <a:pt x="93" y="44"/>
                              </a:cubicBezTo>
                              <a:cubicBezTo>
                                <a:pt x="91" y="39"/>
                                <a:pt x="88" y="34"/>
                                <a:pt x="83" y="31"/>
                              </a:cubicBezTo>
                              <a:cubicBezTo>
                                <a:pt x="78" y="28"/>
                                <a:pt x="72" y="27"/>
                                <a:pt x="66" y="28"/>
                              </a:cubicBezTo>
                              <a:cubicBezTo>
                                <a:pt x="60" y="30"/>
                                <a:pt x="55" y="33"/>
                                <a:pt x="52" y="38"/>
                              </a:cubicBezTo>
                              <a:cubicBezTo>
                                <a:pt x="49" y="43"/>
                                <a:pt x="48" y="49"/>
                                <a:pt x="50" y="55"/>
                              </a:cubicBezTo>
                              <a:cubicBezTo>
                                <a:pt x="50" y="56"/>
                                <a:pt x="51" y="57"/>
                                <a:pt x="53" y="57"/>
                              </a:cubicBezTo>
                              <a:cubicBezTo>
                                <a:pt x="53" y="57"/>
                                <a:pt x="53" y="57"/>
                                <a:pt x="53" y="57"/>
                              </a:cubicBezTo>
                              <a:cubicBezTo>
                                <a:pt x="55" y="57"/>
                                <a:pt x="56" y="55"/>
                                <a:pt x="56" y="53"/>
                              </a:cubicBezTo>
                              <a:cubicBezTo>
                                <a:pt x="54" y="49"/>
                                <a:pt x="55" y="45"/>
                                <a:pt x="57" y="41"/>
                              </a:cubicBezTo>
                              <a:cubicBezTo>
                                <a:pt x="60" y="38"/>
                                <a:pt x="63" y="35"/>
                                <a:pt x="67" y="34"/>
                              </a:cubicBezTo>
                              <a:close/>
                              <a:moveTo>
                                <a:pt x="30" y="63"/>
                              </a:moveTo>
                              <a:cubicBezTo>
                                <a:pt x="30" y="63"/>
                                <a:pt x="31" y="63"/>
                                <a:pt x="31" y="63"/>
                              </a:cubicBezTo>
                              <a:cubicBezTo>
                                <a:pt x="33" y="62"/>
                                <a:pt x="34" y="61"/>
                                <a:pt x="33" y="59"/>
                              </a:cubicBezTo>
                              <a:cubicBezTo>
                                <a:pt x="28" y="38"/>
                                <a:pt x="41" y="17"/>
                                <a:pt x="62" y="12"/>
                              </a:cubicBezTo>
                              <a:cubicBezTo>
                                <a:pt x="83" y="7"/>
                                <a:pt x="104" y="19"/>
                                <a:pt x="109" y="40"/>
                              </a:cubicBezTo>
                              <a:cubicBezTo>
                                <a:pt x="110" y="42"/>
                                <a:pt x="111" y="43"/>
                                <a:pt x="113" y="43"/>
                              </a:cubicBezTo>
                              <a:cubicBezTo>
                                <a:pt x="115" y="42"/>
                                <a:pt x="116" y="41"/>
                                <a:pt x="115" y="39"/>
                              </a:cubicBezTo>
                              <a:cubicBezTo>
                                <a:pt x="109" y="15"/>
                                <a:pt x="85" y="0"/>
                                <a:pt x="61" y="6"/>
                              </a:cubicBezTo>
                              <a:cubicBezTo>
                                <a:pt x="36" y="12"/>
                                <a:pt x="21" y="36"/>
                                <a:pt x="27" y="60"/>
                              </a:cubicBezTo>
                              <a:cubicBezTo>
                                <a:pt x="28" y="62"/>
                                <a:pt x="29" y="63"/>
                                <a:pt x="30" y="63"/>
                              </a:cubicBezTo>
                              <a:close/>
                              <a:moveTo>
                                <a:pt x="102" y="45"/>
                              </a:moveTo>
                              <a:cubicBezTo>
                                <a:pt x="104" y="45"/>
                                <a:pt x="105" y="43"/>
                                <a:pt x="104" y="42"/>
                              </a:cubicBezTo>
                              <a:cubicBezTo>
                                <a:pt x="100" y="23"/>
                                <a:pt x="82" y="12"/>
                                <a:pt x="63" y="16"/>
                              </a:cubicBezTo>
                              <a:cubicBezTo>
                                <a:pt x="54" y="19"/>
                                <a:pt x="47" y="24"/>
                                <a:pt x="42" y="32"/>
                              </a:cubicBezTo>
                              <a:cubicBezTo>
                                <a:pt x="37" y="40"/>
                                <a:pt x="36" y="49"/>
                                <a:pt x="38" y="58"/>
                              </a:cubicBezTo>
                              <a:cubicBezTo>
                                <a:pt x="38" y="59"/>
                                <a:pt x="40" y="60"/>
                                <a:pt x="41" y="60"/>
                              </a:cubicBezTo>
                              <a:cubicBezTo>
                                <a:pt x="41" y="60"/>
                                <a:pt x="41" y="60"/>
                                <a:pt x="42" y="60"/>
                              </a:cubicBezTo>
                              <a:cubicBezTo>
                                <a:pt x="43" y="60"/>
                                <a:pt x="44" y="58"/>
                                <a:pt x="44" y="56"/>
                              </a:cubicBezTo>
                              <a:cubicBezTo>
                                <a:pt x="42" y="49"/>
                                <a:pt x="43" y="41"/>
                                <a:pt x="47" y="35"/>
                              </a:cubicBezTo>
                              <a:cubicBezTo>
                                <a:pt x="51" y="29"/>
                                <a:pt x="57" y="24"/>
                                <a:pt x="65" y="22"/>
                              </a:cubicBezTo>
                              <a:cubicBezTo>
                                <a:pt x="80" y="19"/>
                                <a:pt x="95" y="28"/>
                                <a:pt x="99" y="43"/>
                              </a:cubicBezTo>
                              <a:cubicBezTo>
                                <a:pt x="99" y="45"/>
                                <a:pt x="101" y="46"/>
                                <a:pt x="102" y="45"/>
                              </a:cubicBezTo>
                              <a:close/>
                              <a:moveTo>
                                <a:pt x="149" y="93"/>
                              </a:moveTo>
                              <a:cubicBezTo>
                                <a:pt x="149" y="93"/>
                                <a:pt x="149" y="92"/>
                                <a:pt x="149" y="92"/>
                              </a:cubicBezTo>
                              <a:cubicBezTo>
                                <a:pt x="149" y="68"/>
                                <a:pt x="130" y="49"/>
                                <a:pt x="106" y="49"/>
                              </a:cubicBezTo>
                              <a:cubicBezTo>
                                <a:pt x="92" y="49"/>
                                <a:pt x="78" y="56"/>
                                <a:pt x="70" y="68"/>
                              </a:cubicBezTo>
                              <a:cubicBezTo>
                                <a:pt x="65" y="64"/>
                                <a:pt x="59" y="62"/>
                                <a:pt x="52" y="62"/>
                              </a:cubicBezTo>
                              <a:cubicBezTo>
                                <a:pt x="35" y="62"/>
                                <a:pt x="20" y="76"/>
                                <a:pt x="19" y="93"/>
                              </a:cubicBezTo>
                              <a:cubicBezTo>
                                <a:pt x="7" y="99"/>
                                <a:pt x="0" y="111"/>
                                <a:pt x="0" y="125"/>
                              </a:cubicBezTo>
                              <a:cubicBezTo>
                                <a:pt x="0" y="145"/>
                                <a:pt x="15" y="160"/>
                                <a:pt x="33" y="160"/>
                              </a:cubicBezTo>
                              <a:cubicBezTo>
                                <a:pt x="136" y="160"/>
                                <a:pt x="136" y="160"/>
                                <a:pt x="136" y="160"/>
                              </a:cubicBezTo>
                              <a:cubicBezTo>
                                <a:pt x="154" y="160"/>
                                <a:pt x="169" y="145"/>
                                <a:pt x="169" y="125"/>
                              </a:cubicBezTo>
                              <a:cubicBezTo>
                                <a:pt x="169" y="111"/>
                                <a:pt x="161" y="98"/>
                                <a:pt x="149" y="93"/>
                              </a:cubicBezTo>
                              <a:close/>
                              <a:moveTo>
                                <a:pt x="136" y="154"/>
                              </a:moveTo>
                              <a:cubicBezTo>
                                <a:pt x="33" y="154"/>
                                <a:pt x="33" y="154"/>
                                <a:pt x="33" y="154"/>
                              </a:cubicBezTo>
                              <a:cubicBezTo>
                                <a:pt x="18" y="154"/>
                                <a:pt x="6" y="141"/>
                                <a:pt x="6" y="125"/>
                              </a:cubicBezTo>
                              <a:cubicBezTo>
                                <a:pt x="6" y="113"/>
                                <a:pt x="13" y="103"/>
                                <a:pt x="23" y="98"/>
                              </a:cubicBezTo>
                              <a:cubicBezTo>
                                <a:pt x="24" y="98"/>
                                <a:pt x="25" y="96"/>
                                <a:pt x="25" y="95"/>
                              </a:cubicBezTo>
                              <a:cubicBezTo>
                                <a:pt x="25" y="80"/>
                                <a:pt x="37" y="68"/>
                                <a:pt x="52" y="68"/>
                              </a:cubicBezTo>
                              <a:cubicBezTo>
                                <a:pt x="58" y="68"/>
                                <a:pt x="64" y="70"/>
                                <a:pt x="69" y="74"/>
                              </a:cubicBezTo>
                              <a:cubicBezTo>
                                <a:pt x="70" y="75"/>
                                <a:pt x="71" y="75"/>
                                <a:pt x="72" y="75"/>
                              </a:cubicBezTo>
                              <a:cubicBezTo>
                                <a:pt x="73" y="75"/>
                                <a:pt x="73" y="74"/>
                                <a:pt x="74" y="73"/>
                              </a:cubicBezTo>
                              <a:cubicBezTo>
                                <a:pt x="80" y="62"/>
                                <a:pt x="93" y="55"/>
                                <a:pt x="106" y="55"/>
                              </a:cubicBezTo>
                              <a:cubicBezTo>
                                <a:pt x="126" y="55"/>
                                <a:pt x="143" y="71"/>
                                <a:pt x="143" y="92"/>
                              </a:cubicBezTo>
                              <a:cubicBezTo>
                                <a:pt x="143" y="93"/>
                                <a:pt x="143" y="94"/>
                                <a:pt x="143" y="95"/>
                              </a:cubicBezTo>
                              <a:cubicBezTo>
                                <a:pt x="143" y="96"/>
                                <a:pt x="144" y="97"/>
                                <a:pt x="145" y="98"/>
                              </a:cubicBezTo>
                              <a:cubicBezTo>
                                <a:pt x="156" y="102"/>
                                <a:pt x="163" y="113"/>
                                <a:pt x="163" y="125"/>
                              </a:cubicBezTo>
                              <a:cubicBezTo>
                                <a:pt x="163" y="141"/>
                                <a:pt x="151" y="154"/>
                                <a:pt x="136" y="15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0" o:spid="_x0000_s1026" o:spt="100" style="position:absolute;left:0pt;margin-left:159.75pt;margin-top:134.3pt;height:17.7pt;width:18.75pt;z-index:251765760;mso-width-relative:page;mso-height-relative:page;" fillcolor="#626262" filled="t" stroked="f" coordsize="169,160" o:gfxdata="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GoJbpvXAAAACwEAAA8AAAAAAAAAAQAgAAAAIgAAAGRycy9kb3ducmV2LnhtbFBLAQIUABQAAAAI&#10;AIdO4kB2TO6T8gkAAD05AAAOAAAAAAAAAAEAIAAAACYBAABkcnMvZTJvRG9jLnhtbFBLBQYAAAAA&#10;BgAGAFkBAACKDQAAAAA=&#10;" path="m67,34c72,33,76,34,80,36c83,38,86,42,87,46c87,47,89,48,91,48c92,48,93,46,93,44c91,39,88,34,83,31c78,28,72,27,66,28c60,30,55,33,52,38c49,43,48,49,50,55c50,56,51,57,53,57c53,57,53,57,53,57c55,57,56,55,56,53c54,49,55,45,57,41c60,38,63,35,67,34xm30,63c30,63,31,63,31,63c33,62,34,61,33,59c28,38,41,17,62,12c83,7,104,19,109,40c110,42,111,43,113,43c115,42,116,41,115,39c109,15,85,0,61,6c36,12,21,36,27,60c28,62,29,63,30,63xm102,45c104,45,105,43,104,42c100,23,82,12,63,16c54,19,47,24,42,32c37,40,36,49,38,58c38,59,40,60,41,60c41,60,41,60,42,60c43,60,44,58,44,56c42,49,43,41,47,35c51,29,57,24,65,22c80,19,95,28,99,43c99,45,101,46,102,45xm149,93c149,93,149,92,149,92c149,68,130,49,106,49c92,49,78,56,70,68c65,64,59,62,52,62c35,62,20,76,19,93c7,99,0,111,0,125c0,145,15,160,33,160c136,160,136,160,136,160c154,160,169,145,169,125c169,111,161,98,149,93xm136,154c33,154,33,154,33,154c18,154,6,141,6,125c6,113,13,103,23,98c24,98,25,96,25,95c25,80,37,68,52,68c58,68,64,70,69,74c70,75,71,75,72,75c73,75,73,74,74,73c80,62,93,55,106,55c126,55,143,71,143,92c143,93,143,94,143,95c143,96,144,97,145,98c156,102,163,113,163,125c163,141,151,154,136,154xe">
                <v:path o:connectlocs="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220797" o:connectangles="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1568450</wp:posOffset>
                </wp:positionH>
                <wp:positionV relativeFrom="paragraph">
                  <wp:posOffset>1725930</wp:posOffset>
                </wp:positionV>
                <wp:extent cx="295275" cy="172720"/>
                <wp:effectExtent l="0" t="0" r="9525" b="17780"/>
                <wp:wrapNone/>
                <wp:docPr id="27" name="Freeform 9"/>
                <wp:cNvGraphicFramePr/>
                <a:graphic xmlns:a="http://schemas.openxmlformats.org/drawingml/2006/main">
                  <a:graphicData uri="http://schemas.microsoft.com/office/word/2010/wordprocessingShape">
                    <wps:wsp>
                      <wps:cNvSpPr>
                        <a:spLocks noEditPoints="1"/>
                      </wps:cNvSpPr>
                      <wps:spPr bwMode="auto">
                        <a:xfrm>
                          <a:off x="0" y="0"/>
                          <a:ext cx="295230" cy="17261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123">
                              <a:moveTo>
                                <a:pt x="114" y="91"/>
                              </a:moveTo>
                              <a:cubicBezTo>
                                <a:pt x="114" y="96"/>
                                <a:pt x="111" y="99"/>
                                <a:pt x="106" y="99"/>
                              </a:cubicBezTo>
                              <a:cubicBezTo>
                                <a:pt x="102" y="99"/>
                                <a:pt x="98" y="96"/>
                                <a:pt x="98" y="91"/>
                              </a:cubicBezTo>
                              <a:cubicBezTo>
                                <a:pt x="98" y="90"/>
                                <a:pt x="97" y="88"/>
                                <a:pt x="95" y="88"/>
                              </a:cubicBezTo>
                              <a:cubicBezTo>
                                <a:pt x="94" y="88"/>
                                <a:pt x="92" y="90"/>
                                <a:pt x="92" y="91"/>
                              </a:cubicBezTo>
                              <a:cubicBezTo>
                                <a:pt x="92" y="99"/>
                                <a:pt x="99" y="105"/>
                                <a:pt x="106" y="105"/>
                              </a:cubicBezTo>
                              <a:cubicBezTo>
                                <a:pt x="114" y="105"/>
                                <a:pt x="120" y="99"/>
                                <a:pt x="120" y="91"/>
                              </a:cubicBezTo>
                              <a:cubicBezTo>
                                <a:pt x="120" y="80"/>
                                <a:pt x="111" y="77"/>
                                <a:pt x="106" y="77"/>
                              </a:cubicBezTo>
                              <a:cubicBezTo>
                                <a:pt x="15" y="77"/>
                                <a:pt x="15" y="77"/>
                                <a:pt x="15" y="77"/>
                              </a:cubicBezTo>
                              <a:cubicBezTo>
                                <a:pt x="13" y="77"/>
                                <a:pt x="12" y="78"/>
                                <a:pt x="12" y="80"/>
                              </a:cubicBezTo>
                              <a:cubicBezTo>
                                <a:pt x="12" y="81"/>
                                <a:pt x="13" y="83"/>
                                <a:pt x="15" y="83"/>
                              </a:cubicBezTo>
                              <a:cubicBezTo>
                                <a:pt x="106" y="83"/>
                                <a:pt x="106" y="83"/>
                                <a:pt x="106" y="83"/>
                              </a:cubicBezTo>
                              <a:cubicBezTo>
                                <a:pt x="108" y="83"/>
                                <a:pt x="114" y="83"/>
                                <a:pt x="114" y="91"/>
                              </a:cubicBezTo>
                              <a:close/>
                              <a:moveTo>
                                <a:pt x="120" y="56"/>
                              </a:moveTo>
                              <a:cubicBezTo>
                                <a:pt x="120" y="48"/>
                                <a:pt x="114" y="42"/>
                                <a:pt x="106" y="42"/>
                              </a:cubicBezTo>
                              <a:cubicBezTo>
                                <a:pt x="99" y="42"/>
                                <a:pt x="92" y="48"/>
                                <a:pt x="92" y="56"/>
                              </a:cubicBezTo>
                              <a:cubicBezTo>
                                <a:pt x="92" y="57"/>
                                <a:pt x="94" y="59"/>
                                <a:pt x="95" y="59"/>
                              </a:cubicBezTo>
                              <a:cubicBezTo>
                                <a:pt x="97" y="59"/>
                                <a:pt x="98" y="57"/>
                                <a:pt x="98" y="56"/>
                              </a:cubicBezTo>
                              <a:cubicBezTo>
                                <a:pt x="98" y="51"/>
                                <a:pt x="102" y="48"/>
                                <a:pt x="106" y="48"/>
                              </a:cubicBezTo>
                              <a:cubicBezTo>
                                <a:pt x="111" y="48"/>
                                <a:pt x="114" y="51"/>
                                <a:pt x="114" y="56"/>
                              </a:cubicBezTo>
                              <a:cubicBezTo>
                                <a:pt x="114" y="64"/>
                                <a:pt x="108" y="64"/>
                                <a:pt x="106" y="64"/>
                              </a:cubicBezTo>
                              <a:cubicBezTo>
                                <a:pt x="3" y="64"/>
                                <a:pt x="3" y="64"/>
                                <a:pt x="3" y="64"/>
                              </a:cubicBezTo>
                              <a:cubicBezTo>
                                <a:pt x="1" y="64"/>
                                <a:pt x="0" y="66"/>
                                <a:pt x="0" y="67"/>
                              </a:cubicBezTo>
                              <a:cubicBezTo>
                                <a:pt x="0" y="69"/>
                                <a:pt x="1" y="70"/>
                                <a:pt x="3" y="70"/>
                              </a:cubicBezTo>
                              <a:cubicBezTo>
                                <a:pt x="107" y="70"/>
                                <a:pt x="107" y="70"/>
                                <a:pt x="107" y="70"/>
                              </a:cubicBezTo>
                              <a:cubicBezTo>
                                <a:pt x="111" y="70"/>
                                <a:pt x="120" y="67"/>
                                <a:pt x="120" y="56"/>
                              </a:cubicBezTo>
                              <a:close/>
                              <a:moveTo>
                                <a:pt x="8" y="57"/>
                              </a:moveTo>
                              <a:cubicBezTo>
                                <a:pt x="80" y="57"/>
                                <a:pt x="80" y="57"/>
                                <a:pt x="80" y="57"/>
                              </a:cubicBezTo>
                              <a:cubicBezTo>
                                <a:pt x="82" y="57"/>
                                <a:pt x="83" y="56"/>
                                <a:pt x="83" y="54"/>
                              </a:cubicBezTo>
                              <a:cubicBezTo>
                                <a:pt x="83" y="52"/>
                                <a:pt x="82" y="51"/>
                                <a:pt x="80" y="51"/>
                              </a:cubicBezTo>
                              <a:cubicBezTo>
                                <a:pt x="8" y="51"/>
                                <a:pt x="8" y="51"/>
                                <a:pt x="8" y="51"/>
                              </a:cubicBezTo>
                              <a:cubicBezTo>
                                <a:pt x="7" y="51"/>
                                <a:pt x="5" y="52"/>
                                <a:pt x="5" y="54"/>
                              </a:cubicBezTo>
                              <a:cubicBezTo>
                                <a:pt x="5" y="56"/>
                                <a:pt x="7" y="57"/>
                                <a:pt x="8" y="57"/>
                              </a:cubicBezTo>
                              <a:close/>
                              <a:moveTo>
                                <a:pt x="70" y="93"/>
                              </a:moveTo>
                              <a:cubicBezTo>
                                <a:pt x="70" y="91"/>
                                <a:pt x="68" y="90"/>
                                <a:pt x="67" y="90"/>
                              </a:cubicBezTo>
                              <a:cubicBezTo>
                                <a:pt x="32" y="90"/>
                                <a:pt x="32" y="90"/>
                                <a:pt x="32" y="90"/>
                              </a:cubicBezTo>
                              <a:cubicBezTo>
                                <a:pt x="31" y="90"/>
                                <a:pt x="29" y="91"/>
                                <a:pt x="29" y="93"/>
                              </a:cubicBezTo>
                              <a:cubicBezTo>
                                <a:pt x="29" y="95"/>
                                <a:pt x="31" y="96"/>
                                <a:pt x="32" y="96"/>
                              </a:cubicBezTo>
                              <a:cubicBezTo>
                                <a:pt x="67" y="96"/>
                                <a:pt x="67" y="96"/>
                                <a:pt x="67" y="96"/>
                              </a:cubicBezTo>
                              <a:cubicBezTo>
                                <a:pt x="68" y="96"/>
                                <a:pt x="70" y="95"/>
                                <a:pt x="70" y="93"/>
                              </a:cubicBezTo>
                              <a:close/>
                              <a:moveTo>
                                <a:pt x="187" y="49"/>
                              </a:moveTo>
                              <a:cubicBezTo>
                                <a:pt x="187" y="48"/>
                                <a:pt x="187" y="48"/>
                                <a:pt x="187" y="47"/>
                              </a:cubicBezTo>
                              <a:cubicBezTo>
                                <a:pt x="187" y="21"/>
                                <a:pt x="166" y="0"/>
                                <a:pt x="140" y="0"/>
                              </a:cubicBezTo>
                              <a:cubicBezTo>
                                <a:pt x="124" y="0"/>
                                <a:pt x="110" y="8"/>
                                <a:pt x="101" y="21"/>
                              </a:cubicBezTo>
                              <a:cubicBezTo>
                                <a:pt x="95" y="17"/>
                                <a:pt x="88" y="15"/>
                                <a:pt x="81" y="15"/>
                              </a:cubicBezTo>
                              <a:cubicBezTo>
                                <a:pt x="69" y="15"/>
                                <a:pt x="58" y="21"/>
                                <a:pt x="51" y="31"/>
                              </a:cubicBezTo>
                              <a:cubicBezTo>
                                <a:pt x="50" y="32"/>
                                <a:pt x="50" y="34"/>
                                <a:pt x="52" y="35"/>
                              </a:cubicBezTo>
                              <a:cubicBezTo>
                                <a:pt x="53" y="36"/>
                                <a:pt x="55" y="36"/>
                                <a:pt x="56" y="34"/>
                              </a:cubicBezTo>
                              <a:cubicBezTo>
                                <a:pt x="62" y="26"/>
                                <a:pt x="71" y="21"/>
                                <a:pt x="81" y="21"/>
                              </a:cubicBezTo>
                              <a:cubicBezTo>
                                <a:pt x="88" y="21"/>
                                <a:pt x="95" y="23"/>
                                <a:pt x="100" y="28"/>
                              </a:cubicBezTo>
                              <a:cubicBezTo>
                                <a:pt x="101" y="28"/>
                                <a:pt x="101" y="29"/>
                                <a:pt x="102" y="29"/>
                              </a:cubicBezTo>
                              <a:cubicBezTo>
                                <a:pt x="103" y="28"/>
                                <a:pt x="104" y="28"/>
                                <a:pt x="104" y="27"/>
                              </a:cubicBezTo>
                              <a:cubicBezTo>
                                <a:pt x="112" y="14"/>
                                <a:pt x="125" y="6"/>
                                <a:pt x="140" y="6"/>
                              </a:cubicBezTo>
                              <a:cubicBezTo>
                                <a:pt x="163" y="6"/>
                                <a:pt x="181" y="25"/>
                                <a:pt x="181" y="47"/>
                              </a:cubicBezTo>
                              <a:cubicBezTo>
                                <a:pt x="181" y="49"/>
                                <a:pt x="181" y="50"/>
                                <a:pt x="181" y="51"/>
                              </a:cubicBezTo>
                              <a:cubicBezTo>
                                <a:pt x="181" y="52"/>
                                <a:pt x="182" y="53"/>
                                <a:pt x="183" y="54"/>
                              </a:cubicBezTo>
                              <a:cubicBezTo>
                                <a:pt x="195" y="58"/>
                                <a:pt x="204" y="71"/>
                                <a:pt x="204" y="84"/>
                              </a:cubicBezTo>
                              <a:cubicBezTo>
                                <a:pt x="204" y="102"/>
                                <a:pt x="190" y="117"/>
                                <a:pt x="173" y="117"/>
                              </a:cubicBezTo>
                              <a:cubicBezTo>
                                <a:pt x="60" y="117"/>
                                <a:pt x="60" y="117"/>
                                <a:pt x="60" y="117"/>
                              </a:cubicBezTo>
                              <a:cubicBezTo>
                                <a:pt x="58" y="117"/>
                                <a:pt x="57" y="118"/>
                                <a:pt x="57" y="120"/>
                              </a:cubicBezTo>
                              <a:cubicBezTo>
                                <a:pt x="57" y="121"/>
                                <a:pt x="58" y="123"/>
                                <a:pt x="60" y="123"/>
                              </a:cubicBezTo>
                              <a:cubicBezTo>
                                <a:pt x="173" y="123"/>
                                <a:pt x="173" y="123"/>
                                <a:pt x="173" y="123"/>
                              </a:cubicBezTo>
                              <a:cubicBezTo>
                                <a:pt x="193" y="123"/>
                                <a:pt x="210" y="105"/>
                                <a:pt x="210" y="84"/>
                              </a:cubicBezTo>
                              <a:cubicBezTo>
                                <a:pt x="210" y="69"/>
                                <a:pt x="201" y="55"/>
                                <a:pt x="187" y="4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9" o:spid="_x0000_s1026" o:spt="100" style="position:absolute;left:0pt;margin-left:123.5pt;margin-top:135.9pt;height:13.6pt;width:23.25pt;z-index:251764736;mso-width-relative:page;mso-height-relative:page;" fillcolor="#626262" filled="t" stroked="f" coordsize="210,123" o:gfxdata="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CvwwCE2AAAAAsBAAAPAAAAAAAAAAEAIAAAACIAAABkcnMvZG93bnJldi54bWxQSwECFAAUAAAA&#10;CACHTuJAxUHfuyoIAADqKgAADgAAAAAAAAABACAAAAAnAQAAZHJzL2Uyb0RvYy54bWxQSwUGAAAA&#10;AAYABgBZAQAAwwsAAAAA&#10;" path="m114,91c114,96,111,99,106,99c102,99,98,96,98,91c98,90,97,88,95,88c94,88,92,90,92,91c92,99,99,105,106,105c114,105,120,99,120,91c120,80,111,77,106,77c15,77,15,77,15,77c13,77,12,78,12,80c12,81,13,83,15,83c106,83,106,83,106,83c108,83,114,83,114,91xm120,56c120,48,114,42,106,42c99,42,92,48,92,56c92,57,94,59,95,59c97,59,98,57,98,56c98,51,102,48,106,48c111,48,114,51,114,56c114,64,108,64,106,64c3,64,3,64,3,64c1,64,0,66,0,67c0,69,1,70,3,70c107,70,107,70,107,70c111,70,120,67,120,56xm8,57c80,57,80,57,80,57c82,57,83,56,83,54c83,52,82,51,80,51c8,51,8,51,8,51c7,51,5,52,5,54c5,56,7,57,8,57xm70,93c70,91,68,90,67,90c32,90,32,90,32,90c31,90,29,91,29,93c29,95,31,96,32,96c67,96,67,96,67,96c68,96,70,95,70,93xm187,49c187,48,187,48,187,47c187,21,166,0,140,0c124,0,110,8,101,21c95,17,88,15,81,15c69,15,58,21,51,31c50,32,50,34,52,35c53,36,55,36,56,34c62,26,71,21,81,21c88,21,95,23,100,28c101,28,101,29,102,29c103,28,104,28,104,27c112,14,125,6,140,6c163,6,181,25,181,47c181,49,181,50,181,51c181,52,182,53,183,54c195,58,204,71,204,84c204,102,190,117,173,117c60,117,60,117,60,117c58,117,57,118,57,120c57,121,58,123,60,123c173,123,173,123,173,123c193,123,210,105,210,84c210,69,201,55,187,49xe">
                <v:path o:connectlocs="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1162050</wp:posOffset>
                </wp:positionH>
                <wp:positionV relativeFrom="paragraph">
                  <wp:posOffset>1725930</wp:posOffset>
                </wp:positionV>
                <wp:extent cx="261620" cy="227965"/>
                <wp:effectExtent l="0" t="0" r="5080" b="635"/>
                <wp:wrapNone/>
                <wp:docPr id="26" name="Freeform 8"/>
                <wp:cNvGraphicFramePr/>
                <a:graphic xmlns:a="http://schemas.openxmlformats.org/drawingml/2006/main">
                  <a:graphicData uri="http://schemas.microsoft.com/office/word/2010/wordprocessingShape">
                    <wps:wsp>
                      <wps:cNvSpPr>
                        <a:spLocks noEditPoints="1"/>
                      </wps:cNvSpPr>
                      <wps:spPr bwMode="auto">
                        <a:xfrm>
                          <a:off x="0" y="0"/>
                          <a:ext cx="261898" cy="2279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6" h="162">
                              <a:moveTo>
                                <a:pt x="111" y="149"/>
                              </a:moveTo>
                              <a:cubicBezTo>
                                <a:pt x="108" y="147"/>
                                <a:pt x="108" y="147"/>
                                <a:pt x="108" y="147"/>
                              </a:cubicBezTo>
                              <a:cubicBezTo>
                                <a:pt x="110" y="147"/>
                                <a:pt x="110" y="147"/>
                                <a:pt x="110" y="147"/>
                              </a:cubicBezTo>
                              <a:cubicBezTo>
                                <a:pt x="110" y="146"/>
                                <a:pt x="111" y="146"/>
                                <a:pt x="111" y="145"/>
                              </a:cubicBezTo>
                              <a:cubicBezTo>
                                <a:pt x="110" y="144"/>
                                <a:pt x="110" y="144"/>
                                <a:pt x="109" y="144"/>
                              </a:cubicBezTo>
                              <a:cubicBezTo>
                                <a:pt x="105" y="145"/>
                                <a:pt x="105" y="145"/>
                                <a:pt x="105" y="145"/>
                              </a:cubicBezTo>
                              <a:cubicBezTo>
                                <a:pt x="103" y="145"/>
                                <a:pt x="103" y="145"/>
                                <a:pt x="103" y="145"/>
                              </a:cubicBezTo>
                              <a:cubicBezTo>
                                <a:pt x="107" y="143"/>
                                <a:pt x="107" y="143"/>
                                <a:pt x="107" y="143"/>
                              </a:cubicBezTo>
                              <a:cubicBezTo>
                                <a:pt x="108" y="143"/>
                                <a:pt x="108" y="142"/>
                                <a:pt x="108" y="142"/>
                              </a:cubicBezTo>
                              <a:cubicBezTo>
                                <a:pt x="108" y="141"/>
                                <a:pt x="107" y="141"/>
                                <a:pt x="106" y="141"/>
                              </a:cubicBezTo>
                              <a:cubicBezTo>
                                <a:pt x="100" y="143"/>
                                <a:pt x="100" y="143"/>
                                <a:pt x="100" y="143"/>
                              </a:cubicBezTo>
                              <a:cubicBezTo>
                                <a:pt x="96" y="141"/>
                                <a:pt x="96" y="141"/>
                                <a:pt x="96" y="141"/>
                              </a:cubicBezTo>
                              <a:cubicBezTo>
                                <a:pt x="100" y="139"/>
                                <a:pt x="100" y="139"/>
                                <a:pt x="100" y="139"/>
                              </a:cubicBezTo>
                              <a:cubicBezTo>
                                <a:pt x="106" y="140"/>
                                <a:pt x="106" y="140"/>
                                <a:pt x="106" y="140"/>
                              </a:cubicBezTo>
                              <a:cubicBezTo>
                                <a:pt x="106" y="140"/>
                                <a:pt x="106" y="140"/>
                                <a:pt x="106" y="140"/>
                              </a:cubicBezTo>
                              <a:cubicBezTo>
                                <a:pt x="107" y="140"/>
                                <a:pt x="108" y="140"/>
                                <a:pt x="108" y="139"/>
                              </a:cubicBezTo>
                              <a:cubicBezTo>
                                <a:pt x="108" y="138"/>
                                <a:pt x="107" y="138"/>
                                <a:pt x="107" y="138"/>
                              </a:cubicBezTo>
                              <a:cubicBezTo>
                                <a:pt x="103" y="137"/>
                                <a:pt x="103" y="137"/>
                                <a:pt x="103" y="137"/>
                              </a:cubicBezTo>
                              <a:cubicBezTo>
                                <a:pt x="104" y="136"/>
                                <a:pt x="104" y="136"/>
                                <a:pt x="104" y="136"/>
                              </a:cubicBezTo>
                              <a:cubicBezTo>
                                <a:pt x="108" y="137"/>
                                <a:pt x="108" y="137"/>
                                <a:pt x="108" y="137"/>
                              </a:cubicBezTo>
                              <a:cubicBezTo>
                                <a:pt x="108" y="137"/>
                                <a:pt x="109" y="137"/>
                                <a:pt x="109" y="137"/>
                              </a:cubicBezTo>
                              <a:cubicBezTo>
                                <a:pt x="109" y="137"/>
                                <a:pt x="110" y="136"/>
                                <a:pt x="110" y="136"/>
                              </a:cubicBezTo>
                              <a:cubicBezTo>
                                <a:pt x="110" y="135"/>
                                <a:pt x="110" y="134"/>
                                <a:pt x="109" y="134"/>
                              </a:cubicBezTo>
                              <a:cubicBezTo>
                                <a:pt x="107" y="134"/>
                                <a:pt x="107" y="134"/>
                                <a:pt x="107" y="134"/>
                              </a:cubicBezTo>
                              <a:cubicBezTo>
                                <a:pt x="110" y="132"/>
                                <a:pt x="110" y="132"/>
                                <a:pt x="110" y="132"/>
                              </a:cubicBezTo>
                              <a:cubicBezTo>
                                <a:pt x="111" y="132"/>
                                <a:pt x="111" y="131"/>
                                <a:pt x="110" y="130"/>
                              </a:cubicBezTo>
                              <a:cubicBezTo>
                                <a:pt x="110" y="129"/>
                                <a:pt x="109" y="129"/>
                                <a:pt x="108" y="130"/>
                              </a:cubicBezTo>
                              <a:cubicBezTo>
                                <a:pt x="106" y="131"/>
                                <a:pt x="106" y="131"/>
                                <a:pt x="106" y="131"/>
                              </a:cubicBezTo>
                              <a:cubicBezTo>
                                <a:pt x="106" y="130"/>
                                <a:pt x="106" y="130"/>
                                <a:pt x="106" y="130"/>
                              </a:cubicBezTo>
                              <a:cubicBezTo>
                                <a:pt x="106" y="129"/>
                                <a:pt x="106" y="128"/>
                                <a:pt x="105" y="128"/>
                              </a:cubicBezTo>
                              <a:cubicBezTo>
                                <a:pt x="104" y="128"/>
                                <a:pt x="104" y="129"/>
                                <a:pt x="103" y="129"/>
                              </a:cubicBezTo>
                              <a:cubicBezTo>
                                <a:pt x="103" y="134"/>
                                <a:pt x="103" y="134"/>
                                <a:pt x="103" y="134"/>
                              </a:cubicBezTo>
                              <a:cubicBezTo>
                                <a:pt x="101" y="134"/>
                                <a:pt x="101" y="134"/>
                                <a:pt x="101" y="134"/>
                              </a:cubicBezTo>
                              <a:cubicBezTo>
                                <a:pt x="102" y="131"/>
                                <a:pt x="102" y="131"/>
                                <a:pt x="102" y="131"/>
                              </a:cubicBezTo>
                              <a:cubicBezTo>
                                <a:pt x="102" y="130"/>
                                <a:pt x="102" y="129"/>
                                <a:pt x="101" y="129"/>
                              </a:cubicBezTo>
                              <a:cubicBezTo>
                                <a:pt x="101" y="129"/>
                                <a:pt x="100" y="129"/>
                                <a:pt x="100" y="129"/>
                              </a:cubicBezTo>
                              <a:cubicBezTo>
                                <a:pt x="100" y="129"/>
                                <a:pt x="100" y="128"/>
                                <a:pt x="100" y="128"/>
                              </a:cubicBezTo>
                              <a:cubicBezTo>
                                <a:pt x="99" y="128"/>
                                <a:pt x="98" y="128"/>
                                <a:pt x="98" y="128"/>
                              </a:cubicBezTo>
                              <a:cubicBezTo>
                                <a:pt x="95" y="131"/>
                                <a:pt x="95" y="131"/>
                                <a:pt x="95" y="131"/>
                              </a:cubicBezTo>
                              <a:cubicBezTo>
                                <a:pt x="95" y="130"/>
                                <a:pt x="95" y="130"/>
                                <a:pt x="95" y="130"/>
                              </a:cubicBezTo>
                              <a:cubicBezTo>
                                <a:pt x="98" y="126"/>
                                <a:pt x="98" y="126"/>
                                <a:pt x="98" y="126"/>
                              </a:cubicBezTo>
                              <a:cubicBezTo>
                                <a:pt x="99" y="126"/>
                                <a:pt x="99" y="125"/>
                                <a:pt x="98" y="124"/>
                              </a:cubicBezTo>
                              <a:cubicBezTo>
                                <a:pt x="97" y="124"/>
                                <a:pt x="97" y="124"/>
                                <a:pt x="96" y="124"/>
                              </a:cubicBezTo>
                              <a:cubicBezTo>
                                <a:pt x="95" y="126"/>
                                <a:pt x="95" y="126"/>
                                <a:pt x="95" y="126"/>
                              </a:cubicBezTo>
                              <a:cubicBezTo>
                                <a:pt x="95" y="122"/>
                                <a:pt x="95" y="122"/>
                                <a:pt x="95" y="122"/>
                              </a:cubicBezTo>
                              <a:cubicBezTo>
                                <a:pt x="95" y="122"/>
                                <a:pt x="94" y="121"/>
                                <a:pt x="93" y="121"/>
                              </a:cubicBezTo>
                              <a:cubicBezTo>
                                <a:pt x="93" y="121"/>
                                <a:pt x="92" y="122"/>
                                <a:pt x="92" y="122"/>
                              </a:cubicBezTo>
                              <a:cubicBezTo>
                                <a:pt x="92" y="126"/>
                                <a:pt x="92" y="126"/>
                                <a:pt x="92" y="126"/>
                              </a:cubicBezTo>
                              <a:cubicBezTo>
                                <a:pt x="91" y="124"/>
                                <a:pt x="91" y="124"/>
                                <a:pt x="91" y="124"/>
                              </a:cubicBezTo>
                              <a:cubicBezTo>
                                <a:pt x="90" y="124"/>
                                <a:pt x="89" y="124"/>
                                <a:pt x="89" y="124"/>
                              </a:cubicBezTo>
                              <a:cubicBezTo>
                                <a:pt x="88" y="125"/>
                                <a:pt x="88" y="126"/>
                                <a:pt x="89" y="126"/>
                              </a:cubicBezTo>
                              <a:cubicBezTo>
                                <a:pt x="92" y="130"/>
                                <a:pt x="92" y="130"/>
                                <a:pt x="92" y="130"/>
                              </a:cubicBezTo>
                              <a:cubicBezTo>
                                <a:pt x="92" y="131"/>
                                <a:pt x="92" y="131"/>
                                <a:pt x="92" y="131"/>
                              </a:cubicBezTo>
                              <a:cubicBezTo>
                                <a:pt x="89" y="128"/>
                                <a:pt x="89" y="128"/>
                                <a:pt x="89" y="128"/>
                              </a:cubicBezTo>
                              <a:cubicBezTo>
                                <a:pt x="89" y="128"/>
                                <a:pt x="88" y="128"/>
                                <a:pt x="87" y="128"/>
                              </a:cubicBezTo>
                              <a:cubicBezTo>
                                <a:pt x="87" y="129"/>
                                <a:pt x="87" y="130"/>
                                <a:pt x="87" y="130"/>
                              </a:cubicBezTo>
                              <a:cubicBezTo>
                                <a:pt x="92" y="135"/>
                                <a:pt x="92" y="135"/>
                                <a:pt x="92" y="135"/>
                              </a:cubicBezTo>
                              <a:cubicBezTo>
                                <a:pt x="92" y="139"/>
                                <a:pt x="92" y="139"/>
                                <a:pt x="92" y="139"/>
                              </a:cubicBezTo>
                              <a:cubicBezTo>
                                <a:pt x="88" y="137"/>
                                <a:pt x="88" y="137"/>
                                <a:pt x="88" y="137"/>
                              </a:cubicBezTo>
                              <a:cubicBezTo>
                                <a:pt x="86" y="131"/>
                                <a:pt x="86" y="131"/>
                                <a:pt x="86" y="131"/>
                              </a:cubicBezTo>
                              <a:cubicBezTo>
                                <a:pt x="86" y="130"/>
                                <a:pt x="85" y="130"/>
                                <a:pt x="85" y="130"/>
                              </a:cubicBezTo>
                              <a:cubicBezTo>
                                <a:pt x="84" y="130"/>
                                <a:pt x="83" y="131"/>
                                <a:pt x="84" y="132"/>
                              </a:cubicBezTo>
                              <a:cubicBezTo>
                                <a:pt x="85" y="135"/>
                                <a:pt x="85" y="135"/>
                                <a:pt x="85" y="135"/>
                              </a:cubicBezTo>
                              <a:cubicBezTo>
                                <a:pt x="84" y="135"/>
                                <a:pt x="84" y="135"/>
                                <a:pt x="84" y="135"/>
                              </a:cubicBezTo>
                              <a:cubicBezTo>
                                <a:pt x="82" y="130"/>
                                <a:pt x="82" y="130"/>
                                <a:pt x="82" y="130"/>
                              </a:cubicBezTo>
                              <a:cubicBezTo>
                                <a:pt x="82" y="130"/>
                                <a:pt x="81" y="129"/>
                                <a:pt x="80" y="130"/>
                              </a:cubicBezTo>
                              <a:cubicBezTo>
                                <a:pt x="80" y="130"/>
                                <a:pt x="79" y="131"/>
                                <a:pt x="80" y="131"/>
                              </a:cubicBezTo>
                              <a:cubicBezTo>
                                <a:pt x="80" y="133"/>
                                <a:pt x="80" y="133"/>
                                <a:pt x="80" y="133"/>
                              </a:cubicBezTo>
                              <a:cubicBezTo>
                                <a:pt x="77" y="131"/>
                                <a:pt x="77" y="131"/>
                                <a:pt x="77" y="131"/>
                              </a:cubicBezTo>
                              <a:cubicBezTo>
                                <a:pt x="77" y="131"/>
                                <a:pt x="76" y="131"/>
                                <a:pt x="75" y="132"/>
                              </a:cubicBezTo>
                              <a:cubicBezTo>
                                <a:pt x="75" y="133"/>
                                <a:pt x="75" y="134"/>
                                <a:pt x="76" y="134"/>
                              </a:cubicBezTo>
                              <a:cubicBezTo>
                                <a:pt x="79" y="135"/>
                                <a:pt x="79" y="135"/>
                                <a:pt x="79" y="135"/>
                              </a:cubicBezTo>
                              <a:cubicBezTo>
                                <a:pt x="77" y="136"/>
                                <a:pt x="77" y="136"/>
                                <a:pt x="77" y="136"/>
                              </a:cubicBezTo>
                              <a:cubicBezTo>
                                <a:pt x="77" y="136"/>
                                <a:pt x="76" y="137"/>
                                <a:pt x="76" y="138"/>
                              </a:cubicBezTo>
                              <a:cubicBezTo>
                                <a:pt x="77" y="138"/>
                                <a:pt x="77" y="139"/>
                                <a:pt x="78" y="139"/>
                              </a:cubicBezTo>
                              <a:cubicBezTo>
                                <a:pt x="78" y="139"/>
                                <a:pt x="78" y="139"/>
                                <a:pt x="78" y="139"/>
                              </a:cubicBezTo>
                              <a:cubicBezTo>
                                <a:pt x="82" y="137"/>
                                <a:pt x="82" y="137"/>
                                <a:pt x="82" y="137"/>
                              </a:cubicBezTo>
                              <a:cubicBezTo>
                                <a:pt x="84" y="138"/>
                                <a:pt x="84" y="138"/>
                                <a:pt x="84" y="138"/>
                              </a:cubicBezTo>
                              <a:cubicBezTo>
                                <a:pt x="80" y="139"/>
                                <a:pt x="80" y="139"/>
                                <a:pt x="80" y="139"/>
                              </a:cubicBezTo>
                              <a:cubicBezTo>
                                <a:pt x="79" y="139"/>
                                <a:pt x="79" y="140"/>
                                <a:pt x="79" y="141"/>
                              </a:cubicBezTo>
                              <a:cubicBezTo>
                                <a:pt x="79" y="141"/>
                                <a:pt x="80" y="142"/>
                                <a:pt x="80" y="142"/>
                              </a:cubicBezTo>
                              <a:cubicBezTo>
                                <a:pt x="80" y="142"/>
                                <a:pt x="81" y="142"/>
                                <a:pt x="81" y="142"/>
                              </a:cubicBezTo>
                              <a:cubicBezTo>
                                <a:pt x="87" y="140"/>
                                <a:pt x="87" y="140"/>
                                <a:pt x="87" y="140"/>
                              </a:cubicBezTo>
                              <a:cubicBezTo>
                                <a:pt x="91" y="141"/>
                                <a:pt x="91" y="141"/>
                                <a:pt x="91" y="141"/>
                              </a:cubicBezTo>
                              <a:cubicBezTo>
                                <a:pt x="87" y="144"/>
                                <a:pt x="87" y="144"/>
                                <a:pt x="87" y="144"/>
                              </a:cubicBezTo>
                              <a:cubicBezTo>
                                <a:pt x="81" y="142"/>
                                <a:pt x="81" y="142"/>
                                <a:pt x="81" y="142"/>
                              </a:cubicBezTo>
                              <a:cubicBezTo>
                                <a:pt x="80" y="142"/>
                                <a:pt x="79" y="143"/>
                                <a:pt x="79" y="143"/>
                              </a:cubicBezTo>
                              <a:cubicBezTo>
                                <a:pt x="79" y="144"/>
                                <a:pt x="79" y="145"/>
                                <a:pt x="80" y="145"/>
                              </a:cubicBezTo>
                              <a:cubicBezTo>
                                <a:pt x="84" y="146"/>
                                <a:pt x="84" y="146"/>
                                <a:pt x="84" y="146"/>
                              </a:cubicBezTo>
                              <a:cubicBezTo>
                                <a:pt x="83" y="147"/>
                                <a:pt x="83" y="147"/>
                                <a:pt x="83" y="147"/>
                              </a:cubicBezTo>
                              <a:cubicBezTo>
                                <a:pt x="79" y="146"/>
                                <a:pt x="79" y="146"/>
                                <a:pt x="79" y="146"/>
                              </a:cubicBezTo>
                              <a:cubicBezTo>
                                <a:pt x="78" y="146"/>
                                <a:pt x="77" y="146"/>
                                <a:pt x="77" y="147"/>
                              </a:cubicBezTo>
                              <a:cubicBezTo>
                                <a:pt x="77" y="148"/>
                                <a:pt x="77" y="148"/>
                                <a:pt x="78" y="148"/>
                              </a:cubicBezTo>
                              <a:cubicBezTo>
                                <a:pt x="80" y="149"/>
                                <a:pt x="80" y="149"/>
                                <a:pt x="80" y="149"/>
                              </a:cubicBezTo>
                              <a:cubicBezTo>
                                <a:pt x="77" y="150"/>
                                <a:pt x="77" y="150"/>
                                <a:pt x="77" y="150"/>
                              </a:cubicBezTo>
                              <a:cubicBezTo>
                                <a:pt x="76" y="151"/>
                                <a:pt x="76" y="152"/>
                                <a:pt x="77" y="152"/>
                              </a:cubicBezTo>
                              <a:cubicBezTo>
                                <a:pt x="77" y="153"/>
                                <a:pt x="77" y="153"/>
                                <a:pt x="78" y="153"/>
                              </a:cubicBezTo>
                              <a:cubicBezTo>
                                <a:pt x="78" y="153"/>
                                <a:pt x="78" y="153"/>
                                <a:pt x="78" y="153"/>
                              </a:cubicBezTo>
                              <a:cubicBezTo>
                                <a:pt x="81" y="151"/>
                                <a:pt x="81" y="151"/>
                                <a:pt x="81" y="151"/>
                              </a:cubicBezTo>
                              <a:cubicBezTo>
                                <a:pt x="81" y="153"/>
                                <a:pt x="81" y="153"/>
                                <a:pt x="81" y="153"/>
                              </a:cubicBezTo>
                              <a:cubicBezTo>
                                <a:pt x="81" y="153"/>
                                <a:pt x="81" y="154"/>
                                <a:pt x="82" y="154"/>
                              </a:cubicBezTo>
                              <a:cubicBezTo>
                                <a:pt x="82" y="154"/>
                                <a:pt x="82" y="154"/>
                                <a:pt x="82" y="154"/>
                              </a:cubicBezTo>
                              <a:cubicBezTo>
                                <a:pt x="83" y="154"/>
                                <a:pt x="83" y="154"/>
                                <a:pt x="84" y="153"/>
                              </a:cubicBezTo>
                              <a:cubicBezTo>
                                <a:pt x="84" y="149"/>
                                <a:pt x="84" y="149"/>
                                <a:pt x="84" y="149"/>
                              </a:cubicBezTo>
                              <a:cubicBezTo>
                                <a:pt x="86" y="148"/>
                                <a:pt x="86" y="148"/>
                                <a:pt x="86" y="148"/>
                              </a:cubicBezTo>
                              <a:cubicBezTo>
                                <a:pt x="85" y="152"/>
                                <a:pt x="85" y="152"/>
                                <a:pt x="85" y="152"/>
                              </a:cubicBezTo>
                              <a:cubicBezTo>
                                <a:pt x="85" y="153"/>
                                <a:pt x="85" y="154"/>
                                <a:pt x="86" y="154"/>
                              </a:cubicBezTo>
                              <a:cubicBezTo>
                                <a:pt x="86" y="154"/>
                                <a:pt x="86" y="154"/>
                                <a:pt x="86" y="154"/>
                              </a:cubicBezTo>
                              <a:cubicBezTo>
                                <a:pt x="86" y="154"/>
                                <a:pt x="87" y="154"/>
                                <a:pt x="87" y="153"/>
                              </a:cubicBezTo>
                              <a:cubicBezTo>
                                <a:pt x="87" y="154"/>
                                <a:pt x="87" y="154"/>
                                <a:pt x="87" y="154"/>
                              </a:cubicBezTo>
                              <a:cubicBezTo>
                                <a:pt x="88" y="155"/>
                                <a:pt x="88" y="155"/>
                                <a:pt x="88" y="155"/>
                              </a:cubicBezTo>
                              <a:cubicBezTo>
                                <a:pt x="89" y="155"/>
                                <a:pt x="89" y="155"/>
                                <a:pt x="89" y="154"/>
                              </a:cubicBezTo>
                              <a:cubicBezTo>
                                <a:pt x="92" y="152"/>
                                <a:pt x="92" y="152"/>
                                <a:pt x="92" y="152"/>
                              </a:cubicBezTo>
                              <a:cubicBezTo>
                                <a:pt x="92" y="153"/>
                                <a:pt x="92" y="153"/>
                                <a:pt x="92" y="153"/>
                              </a:cubicBezTo>
                              <a:cubicBezTo>
                                <a:pt x="89" y="156"/>
                                <a:pt x="89" y="156"/>
                                <a:pt x="89" y="156"/>
                              </a:cubicBezTo>
                              <a:cubicBezTo>
                                <a:pt x="88" y="157"/>
                                <a:pt x="88" y="158"/>
                                <a:pt x="89" y="158"/>
                              </a:cubicBezTo>
                              <a:cubicBezTo>
                                <a:pt x="89" y="159"/>
                                <a:pt x="90" y="159"/>
                                <a:pt x="91" y="158"/>
                              </a:cubicBezTo>
                              <a:cubicBezTo>
                                <a:pt x="92" y="157"/>
                                <a:pt x="92" y="157"/>
                                <a:pt x="92" y="157"/>
                              </a:cubicBezTo>
                              <a:cubicBezTo>
                                <a:pt x="92" y="160"/>
                                <a:pt x="92" y="160"/>
                                <a:pt x="92" y="160"/>
                              </a:cubicBezTo>
                              <a:cubicBezTo>
                                <a:pt x="92" y="161"/>
                                <a:pt x="93" y="162"/>
                                <a:pt x="93" y="162"/>
                              </a:cubicBezTo>
                              <a:cubicBezTo>
                                <a:pt x="94" y="162"/>
                                <a:pt x="95" y="161"/>
                                <a:pt x="95" y="160"/>
                              </a:cubicBezTo>
                              <a:cubicBezTo>
                                <a:pt x="95" y="157"/>
                                <a:pt x="95" y="157"/>
                                <a:pt x="95" y="157"/>
                              </a:cubicBezTo>
                              <a:cubicBezTo>
                                <a:pt x="96" y="158"/>
                                <a:pt x="96" y="158"/>
                                <a:pt x="96" y="158"/>
                              </a:cubicBezTo>
                              <a:cubicBezTo>
                                <a:pt x="96" y="158"/>
                                <a:pt x="97" y="159"/>
                                <a:pt x="97" y="159"/>
                              </a:cubicBezTo>
                              <a:cubicBezTo>
                                <a:pt x="97" y="159"/>
                                <a:pt x="98" y="158"/>
                                <a:pt x="98" y="158"/>
                              </a:cubicBezTo>
                              <a:cubicBezTo>
                                <a:pt x="99" y="158"/>
                                <a:pt x="99" y="157"/>
                                <a:pt x="98" y="156"/>
                              </a:cubicBezTo>
                              <a:cubicBezTo>
                                <a:pt x="95" y="153"/>
                                <a:pt x="95" y="153"/>
                                <a:pt x="95" y="153"/>
                              </a:cubicBezTo>
                              <a:cubicBezTo>
                                <a:pt x="95" y="152"/>
                                <a:pt x="95" y="152"/>
                                <a:pt x="95" y="152"/>
                              </a:cubicBezTo>
                              <a:cubicBezTo>
                                <a:pt x="98" y="154"/>
                                <a:pt x="98" y="154"/>
                                <a:pt x="98" y="154"/>
                              </a:cubicBezTo>
                              <a:cubicBezTo>
                                <a:pt x="98" y="155"/>
                                <a:pt x="99" y="155"/>
                                <a:pt x="100" y="154"/>
                              </a:cubicBezTo>
                              <a:cubicBezTo>
                                <a:pt x="100" y="154"/>
                                <a:pt x="100" y="153"/>
                                <a:pt x="100" y="152"/>
                              </a:cubicBezTo>
                              <a:cubicBezTo>
                                <a:pt x="95" y="148"/>
                                <a:pt x="95" y="148"/>
                                <a:pt x="95" y="148"/>
                              </a:cubicBezTo>
                              <a:cubicBezTo>
                                <a:pt x="95" y="144"/>
                                <a:pt x="95" y="144"/>
                                <a:pt x="95" y="144"/>
                              </a:cubicBezTo>
                              <a:cubicBezTo>
                                <a:pt x="99" y="145"/>
                                <a:pt x="99" y="145"/>
                                <a:pt x="99" y="145"/>
                              </a:cubicBezTo>
                              <a:cubicBezTo>
                                <a:pt x="101" y="152"/>
                                <a:pt x="101" y="152"/>
                                <a:pt x="101" y="152"/>
                              </a:cubicBezTo>
                              <a:cubicBezTo>
                                <a:pt x="101" y="152"/>
                                <a:pt x="101" y="153"/>
                                <a:pt x="102" y="153"/>
                              </a:cubicBezTo>
                              <a:cubicBezTo>
                                <a:pt x="102" y="153"/>
                                <a:pt x="102" y="153"/>
                                <a:pt x="102" y="153"/>
                              </a:cubicBezTo>
                              <a:cubicBezTo>
                                <a:pt x="103" y="152"/>
                                <a:pt x="103" y="152"/>
                                <a:pt x="103" y="151"/>
                              </a:cubicBezTo>
                              <a:cubicBezTo>
                                <a:pt x="102" y="147"/>
                                <a:pt x="102" y="147"/>
                                <a:pt x="102" y="147"/>
                              </a:cubicBezTo>
                              <a:cubicBezTo>
                                <a:pt x="103" y="148"/>
                                <a:pt x="103" y="148"/>
                                <a:pt x="103" y="148"/>
                              </a:cubicBezTo>
                              <a:cubicBezTo>
                                <a:pt x="105" y="152"/>
                                <a:pt x="105" y="152"/>
                                <a:pt x="105" y="152"/>
                              </a:cubicBezTo>
                              <a:cubicBezTo>
                                <a:pt x="105" y="153"/>
                                <a:pt x="105" y="153"/>
                                <a:pt x="106" y="153"/>
                              </a:cubicBezTo>
                              <a:cubicBezTo>
                                <a:pt x="106" y="153"/>
                                <a:pt x="106" y="153"/>
                                <a:pt x="106" y="153"/>
                              </a:cubicBezTo>
                              <a:cubicBezTo>
                                <a:pt x="107" y="153"/>
                                <a:pt x="108" y="152"/>
                                <a:pt x="107" y="151"/>
                              </a:cubicBezTo>
                              <a:cubicBezTo>
                                <a:pt x="107" y="150"/>
                                <a:pt x="107" y="150"/>
                                <a:pt x="107" y="150"/>
                              </a:cubicBezTo>
                              <a:cubicBezTo>
                                <a:pt x="110" y="151"/>
                                <a:pt x="110" y="151"/>
                                <a:pt x="110" y="151"/>
                              </a:cubicBezTo>
                              <a:cubicBezTo>
                                <a:pt x="110" y="151"/>
                                <a:pt x="110" y="151"/>
                                <a:pt x="110" y="151"/>
                              </a:cubicBezTo>
                              <a:cubicBezTo>
                                <a:pt x="111" y="151"/>
                                <a:pt x="111" y="151"/>
                                <a:pt x="112" y="150"/>
                              </a:cubicBezTo>
                              <a:cubicBezTo>
                                <a:pt x="112" y="150"/>
                                <a:pt x="112" y="149"/>
                                <a:pt x="111" y="149"/>
                              </a:cubicBezTo>
                              <a:close/>
                              <a:moveTo>
                                <a:pt x="92" y="148"/>
                              </a:moveTo>
                              <a:cubicBezTo>
                                <a:pt x="88" y="152"/>
                                <a:pt x="88" y="152"/>
                                <a:pt x="88" y="152"/>
                              </a:cubicBezTo>
                              <a:cubicBezTo>
                                <a:pt x="89" y="146"/>
                                <a:pt x="89" y="146"/>
                                <a:pt x="89" y="146"/>
                              </a:cubicBezTo>
                              <a:cubicBezTo>
                                <a:pt x="92" y="144"/>
                                <a:pt x="92" y="144"/>
                                <a:pt x="92" y="144"/>
                              </a:cubicBezTo>
                              <a:lnTo>
                                <a:pt x="92" y="148"/>
                              </a:lnTo>
                              <a:close/>
                              <a:moveTo>
                                <a:pt x="95" y="135"/>
                              </a:moveTo>
                              <a:cubicBezTo>
                                <a:pt x="99" y="131"/>
                                <a:pt x="99" y="131"/>
                                <a:pt x="99" y="131"/>
                              </a:cubicBezTo>
                              <a:cubicBezTo>
                                <a:pt x="98" y="137"/>
                                <a:pt x="98" y="137"/>
                                <a:pt x="98" y="137"/>
                              </a:cubicBezTo>
                              <a:cubicBezTo>
                                <a:pt x="95" y="139"/>
                                <a:pt x="95" y="139"/>
                                <a:pt x="95" y="139"/>
                              </a:cubicBezTo>
                              <a:lnTo>
                                <a:pt x="95" y="135"/>
                              </a:lnTo>
                              <a:close/>
                              <a:moveTo>
                                <a:pt x="93" y="106"/>
                              </a:moveTo>
                              <a:cubicBezTo>
                                <a:pt x="97" y="106"/>
                                <a:pt x="100" y="105"/>
                                <a:pt x="102" y="103"/>
                              </a:cubicBezTo>
                              <a:cubicBezTo>
                                <a:pt x="105" y="100"/>
                                <a:pt x="106" y="97"/>
                                <a:pt x="106" y="93"/>
                              </a:cubicBezTo>
                              <a:cubicBezTo>
                                <a:pt x="106" y="89"/>
                                <a:pt x="102" y="82"/>
                                <a:pt x="98" y="74"/>
                              </a:cubicBezTo>
                              <a:cubicBezTo>
                                <a:pt x="96" y="71"/>
                                <a:pt x="96" y="71"/>
                                <a:pt x="96" y="71"/>
                              </a:cubicBezTo>
                              <a:cubicBezTo>
                                <a:pt x="95" y="70"/>
                                <a:pt x="94" y="70"/>
                                <a:pt x="93" y="70"/>
                              </a:cubicBezTo>
                              <a:cubicBezTo>
                                <a:pt x="93" y="70"/>
                                <a:pt x="93" y="70"/>
                                <a:pt x="93" y="70"/>
                              </a:cubicBezTo>
                              <a:cubicBezTo>
                                <a:pt x="92" y="70"/>
                                <a:pt x="91" y="70"/>
                                <a:pt x="90" y="71"/>
                              </a:cubicBezTo>
                              <a:cubicBezTo>
                                <a:pt x="90" y="72"/>
                                <a:pt x="89" y="73"/>
                                <a:pt x="88" y="75"/>
                              </a:cubicBezTo>
                              <a:cubicBezTo>
                                <a:pt x="84" y="82"/>
                                <a:pt x="80" y="89"/>
                                <a:pt x="80" y="93"/>
                              </a:cubicBezTo>
                              <a:cubicBezTo>
                                <a:pt x="80" y="100"/>
                                <a:pt x="86" y="106"/>
                                <a:pt x="93" y="106"/>
                              </a:cubicBezTo>
                              <a:close/>
                              <a:moveTo>
                                <a:pt x="93" y="79"/>
                              </a:moveTo>
                              <a:cubicBezTo>
                                <a:pt x="95" y="83"/>
                                <a:pt x="100" y="91"/>
                                <a:pt x="100" y="93"/>
                              </a:cubicBezTo>
                              <a:cubicBezTo>
                                <a:pt x="100" y="95"/>
                                <a:pt x="100" y="97"/>
                                <a:pt x="98" y="98"/>
                              </a:cubicBezTo>
                              <a:cubicBezTo>
                                <a:pt x="97" y="100"/>
                                <a:pt x="95" y="100"/>
                                <a:pt x="93" y="100"/>
                              </a:cubicBezTo>
                              <a:cubicBezTo>
                                <a:pt x="89" y="100"/>
                                <a:pt x="86" y="97"/>
                                <a:pt x="86" y="93"/>
                              </a:cubicBezTo>
                              <a:cubicBezTo>
                                <a:pt x="86" y="91"/>
                                <a:pt x="90" y="83"/>
                                <a:pt x="93" y="79"/>
                              </a:cubicBezTo>
                              <a:close/>
                              <a:moveTo>
                                <a:pt x="67" y="99"/>
                              </a:moveTo>
                              <a:cubicBezTo>
                                <a:pt x="66" y="98"/>
                                <a:pt x="66" y="97"/>
                                <a:pt x="65" y="96"/>
                              </a:cubicBezTo>
                              <a:cubicBezTo>
                                <a:pt x="64" y="95"/>
                                <a:pt x="63" y="94"/>
                                <a:pt x="62" y="94"/>
                              </a:cubicBezTo>
                              <a:cubicBezTo>
                                <a:pt x="62" y="94"/>
                                <a:pt x="62" y="94"/>
                                <a:pt x="62" y="94"/>
                              </a:cubicBezTo>
                              <a:cubicBezTo>
                                <a:pt x="61" y="94"/>
                                <a:pt x="60" y="95"/>
                                <a:pt x="60" y="96"/>
                              </a:cubicBezTo>
                              <a:cubicBezTo>
                                <a:pt x="59" y="97"/>
                                <a:pt x="58" y="98"/>
                                <a:pt x="58" y="99"/>
                              </a:cubicBezTo>
                              <a:cubicBezTo>
                                <a:pt x="53" y="107"/>
                                <a:pt x="49" y="114"/>
                                <a:pt x="49" y="118"/>
                              </a:cubicBezTo>
                              <a:cubicBezTo>
                                <a:pt x="49" y="125"/>
                                <a:pt x="55" y="131"/>
                                <a:pt x="62" y="131"/>
                              </a:cubicBezTo>
                              <a:cubicBezTo>
                                <a:pt x="62" y="131"/>
                                <a:pt x="62" y="131"/>
                                <a:pt x="62" y="131"/>
                              </a:cubicBezTo>
                              <a:cubicBezTo>
                                <a:pt x="66" y="131"/>
                                <a:pt x="69" y="130"/>
                                <a:pt x="72" y="127"/>
                              </a:cubicBezTo>
                              <a:cubicBezTo>
                                <a:pt x="75" y="125"/>
                                <a:pt x="76" y="122"/>
                                <a:pt x="76" y="118"/>
                              </a:cubicBezTo>
                              <a:cubicBezTo>
                                <a:pt x="76" y="114"/>
                                <a:pt x="72" y="107"/>
                                <a:pt x="67" y="99"/>
                              </a:cubicBezTo>
                              <a:close/>
                              <a:moveTo>
                                <a:pt x="68" y="123"/>
                              </a:moveTo>
                              <a:cubicBezTo>
                                <a:pt x="66" y="125"/>
                                <a:pt x="64" y="125"/>
                                <a:pt x="62" y="125"/>
                              </a:cubicBezTo>
                              <a:cubicBezTo>
                                <a:pt x="58" y="125"/>
                                <a:pt x="55" y="122"/>
                                <a:pt x="55" y="118"/>
                              </a:cubicBezTo>
                              <a:cubicBezTo>
                                <a:pt x="55" y="115"/>
                                <a:pt x="60" y="107"/>
                                <a:pt x="62" y="103"/>
                              </a:cubicBezTo>
                              <a:cubicBezTo>
                                <a:pt x="65" y="107"/>
                                <a:pt x="70" y="115"/>
                                <a:pt x="70" y="118"/>
                              </a:cubicBezTo>
                              <a:cubicBezTo>
                                <a:pt x="70" y="120"/>
                                <a:pt x="69" y="122"/>
                                <a:pt x="68" y="123"/>
                              </a:cubicBezTo>
                              <a:close/>
                              <a:moveTo>
                                <a:pt x="164" y="48"/>
                              </a:moveTo>
                              <a:cubicBezTo>
                                <a:pt x="164" y="48"/>
                                <a:pt x="164" y="47"/>
                                <a:pt x="164" y="47"/>
                              </a:cubicBezTo>
                              <a:cubicBezTo>
                                <a:pt x="164" y="21"/>
                                <a:pt x="142" y="0"/>
                                <a:pt x="116" y="0"/>
                              </a:cubicBezTo>
                              <a:cubicBezTo>
                                <a:pt x="101" y="0"/>
                                <a:pt x="86" y="8"/>
                                <a:pt x="77" y="21"/>
                              </a:cubicBezTo>
                              <a:cubicBezTo>
                                <a:pt x="71" y="17"/>
                                <a:pt x="64" y="15"/>
                                <a:pt x="57" y="15"/>
                              </a:cubicBezTo>
                              <a:cubicBezTo>
                                <a:pt x="38" y="15"/>
                                <a:pt x="22" y="30"/>
                                <a:pt x="21" y="49"/>
                              </a:cubicBezTo>
                              <a:cubicBezTo>
                                <a:pt x="8" y="55"/>
                                <a:pt x="0" y="69"/>
                                <a:pt x="0" y="84"/>
                              </a:cubicBezTo>
                              <a:cubicBezTo>
                                <a:pt x="0" y="105"/>
                                <a:pt x="16" y="122"/>
                                <a:pt x="36" y="122"/>
                              </a:cubicBezTo>
                              <a:cubicBezTo>
                                <a:pt x="38" y="122"/>
                                <a:pt x="38" y="122"/>
                                <a:pt x="38" y="122"/>
                              </a:cubicBezTo>
                              <a:cubicBezTo>
                                <a:pt x="40" y="122"/>
                                <a:pt x="41" y="121"/>
                                <a:pt x="41" y="119"/>
                              </a:cubicBezTo>
                              <a:cubicBezTo>
                                <a:pt x="41" y="118"/>
                                <a:pt x="40" y="116"/>
                                <a:pt x="38" y="116"/>
                              </a:cubicBezTo>
                              <a:cubicBezTo>
                                <a:pt x="36" y="116"/>
                                <a:pt x="36" y="116"/>
                                <a:pt x="36" y="116"/>
                              </a:cubicBezTo>
                              <a:cubicBezTo>
                                <a:pt x="20" y="116"/>
                                <a:pt x="6" y="102"/>
                                <a:pt x="6" y="84"/>
                              </a:cubicBezTo>
                              <a:cubicBezTo>
                                <a:pt x="6" y="71"/>
                                <a:pt x="14" y="58"/>
                                <a:pt x="25" y="54"/>
                              </a:cubicBezTo>
                              <a:cubicBezTo>
                                <a:pt x="27" y="53"/>
                                <a:pt x="27" y="52"/>
                                <a:pt x="27" y="51"/>
                              </a:cubicBezTo>
                              <a:cubicBezTo>
                                <a:pt x="27" y="34"/>
                                <a:pt x="41" y="21"/>
                                <a:pt x="57" y="21"/>
                              </a:cubicBezTo>
                              <a:cubicBezTo>
                                <a:pt x="64" y="21"/>
                                <a:pt x="71" y="23"/>
                                <a:pt x="76" y="27"/>
                              </a:cubicBezTo>
                              <a:cubicBezTo>
                                <a:pt x="77" y="28"/>
                                <a:pt x="78" y="28"/>
                                <a:pt x="79" y="28"/>
                              </a:cubicBezTo>
                              <a:cubicBezTo>
                                <a:pt x="80" y="28"/>
                                <a:pt x="80" y="27"/>
                                <a:pt x="81" y="27"/>
                              </a:cubicBezTo>
                              <a:cubicBezTo>
                                <a:pt x="88" y="14"/>
                                <a:pt x="102" y="6"/>
                                <a:pt x="116" y="6"/>
                              </a:cubicBezTo>
                              <a:cubicBezTo>
                                <a:pt x="139" y="6"/>
                                <a:pt x="158" y="24"/>
                                <a:pt x="158" y="47"/>
                              </a:cubicBezTo>
                              <a:cubicBezTo>
                                <a:pt x="158" y="48"/>
                                <a:pt x="158" y="49"/>
                                <a:pt x="157" y="50"/>
                              </a:cubicBezTo>
                              <a:cubicBezTo>
                                <a:pt x="157" y="52"/>
                                <a:pt x="158" y="53"/>
                                <a:pt x="159" y="53"/>
                              </a:cubicBezTo>
                              <a:cubicBezTo>
                                <a:pt x="172" y="58"/>
                                <a:pt x="180" y="70"/>
                                <a:pt x="180" y="84"/>
                              </a:cubicBezTo>
                              <a:cubicBezTo>
                                <a:pt x="180" y="102"/>
                                <a:pt x="166" y="116"/>
                                <a:pt x="150" y="116"/>
                              </a:cubicBezTo>
                              <a:cubicBezTo>
                                <a:pt x="148" y="116"/>
                                <a:pt x="148" y="116"/>
                                <a:pt x="148" y="116"/>
                              </a:cubicBezTo>
                              <a:cubicBezTo>
                                <a:pt x="146" y="116"/>
                                <a:pt x="145" y="118"/>
                                <a:pt x="145" y="119"/>
                              </a:cubicBezTo>
                              <a:cubicBezTo>
                                <a:pt x="145" y="121"/>
                                <a:pt x="146" y="122"/>
                                <a:pt x="148" y="122"/>
                              </a:cubicBezTo>
                              <a:cubicBezTo>
                                <a:pt x="150" y="122"/>
                                <a:pt x="150" y="122"/>
                                <a:pt x="150" y="122"/>
                              </a:cubicBezTo>
                              <a:cubicBezTo>
                                <a:pt x="170" y="122"/>
                                <a:pt x="186" y="105"/>
                                <a:pt x="186" y="84"/>
                              </a:cubicBezTo>
                              <a:cubicBezTo>
                                <a:pt x="186" y="68"/>
                                <a:pt x="177" y="54"/>
                                <a:pt x="164" y="48"/>
                              </a:cubicBezTo>
                              <a:close/>
                              <a:moveTo>
                                <a:pt x="126" y="96"/>
                              </a:moveTo>
                              <a:cubicBezTo>
                                <a:pt x="126" y="96"/>
                                <a:pt x="125" y="95"/>
                                <a:pt x="124" y="95"/>
                              </a:cubicBezTo>
                              <a:cubicBezTo>
                                <a:pt x="123" y="95"/>
                                <a:pt x="122" y="96"/>
                                <a:pt x="121" y="96"/>
                              </a:cubicBezTo>
                              <a:cubicBezTo>
                                <a:pt x="121" y="98"/>
                                <a:pt x="120" y="99"/>
                                <a:pt x="119" y="100"/>
                              </a:cubicBezTo>
                              <a:cubicBezTo>
                                <a:pt x="115" y="107"/>
                                <a:pt x="111" y="114"/>
                                <a:pt x="111" y="118"/>
                              </a:cubicBezTo>
                              <a:cubicBezTo>
                                <a:pt x="111" y="125"/>
                                <a:pt x="117" y="131"/>
                                <a:pt x="124" y="131"/>
                              </a:cubicBezTo>
                              <a:cubicBezTo>
                                <a:pt x="127" y="131"/>
                                <a:pt x="131" y="129"/>
                                <a:pt x="133" y="127"/>
                              </a:cubicBezTo>
                              <a:cubicBezTo>
                                <a:pt x="135" y="124"/>
                                <a:pt x="137" y="121"/>
                                <a:pt x="137" y="118"/>
                              </a:cubicBezTo>
                              <a:cubicBezTo>
                                <a:pt x="137" y="114"/>
                                <a:pt x="133" y="107"/>
                                <a:pt x="128" y="100"/>
                              </a:cubicBezTo>
                              <a:lnTo>
                                <a:pt x="126" y="96"/>
                              </a:lnTo>
                              <a:close/>
                              <a:moveTo>
                                <a:pt x="129" y="122"/>
                              </a:moveTo>
                              <a:cubicBezTo>
                                <a:pt x="127" y="124"/>
                                <a:pt x="126" y="125"/>
                                <a:pt x="124" y="125"/>
                              </a:cubicBezTo>
                              <a:cubicBezTo>
                                <a:pt x="120" y="125"/>
                                <a:pt x="117" y="121"/>
                                <a:pt x="117" y="118"/>
                              </a:cubicBezTo>
                              <a:cubicBezTo>
                                <a:pt x="117" y="115"/>
                                <a:pt x="121" y="108"/>
                                <a:pt x="124" y="104"/>
                              </a:cubicBezTo>
                              <a:cubicBezTo>
                                <a:pt x="126" y="108"/>
                                <a:pt x="131" y="115"/>
                                <a:pt x="131" y="118"/>
                              </a:cubicBezTo>
                              <a:cubicBezTo>
                                <a:pt x="131" y="119"/>
                                <a:pt x="130" y="121"/>
                                <a:pt x="129" y="122"/>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8" o:spid="_x0000_s1026" o:spt="100" style="position:absolute;left:0pt;margin-left:91.5pt;margin-top:135.9pt;height:17.95pt;width:20.6pt;z-index:251763712;mso-width-relative:page;mso-height-relative:page;" fillcolor="#626262" filled="t" stroked="f" coordsize="186,162" o:gfxdata="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" path="m111,149c108,147,108,147,108,147c110,147,110,147,110,147c110,146,111,146,111,145c110,144,110,144,109,144c105,145,105,145,105,145c103,145,103,145,103,145c107,143,107,143,107,143c108,143,108,142,108,142c108,141,107,141,106,141c100,143,100,143,100,143c96,141,96,141,96,141c100,139,100,139,100,139c106,140,106,140,106,140c106,140,106,140,106,140c107,140,108,140,108,139c108,138,107,138,107,138c103,137,103,137,103,137c104,136,104,136,104,136c108,137,108,137,108,137c108,137,109,137,109,137c109,137,110,136,110,136c110,135,110,134,109,134c107,134,107,134,107,134c110,132,110,132,110,132c111,132,111,131,110,130c110,129,109,129,108,130c106,131,106,131,106,131c106,130,106,130,106,130c106,129,106,128,105,128c104,128,104,129,103,129c103,134,103,134,103,134c101,134,101,134,101,134c102,131,102,131,102,131c102,130,102,129,101,129c101,129,100,129,100,129c100,129,100,128,100,128c99,128,98,128,98,128c95,131,95,131,95,131c95,130,95,130,95,130c98,126,98,126,98,126c99,126,99,125,98,124c97,124,97,124,96,124c95,126,95,126,95,126c95,122,95,122,95,122c95,122,94,121,93,121c93,121,92,122,92,122c92,126,92,126,92,126c91,124,91,124,91,124c90,124,89,124,89,124c88,125,88,126,89,126c92,130,92,130,92,130c92,131,92,131,92,131c89,128,89,128,89,128c89,128,88,128,87,128c87,129,87,130,87,130c92,135,92,135,92,135c92,139,92,139,92,139c88,137,88,137,88,137c86,131,86,131,86,131c86,130,85,130,85,130c84,130,83,131,84,132c85,135,85,135,85,135c84,135,84,135,84,135c82,130,82,130,82,130c82,130,81,129,80,130c80,130,79,131,80,131c80,133,80,133,80,133c77,131,77,131,77,131c77,131,76,131,75,132c75,133,75,134,76,134c79,135,79,135,79,135c77,136,77,136,77,136c77,136,76,137,76,138c77,138,77,139,78,139c78,139,78,139,78,139c82,137,82,137,82,137c84,138,84,138,84,138c80,139,80,139,80,139c79,139,79,140,79,141c79,141,80,142,80,142c80,142,81,142,81,142c87,140,87,140,87,140c91,141,91,141,91,141c87,144,87,144,87,144c81,142,81,142,81,142c80,142,79,143,79,143c79,144,79,145,80,145c84,146,84,146,84,146c83,147,83,147,83,147c79,146,79,146,79,146c78,146,77,146,77,147c77,148,77,148,78,148c80,149,80,149,80,149c77,150,77,150,77,150c76,151,76,152,77,152c77,153,77,153,78,153c78,153,78,153,78,153c81,151,81,151,81,151c81,153,81,153,81,153c81,153,81,154,82,154c82,154,82,154,82,154c83,154,83,154,84,153c84,149,84,149,84,149c86,148,86,148,86,148c85,152,85,152,85,152c85,153,85,154,86,154c86,154,86,154,86,154c86,154,87,154,87,153c87,154,87,154,87,154c88,155,88,155,88,155c89,155,89,155,89,154c92,152,92,152,92,152c92,153,92,153,92,153c89,156,89,156,89,156c88,157,88,158,89,158c89,159,90,159,91,158c92,157,92,157,92,157c92,160,92,160,92,160c92,161,93,162,93,162c94,162,95,161,95,160c95,157,95,157,95,157c96,158,96,158,96,158c96,158,97,159,97,159c97,159,98,158,98,158c99,158,99,157,98,156c95,153,95,153,95,153c95,152,95,152,95,152c98,154,98,154,98,154c98,155,99,155,100,154c100,154,100,153,100,152c95,148,95,148,95,148c95,144,95,144,95,144c99,145,99,145,99,145c101,152,101,152,101,152c101,152,101,153,102,153c102,153,102,153,102,153c103,152,103,152,103,151c102,147,102,147,102,147c103,148,103,148,103,148c105,152,105,152,105,152c105,153,105,153,106,153c106,153,106,153,106,153c107,153,108,152,107,151c107,150,107,150,107,150c110,151,110,151,110,151c110,151,110,151,110,151c111,151,111,151,112,150c112,150,112,149,111,149xm92,148c88,152,88,152,88,152c89,146,89,146,89,146c92,144,92,144,92,144l92,148xm95,135c99,131,99,131,99,131c98,137,98,137,98,137c95,139,95,139,95,139l95,135xm93,106c97,106,100,105,102,103c105,100,106,97,106,93c106,89,102,82,98,74c96,71,96,71,96,71c95,70,94,70,93,70c93,70,93,70,93,70c92,70,91,70,90,71c90,72,89,73,88,75c84,82,80,89,80,93c80,100,86,106,93,106xm93,79c95,83,100,91,100,93c100,95,100,97,98,98c97,100,95,100,93,100c89,100,86,97,86,93c86,91,90,83,93,79xm67,99c66,98,66,97,65,96c64,95,63,94,62,94c62,94,62,94,62,94c61,94,60,95,60,96c59,97,58,98,58,99c53,107,49,114,49,118c49,125,55,131,62,131c62,131,62,131,62,131c66,131,69,130,72,127c75,125,76,122,76,118c76,114,72,107,67,99xm68,123c66,125,64,125,62,125c58,125,55,122,55,118c55,115,60,107,62,103c65,107,70,115,70,118c70,120,69,122,68,123xm164,48c164,48,164,47,164,47c164,21,142,0,116,0c101,0,86,8,77,21c71,17,64,15,57,15c38,15,22,30,21,49c8,55,0,69,0,84c0,105,16,122,36,122c38,122,38,122,38,122c40,122,41,121,41,119c41,118,40,116,38,116c36,116,36,116,36,116c20,116,6,102,6,84c6,71,14,58,25,54c27,53,27,52,27,51c27,34,41,21,57,21c64,21,71,23,76,27c77,28,78,28,79,28c80,28,80,27,81,27c88,14,102,6,116,6c139,6,158,24,158,47c158,48,158,49,157,50c157,52,158,53,159,53c172,58,180,70,180,84c180,102,166,116,150,116c148,116,148,116,148,116c146,116,145,118,145,119c145,121,146,122,148,122c150,122,150,122,150,122c170,122,186,105,186,84c186,68,177,54,164,48xm126,96c126,96,125,95,124,95c123,95,122,96,121,96c121,98,120,99,119,100c115,107,111,114,111,118c111,125,117,131,124,131c127,131,131,129,133,127c135,124,137,121,137,118c137,114,133,107,128,100l126,96xm129,122c127,124,126,125,124,125c120,125,117,121,117,118c117,115,121,108,124,104c126,108,131,115,131,118c131,119,130,121,129,122xe">
                <v:path o:connectlocs="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223718" o:connectangles="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768350</wp:posOffset>
                </wp:positionH>
                <wp:positionV relativeFrom="paragraph">
                  <wp:posOffset>1717675</wp:posOffset>
                </wp:positionV>
                <wp:extent cx="261620" cy="243205"/>
                <wp:effectExtent l="0" t="0" r="5080" b="4445"/>
                <wp:wrapNone/>
                <wp:docPr id="25" name="Freeform 7"/>
                <wp:cNvGraphicFramePr/>
                <a:graphic xmlns:a="http://schemas.openxmlformats.org/drawingml/2006/main">
                  <a:graphicData uri="http://schemas.microsoft.com/office/word/2010/wordprocessingShape">
                    <wps:wsp>
                      <wps:cNvSpPr>
                        <a:spLocks noEditPoints="1"/>
                      </wps:cNvSpPr>
                      <wps:spPr bwMode="auto">
                        <a:xfrm>
                          <a:off x="0" y="0"/>
                          <a:ext cx="261898" cy="24344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6" h="173">
                              <a:moveTo>
                                <a:pt x="71" y="120"/>
                              </a:moveTo>
                              <a:cubicBezTo>
                                <a:pt x="72" y="123"/>
                                <a:pt x="72" y="123"/>
                                <a:pt x="72" y="123"/>
                              </a:cubicBezTo>
                              <a:cubicBezTo>
                                <a:pt x="72" y="124"/>
                                <a:pt x="72" y="124"/>
                                <a:pt x="73" y="124"/>
                              </a:cubicBezTo>
                              <a:cubicBezTo>
                                <a:pt x="73" y="124"/>
                                <a:pt x="73" y="124"/>
                                <a:pt x="73" y="124"/>
                              </a:cubicBezTo>
                              <a:cubicBezTo>
                                <a:pt x="74" y="124"/>
                                <a:pt x="74" y="123"/>
                                <a:pt x="74" y="123"/>
                              </a:cubicBezTo>
                              <a:cubicBezTo>
                                <a:pt x="73" y="121"/>
                                <a:pt x="73" y="121"/>
                                <a:pt x="73" y="121"/>
                              </a:cubicBezTo>
                              <a:cubicBezTo>
                                <a:pt x="76" y="122"/>
                                <a:pt x="76" y="122"/>
                                <a:pt x="76" y="122"/>
                              </a:cubicBezTo>
                              <a:cubicBezTo>
                                <a:pt x="76" y="122"/>
                                <a:pt x="76" y="122"/>
                                <a:pt x="76" y="122"/>
                              </a:cubicBezTo>
                              <a:cubicBezTo>
                                <a:pt x="77" y="122"/>
                                <a:pt x="77" y="122"/>
                                <a:pt x="77" y="122"/>
                              </a:cubicBezTo>
                              <a:cubicBezTo>
                                <a:pt x="78" y="121"/>
                                <a:pt x="77" y="121"/>
                                <a:pt x="77" y="120"/>
                              </a:cubicBezTo>
                              <a:cubicBezTo>
                                <a:pt x="74" y="119"/>
                                <a:pt x="74" y="119"/>
                                <a:pt x="74" y="119"/>
                              </a:cubicBezTo>
                              <a:cubicBezTo>
                                <a:pt x="76" y="118"/>
                                <a:pt x="76" y="118"/>
                                <a:pt x="76" y="118"/>
                              </a:cubicBezTo>
                              <a:cubicBezTo>
                                <a:pt x="76" y="118"/>
                                <a:pt x="77" y="118"/>
                                <a:pt x="76" y="117"/>
                              </a:cubicBezTo>
                              <a:cubicBezTo>
                                <a:pt x="76" y="117"/>
                                <a:pt x="76" y="116"/>
                                <a:pt x="75" y="117"/>
                              </a:cubicBezTo>
                              <a:cubicBezTo>
                                <a:pt x="72" y="118"/>
                                <a:pt x="72" y="118"/>
                                <a:pt x="72" y="118"/>
                              </a:cubicBezTo>
                              <a:cubicBezTo>
                                <a:pt x="70" y="117"/>
                                <a:pt x="70" y="117"/>
                                <a:pt x="70" y="117"/>
                              </a:cubicBezTo>
                              <a:cubicBezTo>
                                <a:pt x="74" y="116"/>
                                <a:pt x="74" y="116"/>
                                <a:pt x="74" y="116"/>
                              </a:cubicBezTo>
                              <a:cubicBezTo>
                                <a:pt x="74" y="116"/>
                                <a:pt x="74" y="115"/>
                                <a:pt x="74" y="115"/>
                              </a:cubicBezTo>
                              <a:cubicBezTo>
                                <a:pt x="74" y="114"/>
                                <a:pt x="74" y="114"/>
                                <a:pt x="73" y="114"/>
                              </a:cubicBezTo>
                              <a:cubicBezTo>
                                <a:pt x="68" y="116"/>
                                <a:pt x="68" y="116"/>
                                <a:pt x="68" y="116"/>
                              </a:cubicBezTo>
                              <a:cubicBezTo>
                                <a:pt x="64" y="114"/>
                                <a:pt x="64" y="114"/>
                                <a:pt x="64" y="114"/>
                              </a:cubicBezTo>
                              <a:cubicBezTo>
                                <a:pt x="67" y="112"/>
                                <a:pt x="67" y="112"/>
                                <a:pt x="67" y="112"/>
                              </a:cubicBezTo>
                              <a:cubicBezTo>
                                <a:pt x="73" y="113"/>
                                <a:pt x="73" y="113"/>
                                <a:pt x="73" y="113"/>
                              </a:cubicBezTo>
                              <a:cubicBezTo>
                                <a:pt x="73" y="113"/>
                                <a:pt x="73" y="113"/>
                                <a:pt x="73" y="113"/>
                              </a:cubicBezTo>
                              <a:cubicBezTo>
                                <a:pt x="74" y="113"/>
                                <a:pt x="74" y="113"/>
                                <a:pt x="74" y="112"/>
                              </a:cubicBezTo>
                              <a:cubicBezTo>
                                <a:pt x="74" y="112"/>
                                <a:pt x="74" y="111"/>
                                <a:pt x="73" y="111"/>
                              </a:cubicBezTo>
                              <a:cubicBezTo>
                                <a:pt x="70" y="110"/>
                                <a:pt x="70" y="110"/>
                                <a:pt x="70" y="110"/>
                              </a:cubicBezTo>
                              <a:cubicBezTo>
                                <a:pt x="71" y="109"/>
                                <a:pt x="71" y="109"/>
                                <a:pt x="71" y="109"/>
                              </a:cubicBezTo>
                              <a:cubicBezTo>
                                <a:pt x="75" y="110"/>
                                <a:pt x="75" y="110"/>
                                <a:pt x="75" y="110"/>
                              </a:cubicBezTo>
                              <a:cubicBezTo>
                                <a:pt x="75" y="110"/>
                                <a:pt x="75" y="110"/>
                                <a:pt x="75" y="110"/>
                              </a:cubicBezTo>
                              <a:cubicBezTo>
                                <a:pt x="76" y="110"/>
                                <a:pt x="76" y="110"/>
                                <a:pt x="76" y="110"/>
                              </a:cubicBezTo>
                              <a:cubicBezTo>
                                <a:pt x="76" y="109"/>
                                <a:pt x="76" y="108"/>
                                <a:pt x="75" y="108"/>
                              </a:cubicBezTo>
                              <a:cubicBezTo>
                                <a:pt x="74" y="108"/>
                                <a:pt x="74" y="108"/>
                                <a:pt x="74" y="108"/>
                              </a:cubicBezTo>
                              <a:cubicBezTo>
                                <a:pt x="76" y="106"/>
                                <a:pt x="76" y="106"/>
                                <a:pt x="76" y="106"/>
                              </a:cubicBezTo>
                              <a:cubicBezTo>
                                <a:pt x="77" y="106"/>
                                <a:pt x="77" y="105"/>
                                <a:pt x="76" y="105"/>
                              </a:cubicBezTo>
                              <a:cubicBezTo>
                                <a:pt x="76" y="104"/>
                                <a:pt x="75" y="104"/>
                                <a:pt x="75" y="105"/>
                              </a:cubicBezTo>
                              <a:cubicBezTo>
                                <a:pt x="72" y="106"/>
                                <a:pt x="72" y="106"/>
                                <a:pt x="72" y="106"/>
                              </a:cubicBezTo>
                              <a:cubicBezTo>
                                <a:pt x="73" y="105"/>
                                <a:pt x="73" y="105"/>
                                <a:pt x="73" y="105"/>
                              </a:cubicBezTo>
                              <a:cubicBezTo>
                                <a:pt x="73" y="104"/>
                                <a:pt x="73" y="103"/>
                                <a:pt x="72" y="103"/>
                              </a:cubicBezTo>
                              <a:cubicBezTo>
                                <a:pt x="71" y="103"/>
                                <a:pt x="71" y="104"/>
                                <a:pt x="71" y="104"/>
                              </a:cubicBezTo>
                              <a:cubicBezTo>
                                <a:pt x="70" y="108"/>
                                <a:pt x="70" y="108"/>
                                <a:pt x="70" y="108"/>
                              </a:cubicBezTo>
                              <a:cubicBezTo>
                                <a:pt x="69" y="109"/>
                                <a:pt x="69" y="109"/>
                                <a:pt x="69" y="109"/>
                              </a:cubicBezTo>
                              <a:cubicBezTo>
                                <a:pt x="69" y="105"/>
                                <a:pt x="69" y="105"/>
                                <a:pt x="69" y="105"/>
                              </a:cubicBezTo>
                              <a:cubicBezTo>
                                <a:pt x="69" y="105"/>
                                <a:pt x="69" y="104"/>
                                <a:pt x="69" y="104"/>
                              </a:cubicBezTo>
                              <a:cubicBezTo>
                                <a:pt x="68" y="104"/>
                                <a:pt x="68" y="104"/>
                                <a:pt x="67" y="105"/>
                              </a:cubicBezTo>
                              <a:cubicBezTo>
                                <a:pt x="66" y="110"/>
                                <a:pt x="66" y="110"/>
                                <a:pt x="66" y="110"/>
                              </a:cubicBezTo>
                              <a:cubicBezTo>
                                <a:pt x="63" y="112"/>
                                <a:pt x="63" y="112"/>
                                <a:pt x="63" y="112"/>
                              </a:cubicBezTo>
                              <a:cubicBezTo>
                                <a:pt x="63" y="109"/>
                                <a:pt x="63" y="109"/>
                                <a:pt x="63" y="109"/>
                              </a:cubicBezTo>
                              <a:cubicBezTo>
                                <a:pt x="67" y="105"/>
                                <a:pt x="67" y="105"/>
                                <a:pt x="67" y="105"/>
                              </a:cubicBezTo>
                              <a:cubicBezTo>
                                <a:pt x="68" y="104"/>
                                <a:pt x="68" y="104"/>
                                <a:pt x="67" y="103"/>
                              </a:cubicBezTo>
                              <a:cubicBezTo>
                                <a:pt x="67" y="103"/>
                                <a:pt x="66" y="103"/>
                                <a:pt x="66" y="103"/>
                              </a:cubicBezTo>
                              <a:cubicBezTo>
                                <a:pt x="63" y="106"/>
                                <a:pt x="63" y="106"/>
                                <a:pt x="63" y="106"/>
                              </a:cubicBezTo>
                              <a:cubicBezTo>
                                <a:pt x="63" y="104"/>
                                <a:pt x="63" y="104"/>
                                <a:pt x="63" y="104"/>
                              </a:cubicBezTo>
                              <a:cubicBezTo>
                                <a:pt x="66" y="102"/>
                                <a:pt x="66" y="102"/>
                                <a:pt x="66" y="102"/>
                              </a:cubicBezTo>
                              <a:cubicBezTo>
                                <a:pt x="66" y="101"/>
                                <a:pt x="66" y="101"/>
                                <a:pt x="66" y="100"/>
                              </a:cubicBezTo>
                              <a:cubicBezTo>
                                <a:pt x="66" y="100"/>
                                <a:pt x="65" y="100"/>
                                <a:pt x="65" y="100"/>
                              </a:cubicBezTo>
                              <a:cubicBezTo>
                                <a:pt x="63" y="101"/>
                                <a:pt x="63" y="101"/>
                                <a:pt x="63" y="101"/>
                              </a:cubicBezTo>
                              <a:cubicBezTo>
                                <a:pt x="63" y="98"/>
                                <a:pt x="63" y="98"/>
                                <a:pt x="63" y="98"/>
                              </a:cubicBezTo>
                              <a:cubicBezTo>
                                <a:pt x="63" y="98"/>
                                <a:pt x="63" y="97"/>
                                <a:pt x="62" y="97"/>
                              </a:cubicBezTo>
                              <a:cubicBezTo>
                                <a:pt x="62" y="97"/>
                                <a:pt x="61" y="98"/>
                                <a:pt x="61" y="98"/>
                              </a:cubicBezTo>
                              <a:cubicBezTo>
                                <a:pt x="61" y="101"/>
                                <a:pt x="61" y="101"/>
                                <a:pt x="61" y="101"/>
                              </a:cubicBezTo>
                              <a:cubicBezTo>
                                <a:pt x="60" y="100"/>
                                <a:pt x="60" y="100"/>
                                <a:pt x="60" y="100"/>
                              </a:cubicBezTo>
                              <a:cubicBezTo>
                                <a:pt x="60" y="100"/>
                                <a:pt x="59" y="100"/>
                                <a:pt x="59" y="100"/>
                              </a:cubicBezTo>
                              <a:cubicBezTo>
                                <a:pt x="58" y="101"/>
                                <a:pt x="58" y="101"/>
                                <a:pt x="59" y="102"/>
                              </a:cubicBezTo>
                              <a:cubicBezTo>
                                <a:pt x="61" y="104"/>
                                <a:pt x="61" y="104"/>
                                <a:pt x="61" y="104"/>
                              </a:cubicBezTo>
                              <a:cubicBezTo>
                                <a:pt x="61" y="106"/>
                                <a:pt x="61" y="106"/>
                                <a:pt x="61" y="106"/>
                              </a:cubicBezTo>
                              <a:cubicBezTo>
                                <a:pt x="59" y="103"/>
                                <a:pt x="59" y="103"/>
                                <a:pt x="59" y="103"/>
                              </a:cubicBezTo>
                              <a:cubicBezTo>
                                <a:pt x="58" y="103"/>
                                <a:pt x="58" y="103"/>
                                <a:pt x="57" y="103"/>
                              </a:cubicBezTo>
                              <a:cubicBezTo>
                                <a:pt x="57" y="104"/>
                                <a:pt x="57" y="104"/>
                                <a:pt x="57" y="105"/>
                              </a:cubicBezTo>
                              <a:cubicBezTo>
                                <a:pt x="61" y="109"/>
                                <a:pt x="61" y="109"/>
                                <a:pt x="61" y="109"/>
                              </a:cubicBezTo>
                              <a:cubicBezTo>
                                <a:pt x="61" y="113"/>
                                <a:pt x="61" y="113"/>
                                <a:pt x="61" y="113"/>
                              </a:cubicBezTo>
                              <a:cubicBezTo>
                                <a:pt x="58" y="111"/>
                                <a:pt x="58" y="111"/>
                                <a:pt x="58" y="111"/>
                              </a:cubicBezTo>
                              <a:cubicBezTo>
                                <a:pt x="56" y="105"/>
                                <a:pt x="56" y="105"/>
                                <a:pt x="56" y="105"/>
                              </a:cubicBezTo>
                              <a:cubicBezTo>
                                <a:pt x="56" y="105"/>
                                <a:pt x="55" y="105"/>
                                <a:pt x="55" y="105"/>
                              </a:cubicBezTo>
                              <a:cubicBezTo>
                                <a:pt x="54" y="105"/>
                                <a:pt x="54" y="105"/>
                                <a:pt x="54" y="106"/>
                              </a:cubicBezTo>
                              <a:cubicBezTo>
                                <a:pt x="55" y="110"/>
                                <a:pt x="55" y="110"/>
                                <a:pt x="55" y="110"/>
                              </a:cubicBezTo>
                              <a:cubicBezTo>
                                <a:pt x="54" y="109"/>
                                <a:pt x="54" y="109"/>
                                <a:pt x="54" y="109"/>
                              </a:cubicBezTo>
                              <a:cubicBezTo>
                                <a:pt x="53" y="105"/>
                                <a:pt x="53" y="105"/>
                                <a:pt x="53" y="105"/>
                              </a:cubicBezTo>
                              <a:cubicBezTo>
                                <a:pt x="53" y="105"/>
                                <a:pt x="52" y="104"/>
                                <a:pt x="51" y="104"/>
                              </a:cubicBezTo>
                              <a:cubicBezTo>
                                <a:pt x="51" y="105"/>
                                <a:pt x="51" y="105"/>
                                <a:pt x="51" y="106"/>
                              </a:cubicBezTo>
                              <a:cubicBezTo>
                                <a:pt x="51" y="107"/>
                                <a:pt x="51" y="107"/>
                                <a:pt x="51" y="107"/>
                              </a:cubicBezTo>
                              <a:cubicBezTo>
                                <a:pt x="49" y="106"/>
                                <a:pt x="49" y="106"/>
                                <a:pt x="49" y="106"/>
                              </a:cubicBezTo>
                              <a:cubicBezTo>
                                <a:pt x="48" y="106"/>
                                <a:pt x="48" y="106"/>
                                <a:pt x="47" y="107"/>
                              </a:cubicBezTo>
                              <a:cubicBezTo>
                                <a:pt x="47" y="107"/>
                                <a:pt x="47" y="108"/>
                                <a:pt x="48" y="108"/>
                              </a:cubicBezTo>
                              <a:cubicBezTo>
                                <a:pt x="50" y="109"/>
                                <a:pt x="50" y="109"/>
                                <a:pt x="50" y="109"/>
                              </a:cubicBezTo>
                              <a:cubicBezTo>
                                <a:pt x="49" y="110"/>
                                <a:pt x="49" y="110"/>
                                <a:pt x="49" y="110"/>
                              </a:cubicBezTo>
                              <a:cubicBezTo>
                                <a:pt x="48" y="110"/>
                                <a:pt x="48" y="111"/>
                                <a:pt x="48" y="111"/>
                              </a:cubicBezTo>
                              <a:cubicBezTo>
                                <a:pt x="48" y="112"/>
                                <a:pt x="49" y="112"/>
                                <a:pt x="49" y="112"/>
                              </a:cubicBezTo>
                              <a:cubicBezTo>
                                <a:pt x="49" y="112"/>
                                <a:pt x="49" y="112"/>
                                <a:pt x="49" y="112"/>
                              </a:cubicBezTo>
                              <a:cubicBezTo>
                                <a:pt x="53" y="111"/>
                                <a:pt x="53" y="111"/>
                                <a:pt x="53" y="111"/>
                              </a:cubicBezTo>
                              <a:cubicBezTo>
                                <a:pt x="55" y="111"/>
                                <a:pt x="55" y="111"/>
                                <a:pt x="55" y="111"/>
                              </a:cubicBezTo>
                              <a:cubicBezTo>
                                <a:pt x="51" y="112"/>
                                <a:pt x="51" y="112"/>
                                <a:pt x="51" y="112"/>
                              </a:cubicBezTo>
                              <a:cubicBezTo>
                                <a:pt x="50" y="113"/>
                                <a:pt x="50" y="113"/>
                                <a:pt x="50" y="114"/>
                              </a:cubicBezTo>
                              <a:cubicBezTo>
                                <a:pt x="50" y="114"/>
                                <a:pt x="51" y="114"/>
                                <a:pt x="51" y="114"/>
                              </a:cubicBezTo>
                              <a:cubicBezTo>
                                <a:pt x="51" y="114"/>
                                <a:pt x="51" y="114"/>
                                <a:pt x="52" y="114"/>
                              </a:cubicBezTo>
                              <a:cubicBezTo>
                                <a:pt x="57" y="113"/>
                                <a:pt x="57" y="113"/>
                                <a:pt x="57" y="113"/>
                              </a:cubicBezTo>
                              <a:cubicBezTo>
                                <a:pt x="60" y="114"/>
                                <a:pt x="60" y="114"/>
                                <a:pt x="60" y="114"/>
                              </a:cubicBezTo>
                              <a:cubicBezTo>
                                <a:pt x="57" y="116"/>
                                <a:pt x="57" y="116"/>
                                <a:pt x="57" y="116"/>
                              </a:cubicBezTo>
                              <a:cubicBezTo>
                                <a:pt x="52" y="115"/>
                                <a:pt x="52" y="115"/>
                                <a:pt x="52" y="115"/>
                              </a:cubicBezTo>
                              <a:cubicBezTo>
                                <a:pt x="51" y="115"/>
                                <a:pt x="51" y="115"/>
                                <a:pt x="50" y="116"/>
                              </a:cubicBezTo>
                              <a:cubicBezTo>
                                <a:pt x="50" y="116"/>
                                <a:pt x="51" y="117"/>
                                <a:pt x="51" y="117"/>
                              </a:cubicBezTo>
                              <a:cubicBezTo>
                                <a:pt x="55" y="118"/>
                                <a:pt x="55" y="118"/>
                                <a:pt x="55" y="118"/>
                              </a:cubicBezTo>
                              <a:cubicBezTo>
                                <a:pt x="53" y="119"/>
                                <a:pt x="53" y="119"/>
                                <a:pt x="53" y="119"/>
                              </a:cubicBezTo>
                              <a:cubicBezTo>
                                <a:pt x="50" y="118"/>
                                <a:pt x="50" y="118"/>
                                <a:pt x="50" y="118"/>
                              </a:cubicBezTo>
                              <a:cubicBezTo>
                                <a:pt x="49" y="118"/>
                                <a:pt x="49" y="118"/>
                                <a:pt x="49" y="119"/>
                              </a:cubicBezTo>
                              <a:cubicBezTo>
                                <a:pt x="48" y="119"/>
                                <a:pt x="49" y="120"/>
                                <a:pt x="49" y="120"/>
                              </a:cubicBezTo>
                              <a:cubicBezTo>
                                <a:pt x="51" y="120"/>
                                <a:pt x="51" y="120"/>
                                <a:pt x="51" y="120"/>
                              </a:cubicBezTo>
                              <a:cubicBezTo>
                                <a:pt x="49" y="122"/>
                                <a:pt x="49" y="122"/>
                                <a:pt x="49" y="122"/>
                              </a:cubicBezTo>
                              <a:cubicBezTo>
                                <a:pt x="48" y="122"/>
                                <a:pt x="48" y="123"/>
                                <a:pt x="48" y="123"/>
                              </a:cubicBezTo>
                              <a:cubicBezTo>
                                <a:pt x="48" y="124"/>
                                <a:pt x="49" y="124"/>
                                <a:pt x="49" y="124"/>
                              </a:cubicBezTo>
                              <a:cubicBezTo>
                                <a:pt x="49" y="124"/>
                                <a:pt x="49" y="124"/>
                                <a:pt x="50" y="124"/>
                              </a:cubicBezTo>
                              <a:cubicBezTo>
                                <a:pt x="52" y="122"/>
                                <a:pt x="52" y="122"/>
                                <a:pt x="52" y="122"/>
                              </a:cubicBezTo>
                              <a:cubicBezTo>
                                <a:pt x="52" y="124"/>
                                <a:pt x="52" y="124"/>
                                <a:pt x="52" y="124"/>
                              </a:cubicBezTo>
                              <a:cubicBezTo>
                                <a:pt x="52" y="124"/>
                                <a:pt x="52" y="125"/>
                                <a:pt x="53" y="125"/>
                              </a:cubicBezTo>
                              <a:cubicBezTo>
                                <a:pt x="53" y="125"/>
                                <a:pt x="53" y="125"/>
                                <a:pt x="53" y="125"/>
                              </a:cubicBezTo>
                              <a:cubicBezTo>
                                <a:pt x="53" y="125"/>
                                <a:pt x="54" y="125"/>
                                <a:pt x="54" y="124"/>
                              </a:cubicBezTo>
                              <a:cubicBezTo>
                                <a:pt x="55" y="120"/>
                                <a:pt x="55" y="120"/>
                                <a:pt x="55" y="120"/>
                              </a:cubicBezTo>
                              <a:cubicBezTo>
                                <a:pt x="56" y="120"/>
                                <a:pt x="56" y="120"/>
                                <a:pt x="56" y="120"/>
                              </a:cubicBezTo>
                              <a:cubicBezTo>
                                <a:pt x="55" y="123"/>
                                <a:pt x="55" y="123"/>
                                <a:pt x="55" y="123"/>
                              </a:cubicBezTo>
                              <a:cubicBezTo>
                                <a:pt x="55" y="124"/>
                                <a:pt x="55" y="124"/>
                                <a:pt x="56" y="124"/>
                              </a:cubicBezTo>
                              <a:cubicBezTo>
                                <a:pt x="56" y="124"/>
                                <a:pt x="56" y="124"/>
                                <a:pt x="56" y="124"/>
                              </a:cubicBezTo>
                              <a:cubicBezTo>
                                <a:pt x="57" y="124"/>
                                <a:pt x="57" y="124"/>
                                <a:pt x="57" y="124"/>
                              </a:cubicBezTo>
                              <a:cubicBezTo>
                                <a:pt x="58" y="118"/>
                                <a:pt x="58" y="118"/>
                                <a:pt x="58" y="118"/>
                              </a:cubicBezTo>
                              <a:cubicBezTo>
                                <a:pt x="61" y="116"/>
                                <a:pt x="61" y="116"/>
                                <a:pt x="61" y="116"/>
                              </a:cubicBezTo>
                              <a:cubicBezTo>
                                <a:pt x="61" y="120"/>
                                <a:pt x="61" y="120"/>
                                <a:pt x="61" y="120"/>
                              </a:cubicBezTo>
                              <a:cubicBezTo>
                                <a:pt x="57" y="124"/>
                                <a:pt x="57" y="124"/>
                                <a:pt x="57" y="124"/>
                              </a:cubicBezTo>
                              <a:cubicBezTo>
                                <a:pt x="57" y="124"/>
                                <a:pt x="57" y="125"/>
                                <a:pt x="57" y="125"/>
                              </a:cubicBezTo>
                              <a:cubicBezTo>
                                <a:pt x="57" y="125"/>
                                <a:pt x="58" y="125"/>
                                <a:pt x="58" y="125"/>
                              </a:cubicBezTo>
                              <a:cubicBezTo>
                                <a:pt x="58" y="125"/>
                                <a:pt x="58" y="125"/>
                                <a:pt x="59" y="125"/>
                              </a:cubicBezTo>
                              <a:cubicBezTo>
                                <a:pt x="61" y="122"/>
                                <a:pt x="61" y="122"/>
                                <a:pt x="61" y="122"/>
                              </a:cubicBezTo>
                              <a:cubicBezTo>
                                <a:pt x="61" y="124"/>
                                <a:pt x="61" y="124"/>
                                <a:pt x="61" y="124"/>
                              </a:cubicBezTo>
                              <a:cubicBezTo>
                                <a:pt x="59" y="127"/>
                                <a:pt x="59" y="127"/>
                                <a:pt x="59" y="127"/>
                              </a:cubicBezTo>
                              <a:cubicBezTo>
                                <a:pt x="58" y="127"/>
                                <a:pt x="58" y="128"/>
                                <a:pt x="59" y="128"/>
                              </a:cubicBezTo>
                              <a:cubicBezTo>
                                <a:pt x="59" y="129"/>
                                <a:pt x="60" y="129"/>
                                <a:pt x="60" y="128"/>
                              </a:cubicBezTo>
                              <a:cubicBezTo>
                                <a:pt x="61" y="127"/>
                                <a:pt x="61" y="127"/>
                                <a:pt x="61" y="127"/>
                              </a:cubicBezTo>
                              <a:cubicBezTo>
                                <a:pt x="61" y="130"/>
                                <a:pt x="61" y="130"/>
                                <a:pt x="61" y="130"/>
                              </a:cubicBezTo>
                              <a:cubicBezTo>
                                <a:pt x="61" y="131"/>
                                <a:pt x="62" y="131"/>
                                <a:pt x="62" y="131"/>
                              </a:cubicBezTo>
                              <a:cubicBezTo>
                                <a:pt x="63" y="131"/>
                                <a:pt x="63" y="131"/>
                                <a:pt x="63" y="130"/>
                              </a:cubicBezTo>
                              <a:cubicBezTo>
                                <a:pt x="63" y="127"/>
                                <a:pt x="63" y="127"/>
                                <a:pt x="63" y="127"/>
                              </a:cubicBezTo>
                              <a:cubicBezTo>
                                <a:pt x="65" y="128"/>
                                <a:pt x="65" y="128"/>
                                <a:pt x="65" y="128"/>
                              </a:cubicBezTo>
                              <a:cubicBezTo>
                                <a:pt x="65" y="128"/>
                                <a:pt x="65" y="128"/>
                                <a:pt x="65" y="128"/>
                              </a:cubicBezTo>
                              <a:cubicBezTo>
                                <a:pt x="66" y="128"/>
                                <a:pt x="66" y="128"/>
                                <a:pt x="66" y="128"/>
                              </a:cubicBezTo>
                              <a:cubicBezTo>
                                <a:pt x="66" y="128"/>
                                <a:pt x="66" y="127"/>
                                <a:pt x="66" y="127"/>
                              </a:cubicBezTo>
                              <a:cubicBezTo>
                                <a:pt x="63" y="124"/>
                                <a:pt x="63" y="124"/>
                                <a:pt x="63" y="124"/>
                              </a:cubicBezTo>
                              <a:cubicBezTo>
                                <a:pt x="63" y="122"/>
                                <a:pt x="63" y="122"/>
                                <a:pt x="63" y="122"/>
                              </a:cubicBezTo>
                              <a:cubicBezTo>
                                <a:pt x="66" y="125"/>
                                <a:pt x="66" y="125"/>
                                <a:pt x="66" y="125"/>
                              </a:cubicBezTo>
                              <a:cubicBezTo>
                                <a:pt x="66" y="125"/>
                                <a:pt x="67" y="125"/>
                                <a:pt x="67" y="125"/>
                              </a:cubicBezTo>
                              <a:cubicBezTo>
                                <a:pt x="68" y="125"/>
                                <a:pt x="68" y="124"/>
                                <a:pt x="67" y="124"/>
                              </a:cubicBezTo>
                              <a:cubicBezTo>
                                <a:pt x="63" y="120"/>
                                <a:pt x="63" y="120"/>
                                <a:pt x="63" y="120"/>
                              </a:cubicBezTo>
                              <a:cubicBezTo>
                                <a:pt x="63" y="116"/>
                                <a:pt x="63" y="116"/>
                                <a:pt x="63" y="116"/>
                              </a:cubicBezTo>
                              <a:cubicBezTo>
                                <a:pt x="67" y="117"/>
                                <a:pt x="67" y="117"/>
                                <a:pt x="67" y="117"/>
                              </a:cubicBezTo>
                              <a:cubicBezTo>
                                <a:pt x="68" y="123"/>
                                <a:pt x="68" y="123"/>
                                <a:pt x="68" y="123"/>
                              </a:cubicBezTo>
                              <a:cubicBezTo>
                                <a:pt x="69" y="123"/>
                                <a:pt x="69" y="124"/>
                                <a:pt x="69" y="124"/>
                              </a:cubicBezTo>
                              <a:cubicBezTo>
                                <a:pt x="70" y="124"/>
                                <a:pt x="70" y="124"/>
                                <a:pt x="70" y="124"/>
                              </a:cubicBezTo>
                              <a:cubicBezTo>
                                <a:pt x="70" y="123"/>
                                <a:pt x="71" y="123"/>
                                <a:pt x="70" y="122"/>
                              </a:cubicBezTo>
                              <a:cubicBezTo>
                                <a:pt x="69" y="119"/>
                                <a:pt x="69" y="119"/>
                                <a:pt x="69" y="119"/>
                              </a:cubicBezTo>
                              <a:lnTo>
                                <a:pt x="71" y="120"/>
                              </a:lnTo>
                              <a:close/>
                              <a:moveTo>
                                <a:pt x="116" y="157"/>
                              </a:moveTo>
                              <a:cubicBezTo>
                                <a:pt x="111" y="155"/>
                                <a:pt x="111" y="155"/>
                                <a:pt x="111" y="155"/>
                              </a:cubicBezTo>
                              <a:cubicBezTo>
                                <a:pt x="114" y="154"/>
                                <a:pt x="114" y="154"/>
                                <a:pt x="114" y="154"/>
                              </a:cubicBezTo>
                              <a:cubicBezTo>
                                <a:pt x="115" y="153"/>
                                <a:pt x="116" y="153"/>
                                <a:pt x="115" y="152"/>
                              </a:cubicBezTo>
                              <a:cubicBezTo>
                                <a:pt x="115" y="151"/>
                                <a:pt x="114" y="151"/>
                                <a:pt x="114" y="151"/>
                              </a:cubicBezTo>
                              <a:cubicBezTo>
                                <a:pt x="108" y="153"/>
                                <a:pt x="108" y="153"/>
                                <a:pt x="108" y="153"/>
                              </a:cubicBezTo>
                              <a:cubicBezTo>
                                <a:pt x="105" y="152"/>
                                <a:pt x="105" y="152"/>
                                <a:pt x="105" y="152"/>
                              </a:cubicBezTo>
                              <a:cubicBezTo>
                                <a:pt x="111" y="150"/>
                                <a:pt x="111" y="150"/>
                                <a:pt x="111" y="150"/>
                              </a:cubicBezTo>
                              <a:cubicBezTo>
                                <a:pt x="112" y="149"/>
                                <a:pt x="112" y="149"/>
                                <a:pt x="112" y="148"/>
                              </a:cubicBezTo>
                              <a:cubicBezTo>
                                <a:pt x="112" y="147"/>
                                <a:pt x="111" y="147"/>
                                <a:pt x="110" y="147"/>
                              </a:cubicBezTo>
                              <a:cubicBezTo>
                                <a:pt x="102" y="150"/>
                                <a:pt x="102" y="150"/>
                                <a:pt x="102" y="150"/>
                              </a:cubicBezTo>
                              <a:cubicBezTo>
                                <a:pt x="96" y="147"/>
                                <a:pt x="96" y="147"/>
                                <a:pt x="96" y="147"/>
                              </a:cubicBezTo>
                              <a:cubicBezTo>
                                <a:pt x="101" y="144"/>
                                <a:pt x="101" y="144"/>
                                <a:pt x="101" y="144"/>
                              </a:cubicBezTo>
                              <a:cubicBezTo>
                                <a:pt x="110" y="146"/>
                                <a:pt x="110" y="146"/>
                                <a:pt x="110" y="146"/>
                              </a:cubicBezTo>
                              <a:cubicBezTo>
                                <a:pt x="110" y="146"/>
                                <a:pt x="110" y="146"/>
                                <a:pt x="110" y="146"/>
                              </a:cubicBezTo>
                              <a:cubicBezTo>
                                <a:pt x="111" y="146"/>
                                <a:pt x="112" y="145"/>
                                <a:pt x="112" y="144"/>
                              </a:cubicBezTo>
                              <a:cubicBezTo>
                                <a:pt x="112" y="144"/>
                                <a:pt x="111" y="143"/>
                                <a:pt x="111" y="143"/>
                              </a:cubicBezTo>
                              <a:cubicBezTo>
                                <a:pt x="105" y="142"/>
                                <a:pt x="105" y="142"/>
                                <a:pt x="105" y="142"/>
                              </a:cubicBezTo>
                              <a:cubicBezTo>
                                <a:pt x="107" y="140"/>
                                <a:pt x="107" y="140"/>
                                <a:pt x="107" y="140"/>
                              </a:cubicBezTo>
                              <a:cubicBezTo>
                                <a:pt x="113" y="141"/>
                                <a:pt x="113" y="141"/>
                                <a:pt x="113" y="141"/>
                              </a:cubicBezTo>
                              <a:cubicBezTo>
                                <a:pt x="113" y="141"/>
                                <a:pt x="113" y="141"/>
                                <a:pt x="113" y="141"/>
                              </a:cubicBezTo>
                              <a:cubicBezTo>
                                <a:pt x="114" y="141"/>
                                <a:pt x="114" y="141"/>
                                <a:pt x="115" y="140"/>
                              </a:cubicBezTo>
                              <a:cubicBezTo>
                                <a:pt x="115" y="139"/>
                                <a:pt x="114" y="139"/>
                                <a:pt x="114" y="138"/>
                              </a:cubicBezTo>
                              <a:cubicBezTo>
                                <a:pt x="111" y="138"/>
                                <a:pt x="111" y="138"/>
                                <a:pt x="111" y="138"/>
                              </a:cubicBezTo>
                              <a:cubicBezTo>
                                <a:pt x="115" y="135"/>
                                <a:pt x="115" y="135"/>
                                <a:pt x="115" y="135"/>
                              </a:cubicBezTo>
                              <a:cubicBezTo>
                                <a:pt x="115" y="135"/>
                                <a:pt x="116" y="134"/>
                                <a:pt x="115" y="133"/>
                              </a:cubicBezTo>
                              <a:cubicBezTo>
                                <a:pt x="115" y="132"/>
                                <a:pt x="114" y="132"/>
                                <a:pt x="113" y="133"/>
                              </a:cubicBezTo>
                              <a:cubicBezTo>
                                <a:pt x="109" y="135"/>
                                <a:pt x="109" y="135"/>
                                <a:pt x="109" y="135"/>
                              </a:cubicBezTo>
                              <a:cubicBezTo>
                                <a:pt x="110" y="132"/>
                                <a:pt x="110" y="132"/>
                                <a:pt x="110" y="132"/>
                              </a:cubicBezTo>
                              <a:cubicBezTo>
                                <a:pt x="110" y="132"/>
                                <a:pt x="109" y="131"/>
                                <a:pt x="108" y="131"/>
                              </a:cubicBezTo>
                              <a:cubicBezTo>
                                <a:pt x="108" y="131"/>
                                <a:pt x="107" y="131"/>
                                <a:pt x="107" y="132"/>
                              </a:cubicBezTo>
                              <a:cubicBezTo>
                                <a:pt x="106" y="138"/>
                                <a:pt x="106" y="138"/>
                                <a:pt x="106" y="138"/>
                              </a:cubicBezTo>
                              <a:cubicBezTo>
                                <a:pt x="103" y="139"/>
                                <a:pt x="103" y="139"/>
                                <a:pt x="103" y="139"/>
                              </a:cubicBezTo>
                              <a:cubicBezTo>
                                <a:pt x="104" y="133"/>
                                <a:pt x="104" y="133"/>
                                <a:pt x="104" y="133"/>
                              </a:cubicBezTo>
                              <a:cubicBezTo>
                                <a:pt x="105" y="133"/>
                                <a:pt x="104" y="132"/>
                                <a:pt x="103" y="132"/>
                              </a:cubicBezTo>
                              <a:cubicBezTo>
                                <a:pt x="103" y="131"/>
                                <a:pt x="102" y="132"/>
                                <a:pt x="102" y="133"/>
                              </a:cubicBezTo>
                              <a:cubicBezTo>
                                <a:pt x="100" y="141"/>
                                <a:pt x="100" y="141"/>
                                <a:pt x="100" y="141"/>
                              </a:cubicBezTo>
                              <a:cubicBezTo>
                                <a:pt x="95" y="145"/>
                                <a:pt x="95" y="145"/>
                                <a:pt x="95" y="145"/>
                              </a:cubicBezTo>
                              <a:cubicBezTo>
                                <a:pt x="95" y="139"/>
                                <a:pt x="95" y="139"/>
                                <a:pt x="95" y="139"/>
                              </a:cubicBezTo>
                              <a:cubicBezTo>
                                <a:pt x="101" y="133"/>
                                <a:pt x="101" y="133"/>
                                <a:pt x="101" y="133"/>
                              </a:cubicBezTo>
                              <a:cubicBezTo>
                                <a:pt x="102" y="132"/>
                                <a:pt x="102" y="131"/>
                                <a:pt x="101" y="131"/>
                              </a:cubicBezTo>
                              <a:cubicBezTo>
                                <a:pt x="101" y="130"/>
                                <a:pt x="100" y="130"/>
                                <a:pt x="99" y="131"/>
                              </a:cubicBezTo>
                              <a:cubicBezTo>
                                <a:pt x="95" y="135"/>
                                <a:pt x="95" y="135"/>
                                <a:pt x="95" y="135"/>
                              </a:cubicBezTo>
                              <a:cubicBezTo>
                                <a:pt x="95" y="132"/>
                                <a:pt x="95" y="132"/>
                                <a:pt x="95" y="132"/>
                              </a:cubicBezTo>
                              <a:cubicBezTo>
                                <a:pt x="99" y="128"/>
                                <a:pt x="99" y="128"/>
                                <a:pt x="99" y="128"/>
                              </a:cubicBezTo>
                              <a:cubicBezTo>
                                <a:pt x="100" y="127"/>
                                <a:pt x="100" y="126"/>
                                <a:pt x="99" y="126"/>
                              </a:cubicBezTo>
                              <a:cubicBezTo>
                                <a:pt x="99" y="125"/>
                                <a:pt x="98" y="125"/>
                                <a:pt x="97" y="126"/>
                              </a:cubicBezTo>
                              <a:cubicBezTo>
                                <a:pt x="95" y="128"/>
                                <a:pt x="95" y="128"/>
                                <a:pt x="95" y="128"/>
                              </a:cubicBezTo>
                              <a:cubicBezTo>
                                <a:pt x="95" y="123"/>
                                <a:pt x="95" y="123"/>
                                <a:pt x="95" y="123"/>
                              </a:cubicBezTo>
                              <a:cubicBezTo>
                                <a:pt x="95" y="122"/>
                                <a:pt x="94" y="121"/>
                                <a:pt x="94" y="121"/>
                              </a:cubicBezTo>
                              <a:cubicBezTo>
                                <a:pt x="93" y="121"/>
                                <a:pt x="92" y="122"/>
                                <a:pt x="92" y="123"/>
                              </a:cubicBezTo>
                              <a:cubicBezTo>
                                <a:pt x="92" y="128"/>
                                <a:pt x="92" y="128"/>
                                <a:pt x="92" y="128"/>
                              </a:cubicBezTo>
                              <a:cubicBezTo>
                                <a:pt x="90" y="126"/>
                                <a:pt x="90" y="126"/>
                                <a:pt x="90" y="126"/>
                              </a:cubicBezTo>
                              <a:cubicBezTo>
                                <a:pt x="90" y="125"/>
                                <a:pt x="89" y="125"/>
                                <a:pt x="88" y="126"/>
                              </a:cubicBezTo>
                              <a:cubicBezTo>
                                <a:pt x="88" y="126"/>
                                <a:pt x="88" y="127"/>
                                <a:pt x="88" y="128"/>
                              </a:cubicBezTo>
                              <a:cubicBezTo>
                                <a:pt x="92" y="132"/>
                                <a:pt x="92" y="132"/>
                                <a:pt x="92" y="132"/>
                              </a:cubicBezTo>
                              <a:cubicBezTo>
                                <a:pt x="92" y="135"/>
                                <a:pt x="92" y="135"/>
                                <a:pt x="92" y="135"/>
                              </a:cubicBezTo>
                              <a:cubicBezTo>
                                <a:pt x="88" y="131"/>
                                <a:pt x="88" y="131"/>
                                <a:pt x="88" y="131"/>
                              </a:cubicBezTo>
                              <a:cubicBezTo>
                                <a:pt x="87" y="130"/>
                                <a:pt x="87" y="130"/>
                                <a:pt x="86" y="131"/>
                              </a:cubicBezTo>
                              <a:cubicBezTo>
                                <a:pt x="85" y="131"/>
                                <a:pt x="85" y="132"/>
                                <a:pt x="86" y="133"/>
                              </a:cubicBezTo>
                              <a:cubicBezTo>
                                <a:pt x="92" y="139"/>
                                <a:pt x="92" y="139"/>
                                <a:pt x="92" y="139"/>
                              </a:cubicBezTo>
                              <a:cubicBezTo>
                                <a:pt x="92" y="145"/>
                                <a:pt x="92" y="145"/>
                                <a:pt x="92" y="145"/>
                              </a:cubicBezTo>
                              <a:cubicBezTo>
                                <a:pt x="87" y="142"/>
                                <a:pt x="87" y="142"/>
                                <a:pt x="87" y="142"/>
                              </a:cubicBezTo>
                              <a:cubicBezTo>
                                <a:pt x="84" y="134"/>
                                <a:pt x="84" y="134"/>
                                <a:pt x="84" y="134"/>
                              </a:cubicBezTo>
                              <a:cubicBezTo>
                                <a:pt x="84" y="133"/>
                                <a:pt x="83" y="133"/>
                                <a:pt x="82" y="133"/>
                              </a:cubicBezTo>
                              <a:cubicBezTo>
                                <a:pt x="82" y="133"/>
                                <a:pt x="81" y="134"/>
                                <a:pt x="81" y="135"/>
                              </a:cubicBezTo>
                              <a:cubicBezTo>
                                <a:pt x="83" y="140"/>
                                <a:pt x="83" y="140"/>
                                <a:pt x="83" y="140"/>
                              </a:cubicBezTo>
                              <a:cubicBezTo>
                                <a:pt x="81" y="139"/>
                                <a:pt x="81" y="139"/>
                                <a:pt x="81" y="139"/>
                              </a:cubicBezTo>
                              <a:cubicBezTo>
                                <a:pt x="79" y="133"/>
                                <a:pt x="79" y="133"/>
                                <a:pt x="79" y="133"/>
                              </a:cubicBezTo>
                              <a:cubicBezTo>
                                <a:pt x="79" y="133"/>
                                <a:pt x="78" y="132"/>
                                <a:pt x="77" y="133"/>
                              </a:cubicBezTo>
                              <a:cubicBezTo>
                                <a:pt x="76" y="133"/>
                                <a:pt x="76" y="134"/>
                                <a:pt x="76" y="134"/>
                              </a:cubicBezTo>
                              <a:cubicBezTo>
                                <a:pt x="77" y="137"/>
                                <a:pt x="77" y="137"/>
                                <a:pt x="77" y="137"/>
                              </a:cubicBezTo>
                              <a:cubicBezTo>
                                <a:pt x="73" y="135"/>
                                <a:pt x="73" y="135"/>
                                <a:pt x="73" y="135"/>
                              </a:cubicBezTo>
                              <a:cubicBezTo>
                                <a:pt x="72" y="135"/>
                                <a:pt x="71" y="135"/>
                                <a:pt x="71" y="136"/>
                              </a:cubicBezTo>
                              <a:cubicBezTo>
                                <a:pt x="70" y="136"/>
                                <a:pt x="71" y="137"/>
                                <a:pt x="71" y="137"/>
                              </a:cubicBezTo>
                              <a:cubicBezTo>
                                <a:pt x="76" y="140"/>
                                <a:pt x="76" y="140"/>
                                <a:pt x="76" y="140"/>
                              </a:cubicBezTo>
                              <a:cubicBezTo>
                                <a:pt x="73" y="141"/>
                                <a:pt x="73" y="141"/>
                                <a:pt x="73" y="141"/>
                              </a:cubicBezTo>
                              <a:cubicBezTo>
                                <a:pt x="72" y="141"/>
                                <a:pt x="72" y="142"/>
                                <a:pt x="72" y="142"/>
                              </a:cubicBezTo>
                              <a:cubicBezTo>
                                <a:pt x="72" y="143"/>
                                <a:pt x="73" y="143"/>
                                <a:pt x="73" y="143"/>
                              </a:cubicBezTo>
                              <a:cubicBezTo>
                                <a:pt x="74" y="143"/>
                                <a:pt x="74" y="143"/>
                                <a:pt x="74" y="143"/>
                              </a:cubicBezTo>
                              <a:cubicBezTo>
                                <a:pt x="79" y="142"/>
                                <a:pt x="79" y="142"/>
                                <a:pt x="79" y="142"/>
                              </a:cubicBezTo>
                              <a:cubicBezTo>
                                <a:pt x="82" y="143"/>
                                <a:pt x="82" y="143"/>
                                <a:pt x="82" y="143"/>
                              </a:cubicBezTo>
                              <a:cubicBezTo>
                                <a:pt x="76" y="145"/>
                                <a:pt x="76" y="145"/>
                                <a:pt x="76" y="145"/>
                              </a:cubicBezTo>
                              <a:cubicBezTo>
                                <a:pt x="76" y="145"/>
                                <a:pt x="75" y="146"/>
                                <a:pt x="75" y="147"/>
                              </a:cubicBezTo>
                              <a:cubicBezTo>
                                <a:pt x="76" y="147"/>
                                <a:pt x="76" y="147"/>
                                <a:pt x="77" y="147"/>
                              </a:cubicBezTo>
                              <a:cubicBezTo>
                                <a:pt x="77" y="147"/>
                                <a:pt x="77" y="147"/>
                                <a:pt x="77" y="147"/>
                              </a:cubicBezTo>
                              <a:cubicBezTo>
                                <a:pt x="86" y="145"/>
                                <a:pt x="86" y="145"/>
                                <a:pt x="86" y="145"/>
                              </a:cubicBezTo>
                              <a:cubicBezTo>
                                <a:pt x="91" y="147"/>
                                <a:pt x="91" y="147"/>
                                <a:pt x="91" y="147"/>
                              </a:cubicBezTo>
                              <a:cubicBezTo>
                                <a:pt x="86" y="151"/>
                                <a:pt x="86" y="151"/>
                                <a:pt x="86" y="151"/>
                              </a:cubicBezTo>
                              <a:cubicBezTo>
                                <a:pt x="77" y="149"/>
                                <a:pt x="77" y="149"/>
                                <a:pt x="77" y="149"/>
                              </a:cubicBezTo>
                              <a:cubicBezTo>
                                <a:pt x="76" y="149"/>
                                <a:pt x="76" y="149"/>
                                <a:pt x="76" y="150"/>
                              </a:cubicBezTo>
                              <a:cubicBezTo>
                                <a:pt x="75" y="151"/>
                                <a:pt x="76" y="151"/>
                                <a:pt x="77" y="152"/>
                              </a:cubicBezTo>
                              <a:cubicBezTo>
                                <a:pt x="83" y="153"/>
                                <a:pt x="83" y="153"/>
                                <a:pt x="83" y="153"/>
                              </a:cubicBezTo>
                              <a:cubicBezTo>
                                <a:pt x="80" y="154"/>
                                <a:pt x="80" y="154"/>
                                <a:pt x="80" y="154"/>
                              </a:cubicBezTo>
                              <a:cubicBezTo>
                                <a:pt x="74" y="153"/>
                                <a:pt x="74" y="153"/>
                                <a:pt x="74" y="153"/>
                              </a:cubicBezTo>
                              <a:cubicBezTo>
                                <a:pt x="74" y="153"/>
                                <a:pt x="73" y="154"/>
                                <a:pt x="73" y="154"/>
                              </a:cubicBezTo>
                              <a:cubicBezTo>
                                <a:pt x="73" y="155"/>
                                <a:pt x="73" y="156"/>
                                <a:pt x="74" y="156"/>
                              </a:cubicBezTo>
                              <a:cubicBezTo>
                                <a:pt x="77" y="157"/>
                                <a:pt x="77" y="157"/>
                                <a:pt x="77" y="157"/>
                              </a:cubicBezTo>
                              <a:cubicBezTo>
                                <a:pt x="73" y="159"/>
                                <a:pt x="73" y="159"/>
                                <a:pt x="73" y="159"/>
                              </a:cubicBezTo>
                              <a:cubicBezTo>
                                <a:pt x="72" y="160"/>
                                <a:pt x="72" y="161"/>
                                <a:pt x="72" y="161"/>
                              </a:cubicBezTo>
                              <a:cubicBezTo>
                                <a:pt x="72" y="162"/>
                                <a:pt x="73" y="162"/>
                                <a:pt x="73" y="162"/>
                              </a:cubicBezTo>
                              <a:cubicBezTo>
                                <a:pt x="74" y="162"/>
                                <a:pt x="74" y="162"/>
                                <a:pt x="74" y="162"/>
                              </a:cubicBezTo>
                              <a:cubicBezTo>
                                <a:pt x="78" y="159"/>
                                <a:pt x="78" y="159"/>
                                <a:pt x="78" y="159"/>
                              </a:cubicBezTo>
                              <a:cubicBezTo>
                                <a:pt x="78" y="162"/>
                                <a:pt x="78" y="162"/>
                                <a:pt x="78" y="162"/>
                              </a:cubicBezTo>
                              <a:cubicBezTo>
                                <a:pt x="78" y="163"/>
                                <a:pt x="78" y="163"/>
                                <a:pt x="79" y="164"/>
                              </a:cubicBezTo>
                              <a:cubicBezTo>
                                <a:pt x="79" y="164"/>
                                <a:pt x="79" y="164"/>
                                <a:pt x="79" y="164"/>
                              </a:cubicBezTo>
                              <a:cubicBezTo>
                                <a:pt x="80" y="164"/>
                                <a:pt x="80" y="163"/>
                                <a:pt x="80" y="163"/>
                              </a:cubicBezTo>
                              <a:cubicBezTo>
                                <a:pt x="82" y="157"/>
                                <a:pt x="82" y="157"/>
                                <a:pt x="82" y="157"/>
                              </a:cubicBezTo>
                              <a:cubicBezTo>
                                <a:pt x="84" y="155"/>
                                <a:pt x="84" y="155"/>
                                <a:pt x="84" y="155"/>
                              </a:cubicBezTo>
                              <a:cubicBezTo>
                                <a:pt x="83" y="161"/>
                                <a:pt x="83" y="161"/>
                                <a:pt x="83" y="161"/>
                              </a:cubicBezTo>
                              <a:cubicBezTo>
                                <a:pt x="83" y="162"/>
                                <a:pt x="83" y="163"/>
                                <a:pt x="84" y="163"/>
                              </a:cubicBezTo>
                              <a:cubicBezTo>
                                <a:pt x="84" y="163"/>
                                <a:pt x="84" y="163"/>
                                <a:pt x="84" y="163"/>
                              </a:cubicBezTo>
                              <a:cubicBezTo>
                                <a:pt x="85" y="163"/>
                                <a:pt x="86" y="162"/>
                                <a:pt x="86" y="162"/>
                              </a:cubicBezTo>
                              <a:cubicBezTo>
                                <a:pt x="87" y="153"/>
                                <a:pt x="87" y="153"/>
                                <a:pt x="87" y="153"/>
                              </a:cubicBezTo>
                              <a:cubicBezTo>
                                <a:pt x="92" y="150"/>
                                <a:pt x="92" y="150"/>
                                <a:pt x="92" y="150"/>
                              </a:cubicBezTo>
                              <a:cubicBezTo>
                                <a:pt x="92" y="156"/>
                                <a:pt x="92" y="156"/>
                                <a:pt x="92" y="156"/>
                              </a:cubicBezTo>
                              <a:cubicBezTo>
                                <a:pt x="86" y="162"/>
                                <a:pt x="86" y="162"/>
                                <a:pt x="86" y="162"/>
                              </a:cubicBezTo>
                              <a:cubicBezTo>
                                <a:pt x="85" y="162"/>
                                <a:pt x="85" y="163"/>
                                <a:pt x="86" y="164"/>
                              </a:cubicBezTo>
                              <a:cubicBezTo>
                                <a:pt x="87" y="164"/>
                                <a:pt x="87" y="164"/>
                                <a:pt x="88" y="164"/>
                              </a:cubicBezTo>
                              <a:cubicBezTo>
                                <a:pt x="92" y="160"/>
                                <a:pt x="92" y="160"/>
                                <a:pt x="92" y="160"/>
                              </a:cubicBezTo>
                              <a:cubicBezTo>
                                <a:pt x="92" y="163"/>
                                <a:pt x="92" y="163"/>
                                <a:pt x="92" y="163"/>
                              </a:cubicBezTo>
                              <a:cubicBezTo>
                                <a:pt x="88" y="167"/>
                                <a:pt x="88" y="167"/>
                                <a:pt x="88" y="167"/>
                              </a:cubicBezTo>
                              <a:cubicBezTo>
                                <a:pt x="88" y="167"/>
                                <a:pt x="88" y="168"/>
                                <a:pt x="88" y="169"/>
                              </a:cubicBezTo>
                              <a:cubicBezTo>
                                <a:pt x="88" y="169"/>
                                <a:pt x="89" y="169"/>
                                <a:pt x="89" y="169"/>
                              </a:cubicBezTo>
                              <a:cubicBezTo>
                                <a:pt x="89" y="169"/>
                                <a:pt x="90" y="169"/>
                                <a:pt x="90" y="169"/>
                              </a:cubicBezTo>
                              <a:cubicBezTo>
                                <a:pt x="92" y="166"/>
                                <a:pt x="92" y="166"/>
                                <a:pt x="92" y="166"/>
                              </a:cubicBezTo>
                              <a:cubicBezTo>
                                <a:pt x="92" y="172"/>
                                <a:pt x="92" y="172"/>
                                <a:pt x="92" y="172"/>
                              </a:cubicBezTo>
                              <a:cubicBezTo>
                                <a:pt x="92" y="172"/>
                                <a:pt x="93" y="173"/>
                                <a:pt x="94" y="173"/>
                              </a:cubicBezTo>
                              <a:cubicBezTo>
                                <a:pt x="94" y="173"/>
                                <a:pt x="95" y="172"/>
                                <a:pt x="95" y="172"/>
                              </a:cubicBezTo>
                              <a:cubicBezTo>
                                <a:pt x="95" y="166"/>
                                <a:pt x="95" y="166"/>
                                <a:pt x="95" y="166"/>
                              </a:cubicBezTo>
                              <a:cubicBezTo>
                                <a:pt x="97" y="169"/>
                                <a:pt x="97" y="169"/>
                                <a:pt x="97" y="169"/>
                              </a:cubicBezTo>
                              <a:cubicBezTo>
                                <a:pt x="98" y="169"/>
                                <a:pt x="99" y="169"/>
                                <a:pt x="99" y="169"/>
                              </a:cubicBezTo>
                              <a:cubicBezTo>
                                <a:pt x="100" y="168"/>
                                <a:pt x="100" y="167"/>
                                <a:pt x="99" y="167"/>
                              </a:cubicBezTo>
                              <a:cubicBezTo>
                                <a:pt x="95" y="163"/>
                                <a:pt x="95" y="163"/>
                                <a:pt x="95" y="163"/>
                              </a:cubicBezTo>
                              <a:cubicBezTo>
                                <a:pt x="95" y="160"/>
                                <a:pt x="95" y="160"/>
                                <a:pt x="95" y="160"/>
                              </a:cubicBezTo>
                              <a:cubicBezTo>
                                <a:pt x="99" y="164"/>
                                <a:pt x="99" y="164"/>
                                <a:pt x="99" y="164"/>
                              </a:cubicBezTo>
                              <a:cubicBezTo>
                                <a:pt x="100" y="164"/>
                                <a:pt x="100" y="164"/>
                                <a:pt x="100" y="164"/>
                              </a:cubicBezTo>
                              <a:cubicBezTo>
                                <a:pt x="101" y="164"/>
                                <a:pt x="101" y="164"/>
                                <a:pt x="101" y="164"/>
                              </a:cubicBezTo>
                              <a:cubicBezTo>
                                <a:pt x="102" y="163"/>
                                <a:pt x="102" y="162"/>
                                <a:pt x="101" y="162"/>
                              </a:cubicBezTo>
                              <a:cubicBezTo>
                                <a:pt x="95" y="156"/>
                                <a:pt x="95" y="156"/>
                                <a:pt x="95" y="156"/>
                              </a:cubicBezTo>
                              <a:cubicBezTo>
                                <a:pt x="95" y="149"/>
                                <a:pt x="95" y="149"/>
                                <a:pt x="95" y="149"/>
                              </a:cubicBezTo>
                              <a:cubicBezTo>
                                <a:pt x="101" y="152"/>
                                <a:pt x="101" y="152"/>
                                <a:pt x="101" y="152"/>
                              </a:cubicBezTo>
                              <a:cubicBezTo>
                                <a:pt x="103" y="161"/>
                                <a:pt x="103" y="161"/>
                                <a:pt x="103" y="161"/>
                              </a:cubicBezTo>
                              <a:cubicBezTo>
                                <a:pt x="103" y="161"/>
                                <a:pt x="104" y="162"/>
                                <a:pt x="105" y="162"/>
                              </a:cubicBezTo>
                              <a:cubicBezTo>
                                <a:pt x="105" y="162"/>
                                <a:pt x="105" y="162"/>
                                <a:pt x="105" y="162"/>
                              </a:cubicBezTo>
                              <a:cubicBezTo>
                                <a:pt x="106" y="161"/>
                                <a:pt x="106" y="161"/>
                                <a:pt x="106" y="160"/>
                              </a:cubicBezTo>
                              <a:cubicBezTo>
                                <a:pt x="104" y="154"/>
                                <a:pt x="104" y="154"/>
                                <a:pt x="104" y="154"/>
                              </a:cubicBezTo>
                              <a:cubicBezTo>
                                <a:pt x="107" y="155"/>
                                <a:pt x="107" y="155"/>
                                <a:pt x="107" y="155"/>
                              </a:cubicBezTo>
                              <a:cubicBezTo>
                                <a:pt x="109" y="161"/>
                                <a:pt x="109" y="161"/>
                                <a:pt x="109" y="161"/>
                              </a:cubicBezTo>
                              <a:cubicBezTo>
                                <a:pt x="109" y="162"/>
                                <a:pt x="109" y="162"/>
                                <a:pt x="110" y="162"/>
                              </a:cubicBezTo>
                              <a:cubicBezTo>
                                <a:pt x="110" y="162"/>
                                <a:pt x="110" y="162"/>
                                <a:pt x="110" y="162"/>
                              </a:cubicBezTo>
                              <a:cubicBezTo>
                                <a:pt x="111" y="162"/>
                                <a:pt x="111" y="161"/>
                                <a:pt x="111" y="160"/>
                              </a:cubicBezTo>
                              <a:cubicBezTo>
                                <a:pt x="110" y="157"/>
                                <a:pt x="110" y="157"/>
                                <a:pt x="110" y="157"/>
                              </a:cubicBezTo>
                              <a:cubicBezTo>
                                <a:pt x="115" y="159"/>
                                <a:pt x="115" y="159"/>
                                <a:pt x="115" y="159"/>
                              </a:cubicBezTo>
                              <a:cubicBezTo>
                                <a:pt x="115" y="160"/>
                                <a:pt x="115" y="160"/>
                                <a:pt x="115" y="160"/>
                              </a:cubicBezTo>
                              <a:cubicBezTo>
                                <a:pt x="116" y="160"/>
                                <a:pt x="116" y="159"/>
                                <a:pt x="117" y="159"/>
                              </a:cubicBezTo>
                              <a:cubicBezTo>
                                <a:pt x="117" y="158"/>
                                <a:pt x="117" y="157"/>
                                <a:pt x="116" y="157"/>
                              </a:cubicBezTo>
                              <a:close/>
                              <a:moveTo>
                                <a:pt x="164" y="49"/>
                              </a:moveTo>
                              <a:cubicBezTo>
                                <a:pt x="164" y="49"/>
                                <a:pt x="164" y="48"/>
                                <a:pt x="164" y="48"/>
                              </a:cubicBezTo>
                              <a:cubicBezTo>
                                <a:pt x="164" y="22"/>
                                <a:pt x="143" y="0"/>
                                <a:pt x="117" y="0"/>
                              </a:cubicBezTo>
                              <a:cubicBezTo>
                                <a:pt x="101" y="0"/>
                                <a:pt x="86" y="8"/>
                                <a:pt x="78" y="21"/>
                              </a:cubicBezTo>
                              <a:cubicBezTo>
                                <a:pt x="72" y="17"/>
                                <a:pt x="65" y="15"/>
                                <a:pt x="57" y="15"/>
                              </a:cubicBezTo>
                              <a:cubicBezTo>
                                <a:pt x="38" y="15"/>
                                <a:pt x="23" y="30"/>
                                <a:pt x="22" y="50"/>
                              </a:cubicBezTo>
                              <a:cubicBezTo>
                                <a:pt x="8" y="56"/>
                                <a:pt x="0" y="69"/>
                                <a:pt x="0" y="84"/>
                              </a:cubicBezTo>
                              <a:cubicBezTo>
                                <a:pt x="0" y="106"/>
                                <a:pt x="16" y="123"/>
                                <a:pt x="37" y="123"/>
                              </a:cubicBezTo>
                              <a:cubicBezTo>
                                <a:pt x="39" y="123"/>
                                <a:pt x="39" y="123"/>
                                <a:pt x="39" y="123"/>
                              </a:cubicBezTo>
                              <a:cubicBezTo>
                                <a:pt x="40" y="123"/>
                                <a:pt x="42" y="121"/>
                                <a:pt x="42" y="120"/>
                              </a:cubicBezTo>
                              <a:cubicBezTo>
                                <a:pt x="42" y="118"/>
                                <a:pt x="40" y="117"/>
                                <a:pt x="39" y="117"/>
                              </a:cubicBezTo>
                              <a:cubicBezTo>
                                <a:pt x="37" y="117"/>
                                <a:pt x="37" y="117"/>
                                <a:pt x="37" y="117"/>
                              </a:cubicBezTo>
                              <a:cubicBezTo>
                                <a:pt x="20" y="117"/>
                                <a:pt x="6" y="102"/>
                                <a:pt x="6" y="84"/>
                              </a:cubicBezTo>
                              <a:cubicBezTo>
                                <a:pt x="6" y="71"/>
                                <a:pt x="14" y="59"/>
                                <a:pt x="26" y="54"/>
                              </a:cubicBezTo>
                              <a:cubicBezTo>
                                <a:pt x="27" y="54"/>
                                <a:pt x="27" y="52"/>
                                <a:pt x="27" y="51"/>
                              </a:cubicBezTo>
                              <a:cubicBezTo>
                                <a:pt x="27" y="35"/>
                                <a:pt x="41" y="21"/>
                                <a:pt x="57" y="21"/>
                              </a:cubicBezTo>
                              <a:cubicBezTo>
                                <a:pt x="64" y="21"/>
                                <a:pt x="71" y="24"/>
                                <a:pt x="76" y="28"/>
                              </a:cubicBezTo>
                              <a:cubicBezTo>
                                <a:pt x="77" y="29"/>
                                <a:pt x="78" y="29"/>
                                <a:pt x="79" y="29"/>
                              </a:cubicBezTo>
                              <a:cubicBezTo>
                                <a:pt x="80" y="29"/>
                                <a:pt x="81" y="28"/>
                                <a:pt x="81" y="27"/>
                              </a:cubicBezTo>
                              <a:cubicBezTo>
                                <a:pt x="88" y="14"/>
                                <a:pt x="102" y="6"/>
                                <a:pt x="117" y="6"/>
                              </a:cubicBezTo>
                              <a:cubicBezTo>
                                <a:pt x="139" y="6"/>
                                <a:pt x="158" y="25"/>
                                <a:pt x="158" y="48"/>
                              </a:cubicBezTo>
                              <a:cubicBezTo>
                                <a:pt x="158" y="49"/>
                                <a:pt x="158" y="50"/>
                                <a:pt x="158" y="51"/>
                              </a:cubicBezTo>
                              <a:cubicBezTo>
                                <a:pt x="158" y="52"/>
                                <a:pt x="158" y="53"/>
                                <a:pt x="160" y="54"/>
                              </a:cubicBezTo>
                              <a:cubicBezTo>
                                <a:pt x="172" y="58"/>
                                <a:pt x="180" y="71"/>
                                <a:pt x="180" y="84"/>
                              </a:cubicBezTo>
                              <a:cubicBezTo>
                                <a:pt x="180" y="102"/>
                                <a:pt x="167" y="117"/>
                                <a:pt x="150" y="117"/>
                              </a:cubicBezTo>
                              <a:cubicBezTo>
                                <a:pt x="148" y="117"/>
                                <a:pt x="148" y="117"/>
                                <a:pt x="148" y="117"/>
                              </a:cubicBezTo>
                              <a:cubicBezTo>
                                <a:pt x="146" y="117"/>
                                <a:pt x="145" y="118"/>
                                <a:pt x="145" y="120"/>
                              </a:cubicBezTo>
                              <a:cubicBezTo>
                                <a:pt x="145" y="121"/>
                                <a:pt x="146" y="123"/>
                                <a:pt x="148" y="123"/>
                              </a:cubicBezTo>
                              <a:cubicBezTo>
                                <a:pt x="150" y="123"/>
                                <a:pt x="150" y="123"/>
                                <a:pt x="150" y="123"/>
                              </a:cubicBezTo>
                              <a:cubicBezTo>
                                <a:pt x="170" y="123"/>
                                <a:pt x="186" y="106"/>
                                <a:pt x="186" y="84"/>
                              </a:cubicBezTo>
                              <a:cubicBezTo>
                                <a:pt x="186" y="69"/>
                                <a:pt x="177" y="55"/>
                                <a:pt x="164" y="49"/>
                              </a:cubicBezTo>
                              <a:close/>
                              <a:moveTo>
                                <a:pt x="137" y="119"/>
                              </a:moveTo>
                              <a:cubicBezTo>
                                <a:pt x="139" y="118"/>
                                <a:pt x="139" y="118"/>
                                <a:pt x="139" y="118"/>
                              </a:cubicBezTo>
                              <a:cubicBezTo>
                                <a:pt x="140" y="118"/>
                                <a:pt x="140" y="118"/>
                                <a:pt x="140" y="117"/>
                              </a:cubicBezTo>
                              <a:cubicBezTo>
                                <a:pt x="140" y="117"/>
                                <a:pt x="139" y="116"/>
                                <a:pt x="139" y="117"/>
                              </a:cubicBezTo>
                              <a:cubicBezTo>
                                <a:pt x="135" y="118"/>
                                <a:pt x="135" y="118"/>
                                <a:pt x="135" y="118"/>
                              </a:cubicBezTo>
                              <a:cubicBezTo>
                                <a:pt x="133" y="117"/>
                                <a:pt x="133" y="117"/>
                                <a:pt x="133" y="117"/>
                              </a:cubicBezTo>
                              <a:cubicBezTo>
                                <a:pt x="137" y="116"/>
                                <a:pt x="137" y="116"/>
                                <a:pt x="137" y="116"/>
                              </a:cubicBezTo>
                              <a:cubicBezTo>
                                <a:pt x="138" y="116"/>
                                <a:pt x="138" y="115"/>
                                <a:pt x="138" y="115"/>
                              </a:cubicBezTo>
                              <a:cubicBezTo>
                                <a:pt x="137" y="114"/>
                                <a:pt x="137" y="114"/>
                                <a:pt x="136" y="114"/>
                              </a:cubicBezTo>
                              <a:cubicBezTo>
                                <a:pt x="131" y="116"/>
                                <a:pt x="131" y="116"/>
                                <a:pt x="131" y="116"/>
                              </a:cubicBezTo>
                              <a:cubicBezTo>
                                <a:pt x="128" y="114"/>
                                <a:pt x="128" y="114"/>
                                <a:pt x="128" y="114"/>
                              </a:cubicBezTo>
                              <a:cubicBezTo>
                                <a:pt x="131" y="112"/>
                                <a:pt x="131" y="112"/>
                                <a:pt x="131" y="112"/>
                              </a:cubicBezTo>
                              <a:cubicBezTo>
                                <a:pt x="136" y="113"/>
                                <a:pt x="136" y="113"/>
                                <a:pt x="136" y="113"/>
                              </a:cubicBezTo>
                              <a:cubicBezTo>
                                <a:pt x="136" y="113"/>
                                <a:pt x="136" y="113"/>
                                <a:pt x="137" y="113"/>
                              </a:cubicBezTo>
                              <a:cubicBezTo>
                                <a:pt x="137" y="113"/>
                                <a:pt x="137" y="113"/>
                                <a:pt x="137" y="112"/>
                              </a:cubicBezTo>
                              <a:cubicBezTo>
                                <a:pt x="138" y="112"/>
                                <a:pt x="137" y="111"/>
                                <a:pt x="137" y="111"/>
                              </a:cubicBezTo>
                              <a:cubicBezTo>
                                <a:pt x="133" y="110"/>
                                <a:pt x="133" y="110"/>
                                <a:pt x="133" y="110"/>
                              </a:cubicBezTo>
                              <a:cubicBezTo>
                                <a:pt x="134" y="110"/>
                                <a:pt x="134" y="110"/>
                                <a:pt x="134" y="110"/>
                              </a:cubicBezTo>
                              <a:cubicBezTo>
                                <a:pt x="138" y="110"/>
                                <a:pt x="138" y="110"/>
                                <a:pt x="138" y="110"/>
                              </a:cubicBezTo>
                              <a:cubicBezTo>
                                <a:pt x="138" y="110"/>
                                <a:pt x="138" y="110"/>
                                <a:pt x="138" y="110"/>
                              </a:cubicBezTo>
                              <a:cubicBezTo>
                                <a:pt x="139" y="110"/>
                                <a:pt x="139" y="110"/>
                                <a:pt x="139" y="110"/>
                              </a:cubicBezTo>
                              <a:cubicBezTo>
                                <a:pt x="139" y="109"/>
                                <a:pt x="139" y="108"/>
                                <a:pt x="139" y="108"/>
                              </a:cubicBezTo>
                              <a:cubicBezTo>
                                <a:pt x="137" y="108"/>
                                <a:pt x="137" y="108"/>
                                <a:pt x="137" y="108"/>
                              </a:cubicBezTo>
                              <a:cubicBezTo>
                                <a:pt x="139" y="106"/>
                                <a:pt x="139" y="106"/>
                                <a:pt x="139" y="106"/>
                              </a:cubicBezTo>
                              <a:cubicBezTo>
                                <a:pt x="140" y="106"/>
                                <a:pt x="140" y="105"/>
                                <a:pt x="140" y="105"/>
                              </a:cubicBezTo>
                              <a:cubicBezTo>
                                <a:pt x="139" y="104"/>
                                <a:pt x="139" y="104"/>
                                <a:pt x="138" y="105"/>
                              </a:cubicBezTo>
                              <a:cubicBezTo>
                                <a:pt x="136" y="106"/>
                                <a:pt x="136" y="106"/>
                                <a:pt x="136" y="106"/>
                              </a:cubicBezTo>
                              <a:cubicBezTo>
                                <a:pt x="136" y="105"/>
                                <a:pt x="136" y="105"/>
                                <a:pt x="136" y="105"/>
                              </a:cubicBezTo>
                              <a:cubicBezTo>
                                <a:pt x="136" y="104"/>
                                <a:pt x="136" y="103"/>
                                <a:pt x="135" y="103"/>
                              </a:cubicBezTo>
                              <a:cubicBezTo>
                                <a:pt x="135" y="103"/>
                                <a:pt x="134" y="104"/>
                                <a:pt x="134" y="104"/>
                              </a:cubicBezTo>
                              <a:cubicBezTo>
                                <a:pt x="133" y="108"/>
                                <a:pt x="133" y="108"/>
                                <a:pt x="133" y="108"/>
                              </a:cubicBezTo>
                              <a:cubicBezTo>
                                <a:pt x="132" y="109"/>
                                <a:pt x="132" y="109"/>
                                <a:pt x="132" y="109"/>
                              </a:cubicBezTo>
                              <a:cubicBezTo>
                                <a:pt x="133" y="105"/>
                                <a:pt x="133" y="105"/>
                                <a:pt x="133" y="105"/>
                              </a:cubicBezTo>
                              <a:cubicBezTo>
                                <a:pt x="133" y="105"/>
                                <a:pt x="132" y="104"/>
                                <a:pt x="132" y="104"/>
                              </a:cubicBezTo>
                              <a:cubicBezTo>
                                <a:pt x="131" y="104"/>
                                <a:pt x="131" y="104"/>
                                <a:pt x="131" y="105"/>
                              </a:cubicBezTo>
                              <a:cubicBezTo>
                                <a:pt x="130" y="110"/>
                                <a:pt x="130" y="110"/>
                                <a:pt x="130" y="110"/>
                              </a:cubicBezTo>
                              <a:cubicBezTo>
                                <a:pt x="127" y="112"/>
                                <a:pt x="127" y="112"/>
                                <a:pt x="127" y="112"/>
                              </a:cubicBezTo>
                              <a:cubicBezTo>
                                <a:pt x="127" y="109"/>
                                <a:pt x="127" y="109"/>
                                <a:pt x="127" y="109"/>
                              </a:cubicBezTo>
                              <a:cubicBezTo>
                                <a:pt x="131" y="105"/>
                                <a:pt x="131" y="105"/>
                                <a:pt x="131" y="105"/>
                              </a:cubicBezTo>
                              <a:cubicBezTo>
                                <a:pt x="131" y="104"/>
                                <a:pt x="131" y="104"/>
                                <a:pt x="131" y="103"/>
                              </a:cubicBezTo>
                              <a:cubicBezTo>
                                <a:pt x="130" y="103"/>
                                <a:pt x="130" y="103"/>
                                <a:pt x="129" y="103"/>
                              </a:cubicBezTo>
                              <a:cubicBezTo>
                                <a:pt x="127" y="106"/>
                                <a:pt x="127" y="106"/>
                                <a:pt x="127" y="106"/>
                              </a:cubicBezTo>
                              <a:cubicBezTo>
                                <a:pt x="127" y="104"/>
                                <a:pt x="127" y="104"/>
                                <a:pt x="127" y="104"/>
                              </a:cubicBezTo>
                              <a:cubicBezTo>
                                <a:pt x="129" y="102"/>
                                <a:pt x="129" y="102"/>
                                <a:pt x="129" y="102"/>
                              </a:cubicBezTo>
                              <a:cubicBezTo>
                                <a:pt x="130" y="101"/>
                                <a:pt x="130" y="101"/>
                                <a:pt x="129" y="100"/>
                              </a:cubicBezTo>
                              <a:cubicBezTo>
                                <a:pt x="129" y="100"/>
                                <a:pt x="128" y="100"/>
                                <a:pt x="128" y="100"/>
                              </a:cubicBezTo>
                              <a:cubicBezTo>
                                <a:pt x="127" y="101"/>
                                <a:pt x="127" y="101"/>
                                <a:pt x="127" y="101"/>
                              </a:cubicBezTo>
                              <a:cubicBezTo>
                                <a:pt x="127" y="98"/>
                                <a:pt x="127" y="98"/>
                                <a:pt x="127" y="98"/>
                              </a:cubicBezTo>
                              <a:cubicBezTo>
                                <a:pt x="127" y="98"/>
                                <a:pt x="126" y="97"/>
                                <a:pt x="126" y="97"/>
                              </a:cubicBezTo>
                              <a:cubicBezTo>
                                <a:pt x="125" y="97"/>
                                <a:pt x="125" y="98"/>
                                <a:pt x="125" y="98"/>
                              </a:cubicBezTo>
                              <a:cubicBezTo>
                                <a:pt x="125" y="101"/>
                                <a:pt x="125" y="101"/>
                                <a:pt x="125" y="101"/>
                              </a:cubicBezTo>
                              <a:cubicBezTo>
                                <a:pt x="123" y="100"/>
                                <a:pt x="123" y="100"/>
                                <a:pt x="123" y="100"/>
                              </a:cubicBezTo>
                              <a:cubicBezTo>
                                <a:pt x="123" y="100"/>
                                <a:pt x="122" y="100"/>
                                <a:pt x="122" y="100"/>
                              </a:cubicBezTo>
                              <a:cubicBezTo>
                                <a:pt x="122" y="101"/>
                                <a:pt x="122" y="101"/>
                                <a:pt x="122" y="102"/>
                              </a:cubicBezTo>
                              <a:cubicBezTo>
                                <a:pt x="125" y="104"/>
                                <a:pt x="125" y="104"/>
                                <a:pt x="125" y="104"/>
                              </a:cubicBezTo>
                              <a:cubicBezTo>
                                <a:pt x="125" y="106"/>
                                <a:pt x="125" y="106"/>
                                <a:pt x="125" y="106"/>
                              </a:cubicBezTo>
                              <a:cubicBezTo>
                                <a:pt x="122" y="103"/>
                                <a:pt x="122" y="103"/>
                                <a:pt x="122" y="103"/>
                              </a:cubicBezTo>
                              <a:cubicBezTo>
                                <a:pt x="122" y="103"/>
                                <a:pt x="121" y="103"/>
                                <a:pt x="121" y="103"/>
                              </a:cubicBezTo>
                              <a:cubicBezTo>
                                <a:pt x="120" y="104"/>
                                <a:pt x="120" y="104"/>
                                <a:pt x="121" y="105"/>
                              </a:cubicBezTo>
                              <a:cubicBezTo>
                                <a:pt x="125" y="109"/>
                                <a:pt x="125" y="109"/>
                                <a:pt x="125" y="109"/>
                              </a:cubicBezTo>
                              <a:cubicBezTo>
                                <a:pt x="125" y="113"/>
                                <a:pt x="125" y="113"/>
                                <a:pt x="125" y="113"/>
                              </a:cubicBezTo>
                              <a:cubicBezTo>
                                <a:pt x="121" y="111"/>
                                <a:pt x="121" y="111"/>
                                <a:pt x="121" y="111"/>
                              </a:cubicBezTo>
                              <a:cubicBezTo>
                                <a:pt x="119" y="105"/>
                                <a:pt x="119" y="105"/>
                                <a:pt x="119" y="105"/>
                              </a:cubicBezTo>
                              <a:cubicBezTo>
                                <a:pt x="119" y="105"/>
                                <a:pt x="119" y="105"/>
                                <a:pt x="118" y="105"/>
                              </a:cubicBezTo>
                              <a:cubicBezTo>
                                <a:pt x="118" y="105"/>
                                <a:pt x="117" y="105"/>
                                <a:pt x="118" y="106"/>
                              </a:cubicBezTo>
                              <a:cubicBezTo>
                                <a:pt x="119" y="110"/>
                                <a:pt x="119" y="110"/>
                                <a:pt x="119" y="110"/>
                              </a:cubicBezTo>
                              <a:cubicBezTo>
                                <a:pt x="117" y="109"/>
                                <a:pt x="117" y="109"/>
                                <a:pt x="117" y="109"/>
                              </a:cubicBezTo>
                              <a:cubicBezTo>
                                <a:pt x="116" y="105"/>
                                <a:pt x="116" y="105"/>
                                <a:pt x="116" y="105"/>
                              </a:cubicBezTo>
                              <a:cubicBezTo>
                                <a:pt x="116" y="105"/>
                                <a:pt x="115" y="104"/>
                                <a:pt x="115" y="104"/>
                              </a:cubicBezTo>
                              <a:cubicBezTo>
                                <a:pt x="114" y="105"/>
                                <a:pt x="114" y="105"/>
                                <a:pt x="114" y="106"/>
                              </a:cubicBezTo>
                              <a:cubicBezTo>
                                <a:pt x="115" y="107"/>
                                <a:pt x="115" y="107"/>
                                <a:pt x="115" y="107"/>
                              </a:cubicBezTo>
                              <a:cubicBezTo>
                                <a:pt x="112" y="106"/>
                                <a:pt x="112" y="106"/>
                                <a:pt x="112" y="106"/>
                              </a:cubicBezTo>
                              <a:cubicBezTo>
                                <a:pt x="111" y="106"/>
                                <a:pt x="111" y="106"/>
                                <a:pt x="111" y="107"/>
                              </a:cubicBezTo>
                              <a:cubicBezTo>
                                <a:pt x="110" y="107"/>
                                <a:pt x="111" y="108"/>
                                <a:pt x="111" y="108"/>
                              </a:cubicBezTo>
                              <a:cubicBezTo>
                                <a:pt x="114" y="109"/>
                                <a:pt x="114" y="109"/>
                                <a:pt x="114" y="109"/>
                              </a:cubicBezTo>
                              <a:cubicBezTo>
                                <a:pt x="112" y="110"/>
                                <a:pt x="112" y="110"/>
                                <a:pt x="112" y="110"/>
                              </a:cubicBezTo>
                              <a:cubicBezTo>
                                <a:pt x="112" y="110"/>
                                <a:pt x="111" y="111"/>
                                <a:pt x="111" y="111"/>
                              </a:cubicBezTo>
                              <a:cubicBezTo>
                                <a:pt x="112" y="112"/>
                                <a:pt x="112" y="112"/>
                                <a:pt x="112" y="112"/>
                              </a:cubicBezTo>
                              <a:cubicBezTo>
                                <a:pt x="112" y="112"/>
                                <a:pt x="113" y="112"/>
                                <a:pt x="113" y="112"/>
                              </a:cubicBezTo>
                              <a:cubicBezTo>
                                <a:pt x="116" y="111"/>
                                <a:pt x="116" y="111"/>
                                <a:pt x="116" y="111"/>
                              </a:cubicBezTo>
                              <a:cubicBezTo>
                                <a:pt x="118" y="111"/>
                                <a:pt x="118" y="111"/>
                                <a:pt x="118" y="111"/>
                              </a:cubicBezTo>
                              <a:cubicBezTo>
                                <a:pt x="114" y="112"/>
                                <a:pt x="114" y="112"/>
                                <a:pt x="114" y="112"/>
                              </a:cubicBezTo>
                              <a:cubicBezTo>
                                <a:pt x="114" y="113"/>
                                <a:pt x="113" y="113"/>
                                <a:pt x="114" y="114"/>
                              </a:cubicBezTo>
                              <a:cubicBezTo>
                                <a:pt x="114" y="114"/>
                                <a:pt x="114" y="114"/>
                                <a:pt x="115" y="114"/>
                              </a:cubicBezTo>
                              <a:cubicBezTo>
                                <a:pt x="115" y="114"/>
                                <a:pt x="115" y="114"/>
                                <a:pt x="115" y="114"/>
                              </a:cubicBezTo>
                              <a:cubicBezTo>
                                <a:pt x="120" y="113"/>
                                <a:pt x="120" y="113"/>
                                <a:pt x="120" y="113"/>
                              </a:cubicBezTo>
                              <a:cubicBezTo>
                                <a:pt x="124" y="114"/>
                                <a:pt x="124" y="114"/>
                                <a:pt x="124" y="114"/>
                              </a:cubicBezTo>
                              <a:cubicBezTo>
                                <a:pt x="121" y="116"/>
                                <a:pt x="121" y="116"/>
                                <a:pt x="121" y="116"/>
                              </a:cubicBezTo>
                              <a:cubicBezTo>
                                <a:pt x="115" y="115"/>
                                <a:pt x="115" y="115"/>
                                <a:pt x="115" y="115"/>
                              </a:cubicBezTo>
                              <a:cubicBezTo>
                                <a:pt x="114" y="115"/>
                                <a:pt x="114" y="115"/>
                                <a:pt x="114" y="116"/>
                              </a:cubicBezTo>
                              <a:cubicBezTo>
                                <a:pt x="114" y="116"/>
                                <a:pt x="114" y="117"/>
                                <a:pt x="115" y="117"/>
                              </a:cubicBezTo>
                              <a:cubicBezTo>
                                <a:pt x="118" y="118"/>
                                <a:pt x="118" y="118"/>
                                <a:pt x="118" y="118"/>
                              </a:cubicBezTo>
                              <a:cubicBezTo>
                                <a:pt x="117" y="119"/>
                                <a:pt x="117" y="119"/>
                                <a:pt x="117" y="119"/>
                              </a:cubicBezTo>
                              <a:cubicBezTo>
                                <a:pt x="113" y="118"/>
                                <a:pt x="113" y="118"/>
                                <a:pt x="113" y="118"/>
                              </a:cubicBezTo>
                              <a:cubicBezTo>
                                <a:pt x="112" y="118"/>
                                <a:pt x="112" y="118"/>
                                <a:pt x="112" y="119"/>
                              </a:cubicBezTo>
                              <a:cubicBezTo>
                                <a:pt x="112" y="119"/>
                                <a:pt x="112" y="120"/>
                                <a:pt x="113" y="120"/>
                              </a:cubicBezTo>
                              <a:cubicBezTo>
                                <a:pt x="114" y="120"/>
                                <a:pt x="114" y="120"/>
                                <a:pt x="114" y="120"/>
                              </a:cubicBezTo>
                              <a:cubicBezTo>
                                <a:pt x="112" y="122"/>
                                <a:pt x="112" y="122"/>
                                <a:pt x="112" y="122"/>
                              </a:cubicBezTo>
                              <a:cubicBezTo>
                                <a:pt x="111" y="122"/>
                                <a:pt x="111" y="123"/>
                                <a:pt x="112" y="123"/>
                              </a:cubicBezTo>
                              <a:cubicBezTo>
                                <a:pt x="112" y="124"/>
                                <a:pt x="112" y="124"/>
                                <a:pt x="112" y="124"/>
                              </a:cubicBezTo>
                              <a:cubicBezTo>
                                <a:pt x="113" y="124"/>
                                <a:pt x="113" y="124"/>
                                <a:pt x="113" y="124"/>
                              </a:cubicBezTo>
                              <a:cubicBezTo>
                                <a:pt x="116" y="122"/>
                                <a:pt x="116" y="122"/>
                                <a:pt x="116" y="122"/>
                              </a:cubicBezTo>
                              <a:cubicBezTo>
                                <a:pt x="115" y="124"/>
                                <a:pt x="115" y="124"/>
                                <a:pt x="115" y="124"/>
                              </a:cubicBezTo>
                              <a:cubicBezTo>
                                <a:pt x="115" y="124"/>
                                <a:pt x="115" y="125"/>
                                <a:pt x="116" y="125"/>
                              </a:cubicBezTo>
                              <a:cubicBezTo>
                                <a:pt x="116" y="125"/>
                                <a:pt x="116" y="125"/>
                                <a:pt x="116" y="125"/>
                              </a:cubicBezTo>
                              <a:cubicBezTo>
                                <a:pt x="117" y="125"/>
                                <a:pt x="117" y="125"/>
                                <a:pt x="117" y="124"/>
                              </a:cubicBezTo>
                              <a:cubicBezTo>
                                <a:pt x="118" y="120"/>
                                <a:pt x="118" y="120"/>
                                <a:pt x="118" y="120"/>
                              </a:cubicBezTo>
                              <a:cubicBezTo>
                                <a:pt x="119" y="120"/>
                                <a:pt x="119" y="120"/>
                                <a:pt x="119" y="120"/>
                              </a:cubicBezTo>
                              <a:cubicBezTo>
                                <a:pt x="119" y="123"/>
                                <a:pt x="119" y="123"/>
                                <a:pt x="119" y="123"/>
                              </a:cubicBezTo>
                              <a:cubicBezTo>
                                <a:pt x="118" y="124"/>
                                <a:pt x="119" y="124"/>
                                <a:pt x="119" y="124"/>
                              </a:cubicBezTo>
                              <a:cubicBezTo>
                                <a:pt x="119" y="124"/>
                                <a:pt x="119" y="124"/>
                                <a:pt x="120" y="124"/>
                              </a:cubicBezTo>
                              <a:cubicBezTo>
                                <a:pt x="120" y="124"/>
                                <a:pt x="120" y="124"/>
                                <a:pt x="121" y="124"/>
                              </a:cubicBezTo>
                              <a:cubicBezTo>
                                <a:pt x="122" y="118"/>
                                <a:pt x="122" y="118"/>
                                <a:pt x="122" y="118"/>
                              </a:cubicBezTo>
                              <a:cubicBezTo>
                                <a:pt x="125" y="116"/>
                                <a:pt x="125" y="116"/>
                                <a:pt x="125" y="116"/>
                              </a:cubicBezTo>
                              <a:cubicBezTo>
                                <a:pt x="125" y="120"/>
                                <a:pt x="125" y="120"/>
                                <a:pt x="125" y="120"/>
                              </a:cubicBezTo>
                              <a:cubicBezTo>
                                <a:pt x="121" y="124"/>
                                <a:pt x="121" y="124"/>
                                <a:pt x="121" y="124"/>
                              </a:cubicBezTo>
                              <a:cubicBezTo>
                                <a:pt x="120" y="124"/>
                                <a:pt x="120" y="125"/>
                                <a:pt x="121" y="125"/>
                              </a:cubicBezTo>
                              <a:cubicBezTo>
                                <a:pt x="121" y="125"/>
                                <a:pt x="122" y="125"/>
                                <a:pt x="122" y="125"/>
                              </a:cubicBezTo>
                              <a:cubicBezTo>
                                <a:pt x="125" y="122"/>
                                <a:pt x="125" y="122"/>
                                <a:pt x="125" y="122"/>
                              </a:cubicBezTo>
                              <a:cubicBezTo>
                                <a:pt x="125" y="124"/>
                                <a:pt x="125" y="124"/>
                                <a:pt x="125" y="124"/>
                              </a:cubicBezTo>
                              <a:cubicBezTo>
                                <a:pt x="122" y="127"/>
                                <a:pt x="122" y="127"/>
                                <a:pt x="122" y="127"/>
                              </a:cubicBezTo>
                              <a:cubicBezTo>
                                <a:pt x="122" y="127"/>
                                <a:pt x="122" y="128"/>
                                <a:pt x="122" y="128"/>
                              </a:cubicBezTo>
                              <a:cubicBezTo>
                                <a:pt x="122" y="129"/>
                                <a:pt x="123" y="129"/>
                                <a:pt x="123" y="128"/>
                              </a:cubicBezTo>
                              <a:cubicBezTo>
                                <a:pt x="125" y="127"/>
                                <a:pt x="125" y="127"/>
                                <a:pt x="125" y="127"/>
                              </a:cubicBezTo>
                              <a:cubicBezTo>
                                <a:pt x="125" y="130"/>
                                <a:pt x="125" y="130"/>
                                <a:pt x="125" y="130"/>
                              </a:cubicBezTo>
                              <a:cubicBezTo>
                                <a:pt x="125" y="131"/>
                                <a:pt x="125" y="131"/>
                                <a:pt x="126" y="131"/>
                              </a:cubicBezTo>
                              <a:cubicBezTo>
                                <a:pt x="126" y="131"/>
                                <a:pt x="127" y="131"/>
                                <a:pt x="127" y="130"/>
                              </a:cubicBezTo>
                              <a:cubicBezTo>
                                <a:pt x="127" y="127"/>
                                <a:pt x="127" y="127"/>
                                <a:pt x="127" y="127"/>
                              </a:cubicBezTo>
                              <a:cubicBezTo>
                                <a:pt x="128" y="128"/>
                                <a:pt x="128" y="128"/>
                                <a:pt x="128" y="128"/>
                              </a:cubicBezTo>
                              <a:cubicBezTo>
                                <a:pt x="128" y="128"/>
                                <a:pt x="128" y="128"/>
                                <a:pt x="129" y="128"/>
                              </a:cubicBezTo>
                              <a:cubicBezTo>
                                <a:pt x="129" y="128"/>
                                <a:pt x="129" y="128"/>
                                <a:pt x="129" y="128"/>
                              </a:cubicBezTo>
                              <a:cubicBezTo>
                                <a:pt x="130" y="128"/>
                                <a:pt x="130" y="127"/>
                                <a:pt x="129" y="127"/>
                              </a:cubicBezTo>
                              <a:cubicBezTo>
                                <a:pt x="127" y="124"/>
                                <a:pt x="127" y="124"/>
                                <a:pt x="127" y="124"/>
                              </a:cubicBezTo>
                              <a:cubicBezTo>
                                <a:pt x="127" y="122"/>
                                <a:pt x="127" y="122"/>
                                <a:pt x="127" y="122"/>
                              </a:cubicBezTo>
                              <a:cubicBezTo>
                                <a:pt x="129" y="125"/>
                                <a:pt x="129" y="125"/>
                                <a:pt x="129" y="125"/>
                              </a:cubicBezTo>
                              <a:cubicBezTo>
                                <a:pt x="129" y="125"/>
                                <a:pt x="130" y="125"/>
                                <a:pt x="130" y="125"/>
                              </a:cubicBezTo>
                              <a:cubicBezTo>
                                <a:pt x="130" y="125"/>
                                <a:pt x="131" y="125"/>
                                <a:pt x="131" y="125"/>
                              </a:cubicBezTo>
                              <a:cubicBezTo>
                                <a:pt x="131" y="125"/>
                                <a:pt x="131" y="124"/>
                                <a:pt x="131" y="124"/>
                              </a:cubicBezTo>
                              <a:cubicBezTo>
                                <a:pt x="127" y="120"/>
                                <a:pt x="127" y="120"/>
                                <a:pt x="127" y="120"/>
                              </a:cubicBezTo>
                              <a:cubicBezTo>
                                <a:pt x="127" y="116"/>
                                <a:pt x="127" y="116"/>
                                <a:pt x="127" y="116"/>
                              </a:cubicBezTo>
                              <a:cubicBezTo>
                                <a:pt x="130" y="117"/>
                                <a:pt x="130" y="117"/>
                                <a:pt x="130" y="117"/>
                              </a:cubicBezTo>
                              <a:cubicBezTo>
                                <a:pt x="132" y="123"/>
                                <a:pt x="132" y="123"/>
                                <a:pt x="132" y="123"/>
                              </a:cubicBezTo>
                              <a:cubicBezTo>
                                <a:pt x="132" y="123"/>
                                <a:pt x="132" y="124"/>
                                <a:pt x="133" y="124"/>
                              </a:cubicBezTo>
                              <a:cubicBezTo>
                                <a:pt x="133" y="124"/>
                                <a:pt x="133" y="124"/>
                                <a:pt x="133" y="124"/>
                              </a:cubicBezTo>
                              <a:cubicBezTo>
                                <a:pt x="134" y="123"/>
                                <a:pt x="134" y="123"/>
                                <a:pt x="134" y="122"/>
                              </a:cubicBezTo>
                              <a:cubicBezTo>
                                <a:pt x="133" y="119"/>
                                <a:pt x="133" y="119"/>
                                <a:pt x="133" y="119"/>
                              </a:cubicBezTo>
                              <a:cubicBezTo>
                                <a:pt x="134" y="120"/>
                                <a:pt x="134" y="120"/>
                                <a:pt x="134" y="120"/>
                              </a:cubicBezTo>
                              <a:cubicBezTo>
                                <a:pt x="135" y="123"/>
                                <a:pt x="135" y="123"/>
                                <a:pt x="135" y="123"/>
                              </a:cubicBezTo>
                              <a:cubicBezTo>
                                <a:pt x="135" y="124"/>
                                <a:pt x="136" y="124"/>
                                <a:pt x="136" y="124"/>
                              </a:cubicBezTo>
                              <a:cubicBezTo>
                                <a:pt x="136" y="124"/>
                                <a:pt x="136" y="124"/>
                                <a:pt x="136" y="124"/>
                              </a:cubicBezTo>
                              <a:cubicBezTo>
                                <a:pt x="137" y="124"/>
                                <a:pt x="137" y="123"/>
                                <a:pt x="137" y="123"/>
                              </a:cubicBezTo>
                              <a:cubicBezTo>
                                <a:pt x="137" y="121"/>
                                <a:pt x="137" y="121"/>
                                <a:pt x="137" y="121"/>
                              </a:cubicBezTo>
                              <a:cubicBezTo>
                                <a:pt x="139" y="122"/>
                                <a:pt x="139" y="122"/>
                                <a:pt x="139" y="122"/>
                              </a:cubicBezTo>
                              <a:cubicBezTo>
                                <a:pt x="139" y="122"/>
                                <a:pt x="140" y="122"/>
                                <a:pt x="140" y="122"/>
                              </a:cubicBezTo>
                              <a:cubicBezTo>
                                <a:pt x="140" y="122"/>
                                <a:pt x="140" y="122"/>
                                <a:pt x="141" y="122"/>
                              </a:cubicBezTo>
                              <a:cubicBezTo>
                                <a:pt x="141" y="121"/>
                                <a:pt x="141" y="121"/>
                                <a:pt x="140" y="120"/>
                              </a:cubicBezTo>
                              <a:lnTo>
                                <a:pt x="137" y="119"/>
                              </a:lnTo>
                              <a:close/>
                              <a:moveTo>
                                <a:pt x="80" y="92"/>
                              </a:moveTo>
                              <a:cubicBezTo>
                                <a:pt x="80" y="93"/>
                                <a:pt x="80" y="93"/>
                                <a:pt x="81" y="94"/>
                              </a:cubicBezTo>
                              <a:cubicBezTo>
                                <a:pt x="83" y="95"/>
                                <a:pt x="83" y="95"/>
                                <a:pt x="83" y="95"/>
                              </a:cubicBezTo>
                              <a:cubicBezTo>
                                <a:pt x="82" y="95"/>
                                <a:pt x="82" y="95"/>
                                <a:pt x="82" y="95"/>
                              </a:cubicBezTo>
                              <a:cubicBezTo>
                                <a:pt x="81" y="95"/>
                                <a:pt x="81" y="96"/>
                                <a:pt x="81" y="96"/>
                              </a:cubicBezTo>
                              <a:cubicBezTo>
                                <a:pt x="81" y="97"/>
                                <a:pt x="82" y="97"/>
                                <a:pt x="82" y="97"/>
                              </a:cubicBezTo>
                              <a:cubicBezTo>
                                <a:pt x="82" y="97"/>
                                <a:pt x="82" y="97"/>
                                <a:pt x="82" y="97"/>
                              </a:cubicBezTo>
                              <a:cubicBezTo>
                                <a:pt x="85" y="96"/>
                                <a:pt x="85" y="96"/>
                                <a:pt x="85" y="96"/>
                              </a:cubicBezTo>
                              <a:cubicBezTo>
                                <a:pt x="86" y="96"/>
                                <a:pt x="86" y="96"/>
                                <a:pt x="86" y="96"/>
                              </a:cubicBezTo>
                              <a:cubicBezTo>
                                <a:pt x="84" y="97"/>
                                <a:pt x="84" y="97"/>
                                <a:pt x="84" y="97"/>
                              </a:cubicBezTo>
                              <a:cubicBezTo>
                                <a:pt x="83" y="97"/>
                                <a:pt x="83" y="98"/>
                                <a:pt x="83" y="98"/>
                              </a:cubicBezTo>
                              <a:cubicBezTo>
                                <a:pt x="83" y="99"/>
                                <a:pt x="83" y="99"/>
                                <a:pt x="84" y="99"/>
                              </a:cubicBezTo>
                              <a:cubicBezTo>
                                <a:pt x="84" y="99"/>
                                <a:pt x="84" y="99"/>
                                <a:pt x="84" y="99"/>
                              </a:cubicBezTo>
                              <a:cubicBezTo>
                                <a:pt x="88" y="98"/>
                                <a:pt x="88" y="98"/>
                                <a:pt x="88" y="98"/>
                              </a:cubicBezTo>
                              <a:cubicBezTo>
                                <a:pt x="91" y="99"/>
                                <a:pt x="91" y="99"/>
                                <a:pt x="91" y="99"/>
                              </a:cubicBezTo>
                              <a:cubicBezTo>
                                <a:pt x="89" y="100"/>
                                <a:pt x="89" y="100"/>
                                <a:pt x="89" y="100"/>
                              </a:cubicBezTo>
                              <a:cubicBezTo>
                                <a:pt x="84" y="99"/>
                                <a:pt x="84" y="99"/>
                                <a:pt x="84" y="99"/>
                              </a:cubicBezTo>
                              <a:cubicBezTo>
                                <a:pt x="84" y="99"/>
                                <a:pt x="83" y="99"/>
                                <a:pt x="83" y="100"/>
                              </a:cubicBezTo>
                              <a:cubicBezTo>
                                <a:pt x="83" y="100"/>
                                <a:pt x="83" y="101"/>
                                <a:pt x="84" y="101"/>
                              </a:cubicBezTo>
                              <a:cubicBezTo>
                                <a:pt x="86" y="102"/>
                                <a:pt x="86" y="102"/>
                                <a:pt x="86" y="102"/>
                              </a:cubicBezTo>
                              <a:cubicBezTo>
                                <a:pt x="86" y="102"/>
                                <a:pt x="86" y="102"/>
                                <a:pt x="86" y="102"/>
                              </a:cubicBezTo>
                              <a:cubicBezTo>
                                <a:pt x="83" y="101"/>
                                <a:pt x="83" y="101"/>
                                <a:pt x="83" y="101"/>
                              </a:cubicBezTo>
                              <a:cubicBezTo>
                                <a:pt x="82" y="101"/>
                                <a:pt x="82" y="102"/>
                                <a:pt x="81" y="102"/>
                              </a:cubicBezTo>
                              <a:cubicBezTo>
                                <a:pt x="81" y="103"/>
                                <a:pt x="82" y="103"/>
                                <a:pt x="82" y="103"/>
                              </a:cubicBezTo>
                              <a:cubicBezTo>
                                <a:pt x="83" y="104"/>
                                <a:pt x="83" y="104"/>
                                <a:pt x="83" y="104"/>
                              </a:cubicBezTo>
                              <a:cubicBezTo>
                                <a:pt x="82" y="105"/>
                                <a:pt x="82" y="105"/>
                                <a:pt x="82" y="105"/>
                              </a:cubicBezTo>
                              <a:cubicBezTo>
                                <a:pt x="81" y="105"/>
                                <a:pt x="81" y="106"/>
                                <a:pt x="81" y="106"/>
                              </a:cubicBezTo>
                              <a:cubicBezTo>
                                <a:pt x="81" y="106"/>
                                <a:pt x="82" y="107"/>
                                <a:pt x="82" y="107"/>
                              </a:cubicBezTo>
                              <a:cubicBezTo>
                                <a:pt x="82" y="107"/>
                                <a:pt x="82" y="107"/>
                                <a:pt x="83" y="106"/>
                              </a:cubicBezTo>
                              <a:cubicBezTo>
                                <a:pt x="84" y="105"/>
                                <a:pt x="84" y="105"/>
                                <a:pt x="84" y="105"/>
                              </a:cubicBezTo>
                              <a:cubicBezTo>
                                <a:pt x="84" y="106"/>
                                <a:pt x="84" y="106"/>
                                <a:pt x="84" y="106"/>
                              </a:cubicBezTo>
                              <a:cubicBezTo>
                                <a:pt x="84" y="107"/>
                                <a:pt x="84" y="107"/>
                                <a:pt x="85" y="107"/>
                              </a:cubicBezTo>
                              <a:cubicBezTo>
                                <a:pt x="85" y="107"/>
                                <a:pt x="85" y="108"/>
                                <a:pt x="85" y="108"/>
                              </a:cubicBezTo>
                              <a:cubicBezTo>
                                <a:pt x="86" y="108"/>
                                <a:pt x="86" y="107"/>
                                <a:pt x="86" y="107"/>
                              </a:cubicBezTo>
                              <a:cubicBezTo>
                                <a:pt x="87" y="104"/>
                                <a:pt x="87" y="104"/>
                                <a:pt x="87" y="104"/>
                              </a:cubicBezTo>
                              <a:cubicBezTo>
                                <a:pt x="87" y="103"/>
                                <a:pt x="87" y="103"/>
                                <a:pt x="87" y="103"/>
                              </a:cubicBezTo>
                              <a:cubicBezTo>
                                <a:pt x="87" y="106"/>
                                <a:pt x="87" y="106"/>
                                <a:pt x="87" y="106"/>
                              </a:cubicBezTo>
                              <a:cubicBezTo>
                                <a:pt x="87" y="106"/>
                                <a:pt x="87" y="107"/>
                                <a:pt x="88" y="107"/>
                              </a:cubicBezTo>
                              <a:cubicBezTo>
                                <a:pt x="88" y="107"/>
                                <a:pt x="88" y="107"/>
                                <a:pt x="88" y="107"/>
                              </a:cubicBezTo>
                              <a:cubicBezTo>
                                <a:pt x="88" y="107"/>
                                <a:pt x="88" y="107"/>
                                <a:pt x="88" y="107"/>
                              </a:cubicBezTo>
                              <a:cubicBezTo>
                                <a:pt x="88" y="107"/>
                                <a:pt x="88" y="107"/>
                                <a:pt x="89" y="107"/>
                              </a:cubicBezTo>
                              <a:cubicBezTo>
                                <a:pt x="89" y="108"/>
                                <a:pt x="89" y="108"/>
                                <a:pt x="89" y="108"/>
                              </a:cubicBezTo>
                              <a:cubicBezTo>
                                <a:pt x="90" y="108"/>
                                <a:pt x="90" y="108"/>
                                <a:pt x="90" y="107"/>
                              </a:cubicBezTo>
                              <a:cubicBezTo>
                                <a:pt x="92" y="106"/>
                                <a:pt x="92" y="106"/>
                                <a:pt x="92" y="106"/>
                              </a:cubicBezTo>
                              <a:cubicBezTo>
                                <a:pt x="92" y="107"/>
                                <a:pt x="92" y="107"/>
                                <a:pt x="92" y="107"/>
                              </a:cubicBezTo>
                              <a:cubicBezTo>
                                <a:pt x="90" y="109"/>
                                <a:pt x="90" y="109"/>
                                <a:pt x="90" y="109"/>
                              </a:cubicBezTo>
                              <a:cubicBezTo>
                                <a:pt x="89" y="109"/>
                                <a:pt x="89" y="110"/>
                                <a:pt x="90" y="110"/>
                              </a:cubicBezTo>
                              <a:cubicBezTo>
                                <a:pt x="90" y="110"/>
                                <a:pt x="91" y="110"/>
                                <a:pt x="91" y="110"/>
                              </a:cubicBezTo>
                              <a:cubicBezTo>
                                <a:pt x="92" y="109"/>
                                <a:pt x="92" y="109"/>
                                <a:pt x="92" y="109"/>
                              </a:cubicBezTo>
                              <a:cubicBezTo>
                                <a:pt x="92" y="111"/>
                                <a:pt x="92" y="111"/>
                                <a:pt x="92" y="111"/>
                              </a:cubicBezTo>
                              <a:cubicBezTo>
                                <a:pt x="92" y="112"/>
                                <a:pt x="92" y="112"/>
                                <a:pt x="93" y="112"/>
                              </a:cubicBezTo>
                              <a:cubicBezTo>
                                <a:pt x="93" y="112"/>
                                <a:pt x="94" y="112"/>
                                <a:pt x="94" y="111"/>
                              </a:cubicBezTo>
                              <a:cubicBezTo>
                                <a:pt x="94" y="109"/>
                                <a:pt x="94" y="109"/>
                                <a:pt x="94" y="109"/>
                              </a:cubicBezTo>
                              <a:cubicBezTo>
                                <a:pt x="94" y="110"/>
                                <a:pt x="94" y="110"/>
                                <a:pt x="94" y="110"/>
                              </a:cubicBezTo>
                              <a:cubicBezTo>
                                <a:pt x="95" y="110"/>
                                <a:pt x="95" y="110"/>
                                <a:pt x="95" y="110"/>
                              </a:cubicBezTo>
                              <a:cubicBezTo>
                                <a:pt x="95" y="110"/>
                                <a:pt x="96" y="110"/>
                                <a:pt x="96" y="110"/>
                              </a:cubicBezTo>
                              <a:cubicBezTo>
                                <a:pt x="96" y="110"/>
                                <a:pt x="96" y="109"/>
                                <a:pt x="96" y="109"/>
                              </a:cubicBezTo>
                              <a:cubicBezTo>
                                <a:pt x="94" y="107"/>
                                <a:pt x="94" y="107"/>
                                <a:pt x="94" y="107"/>
                              </a:cubicBezTo>
                              <a:cubicBezTo>
                                <a:pt x="94" y="106"/>
                                <a:pt x="94" y="106"/>
                                <a:pt x="94" y="106"/>
                              </a:cubicBezTo>
                              <a:cubicBezTo>
                                <a:pt x="96" y="107"/>
                                <a:pt x="96" y="107"/>
                                <a:pt x="96" y="107"/>
                              </a:cubicBezTo>
                              <a:cubicBezTo>
                                <a:pt x="96" y="108"/>
                                <a:pt x="97" y="108"/>
                                <a:pt x="97" y="107"/>
                              </a:cubicBezTo>
                              <a:cubicBezTo>
                                <a:pt x="97" y="107"/>
                                <a:pt x="97" y="106"/>
                                <a:pt x="97" y="106"/>
                              </a:cubicBezTo>
                              <a:cubicBezTo>
                                <a:pt x="94" y="103"/>
                                <a:pt x="94" y="103"/>
                                <a:pt x="94" y="103"/>
                              </a:cubicBezTo>
                              <a:cubicBezTo>
                                <a:pt x="94" y="100"/>
                                <a:pt x="94" y="100"/>
                                <a:pt x="94" y="100"/>
                              </a:cubicBezTo>
                              <a:cubicBezTo>
                                <a:pt x="96" y="101"/>
                                <a:pt x="96" y="101"/>
                                <a:pt x="96" y="101"/>
                              </a:cubicBezTo>
                              <a:cubicBezTo>
                                <a:pt x="98" y="106"/>
                                <a:pt x="98" y="106"/>
                                <a:pt x="98" y="106"/>
                              </a:cubicBezTo>
                              <a:cubicBezTo>
                                <a:pt x="98" y="106"/>
                                <a:pt x="98" y="106"/>
                                <a:pt x="99" y="106"/>
                              </a:cubicBezTo>
                              <a:cubicBezTo>
                                <a:pt x="99" y="106"/>
                                <a:pt x="99" y="106"/>
                                <a:pt x="99" y="106"/>
                              </a:cubicBezTo>
                              <a:cubicBezTo>
                                <a:pt x="99" y="106"/>
                                <a:pt x="100" y="106"/>
                                <a:pt x="99" y="105"/>
                              </a:cubicBezTo>
                              <a:cubicBezTo>
                                <a:pt x="99" y="103"/>
                                <a:pt x="99" y="103"/>
                                <a:pt x="99" y="103"/>
                              </a:cubicBezTo>
                              <a:cubicBezTo>
                                <a:pt x="99" y="103"/>
                                <a:pt x="99" y="103"/>
                                <a:pt x="99" y="103"/>
                              </a:cubicBezTo>
                              <a:cubicBezTo>
                                <a:pt x="100" y="106"/>
                                <a:pt x="100" y="106"/>
                                <a:pt x="100" y="106"/>
                              </a:cubicBezTo>
                              <a:cubicBezTo>
                                <a:pt x="100" y="106"/>
                                <a:pt x="101" y="107"/>
                                <a:pt x="101" y="107"/>
                              </a:cubicBezTo>
                              <a:cubicBezTo>
                                <a:pt x="101" y="107"/>
                                <a:pt x="101" y="107"/>
                                <a:pt x="102" y="107"/>
                              </a:cubicBezTo>
                              <a:cubicBezTo>
                                <a:pt x="102" y="106"/>
                                <a:pt x="102" y="106"/>
                                <a:pt x="102" y="105"/>
                              </a:cubicBezTo>
                              <a:cubicBezTo>
                                <a:pt x="102" y="104"/>
                                <a:pt x="102" y="104"/>
                                <a:pt x="102" y="104"/>
                              </a:cubicBezTo>
                              <a:cubicBezTo>
                                <a:pt x="104" y="105"/>
                                <a:pt x="104" y="105"/>
                                <a:pt x="104" y="105"/>
                              </a:cubicBezTo>
                              <a:cubicBezTo>
                                <a:pt x="104" y="105"/>
                                <a:pt x="104" y="105"/>
                                <a:pt x="104" y="105"/>
                              </a:cubicBezTo>
                              <a:cubicBezTo>
                                <a:pt x="105" y="105"/>
                                <a:pt x="105" y="105"/>
                                <a:pt x="105" y="105"/>
                              </a:cubicBezTo>
                              <a:cubicBezTo>
                                <a:pt x="105" y="104"/>
                                <a:pt x="105" y="104"/>
                                <a:pt x="105" y="103"/>
                              </a:cubicBezTo>
                              <a:cubicBezTo>
                                <a:pt x="103" y="103"/>
                                <a:pt x="103" y="103"/>
                                <a:pt x="103" y="103"/>
                              </a:cubicBezTo>
                              <a:cubicBezTo>
                                <a:pt x="104" y="102"/>
                                <a:pt x="104" y="102"/>
                                <a:pt x="104" y="102"/>
                              </a:cubicBezTo>
                              <a:cubicBezTo>
                                <a:pt x="104" y="102"/>
                                <a:pt x="105" y="101"/>
                                <a:pt x="104" y="101"/>
                              </a:cubicBezTo>
                              <a:cubicBezTo>
                                <a:pt x="104" y="100"/>
                                <a:pt x="104" y="100"/>
                                <a:pt x="103" y="100"/>
                              </a:cubicBezTo>
                              <a:cubicBezTo>
                                <a:pt x="100" y="101"/>
                                <a:pt x="100" y="101"/>
                                <a:pt x="100" y="101"/>
                              </a:cubicBezTo>
                              <a:cubicBezTo>
                                <a:pt x="100" y="101"/>
                                <a:pt x="100" y="101"/>
                                <a:pt x="100" y="101"/>
                              </a:cubicBezTo>
                              <a:cubicBezTo>
                                <a:pt x="102" y="100"/>
                                <a:pt x="102" y="100"/>
                                <a:pt x="102" y="100"/>
                              </a:cubicBezTo>
                              <a:cubicBezTo>
                                <a:pt x="103" y="100"/>
                                <a:pt x="103" y="99"/>
                                <a:pt x="103" y="99"/>
                              </a:cubicBezTo>
                              <a:cubicBezTo>
                                <a:pt x="102" y="98"/>
                                <a:pt x="102" y="98"/>
                                <a:pt x="101" y="98"/>
                              </a:cubicBezTo>
                              <a:cubicBezTo>
                                <a:pt x="97" y="100"/>
                                <a:pt x="97" y="100"/>
                                <a:pt x="97" y="100"/>
                              </a:cubicBezTo>
                              <a:cubicBezTo>
                                <a:pt x="95" y="98"/>
                                <a:pt x="95" y="98"/>
                                <a:pt x="95" y="98"/>
                              </a:cubicBezTo>
                              <a:cubicBezTo>
                                <a:pt x="97" y="97"/>
                                <a:pt x="97" y="97"/>
                                <a:pt x="97" y="97"/>
                              </a:cubicBezTo>
                              <a:cubicBezTo>
                                <a:pt x="101" y="98"/>
                                <a:pt x="101" y="98"/>
                                <a:pt x="101" y="98"/>
                              </a:cubicBezTo>
                              <a:cubicBezTo>
                                <a:pt x="101" y="98"/>
                                <a:pt x="102" y="98"/>
                                <a:pt x="102" y="98"/>
                              </a:cubicBezTo>
                              <a:cubicBezTo>
                                <a:pt x="102" y="98"/>
                                <a:pt x="102" y="98"/>
                                <a:pt x="103" y="97"/>
                              </a:cubicBezTo>
                              <a:cubicBezTo>
                                <a:pt x="103" y="97"/>
                                <a:pt x="102" y="96"/>
                                <a:pt x="102" y="96"/>
                              </a:cubicBezTo>
                              <a:cubicBezTo>
                                <a:pt x="99" y="95"/>
                                <a:pt x="99" y="95"/>
                                <a:pt x="99" y="95"/>
                              </a:cubicBezTo>
                              <a:cubicBezTo>
                                <a:pt x="100" y="95"/>
                                <a:pt x="100" y="95"/>
                                <a:pt x="100" y="95"/>
                              </a:cubicBezTo>
                              <a:cubicBezTo>
                                <a:pt x="103" y="96"/>
                                <a:pt x="103" y="96"/>
                                <a:pt x="103" y="96"/>
                              </a:cubicBezTo>
                              <a:cubicBezTo>
                                <a:pt x="103" y="96"/>
                                <a:pt x="103" y="96"/>
                                <a:pt x="103" y="96"/>
                              </a:cubicBezTo>
                              <a:cubicBezTo>
                                <a:pt x="104" y="96"/>
                                <a:pt x="104" y="95"/>
                                <a:pt x="104" y="95"/>
                              </a:cubicBezTo>
                              <a:cubicBezTo>
                                <a:pt x="104" y="94"/>
                                <a:pt x="104" y="94"/>
                                <a:pt x="103" y="94"/>
                              </a:cubicBezTo>
                              <a:cubicBezTo>
                                <a:pt x="102" y="93"/>
                                <a:pt x="102" y="93"/>
                                <a:pt x="102" y="93"/>
                              </a:cubicBezTo>
                              <a:cubicBezTo>
                                <a:pt x="104" y="92"/>
                                <a:pt x="104" y="92"/>
                                <a:pt x="104" y="92"/>
                              </a:cubicBezTo>
                              <a:cubicBezTo>
                                <a:pt x="104" y="92"/>
                                <a:pt x="105" y="91"/>
                                <a:pt x="104" y="91"/>
                              </a:cubicBezTo>
                              <a:cubicBezTo>
                                <a:pt x="104" y="91"/>
                                <a:pt x="103" y="90"/>
                                <a:pt x="103" y="91"/>
                              </a:cubicBezTo>
                              <a:cubicBezTo>
                                <a:pt x="101" y="92"/>
                                <a:pt x="101" y="92"/>
                                <a:pt x="101" y="92"/>
                              </a:cubicBezTo>
                              <a:cubicBezTo>
                                <a:pt x="101" y="91"/>
                                <a:pt x="101" y="91"/>
                                <a:pt x="101" y="91"/>
                              </a:cubicBezTo>
                              <a:cubicBezTo>
                                <a:pt x="102" y="90"/>
                                <a:pt x="101" y="90"/>
                                <a:pt x="101" y="90"/>
                              </a:cubicBezTo>
                              <a:cubicBezTo>
                                <a:pt x="100" y="90"/>
                                <a:pt x="100" y="90"/>
                                <a:pt x="99" y="90"/>
                              </a:cubicBezTo>
                              <a:cubicBezTo>
                                <a:pt x="99" y="93"/>
                                <a:pt x="99" y="93"/>
                                <a:pt x="99" y="93"/>
                              </a:cubicBezTo>
                              <a:cubicBezTo>
                                <a:pt x="98" y="94"/>
                                <a:pt x="98" y="94"/>
                                <a:pt x="98" y="94"/>
                              </a:cubicBezTo>
                              <a:cubicBezTo>
                                <a:pt x="99" y="91"/>
                                <a:pt x="99" y="91"/>
                                <a:pt x="99" y="91"/>
                              </a:cubicBezTo>
                              <a:cubicBezTo>
                                <a:pt x="99" y="91"/>
                                <a:pt x="98" y="90"/>
                                <a:pt x="98" y="90"/>
                              </a:cubicBezTo>
                              <a:cubicBezTo>
                                <a:pt x="98" y="90"/>
                                <a:pt x="97" y="90"/>
                                <a:pt x="97" y="90"/>
                              </a:cubicBezTo>
                              <a:cubicBezTo>
                                <a:pt x="97" y="90"/>
                                <a:pt x="97" y="90"/>
                                <a:pt x="97" y="90"/>
                              </a:cubicBezTo>
                              <a:cubicBezTo>
                                <a:pt x="97" y="89"/>
                                <a:pt x="96" y="89"/>
                                <a:pt x="96" y="90"/>
                              </a:cubicBezTo>
                              <a:cubicBezTo>
                                <a:pt x="94" y="91"/>
                                <a:pt x="94" y="91"/>
                                <a:pt x="94" y="91"/>
                              </a:cubicBezTo>
                              <a:cubicBezTo>
                                <a:pt x="94" y="91"/>
                                <a:pt x="94" y="91"/>
                                <a:pt x="94" y="91"/>
                              </a:cubicBezTo>
                              <a:cubicBezTo>
                                <a:pt x="96" y="89"/>
                                <a:pt x="96" y="89"/>
                                <a:pt x="96" y="89"/>
                              </a:cubicBezTo>
                              <a:cubicBezTo>
                                <a:pt x="96" y="88"/>
                                <a:pt x="96" y="87"/>
                                <a:pt x="96" y="87"/>
                              </a:cubicBezTo>
                              <a:cubicBezTo>
                                <a:pt x="96" y="87"/>
                                <a:pt x="95" y="87"/>
                                <a:pt x="94" y="87"/>
                              </a:cubicBezTo>
                              <a:cubicBezTo>
                                <a:pt x="94" y="88"/>
                                <a:pt x="94" y="88"/>
                                <a:pt x="94" y="88"/>
                              </a:cubicBezTo>
                              <a:cubicBezTo>
                                <a:pt x="94" y="86"/>
                                <a:pt x="94" y="86"/>
                                <a:pt x="94" y="86"/>
                              </a:cubicBezTo>
                              <a:cubicBezTo>
                                <a:pt x="94" y="85"/>
                                <a:pt x="93" y="85"/>
                                <a:pt x="93" y="85"/>
                              </a:cubicBezTo>
                              <a:cubicBezTo>
                                <a:pt x="92" y="85"/>
                                <a:pt x="92" y="85"/>
                                <a:pt x="92" y="86"/>
                              </a:cubicBezTo>
                              <a:cubicBezTo>
                                <a:pt x="92" y="88"/>
                                <a:pt x="92" y="88"/>
                                <a:pt x="92" y="88"/>
                              </a:cubicBezTo>
                              <a:cubicBezTo>
                                <a:pt x="91" y="87"/>
                                <a:pt x="91" y="87"/>
                                <a:pt x="91" y="87"/>
                              </a:cubicBezTo>
                              <a:cubicBezTo>
                                <a:pt x="91" y="87"/>
                                <a:pt x="90" y="87"/>
                                <a:pt x="90" y="87"/>
                              </a:cubicBezTo>
                              <a:cubicBezTo>
                                <a:pt x="89" y="87"/>
                                <a:pt x="89" y="88"/>
                                <a:pt x="90" y="89"/>
                              </a:cubicBezTo>
                              <a:cubicBezTo>
                                <a:pt x="92" y="91"/>
                                <a:pt x="92" y="91"/>
                                <a:pt x="92" y="91"/>
                              </a:cubicBezTo>
                              <a:cubicBezTo>
                                <a:pt x="92" y="91"/>
                                <a:pt x="92" y="91"/>
                                <a:pt x="92" y="91"/>
                              </a:cubicBezTo>
                              <a:cubicBezTo>
                                <a:pt x="90" y="90"/>
                                <a:pt x="90" y="90"/>
                                <a:pt x="90" y="90"/>
                              </a:cubicBezTo>
                              <a:cubicBezTo>
                                <a:pt x="90" y="89"/>
                                <a:pt x="89" y="89"/>
                                <a:pt x="89" y="90"/>
                              </a:cubicBezTo>
                              <a:cubicBezTo>
                                <a:pt x="88" y="90"/>
                                <a:pt x="88" y="91"/>
                                <a:pt x="89" y="91"/>
                              </a:cubicBezTo>
                              <a:cubicBezTo>
                                <a:pt x="92" y="94"/>
                                <a:pt x="92" y="94"/>
                                <a:pt x="92" y="94"/>
                              </a:cubicBezTo>
                              <a:cubicBezTo>
                                <a:pt x="92" y="97"/>
                                <a:pt x="92" y="97"/>
                                <a:pt x="92" y="97"/>
                              </a:cubicBezTo>
                              <a:cubicBezTo>
                                <a:pt x="89" y="96"/>
                                <a:pt x="89" y="96"/>
                                <a:pt x="89" y="96"/>
                              </a:cubicBezTo>
                              <a:cubicBezTo>
                                <a:pt x="88" y="91"/>
                                <a:pt x="88" y="91"/>
                                <a:pt x="88" y="91"/>
                              </a:cubicBezTo>
                              <a:cubicBezTo>
                                <a:pt x="88" y="91"/>
                                <a:pt x="87" y="91"/>
                                <a:pt x="87" y="91"/>
                              </a:cubicBezTo>
                              <a:cubicBezTo>
                                <a:pt x="86" y="91"/>
                                <a:pt x="86" y="91"/>
                                <a:pt x="86" y="92"/>
                              </a:cubicBezTo>
                              <a:cubicBezTo>
                                <a:pt x="87" y="94"/>
                                <a:pt x="87" y="94"/>
                                <a:pt x="87" y="94"/>
                              </a:cubicBezTo>
                              <a:cubicBezTo>
                                <a:pt x="86" y="94"/>
                                <a:pt x="86" y="94"/>
                                <a:pt x="86" y="94"/>
                              </a:cubicBezTo>
                              <a:cubicBezTo>
                                <a:pt x="85" y="91"/>
                                <a:pt x="85" y="91"/>
                                <a:pt x="85" y="91"/>
                              </a:cubicBezTo>
                              <a:cubicBezTo>
                                <a:pt x="85" y="91"/>
                                <a:pt x="84" y="90"/>
                                <a:pt x="84" y="91"/>
                              </a:cubicBezTo>
                              <a:cubicBezTo>
                                <a:pt x="83" y="91"/>
                                <a:pt x="83" y="91"/>
                                <a:pt x="83" y="92"/>
                              </a:cubicBezTo>
                              <a:cubicBezTo>
                                <a:pt x="84" y="93"/>
                                <a:pt x="84" y="93"/>
                                <a:pt x="84" y="93"/>
                              </a:cubicBezTo>
                              <a:cubicBezTo>
                                <a:pt x="82" y="92"/>
                                <a:pt x="82" y="92"/>
                                <a:pt x="82" y="92"/>
                              </a:cubicBezTo>
                              <a:cubicBezTo>
                                <a:pt x="81" y="92"/>
                                <a:pt x="81" y="92"/>
                                <a:pt x="80" y="92"/>
                              </a:cubicBezTo>
                              <a:close/>
                              <a:moveTo>
                                <a:pt x="94" y="94"/>
                              </a:moveTo>
                              <a:cubicBezTo>
                                <a:pt x="97" y="91"/>
                                <a:pt x="97" y="91"/>
                                <a:pt x="97" y="91"/>
                              </a:cubicBezTo>
                              <a:cubicBezTo>
                                <a:pt x="96" y="95"/>
                                <a:pt x="96" y="95"/>
                                <a:pt x="96" y="95"/>
                              </a:cubicBezTo>
                              <a:cubicBezTo>
                                <a:pt x="94" y="97"/>
                                <a:pt x="94" y="97"/>
                                <a:pt x="94" y="97"/>
                              </a:cubicBezTo>
                              <a:lnTo>
                                <a:pt x="94" y="94"/>
                              </a:lnTo>
                              <a:close/>
                              <a:moveTo>
                                <a:pt x="92" y="103"/>
                              </a:moveTo>
                              <a:cubicBezTo>
                                <a:pt x="89" y="106"/>
                                <a:pt x="89" y="106"/>
                                <a:pt x="89" y="106"/>
                              </a:cubicBezTo>
                              <a:cubicBezTo>
                                <a:pt x="90" y="102"/>
                                <a:pt x="90" y="102"/>
                                <a:pt x="90" y="102"/>
                              </a:cubicBezTo>
                              <a:cubicBezTo>
                                <a:pt x="92" y="100"/>
                                <a:pt x="92" y="100"/>
                                <a:pt x="92" y="100"/>
                              </a:cubicBezTo>
                              <a:lnTo>
                                <a:pt x="92" y="103"/>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7" o:spid="_x0000_s1026" o:spt="100" style="position:absolute;left:0pt;margin-left:60.5pt;margin-top:135.25pt;height:19.15pt;width:20.6pt;z-index:251762688;mso-width-relative:page;mso-height-relative:page;" fillcolor="#626262" filled="t" stroked="f" coordsize="186,173" o:gfxdata="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" path="m71,120c72,123,72,123,72,123c72,124,72,124,73,124c73,124,73,124,73,124c74,124,74,123,74,123c73,121,73,121,73,121c76,122,76,122,76,122c76,122,76,122,76,122c77,122,77,122,77,122c78,121,77,121,77,120c74,119,74,119,74,119c76,118,76,118,76,118c76,118,77,118,76,117c76,117,76,116,75,117c72,118,72,118,72,118c70,117,70,117,70,117c74,116,74,116,74,116c74,116,74,115,74,115c74,114,74,114,73,114c68,116,68,116,68,116c64,114,64,114,64,114c67,112,67,112,67,112c73,113,73,113,73,113c73,113,73,113,73,113c74,113,74,113,74,112c74,112,74,111,73,111c70,110,70,110,70,110c71,109,71,109,71,109c75,110,75,110,75,110c75,110,75,110,75,110c76,110,76,110,76,110c76,109,76,108,75,108c74,108,74,108,74,108c76,106,76,106,76,106c77,106,77,105,76,105c76,104,75,104,75,105c72,106,72,106,72,106c73,105,73,105,73,105c73,104,73,103,72,103c71,103,71,104,71,104c70,108,70,108,70,108c69,109,69,109,69,109c69,105,69,105,69,105c69,105,69,104,69,104c68,104,68,104,67,105c66,110,66,110,66,110c63,112,63,112,63,112c63,109,63,109,63,109c67,105,67,105,67,105c68,104,68,104,67,103c67,103,66,103,66,103c63,106,63,106,63,106c63,104,63,104,63,104c66,102,66,102,66,102c66,101,66,101,66,100c66,100,65,100,65,100c63,101,63,101,63,101c63,98,63,98,63,98c63,98,63,97,62,97c62,97,61,98,61,98c61,101,61,101,61,101c60,100,60,100,60,100c60,100,59,100,59,100c58,101,58,101,59,102c61,104,61,104,61,104c61,106,61,106,61,106c59,103,59,103,59,103c58,103,58,103,57,103c57,104,57,104,57,105c61,109,61,109,61,109c61,113,61,113,61,113c58,111,58,111,58,111c56,105,56,105,56,105c56,105,55,105,55,105c54,105,54,105,54,106c55,110,55,110,55,110c54,109,54,109,54,109c53,105,53,105,53,105c53,105,52,104,51,104c51,105,51,105,51,106c51,107,51,107,51,107c49,106,49,106,49,106c48,106,48,106,47,107c47,107,47,108,48,108c50,109,50,109,50,109c49,110,49,110,49,110c48,110,48,111,48,111c48,112,49,112,49,112c49,112,49,112,49,112c53,111,53,111,53,111c55,111,55,111,55,111c51,112,51,112,51,112c50,113,50,113,50,114c50,114,51,114,51,114c51,114,51,114,52,114c57,113,57,113,57,113c60,114,60,114,60,114c57,116,57,116,57,116c52,115,52,115,52,115c51,115,51,115,50,116c50,116,51,117,51,117c55,118,55,118,55,118c53,119,53,119,53,119c50,118,50,118,50,118c49,118,49,118,49,119c48,119,49,120,49,120c51,120,51,120,51,120c49,122,49,122,49,122c48,122,48,123,48,123c48,124,49,124,49,124c49,124,49,124,50,124c52,122,52,122,52,122c52,124,52,124,52,124c52,124,52,125,53,125c53,125,53,125,53,125c53,125,54,125,54,124c55,120,55,120,55,120c56,120,56,120,56,120c55,123,55,123,55,123c55,124,55,124,56,124c56,124,56,124,56,124c57,124,57,124,57,124c58,118,58,118,58,118c61,116,61,116,61,116c61,120,61,120,61,120c57,124,57,124,57,124c57,124,57,125,57,125c57,125,58,125,58,125c58,125,58,125,59,125c61,122,61,122,61,122c61,124,61,124,61,124c59,127,59,127,59,127c58,127,58,128,59,128c59,129,60,129,60,128c61,127,61,127,61,127c61,130,61,130,61,130c61,131,62,131,62,131c63,131,63,131,63,130c63,127,63,127,63,127c65,128,65,128,65,128c65,128,65,128,65,128c66,128,66,128,66,128c66,128,66,127,66,127c63,124,63,124,63,124c63,122,63,122,63,122c66,125,66,125,66,125c66,125,67,125,67,125c68,125,68,124,67,124c63,120,63,120,63,120c63,116,63,116,63,116c67,117,67,117,67,117c68,123,68,123,68,123c69,123,69,124,69,124c70,124,70,124,70,124c70,123,71,123,70,122c69,119,69,119,69,119l71,120xm116,157c111,155,111,155,111,155c114,154,114,154,114,154c115,153,116,153,115,152c115,151,114,151,114,151c108,153,108,153,108,153c105,152,105,152,105,152c111,150,111,150,111,150c112,149,112,149,112,148c112,147,111,147,110,147c102,150,102,150,102,150c96,147,96,147,96,147c101,144,101,144,101,144c110,146,110,146,110,146c110,146,110,146,110,146c111,146,112,145,112,144c112,144,111,143,111,143c105,142,105,142,105,142c107,140,107,140,107,140c113,141,113,141,113,141c113,141,113,141,113,141c114,141,114,141,115,140c115,139,114,139,114,138c111,138,111,138,111,138c115,135,115,135,115,135c115,135,116,134,115,133c115,132,114,132,113,133c109,135,109,135,109,135c110,132,110,132,110,132c110,132,109,131,108,131c108,131,107,131,107,132c106,138,106,138,106,138c103,139,103,139,103,139c104,133,104,133,104,133c105,133,104,132,103,132c103,131,102,132,102,133c100,141,100,141,100,141c95,145,95,145,95,145c95,139,95,139,95,139c101,133,101,133,101,133c102,132,102,131,101,131c101,130,100,130,99,131c95,135,95,135,95,135c95,132,95,132,95,132c99,128,99,128,99,128c100,127,100,126,99,126c99,125,98,125,97,126c95,128,95,128,95,128c95,123,95,123,95,123c95,122,94,121,94,121c93,121,92,122,92,123c92,128,92,128,92,128c90,126,90,126,90,126c90,125,89,125,88,126c88,126,88,127,88,128c92,132,92,132,92,132c92,135,92,135,92,135c88,131,88,131,88,131c87,130,87,130,86,131c85,131,85,132,86,133c92,139,92,139,92,139c92,145,92,145,92,145c87,142,87,142,87,142c84,134,84,134,84,134c84,133,83,133,82,133c82,133,81,134,81,135c83,140,83,140,83,140c81,139,81,139,81,139c79,133,79,133,79,133c79,133,78,132,77,133c76,133,76,134,76,134c77,137,77,137,77,137c73,135,73,135,73,135c72,135,71,135,71,136c70,136,71,137,71,137c76,140,76,140,76,140c73,141,73,141,73,141c72,141,72,142,72,142c72,143,73,143,73,143c74,143,74,143,74,143c79,142,79,142,79,142c82,143,82,143,82,143c76,145,76,145,76,145c76,145,75,146,75,147c76,147,76,147,77,147c77,147,77,147,77,147c86,145,86,145,86,145c91,147,91,147,91,147c86,151,86,151,86,151c77,149,77,149,77,149c76,149,76,149,76,150c75,151,76,151,77,152c83,153,83,153,83,153c80,154,80,154,80,154c74,153,74,153,74,153c74,153,73,154,73,154c73,155,73,156,74,156c77,157,77,157,77,157c73,159,73,159,73,159c72,160,72,161,72,161c72,162,73,162,73,162c74,162,74,162,74,162c78,159,78,159,78,159c78,162,78,162,78,162c78,163,78,163,79,164c79,164,79,164,79,164c80,164,80,163,80,163c82,157,82,157,82,157c84,155,84,155,84,155c83,161,83,161,83,161c83,162,83,163,84,163c84,163,84,163,84,163c85,163,86,162,86,162c87,153,87,153,87,153c92,150,92,150,92,150c92,156,92,156,92,156c86,162,86,162,86,162c85,162,85,163,86,164c87,164,87,164,88,164c92,160,92,160,92,160c92,163,92,163,92,163c88,167,88,167,88,167c88,167,88,168,88,169c88,169,89,169,89,169c89,169,90,169,90,169c92,166,92,166,92,166c92,172,92,172,92,172c92,172,93,173,94,173c94,173,95,172,95,172c95,166,95,166,95,166c97,169,97,169,97,169c98,169,99,169,99,169c100,168,100,167,99,167c95,163,95,163,95,163c95,160,95,160,95,160c99,164,99,164,99,164c100,164,100,164,100,164c101,164,101,164,101,164c102,163,102,162,101,162c95,156,95,156,95,156c95,149,95,149,95,149c101,152,101,152,101,152c103,161,103,161,103,161c103,161,104,162,105,162c105,162,105,162,105,162c106,161,106,161,106,160c104,154,104,154,104,154c107,155,107,155,107,155c109,161,109,161,109,161c109,162,109,162,110,162c110,162,110,162,110,162c111,162,111,161,111,160c110,157,110,157,110,157c115,159,115,159,115,159c115,160,115,160,115,160c116,160,116,159,117,159c117,158,117,157,116,157xm164,49c164,49,164,48,164,48c164,22,143,0,117,0c101,0,86,8,78,21c72,17,65,15,57,15c38,15,23,30,22,50c8,56,0,69,0,84c0,106,16,123,37,123c39,123,39,123,39,123c40,123,42,121,42,120c42,118,40,117,39,117c37,117,37,117,37,117c20,117,6,102,6,84c6,71,14,59,26,54c27,54,27,52,27,51c27,35,41,21,57,21c64,21,71,24,76,28c77,29,78,29,79,29c80,29,81,28,81,27c88,14,102,6,117,6c139,6,158,25,158,48c158,49,158,50,158,51c158,52,158,53,160,54c172,58,180,71,180,84c180,102,167,117,150,117c148,117,148,117,148,117c146,117,145,118,145,120c145,121,146,123,148,123c150,123,150,123,150,123c170,123,186,106,186,84c186,69,177,55,164,49xm137,119c139,118,139,118,139,118c140,118,140,118,140,117c140,117,139,116,139,117c135,118,135,118,135,118c133,117,133,117,133,117c137,116,137,116,137,116c138,116,138,115,138,115c137,114,137,114,136,114c131,116,131,116,131,116c128,114,128,114,128,114c131,112,131,112,131,112c136,113,136,113,136,113c136,113,136,113,137,113c137,113,137,113,137,112c138,112,137,111,137,111c133,110,133,110,133,110c134,110,134,110,134,110c138,110,138,110,138,110c138,110,138,110,138,110c139,110,139,110,139,110c139,109,139,108,139,108c137,108,137,108,137,108c139,106,139,106,139,106c140,106,140,105,140,105c139,104,139,104,138,105c136,106,136,106,136,106c136,105,136,105,136,105c136,104,136,103,135,103c135,103,134,104,134,104c133,108,133,108,133,108c132,109,132,109,132,109c133,105,133,105,133,105c133,105,132,104,132,104c131,104,131,104,131,105c130,110,130,110,130,110c127,112,127,112,127,112c127,109,127,109,127,109c131,105,131,105,131,105c131,104,131,104,131,103c130,103,130,103,129,103c127,106,127,106,127,106c127,104,127,104,127,104c129,102,129,102,129,102c130,101,130,101,129,100c129,100,128,100,128,100c127,101,127,101,127,101c127,98,127,98,127,98c127,98,126,97,126,97c125,97,125,98,125,98c125,101,125,101,125,101c123,100,123,100,123,100c123,100,122,100,122,100c122,101,122,101,122,102c125,104,125,104,125,104c125,106,125,106,125,106c122,103,122,103,122,103c122,103,121,103,121,103c120,104,120,104,121,105c125,109,125,109,125,109c125,113,125,113,125,113c121,111,121,111,121,111c119,105,119,105,119,105c119,105,119,105,118,105c118,105,117,105,118,106c119,110,119,110,119,110c117,109,117,109,117,109c116,105,116,105,116,105c116,105,115,104,115,104c114,105,114,105,114,106c115,107,115,107,115,107c112,106,112,106,112,106c111,106,111,106,111,107c110,107,111,108,111,108c114,109,114,109,114,109c112,110,112,110,112,110c112,110,111,111,111,111c112,112,112,112,112,112c112,112,113,112,113,112c116,111,116,111,116,111c118,111,118,111,118,111c114,112,114,112,114,112c114,113,113,113,114,114c114,114,114,114,115,114c115,114,115,114,115,114c120,113,120,113,120,113c124,114,124,114,124,114c121,116,121,116,121,116c115,115,115,115,115,115c114,115,114,115,114,116c114,116,114,117,115,117c118,118,118,118,118,118c117,119,117,119,117,119c113,118,113,118,113,118c112,118,112,118,112,119c112,119,112,120,113,120c114,120,114,120,114,120c112,122,112,122,112,122c111,122,111,123,112,123c112,124,112,124,112,124c113,124,113,124,113,124c116,122,116,122,116,122c115,124,115,124,115,124c115,124,115,125,116,125c116,125,116,125,116,125c117,125,117,125,117,124c118,120,118,120,118,120c119,120,119,120,119,120c119,123,119,123,119,123c118,124,119,124,119,124c119,124,119,124,120,124c120,124,120,124,121,124c122,118,122,118,122,118c125,116,125,116,125,116c125,120,125,120,125,120c121,124,121,124,121,124c120,124,120,125,121,125c121,125,122,125,122,125c125,122,125,122,125,122c125,124,125,124,125,124c122,127,122,127,122,127c122,127,122,128,122,128c122,129,123,129,123,128c125,127,125,127,125,127c125,130,125,130,125,130c125,131,125,131,126,131c126,131,127,131,127,130c127,127,127,127,127,127c128,128,128,128,128,128c128,128,128,128,129,128c129,128,129,128,129,128c130,128,130,127,129,127c127,124,127,124,127,124c127,122,127,122,127,122c129,125,129,125,129,125c129,125,130,125,130,125c130,125,131,125,131,125c131,125,131,124,131,124c127,120,127,120,127,120c127,116,127,116,127,116c130,117,130,117,130,117c132,123,132,123,132,123c132,123,132,124,133,124c133,124,133,124,133,124c134,123,134,123,134,122c133,119,133,119,133,119c134,120,134,120,134,120c135,123,135,123,135,123c135,124,136,124,136,124c136,124,136,124,136,124c137,124,137,123,137,123c137,121,137,121,137,121c139,122,139,122,139,122c139,122,140,122,140,122c140,122,140,122,141,122c141,121,141,121,140,120l137,119xm80,92c80,93,80,93,81,94c83,95,83,95,83,95c82,95,82,95,82,95c81,95,81,96,81,96c81,97,82,97,82,97c82,97,82,97,82,97c85,96,85,96,85,96c86,96,86,96,86,96c84,97,84,97,84,97c83,97,83,98,83,98c83,99,83,99,84,99c84,99,84,99,84,99c88,98,88,98,88,98c91,99,91,99,91,99c89,100,89,100,89,100c84,99,84,99,84,99c84,99,83,99,83,100c83,100,83,101,84,101c86,102,86,102,86,102c86,102,86,102,86,102c83,101,83,101,83,101c82,101,82,102,81,102c81,103,82,103,82,103c83,104,83,104,83,104c82,105,82,105,82,105c81,105,81,106,81,106c81,106,82,107,82,107c82,107,82,107,83,106c84,105,84,105,84,105c84,106,84,106,84,106c84,107,84,107,85,107c85,107,85,108,85,108c86,108,86,107,86,107c87,104,87,104,87,104c87,103,87,103,87,103c87,106,87,106,87,106c87,106,87,107,88,107c88,107,88,107,88,107c88,107,88,107,88,107c88,107,88,107,89,107c89,108,89,108,89,108c90,108,90,108,90,107c92,106,92,106,92,106c92,107,92,107,92,107c90,109,90,109,90,109c89,109,89,110,90,110c90,110,91,110,91,110c92,109,92,109,92,109c92,111,92,111,92,111c92,112,92,112,93,112c93,112,94,112,94,111c94,109,94,109,94,109c94,110,94,110,94,110c95,110,95,110,95,110c95,110,96,110,96,110c96,110,96,109,96,109c94,107,94,107,94,107c94,106,94,106,94,106c96,107,96,107,96,107c96,108,97,108,97,107c97,107,97,106,97,106c94,103,94,103,94,103c94,100,94,100,94,100c96,101,96,101,96,101c98,106,98,106,98,106c98,106,98,106,99,106c99,106,99,106,99,106c99,106,100,106,99,105c99,103,99,103,99,103c99,103,99,103,99,103c100,106,100,106,100,106c100,106,101,107,101,107c101,107,101,107,102,107c102,106,102,106,102,105c102,104,102,104,102,104c104,105,104,105,104,105c104,105,104,105,104,105c105,105,105,105,105,105c105,104,105,104,105,103c103,103,103,103,103,103c104,102,104,102,104,102c104,102,105,101,104,101c104,100,104,100,103,100c100,101,100,101,100,101c100,101,100,101,100,101c102,100,102,100,102,100c103,100,103,99,103,99c102,98,102,98,101,98c97,100,97,100,97,100c95,98,95,98,95,98c97,97,97,97,97,97c101,98,101,98,101,98c101,98,102,98,102,98c102,98,102,98,103,97c103,97,102,96,102,96c99,95,99,95,99,95c100,95,100,95,100,95c103,96,103,96,103,96c103,96,103,96,103,96c104,96,104,95,104,95c104,94,104,94,103,94c102,93,102,93,102,93c104,92,104,92,104,92c104,92,105,91,104,91c104,91,103,90,103,91c101,92,101,92,101,92c101,91,101,91,101,91c102,90,101,90,101,90c100,90,100,90,99,90c99,93,99,93,99,93c98,94,98,94,98,94c99,91,99,91,99,91c99,91,98,90,98,90c98,90,97,90,97,90c97,90,97,90,97,90c97,89,96,89,96,90c94,91,94,91,94,91c94,91,94,91,94,91c96,89,96,89,96,89c96,88,96,87,96,87c96,87,95,87,94,87c94,88,94,88,94,88c94,86,94,86,94,86c94,85,93,85,93,85c92,85,92,85,92,86c92,88,92,88,92,88c91,87,91,87,91,87c91,87,90,87,90,87c89,87,89,88,90,89c92,91,92,91,92,91c92,91,92,91,92,91c90,90,90,90,90,90c90,89,89,89,89,90c88,90,88,91,89,91c92,94,92,94,92,94c92,97,92,97,92,97c89,96,89,96,89,96c88,91,88,91,88,91c88,91,87,91,87,91c86,91,86,91,86,92c87,94,87,94,87,94c86,94,86,94,86,94c85,91,85,91,85,91c85,91,84,90,84,91c83,91,83,91,83,92c84,93,84,93,84,93c82,92,82,92,82,92c81,92,81,92,80,92xm94,94c97,91,97,91,97,91c96,95,96,95,96,95c94,97,94,97,94,97l94,94xm92,103c89,106,89,106,89,106c90,102,90,102,90,102c92,100,92,100,92,100l92,103xe">
                <v:path o:connectlocs="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238905" o:connectangles="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366395</wp:posOffset>
                </wp:positionH>
                <wp:positionV relativeFrom="paragraph">
                  <wp:posOffset>1714500</wp:posOffset>
                </wp:positionV>
                <wp:extent cx="239395" cy="175895"/>
                <wp:effectExtent l="0" t="0" r="8255" b="14605"/>
                <wp:wrapNone/>
                <wp:docPr id="24" name="Freeform 6"/>
                <wp:cNvGraphicFramePr/>
                <a:graphic xmlns:a="http://schemas.openxmlformats.org/drawingml/2006/main">
                  <a:graphicData uri="http://schemas.microsoft.com/office/word/2010/wordprocessingShape">
                    <wps:wsp>
                      <wps:cNvSpPr>
                        <a:spLocks noEditPoints="1"/>
                      </wps:cNvSpPr>
                      <wps:spPr bwMode="auto">
                        <a:xfrm>
                          <a:off x="0" y="0"/>
                          <a:ext cx="239279" cy="17618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0" h="125">
                              <a:moveTo>
                                <a:pt x="167" y="119"/>
                              </a:moveTo>
                              <a:cubicBezTo>
                                <a:pt x="3" y="119"/>
                                <a:pt x="3" y="119"/>
                                <a:pt x="3" y="119"/>
                              </a:cubicBezTo>
                              <a:cubicBezTo>
                                <a:pt x="2" y="119"/>
                                <a:pt x="0" y="120"/>
                                <a:pt x="0" y="122"/>
                              </a:cubicBezTo>
                              <a:cubicBezTo>
                                <a:pt x="0" y="124"/>
                                <a:pt x="2" y="125"/>
                                <a:pt x="3" y="125"/>
                              </a:cubicBezTo>
                              <a:cubicBezTo>
                                <a:pt x="167" y="125"/>
                                <a:pt x="167" y="125"/>
                                <a:pt x="167" y="125"/>
                              </a:cubicBezTo>
                              <a:cubicBezTo>
                                <a:pt x="169" y="125"/>
                                <a:pt x="170" y="124"/>
                                <a:pt x="170" y="122"/>
                              </a:cubicBezTo>
                              <a:cubicBezTo>
                                <a:pt x="170" y="120"/>
                                <a:pt x="169" y="119"/>
                                <a:pt x="167" y="119"/>
                              </a:cubicBezTo>
                              <a:close/>
                              <a:moveTo>
                                <a:pt x="3" y="80"/>
                              </a:moveTo>
                              <a:cubicBezTo>
                                <a:pt x="5" y="80"/>
                                <a:pt x="6" y="78"/>
                                <a:pt x="6" y="77"/>
                              </a:cubicBezTo>
                              <a:cubicBezTo>
                                <a:pt x="6" y="65"/>
                                <a:pt x="14" y="54"/>
                                <a:pt x="24" y="50"/>
                              </a:cubicBezTo>
                              <a:cubicBezTo>
                                <a:pt x="25" y="49"/>
                                <a:pt x="26" y="48"/>
                                <a:pt x="26" y="46"/>
                              </a:cubicBezTo>
                              <a:cubicBezTo>
                                <a:pt x="26" y="32"/>
                                <a:pt x="38" y="19"/>
                                <a:pt x="53" y="19"/>
                              </a:cubicBezTo>
                              <a:cubicBezTo>
                                <a:pt x="59" y="19"/>
                                <a:pt x="65" y="22"/>
                                <a:pt x="70" y="26"/>
                              </a:cubicBezTo>
                              <a:cubicBezTo>
                                <a:pt x="71" y="26"/>
                                <a:pt x="72" y="26"/>
                                <a:pt x="72" y="26"/>
                              </a:cubicBezTo>
                              <a:cubicBezTo>
                                <a:pt x="73" y="26"/>
                                <a:pt x="74" y="26"/>
                                <a:pt x="75" y="25"/>
                              </a:cubicBezTo>
                              <a:cubicBezTo>
                                <a:pt x="81" y="13"/>
                                <a:pt x="93" y="6"/>
                                <a:pt x="107" y="6"/>
                              </a:cubicBezTo>
                              <a:cubicBezTo>
                                <a:pt x="127" y="6"/>
                                <a:pt x="144" y="23"/>
                                <a:pt x="144" y="43"/>
                              </a:cubicBezTo>
                              <a:cubicBezTo>
                                <a:pt x="144" y="44"/>
                                <a:pt x="144" y="45"/>
                                <a:pt x="144" y="46"/>
                              </a:cubicBezTo>
                              <a:cubicBezTo>
                                <a:pt x="144" y="47"/>
                                <a:pt x="144" y="49"/>
                                <a:pt x="146" y="49"/>
                              </a:cubicBezTo>
                              <a:cubicBezTo>
                                <a:pt x="157" y="53"/>
                                <a:pt x="164" y="64"/>
                                <a:pt x="164" y="77"/>
                              </a:cubicBezTo>
                              <a:cubicBezTo>
                                <a:pt x="164" y="78"/>
                                <a:pt x="166" y="80"/>
                                <a:pt x="167" y="80"/>
                              </a:cubicBezTo>
                              <a:cubicBezTo>
                                <a:pt x="169" y="80"/>
                                <a:pt x="170" y="78"/>
                                <a:pt x="170" y="77"/>
                              </a:cubicBezTo>
                              <a:cubicBezTo>
                                <a:pt x="170" y="63"/>
                                <a:pt x="162" y="50"/>
                                <a:pt x="150" y="44"/>
                              </a:cubicBezTo>
                              <a:cubicBezTo>
                                <a:pt x="150" y="44"/>
                                <a:pt x="150" y="44"/>
                                <a:pt x="150" y="43"/>
                              </a:cubicBezTo>
                              <a:cubicBezTo>
                                <a:pt x="150" y="19"/>
                                <a:pt x="131" y="0"/>
                                <a:pt x="107" y="0"/>
                              </a:cubicBezTo>
                              <a:cubicBezTo>
                                <a:pt x="92" y="0"/>
                                <a:pt x="79" y="7"/>
                                <a:pt x="71" y="19"/>
                              </a:cubicBezTo>
                              <a:cubicBezTo>
                                <a:pt x="66" y="15"/>
                                <a:pt x="59" y="13"/>
                                <a:pt x="53" y="13"/>
                              </a:cubicBezTo>
                              <a:cubicBezTo>
                                <a:pt x="35" y="13"/>
                                <a:pt x="21" y="27"/>
                                <a:pt x="20" y="45"/>
                              </a:cubicBezTo>
                              <a:cubicBezTo>
                                <a:pt x="8" y="50"/>
                                <a:pt x="0" y="63"/>
                                <a:pt x="0" y="77"/>
                              </a:cubicBezTo>
                              <a:cubicBezTo>
                                <a:pt x="0" y="78"/>
                                <a:pt x="2" y="80"/>
                                <a:pt x="3" y="80"/>
                              </a:cubicBezTo>
                              <a:close/>
                              <a:moveTo>
                                <a:pt x="167" y="87"/>
                              </a:moveTo>
                              <a:cubicBezTo>
                                <a:pt x="3" y="87"/>
                                <a:pt x="3" y="87"/>
                                <a:pt x="3" y="87"/>
                              </a:cubicBezTo>
                              <a:cubicBezTo>
                                <a:pt x="2" y="87"/>
                                <a:pt x="0" y="89"/>
                                <a:pt x="0" y="90"/>
                              </a:cubicBezTo>
                              <a:cubicBezTo>
                                <a:pt x="0" y="92"/>
                                <a:pt x="2" y="93"/>
                                <a:pt x="3" y="93"/>
                              </a:cubicBezTo>
                              <a:cubicBezTo>
                                <a:pt x="167" y="93"/>
                                <a:pt x="167" y="93"/>
                                <a:pt x="167" y="93"/>
                              </a:cubicBezTo>
                              <a:cubicBezTo>
                                <a:pt x="169" y="93"/>
                                <a:pt x="170" y="92"/>
                                <a:pt x="170" y="90"/>
                              </a:cubicBezTo>
                              <a:cubicBezTo>
                                <a:pt x="170" y="89"/>
                                <a:pt x="169" y="87"/>
                                <a:pt x="167" y="87"/>
                              </a:cubicBezTo>
                              <a:close/>
                              <a:moveTo>
                                <a:pt x="167" y="103"/>
                              </a:moveTo>
                              <a:cubicBezTo>
                                <a:pt x="3" y="103"/>
                                <a:pt x="3" y="103"/>
                                <a:pt x="3" y="103"/>
                              </a:cubicBezTo>
                              <a:cubicBezTo>
                                <a:pt x="2" y="103"/>
                                <a:pt x="0" y="104"/>
                                <a:pt x="0" y="106"/>
                              </a:cubicBezTo>
                              <a:cubicBezTo>
                                <a:pt x="0" y="108"/>
                                <a:pt x="2" y="109"/>
                                <a:pt x="3" y="109"/>
                              </a:cubicBezTo>
                              <a:cubicBezTo>
                                <a:pt x="167" y="109"/>
                                <a:pt x="167" y="109"/>
                                <a:pt x="167" y="109"/>
                              </a:cubicBezTo>
                              <a:cubicBezTo>
                                <a:pt x="169" y="109"/>
                                <a:pt x="170" y="108"/>
                                <a:pt x="170" y="106"/>
                              </a:cubicBezTo>
                              <a:cubicBezTo>
                                <a:pt x="170" y="104"/>
                                <a:pt x="169" y="103"/>
                                <a:pt x="167" y="10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6" o:spid="_x0000_s1026" o:spt="100" style="position:absolute;left:0pt;margin-left:28.85pt;margin-top:135pt;height:13.85pt;width:18.85pt;z-index:251761664;mso-width-relative:page;mso-height-relative:page;" fillcolor="#626262" filled="t" stroked="f" coordsize="170,125" o:gfxdata="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Jc52J9kAAAAJAQAADwAAAAAAAAABACAAAAAiAAAAZHJzL2Rv&#10;d25yZXYueG1sUEsBAhQAFAAAAAgAh07iQLSFrfKRBwAAvykAAA4AAAAAAAAAAQAgAAAAKAEAAGRy&#10;cy9lMm9Eb2MueG1sUEsFBgAAAAAGAAYAWQEAACsLAAAAAA==&#10;" path="m167,119c3,119,3,119,3,119c2,119,0,120,0,122c0,124,2,125,3,125c167,125,167,125,167,125c169,125,170,124,170,122c170,120,169,119,167,119xm3,80c5,80,6,78,6,77c6,65,14,54,24,50c25,49,26,48,26,46c26,32,38,19,53,19c59,19,65,22,70,26c71,26,72,26,72,26c73,26,74,26,75,25c81,13,93,6,107,6c127,6,144,23,144,43c144,44,144,45,144,46c144,47,144,49,146,49c157,53,164,64,164,77c164,78,166,80,167,80c169,80,170,78,170,77c170,63,162,50,150,44c150,44,150,44,150,43c150,19,131,0,107,0c92,0,79,7,71,19c66,15,59,13,53,13c35,13,21,27,20,45c8,50,0,63,0,77c0,78,2,80,3,80xm167,87c3,87,3,87,3,87c2,87,0,89,0,90c0,92,2,93,3,93c167,93,167,93,167,93c169,93,170,92,170,90c170,89,169,87,167,87xm167,103c3,103,3,103,3,103c2,103,0,104,0,106c0,108,2,109,3,109c167,109,167,109,167,109c169,109,170,108,170,106c170,104,169,103,167,103xe">
                <v:path o:connectlocs="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172899" o:connectangles="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1905</wp:posOffset>
                </wp:positionH>
                <wp:positionV relativeFrom="paragraph">
                  <wp:posOffset>1656080</wp:posOffset>
                </wp:positionV>
                <wp:extent cx="226060" cy="233045"/>
                <wp:effectExtent l="0" t="0" r="2540" b="15240"/>
                <wp:wrapNone/>
                <wp:docPr id="5176" name="Freeform 110"/>
                <wp:cNvGraphicFramePr/>
                <a:graphic xmlns:a="http://schemas.openxmlformats.org/drawingml/2006/main">
                  <a:graphicData uri="http://schemas.microsoft.com/office/word/2010/wordprocessingShape">
                    <wps:wsp>
                      <wps:cNvSpPr>
                        <a:spLocks noEditPoints="1"/>
                      </wps:cNvSpPr>
                      <wps:spPr bwMode="auto">
                        <a:xfrm>
                          <a:off x="0" y="0"/>
                          <a:ext cx="226184" cy="23332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1" h="166">
                              <a:moveTo>
                                <a:pt x="60" y="28"/>
                              </a:moveTo>
                              <a:cubicBezTo>
                                <a:pt x="77" y="10"/>
                                <a:pt x="77" y="10"/>
                                <a:pt x="77" y="10"/>
                              </a:cubicBezTo>
                              <a:cubicBezTo>
                                <a:pt x="77" y="76"/>
                                <a:pt x="77" y="76"/>
                                <a:pt x="77" y="76"/>
                              </a:cubicBezTo>
                              <a:cubicBezTo>
                                <a:pt x="77" y="78"/>
                                <a:pt x="79" y="79"/>
                                <a:pt x="80" y="79"/>
                              </a:cubicBezTo>
                              <a:cubicBezTo>
                                <a:pt x="82" y="79"/>
                                <a:pt x="83" y="78"/>
                                <a:pt x="83" y="76"/>
                              </a:cubicBezTo>
                              <a:cubicBezTo>
                                <a:pt x="83" y="10"/>
                                <a:pt x="83" y="10"/>
                                <a:pt x="83" y="10"/>
                              </a:cubicBezTo>
                              <a:cubicBezTo>
                                <a:pt x="101" y="28"/>
                                <a:pt x="101" y="28"/>
                                <a:pt x="101" y="28"/>
                              </a:cubicBezTo>
                              <a:cubicBezTo>
                                <a:pt x="102" y="29"/>
                                <a:pt x="102" y="29"/>
                                <a:pt x="103" y="29"/>
                              </a:cubicBezTo>
                              <a:cubicBezTo>
                                <a:pt x="104" y="29"/>
                                <a:pt x="105" y="29"/>
                                <a:pt x="105" y="28"/>
                              </a:cubicBezTo>
                              <a:cubicBezTo>
                                <a:pt x="107" y="27"/>
                                <a:pt x="107" y="25"/>
                                <a:pt x="105" y="24"/>
                              </a:cubicBezTo>
                              <a:cubicBezTo>
                                <a:pt x="82" y="1"/>
                                <a:pt x="82" y="1"/>
                                <a:pt x="82" y="1"/>
                              </a:cubicBezTo>
                              <a:cubicBezTo>
                                <a:pt x="81" y="0"/>
                                <a:pt x="79" y="0"/>
                                <a:pt x="78" y="1"/>
                              </a:cubicBezTo>
                              <a:cubicBezTo>
                                <a:pt x="55" y="24"/>
                                <a:pt x="55" y="24"/>
                                <a:pt x="55" y="24"/>
                              </a:cubicBezTo>
                              <a:cubicBezTo>
                                <a:pt x="54" y="25"/>
                                <a:pt x="54" y="27"/>
                                <a:pt x="55" y="28"/>
                              </a:cubicBezTo>
                              <a:cubicBezTo>
                                <a:pt x="56" y="29"/>
                                <a:pt x="58" y="29"/>
                                <a:pt x="60" y="28"/>
                              </a:cubicBezTo>
                              <a:close/>
                              <a:moveTo>
                                <a:pt x="161" y="85"/>
                              </a:moveTo>
                              <a:cubicBezTo>
                                <a:pt x="134" y="48"/>
                                <a:pt x="134" y="48"/>
                                <a:pt x="134" y="48"/>
                              </a:cubicBezTo>
                              <a:cubicBezTo>
                                <a:pt x="133" y="47"/>
                                <a:pt x="133" y="47"/>
                                <a:pt x="132" y="47"/>
                              </a:cubicBezTo>
                              <a:cubicBezTo>
                                <a:pt x="94" y="47"/>
                                <a:pt x="94" y="47"/>
                                <a:pt x="94" y="47"/>
                              </a:cubicBezTo>
                              <a:cubicBezTo>
                                <a:pt x="92" y="47"/>
                                <a:pt x="91" y="48"/>
                                <a:pt x="91" y="50"/>
                              </a:cubicBezTo>
                              <a:cubicBezTo>
                                <a:pt x="91" y="51"/>
                                <a:pt x="92" y="53"/>
                                <a:pt x="94" y="53"/>
                              </a:cubicBezTo>
                              <a:cubicBezTo>
                                <a:pt x="130" y="53"/>
                                <a:pt x="130" y="53"/>
                                <a:pt x="130" y="53"/>
                              </a:cubicBezTo>
                              <a:cubicBezTo>
                                <a:pt x="152" y="84"/>
                                <a:pt x="152" y="84"/>
                                <a:pt x="152" y="84"/>
                              </a:cubicBezTo>
                              <a:cubicBezTo>
                                <a:pt x="113" y="84"/>
                                <a:pt x="113" y="84"/>
                                <a:pt x="113" y="84"/>
                              </a:cubicBezTo>
                              <a:cubicBezTo>
                                <a:pt x="109" y="84"/>
                                <a:pt x="104" y="88"/>
                                <a:pt x="103" y="92"/>
                              </a:cubicBezTo>
                              <a:cubicBezTo>
                                <a:pt x="101" y="102"/>
                                <a:pt x="101" y="102"/>
                                <a:pt x="101" y="102"/>
                              </a:cubicBezTo>
                              <a:cubicBezTo>
                                <a:pt x="100" y="104"/>
                                <a:pt x="98" y="106"/>
                                <a:pt x="97" y="106"/>
                              </a:cubicBezTo>
                              <a:cubicBezTo>
                                <a:pt x="64" y="106"/>
                                <a:pt x="64" y="106"/>
                                <a:pt x="64" y="106"/>
                              </a:cubicBezTo>
                              <a:cubicBezTo>
                                <a:pt x="62" y="106"/>
                                <a:pt x="61" y="104"/>
                                <a:pt x="60" y="102"/>
                              </a:cubicBezTo>
                              <a:cubicBezTo>
                                <a:pt x="57" y="92"/>
                                <a:pt x="57" y="92"/>
                                <a:pt x="57" y="92"/>
                              </a:cubicBezTo>
                              <a:cubicBezTo>
                                <a:pt x="56" y="88"/>
                                <a:pt x="52" y="84"/>
                                <a:pt x="48" y="84"/>
                              </a:cubicBezTo>
                              <a:cubicBezTo>
                                <a:pt x="8" y="84"/>
                                <a:pt x="8" y="84"/>
                                <a:pt x="8" y="84"/>
                              </a:cubicBezTo>
                              <a:cubicBezTo>
                                <a:pt x="31" y="53"/>
                                <a:pt x="31" y="53"/>
                                <a:pt x="31" y="53"/>
                              </a:cubicBezTo>
                              <a:cubicBezTo>
                                <a:pt x="67" y="53"/>
                                <a:pt x="67" y="53"/>
                                <a:pt x="67" y="53"/>
                              </a:cubicBezTo>
                              <a:cubicBezTo>
                                <a:pt x="69" y="53"/>
                                <a:pt x="70" y="51"/>
                                <a:pt x="70" y="50"/>
                              </a:cubicBezTo>
                              <a:cubicBezTo>
                                <a:pt x="70" y="48"/>
                                <a:pt x="69" y="47"/>
                                <a:pt x="67" y="47"/>
                              </a:cubicBezTo>
                              <a:cubicBezTo>
                                <a:pt x="29" y="47"/>
                                <a:pt x="29" y="47"/>
                                <a:pt x="29" y="47"/>
                              </a:cubicBezTo>
                              <a:cubicBezTo>
                                <a:pt x="28" y="47"/>
                                <a:pt x="28" y="47"/>
                                <a:pt x="27" y="48"/>
                              </a:cubicBezTo>
                              <a:cubicBezTo>
                                <a:pt x="0" y="85"/>
                                <a:pt x="0" y="85"/>
                                <a:pt x="0" y="85"/>
                              </a:cubicBezTo>
                              <a:cubicBezTo>
                                <a:pt x="0" y="86"/>
                                <a:pt x="0" y="87"/>
                                <a:pt x="0" y="87"/>
                              </a:cubicBezTo>
                              <a:cubicBezTo>
                                <a:pt x="0" y="163"/>
                                <a:pt x="0" y="163"/>
                                <a:pt x="0" y="163"/>
                              </a:cubicBezTo>
                              <a:cubicBezTo>
                                <a:pt x="0" y="165"/>
                                <a:pt x="1" y="166"/>
                                <a:pt x="3" y="166"/>
                              </a:cubicBezTo>
                              <a:cubicBezTo>
                                <a:pt x="158" y="166"/>
                                <a:pt x="158" y="166"/>
                                <a:pt x="158" y="166"/>
                              </a:cubicBezTo>
                              <a:cubicBezTo>
                                <a:pt x="160" y="166"/>
                                <a:pt x="161" y="165"/>
                                <a:pt x="161" y="163"/>
                              </a:cubicBezTo>
                              <a:cubicBezTo>
                                <a:pt x="161" y="87"/>
                                <a:pt x="161" y="87"/>
                                <a:pt x="161" y="87"/>
                              </a:cubicBezTo>
                              <a:cubicBezTo>
                                <a:pt x="161" y="87"/>
                                <a:pt x="161" y="86"/>
                                <a:pt x="161" y="85"/>
                              </a:cubicBezTo>
                              <a:close/>
                              <a:moveTo>
                                <a:pt x="155" y="160"/>
                              </a:moveTo>
                              <a:cubicBezTo>
                                <a:pt x="6" y="160"/>
                                <a:pt x="6" y="160"/>
                                <a:pt x="6" y="160"/>
                              </a:cubicBezTo>
                              <a:cubicBezTo>
                                <a:pt x="6" y="90"/>
                                <a:pt x="6" y="90"/>
                                <a:pt x="6" y="90"/>
                              </a:cubicBezTo>
                              <a:cubicBezTo>
                                <a:pt x="48" y="90"/>
                                <a:pt x="48" y="90"/>
                                <a:pt x="48" y="90"/>
                              </a:cubicBezTo>
                              <a:cubicBezTo>
                                <a:pt x="49" y="90"/>
                                <a:pt x="51" y="92"/>
                                <a:pt x="52" y="93"/>
                              </a:cubicBezTo>
                              <a:cubicBezTo>
                                <a:pt x="54" y="104"/>
                                <a:pt x="54" y="104"/>
                                <a:pt x="54" y="104"/>
                              </a:cubicBezTo>
                              <a:cubicBezTo>
                                <a:pt x="55" y="108"/>
                                <a:pt x="60" y="112"/>
                                <a:pt x="64" y="112"/>
                              </a:cubicBezTo>
                              <a:cubicBezTo>
                                <a:pt x="97" y="112"/>
                                <a:pt x="97" y="112"/>
                                <a:pt x="97" y="112"/>
                              </a:cubicBezTo>
                              <a:cubicBezTo>
                                <a:pt x="101" y="112"/>
                                <a:pt x="105" y="108"/>
                                <a:pt x="106" y="104"/>
                              </a:cubicBezTo>
                              <a:cubicBezTo>
                                <a:pt x="109" y="93"/>
                                <a:pt x="109" y="93"/>
                                <a:pt x="109" y="93"/>
                              </a:cubicBezTo>
                              <a:cubicBezTo>
                                <a:pt x="110" y="92"/>
                                <a:pt x="111" y="90"/>
                                <a:pt x="113" y="90"/>
                              </a:cubicBezTo>
                              <a:cubicBezTo>
                                <a:pt x="155" y="90"/>
                                <a:pt x="155" y="90"/>
                                <a:pt x="155" y="90"/>
                              </a:cubicBezTo>
                              <a:lnTo>
                                <a:pt x="155" y="16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0" o:spid="_x0000_s1026" o:spt="100" style="position:absolute;left:0pt;margin-left:0.15pt;margin-top:130.4pt;height:18.35pt;width:17.8pt;z-index:251760640;mso-width-relative:page;mso-height-relative:page;" fillcolor="#626262" filled="t" stroked="f" coordsize="161,166" o:gfxdata="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" path="m60,28c77,10,77,10,77,10c77,76,77,76,77,76c77,78,79,79,80,79c82,79,83,78,83,76c83,10,83,10,83,10c101,28,101,28,101,28c102,29,102,29,103,29c104,29,105,29,105,28c107,27,107,25,105,24c82,1,82,1,82,1c81,0,79,0,78,1c55,24,55,24,55,24c54,25,54,27,55,28c56,29,58,29,60,28xm161,85c134,48,134,48,134,48c133,47,133,47,132,47c94,47,94,47,94,47c92,47,91,48,91,50c91,51,92,53,94,53c130,53,130,53,130,53c152,84,152,84,152,84c113,84,113,84,113,84c109,84,104,88,103,92c101,102,101,102,101,102c100,104,98,106,97,106c64,106,64,106,64,106c62,106,61,104,60,102c57,92,57,92,57,92c56,88,52,84,48,84c8,84,8,84,8,84c31,53,31,53,31,53c67,53,67,53,67,53c69,53,70,51,70,50c70,48,69,47,67,47c29,47,29,47,29,47c28,47,28,47,27,48c0,85,0,85,0,85c0,86,0,87,0,87c0,163,0,163,0,163c0,165,1,166,3,166c158,166,158,166,158,166c160,166,161,165,161,163c161,87,161,87,161,87c161,87,161,86,161,85xm155,160c6,160,6,160,6,160c6,90,6,90,6,90c48,90,48,90,48,90c49,90,51,92,52,93c54,104,54,104,54,104c55,108,60,112,64,112c97,112,97,112,97,112c101,112,105,108,106,104c109,93,109,93,109,93c110,92,111,90,113,90c155,90,155,90,155,90l155,160xe">
                <v:path o:connectlocs="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4737735</wp:posOffset>
                </wp:positionH>
                <wp:positionV relativeFrom="paragraph">
                  <wp:posOffset>1275080</wp:posOffset>
                </wp:positionV>
                <wp:extent cx="227965" cy="213995"/>
                <wp:effectExtent l="0" t="0" r="635" b="14605"/>
                <wp:wrapNone/>
                <wp:docPr id="5177" name="Freeform 111"/>
                <wp:cNvGraphicFramePr/>
                <a:graphic xmlns:a="http://schemas.openxmlformats.org/drawingml/2006/main">
                  <a:graphicData uri="http://schemas.microsoft.com/office/word/2010/wordprocessingShape">
                    <wps:wsp>
                      <wps:cNvSpPr>
                        <a:spLocks noEditPoints="1"/>
                      </wps:cNvSpPr>
                      <wps:spPr bwMode="auto">
                        <a:xfrm>
                          <a:off x="0" y="0"/>
                          <a:ext cx="227970" cy="2136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2" h="152">
                              <a:moveTo>
                                <a:pt x="56" y="51"/>
                              </a:moveTo>
                              <a:cubicBezTo>
                                <a:pt x="55" y="53"/>
                                <a:pt x="55" y="55"/>
                                <a:pt x="56" y="56"/>
                              </a:cubicBezTo>
                              <a:cubicBezTo>
                                <a:pt x="79" y="79"/>
                                <a:pt x="79" y="79"/>
                                <a:pt x="79" y="79"/>
                              </a:cubicBezTo>
                              <a:cubicBezTo>
                                <a:pt x="80" y="79"/>
                                <a:pt x="80" y="79"/>
                                <a:pt x="81" y="79"/>
                              </a:cubicBezTo>
                              <a:cubicBezTo>
                                <a:pt x="82" y="79"/>
                                <a:pt x="83" y="79"/>
                                <a:pt x="83" y="79"/>
                              </a:cubicBezTo>
                              <a:cubicBezTo>
                                <a:pt x="106" y="56"/>
                                <a:pt x="106" y="56"/>
                                <a:pt x="106" y="56"/>
                              </a:cubicBezTo>
                              <a:cubicBezTo>
                                <a:pt x="107" y="55"/>
                                <a:pt x="107" y="53"/>
                                <a:pt x="106" y="52"/>
                              </a:cubicBezTo>
                              <a:cubicBezTo>
                                <a:pt x="105" y="50"/>
                                <a:pt x="103" y="50"/>
                                <a:pt x="102" y="52"/>
                              </a:cubicBezTo>
                              <a:cubicBezTo>
                                <a:pt x="84" y="69"/>
                                <a:pt x="84" y="69"/>
                                <a:pt x="84" y="69"/>
                              </a:cubicBezTo>
                              <a:cubicBezTo>
                                <a:pt x="84" y="3"/>
                                <a:pt x="84" y="3"/>
                                <a:pt x="84" y="3"/>
                              </a:cubicBezTo>
                              <a:cubicBezTo>
                                <a:pt x="84" y="2"/>
                                <a:pt x="83" y="0"/>
                                <a:pt x="81" y="0"/>
                              </a:cubicBezTo>
                              <a:cubicBezTo>
                                <a:pt x="79" y="0"/>
                                <a:pt x="78" y="2"/>
                                <a:pt x="78" y="3"/>
                              </a:cubicBezTo>
                              <a:cubicBezTo>
                                <a:pt x="78" y="69"/>
                                <a:pt x="78" y="69"/>
                                <a:pt x="78" y="69"/>
                              </a:cubicBezTo>
                              <a:cubicBezTo>
                                <a:pt x="60" y="51"/>
                                <a:pt x="60" y="51"/>
                                <a:pt x="60" y="51"/>
                              </a:cubicBezTo>
                              <a:cubicBezTo>
                                <a:pt x="59" y="50"/>
                                <a:pt x="57" y="50"/>
                                <a:pt x="56" y="51"/>
                              </a:cubicBezTo>
                              <a:close/>
                              <a:moveTo>
                                <a:pt x="161" y="71"/>
                              </a:moveTo>
                              <a:cubicBezTo>
                                <a:pt x="135" y="34"/>
                                <a:pt x="135" y="34"/>
                                <a:pt x="135" y="34"/>
                              </a:cubicBezTo>
                              <a:cubicBezTo>
                                <a:pt x="134" y="33"/>
                                <a:pt x="133" y="32"/>
                                <a:pt x="132" y="32"/>
                              </a:cubicBezTo>
                              <a:cubicBezTo>
                                <a:pt x="94" y="32"/>
                                <a:pt x="94" y="32"/>
                                <a:pt x="94" y="32"/>
                              </a:cubicBezTo>
                              <a:cubicBezTo>
                                <a:pt x="93" y="32"/>
                                <a:pt x="91" y="34"/>
                                <a:pt x="91" y="35"/>
                              </a:cubicBezTo>
                              <a:cubicBezTo>
                                <a:pt x="91" y="37"/>
                                <a:pt x="93" y="38"/>
                                <a:pt x="94" y="38"/>
                              </a:cubicBezTo>
                              <a:cubicBezTo>
                                <a:pt x="131" y="38"/>
                                <a:pt x="131" y="38"/>
                                <a:pt x="131" y="38"/>
                              </a:cubicBezTo>
                              <a:cubicBezTo>
                                <a:pt x="153" y="70"/>
                                <a:pt x="153" y="70"/>
                                <a:pt x="153" y="70"/>
                              </a:cubicBezTo>
                              <a:cubicBezTo>
                                <a:pt x="114" y="70"/>
                                <a:pt x="114" y="70"/>
                                <a:pt x="114" y="70"/>
                              </a:cubicBezTo>
                              <a:cubicBezTo>
                                <a:pt x="110" y="70"/>
                                <a:pt x="105" y="73"/>
                                <a:pt x="104" y="78"/>
                              </a:cubicBezTo>
                              <a:cubicBezTo>
                                <a:pt x="101" y="88"/>
                                <a:pt x="101" y="88"/>
                                <a:pt x="101" y="88"/>
                              </a:cubicBezTo>
                              <a:cubicBezTo>
                                <a:pt x="101" y="90"/>
                                <a:pt x="99" y="91"/>
                                <a:pt x="97" y="91"/>
                              </a:cubicBezTo>
                              <a:cubicBezTo>
                                <a:pt x="65" y="91"/>
                                <a:pt x="65" y="91"/>
                                <a:pt x="65" y="91"/>
                              </a:cubicBezTo>
                              <a:cubicBezTo>
                                <a:pt x="63" y="91"/>
                                <a:pt x="61" y="90"/>
                                <a:pt x="61" y="88"/>
                              </a:cubicBezTo>
                              <a:cubicBezTo>
                                <a:pt x="58" y="78"/>
                                <a:pt x="58" y="78"/>
                                <a:pt x="58" y="78"/>
                              </a:cubicBezTo>
                              <a:cubicBezTo>
                                <a:pt x="57" y="73"/>
                                <a:pt x="53" y="70"/>
                                <a:pt x="48" y="70"/>
                              </a:cubicBezTo>
                              <a:cubicBezTo>
                                <a:pt x="9" y="70"/>
                                <a:pt x="9" y="70"/>
                                <a:pt x="9" y="70"/>
                              </a:cubicBezTo>
                              <a:cubicBezTo>
                                <a:pt x="32" y="38"/>
                                <a:pt x="32" y="38"/>
                                <a:pt x="32" y="38"/>
                              </a:cubicBezTo>
                              <a:cubicBezTo>
                                <a:pt x="68" y="38"/>
                                <a:pt x="68" y="38"/>
                                <a:pt x="68" y="38"/>
                              </a:cubicBezTo>
                              <a:cubicBezTo>
                                <a:pt x="70" y="38"/>
                                <a:pt x="71" y="37"/>
                                <a:pt x="71" y="35"/>
                              </a:cubicBezTo>
                              <a:cubicBezTo>
                                <a:pt x="71" y="34"/>
                                <a:pt x="70" y="32"/>
                                <a:pt x="68" y="32"/>
                              </a:cubicBezTo>
                              <a:cubicBezTo>
                                <a:pt x="30" y="32"/>
                                <a:pt x="30" y="32"/>
                                <a:pt x="30" y="32"/>
                              </a:cubicBezTo>
                              <a:cubicBezTo>
                                <a:pt x="29" y="32"/>
                                <a:pt x="28" y="33"/>
                                <a:pt x="28" y="34"/>
                              </a:cubicBezTo>
                              <a:cubicBezTo>
                                <a:pt x="1" y="71"/>
                                <a:pt x="1" y="71"/>
                                <a:pt x="1" y="71"/>
                              </a:cubicBezTo>
                              <a:cubicBezTo>
                                <a:pt x="1" y="72"/>
                                <a:pt x="0" y="72"/>
                                <a:pt x="0" y="73"/>
                              </a:cubicBezTo>
                              <a:cubicBezTo>
                                <a:pt x="0" y="149"/>
                                <a:pt x="0" y="149"/>
                                <a:pt x="0" y="149"/>
                              </a:cubicBezTo>
                              <a:cubicBezTo>
                                <a:pt x="0" y="150"/>
                                <a:pt x="2" y="152"/>
                                <a:pt x="3" y="152"/>
                              </a:cubicBezTo>
                              <a:cubicBezTo>
                                <a:pt x="159" y="152"/>
                                <a:pt x="159" y="152"/>
                                <a:pt x="159" y="152"/>
                              </a:cubicBezTo>
                              <a:cubicBezTo>
                                <a:pt x="161" y="152"/>
                                <a:pt x="162" y="150"/>
                                <a:pt x="162" y="149"/>
                              </a:cubicBezTo>
                              <a:cubicBezTo>
                                <a:pt x="162" y="73"/>
                                <a:pt x="162" y="73"/>
                                <a:pt x="162" y="73"/>
                              </a:cubicBezTo>
                              <a:cubicBezTo>
                                <a:pt x="162" y="72"/>
                                <a:pt x="162" y="72"/>
                                <a:pt x="161" y="71"/>
                              </a:cubicBezTo>
                              <a:close/>
                              <a:moveTo>
                                <a:pt x="156" y="146"/>
                              </a:moveTo>
                              <a:cubicBezTo>
                                <a:pt x="6" y="146"/>
                                <a:pt x="6" y="146"/>
                                <a:pt x="6" y="146"/>
                              </a:cubicBezTo>
                              <a:cubicBezTo>
                                <a:pt x="6" y="76"/>
                                <a:pt x="6" y="76"/>
                                <a:pt x="6" y="76"/>
                              </a:cubicBezTo>
                              <a:cubicBezTo>
                                <a:pt x="48" y="76"/>
                                <a:pt x="48" y="76"/>
                                <a:pt x="48" y="76"/>
                              </a:cubicBezTo>
                              <a:cubicBezTo>
                                <a:pt x="50" y="76"/>
                                <a:pt x="52" y="77"/>
                                <a:pt x="52" y="79"/>
                              </a:cubicBezTo>
                              <a:cubicBezTo>
                                <a:pt x="55" y="90"/>
                                <a:pt x="55" y="90"/>
                                <a:pt x="55" y="90"/>
                              </a:cubicBezTo>
                              <a:cubicBezTo>
                                <a:pt x="56" y="94"/>
                                <a:pt x="61" y="97"/>
                                <a:pt x="65" y="97"/>
                              </a:cubicBezTo>
                              <a:cubicBezTo>
                                <a:pt x="97" y="97"/>
                                <a:pt x="97" y="97"/>
                                <a:pt x="97" y="97"/>
                              </a:cubicBezTo>
                              <a:cubicBezTo>
                                <a:pt x="102" y="97"/>
                                <a:pt x="106" y="94"/>
                                <a:pt x="107" y="90"/>
                              </a:cubicBezTo>
                              <a:cubicBezTo>
                                <a:pt x="110" y="79"/>
                                <a:pt x="110" y="79"/>
                                <a:pt x="110" y="79"/>
                              </a:cubicBezTo>
                              <a:cubicBezTo>
                                <a:pt x="110" y="77"/>
                                <a:pt x="112" y="76"/>
                                <a:pt x="114" y="76"/>
                              </a:cubicBezTo>
                              <a:cubicBezTo>
                                <a:pt x="156" y="76"/>
                                <a:pt x="156" y="76"/>
                                <a:pt x="156" y="76"/>
                              </a:cubicBezTo>
                              <a:lnTo>
                                <a:pt x="156" y="146"/>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1" o:spid="_x0000_s1026" o:spt="100" style="position:absolute;left:0pt;margin-left:373.05pt;margin-top:100.4pt;height:16.85pt;width:17.95pt;z-index:251759616;mso-width-relative:page;mso-height-relative:page;" fillcolor="#626262" filled="t" stroked="f" coordsize="162,152" o:gfxdata="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" path="m56,51c55,53,55,55,56,56c79,79,79,79,79,79c80,79,80,79,81,79c82,79,83,79,83,79c106,56,106,56,106,56c107,55,107,53,106,52c105,50,103,50,102,52c84,69,84,69,84,69c84,3,84,3,84,3c84,2,83,0,81,0c79,0,78,2,78,3c78,69,78,69,78,69c60,51,60,51,60,51c59,50,57,50,56,51xm161,71c135,34,135,34,135,34c134,33,133,32,132,32c94,32,94,32,94,32c93,32,91,34,91,35c91,37,93,38,94,38c131,38,131,38,131,38c153,70,153,70,153,70c114,70,114,70,114,70c110,70,105,73,104,78c101,88,101,88,101,88c101,90,99,91,97,91c65,91,65,91,65,91c63,91,61,90,61,88c58,78,58,78,58,78c57,73,53,70,48,70c9,70,9,70,9,70c32,38,32,38,32,38c68,38,68,38,68,38c70,38,71,37,71,35c71,34,70,32,68,32c30,32,30,32,30,32c29,32,28,33,28,34c1,71,1,71,1,71c1,72,0,72,0,73c0,149,0,149,0,149c0,150,2,152,3,152c159,152,159,152,159,152c161,152,162,150,162,149c162,73,162,73,162,73c162,72,162,72,161,71xm156,146c6,146,6,146,6,146c6,76,6,76,6,76c48,76,48,76,48,76c50,76,52,77,52,79c55,90,55,90,55,90c56,94,61,97,65,97c97,97,97,97,97,97c102,97,106,94,107,90c110,79,110,79,110,79c110,77,112,76,114,76c156,76,156,76,156,76l156,146xe">
                <v:path o:connectlocs="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4366260</wp:posOffset>
                </wp:positionH>
                <wp:positionV relativeFrom="paragraph">
                  <wp:posOffset>1285240</wp:posOffset>
                </wp:positionV>
                <wp:extent cx="216535" cy="194310"/>
                <wp:effectExtent l="0" t="0" r="12065" b="15875"/>
                <wp:wrapNone/>
                <wp:docPr id="5178" name="Freeform 112"/>
                <wp:cNvGraphicFramePr/>
                <a:graphic xmlns:a="http://schemas.openxmlformats.org/drawingml/2006/main">
                  <a:graphicData uri="http://schemas.microsoft.com/office/word/2010/wordprocessingShape">
                    <wps:wsp>
                      <wps:cNvSpPr>
                        <a:spLocks noEditPoints="1"/>
                      </wps:cNvSpPr>
                      <wps:spPr bwMode="auto">
                        <a:xfrm>
                          <a:off x="0" y="0"/>
                          <a:ext cx="216661" cy="19403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4" h="138">
                              <a:moveTo>
                                <a:pt x="44" y="40"/>
                              </a:moveTo>
                              <a:cubicBezTo>
                                <a:pt x="74" y="10"/>
                                <a:pt x="74" y="10"/>
                                <a:pt x="74" y="10"/>
                              </a:cubicBezTo>
                              <a:cubicBezTo>
                                <a:pt x="74" y="92"/>
                                <a:pt x="74" y="92"/>
                                <a:pt x="74" y="92"/>
                              </a:cubicBezTo>
                              <a:cubicBezTo>
                                <a:pt x="74" y="94"/>
                                <a:pt x="75" y="95"/>
                                <a:pt x="77" y="95"/>
                              </a:cubicBezTo>
                              <a:cubicBezTo>
                                <a:pt x="79" y="95"/>
                                <a:pt x="80" y="94"/>
                                <a:pt x="80" y="92"/>
                              </a:cubicBezTo>
                              <a:cubicBezTo>
                                <a:pt x="80" y="10"/>
                                <a:pt x="80" y="10"/>
                                <a:pt x="80" y="10"/>
                              </a:cubicBezTo>
                              <a:cubicBezTo>
                                <a:pt x="110" y="40"/>
                                <a:pt x="110" y="40"/>
                                <a:pt x="110" y="40"/>
                              </a:cubicBezTo>
                              <a:cubicBezTo>
                                <a:pt x="110" y="41"/>
                                <a:pt x="111" y="41"/>
                                <a:pt x="112" y="41"/>
                              </a:cubicBezTo>
                              <a:cubicBezTo>
                                <a:pt x="113" y="41"/>
                                <a:pt x="113" y="41"/>
                                <a:pt x="114" y="40"/>
                              </a:cubicBezTo>
                              <a:cubicBezTo>
                                <a:pt x="115" y="39"/>
                                <a:pt x="115" y="37"/>
                                <a:pt x="114" y="36"/>
                              </a:cubicBezTo>
                              <a:cubicBezTo>
                                <a:pt x="79" y="1"/>
                                <a:pt x="79" y="1"/>
                                <a:pt x="79" y="1"/>
                              </a:cubicBezTo>
                              <a:cubicBezTo>
                                <a:pt x="78" y="0"/>
                                <a:pt x="76" y="0"/>
                                <a:pt x="75" y="1"/>
                              </a:cubicBezTo>
                              <a:cubicBezTo>
                                <a:pt x="40" y="36"/>
                                <a:pt x="40" y="36"/>
                                <a:pt x="40" y="36"/>
                              </a:cubicBezTo>
                              <a:cubicBezTo>
                                <a:pt x="39" y="37"/>
                                <a:pt x="39" y="39"/>
                                <a:pt x="40" y="40"/>
                              </a:cubicBezTo>
                              <a:cubicBezTo>
                                <a:pt x="41" y="41"/>
                                <a:pt x="43" y="41"/>
                                <a:pt x="44" y="40"/>
                              </a:cubicBezTo>
                              <a:close/>
                              <a:moveTo>
                                <a:pt x="151" y="70"/>
                              </a:moveTo>
                              <a:cubicBezTo>
                                <a:pt x="149" y="70"/>
                                <a:pt x="148" y="71"/>
                                <a:pt x="148" y="73"/>
                              </a:cubicBezTo>
                              <a:cubicBezTo>
                                <a:pt x="148" y="132"/>
                                <a:pt x="148" y="132"/>
                                <a:pt x="148" y="132"/>
                              </a:cubicBezTo>
                              <a:cubicBezTo>
                                <a:pt x="6" y="132"/>
                                <a:pt x="6" y="132"/>
                                <a:pt x="6" y="132"/>
                              </a:cubicBezTo>
                              <a:cubicBezTo>
                                <a:pt x="6" y="73"/>
                                <a:pt x="6" y="73"/>
                                <a:pt x="6" y="73"/>
                              </a:cubicBezTo>
                              <a:cubicBezTo>
                                <a:pt x="6" y="71"/>
                                <a:pt x="5" y="70"/>
                                <a:pt x="3" y="70"/>
                              </a:cubicBezTo>
                              <a:cubicBezTo>
                                <a:pt x="2" y="70"/>
                                <a:pt x="0" y="71"/>
                                <a:pt x="0" y="73"/>
                              </a:cubicBezTo>
                              <a:cubicBezTo>
                                <a:pt x="0" y="135"/>
                                <a:pt x="0" y="135"/>
                                <a:pt x="0" y="135"/>
                              </a:cubicBezTo>
                              <a:cubicBezTo>
                                <a:pt x="0" y="136"/>
                                <a:pt x="2" y="138"/>
                                <a:pt x="3" y="138"/>
                              </a:cubicBezTo>
                              <a:cubicBezTo>
                                <a:pt x="151" y="138"/>
                                <a:pt x="151" y="138"/>
                                <a:pt x="151" y="138"/>
                              </a:cubicBezTo>
                              <a:cubicBezTo>
                                <a:pt x="152" y="138"/>
                                <a:pt x="154" y="136"/>
                                <a:pt x="154" y="135"/>
                              </a:cubicBezTo>
                              <a:cubicBezTo>
                                <a:pt x="154" y="73"/>
                                <a:pt x="154" y="73"/>
                                <a:pt x="154" y="73"/>
                              </a:cubicBezTo>
                              <a:cubicBezTo>
                                <a:pt x="154" y="71"/>
                                <a:pt x="152" y="70"/>
                                <a:pt x="151" y="7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2" o:spid="_x0000_s1026" o:spt="100" style="position:absolute;left:0pt;margin-left:343.8pt;margin-top:101.2pt;height:15.3pt;width:17.05pt;z-index:251758592;mso-width-relative:page;mso-height-relative:page;" fillcolor="#626262" filled="t" stroked="f" coordsize="154,138" o:gfxdata="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AAAAAGRycy9QSwECFAAUAAAACACHTuJADtR3odoAAAALAQAADwAAAAAAAAABACAA&#10;AAAiAAAAZHJzL2Rvd25yZXYueG1sUEsBAhQAFAAAAAgAh07iQL2mi1SbBQAASRwAAA4AAAAAAAAA&#10;AQAgAAAAKQEAAGRycy9lMm9Eb2MueG1sUEsFBgAAAAAGAAYAWQEAADYJAAAAAA==&#10;" path="m44,40c74,10,74,10,74,10c74,92,74,92,74,92c74,94,75,95,77,95c79,95,80,94,80,92c80,10,80,10,80,10c110,40,110,40,110,40c110,41,111,41,112,41c113,41,113,41,114,40c115,39,115,37,114,36c79,1,79,1,79,1c78,0,76,0,75,1c40,36,40,36,40,36c39,37,39,39,40,40c41,41,43,41,44,40xm151,70c149,70,148,71,148,73c148,132,148,132,148,132c6,132,6,132,6,132c6,73,6,73,6,73c6,71,5,70,3,70c2,70,0,71,0,73c0,135,0,135,0,135c0,136,2,138,3,138c151,138,151,138,151,138c152,138,154,136,154,135c154,73,154,73,154,73c154,71,152,70,151,70xe">
                <v:path o:connectlocs="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4008120</wp:posOffset>
                </wp:positionH>
                <wp:positionV relativeFrom="paragraph">
                  <wp:posOffset>1275715</wp:posOffset>
                </wp:positionV>
                <wp:extent cx="215265" cy="194310"/>
                <wp:effectExtent l="0" t="0" r="13335" b="15240"/>
                <wp:wrapNone/>
                <wp:docPr id="5179" name="Freeform 113"/>
                <wp:cNvGraphicFramePr/>
                <a:graphic xmlns:a="http://schemas.openxmlformats.org/drawingml/2006/main">
                  <a:graphicData uri="http://schemas.microsoft.com/office/word/2010/wordprocessingShape">
                    <wps:wsp>
                      <wps:cNvSpPr>
                        <a:spLocks noEditPoints="1"/>
                      </wps:cNvSpPr>
                      <wps:spPr bwMode="auto">
                        <a:xfrm>
                          <a:off x="0" y="0"/>
                          <a:ext cx="215470" cy="19403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3" h="138">
                              <a:moveTo>
                                <a:pt x="150" y="70"/>
                              </a:moveTo>
                              <a:cubicBezTo>
                                <a:pt x="149" y="70"/>
                                <a:pt x="147" y="71"/>
                                <a:pt x="147" y="73"/>
                              </a:cubicBezTo>
                              <a:cubicBezTo>
                                <a:pt x="147" y="132"/>
                                <a:pt x="147" y="132"/>
                                <a:pt x="147" y="132"/>
                              </a:cubicBezTo>
                              <a:cubicBezTo>
                                <a:pt x="6" y="132"/>
                                <a:pt x="6" y="132"/>
                                <a:pt x="6" y="132"/>
                              </a:cubicBezTo>
                              <a:cubicBezTo>
                                <a:pt x="6" y="73"/>
                                <a:pt x="6" y="73"/>
                                <a:pt x="6" y="73"/>
                              </a:cubicBezTo>
                              <a:cubicBezTo>
                                <a:pt x="6" y="71"/>
                                <a:pt x="5" y="70"/>
                                <a:pt x="3" y="70"/>
                              </a:cubicBezTo>
                              <a:cubicBezTo>
                                <a:pt x="1" y="70"/>
                                <a:pt x="0" y="71"/>
                                <a:pt x="0" y="73"/>
                              </a:cubicBezTo>
                              <a:cubicBezTo>
                                <a:pt x="0" y="135"/>
                                <a:pt x="0" y="135"/>
                                <a:pt x="0" y="135"/>
                              </a:cubicBezTo>
                              <a:cubicBezTo>
                                <a:pt x="0" y="136"/>
                                <a:pt x="1" y="138"/>
                                <a:pt x="3" y="138"/>
                              </a:cubicBezTo>
                              <a:cubicBezTo>
                                <a:pt x="150" y="138"/>
                                <a:pt x="150" y="138"/>
                                <a:pt x="150" y="138"/>
                              </a:cubicBezTo>
                              <a:cubicBezTo>
                                <a:pt x="152" y="138"/>
                                <a:pt x="153" y="136"/>
                                <a:pt x="153" y="135"/>
                              </a:cubicBezTo>
                              <a:cubicBezTo>
                                <a:pt x="153" y="73"/>
                                <a:pt x="153" y="73"/>
                                <a:pt x="153" y="73"/>
                              </a:cubicBezTo>
                              <a:cubicBezTo>
                                <a:pt x="153" y="71"/>
                                <a:pt x="152" y="70"/>
                                <a:pt x="150" y="70"/>
                              </a:cubicBezTo>
                              <a:close/>
                              <a:moveTo>
                                <a:pt x="75" y="94"/>
                              </a:moveTo>
                              <a:cubicBezTo>
                                <a:pt x="75" y="95"/>
                                <a:pt x="76" y="95"/>
                                <a:pt x="77" y="95"/>
                              </a:cubicBezTo>
                              <a:cubicBezTo>
                                <a:pt x="77" y="95"/>
                                <a:pt x="78" y="95"/>
                                <a:pt x="79" y="94"/>
                              </a:cubicBezTo>
                              <a:cubicBezTo>
                                <a:pt x="114" y="60"/>
                                <a:pt x="114" y="60"/>
                                <a:pt x="114" y="60"/>
                              </a:cubicBezTo>
                              <a:cubicBezTo>
                                <a:pt x="115" y="58"/>
                                <a:pt x="115" y="57"/>
                                <a:pt x="114" y="55"/>
                              </a:cubicBezTo>
                              <a:cubicBezTo>
                                <a:pt x="113" y="54"/>
                                <a:pt x="111" y="54"/>
                                <a:pt x="110" y="55"/>
                              </a:cubicBezTo>
                              <a:cubicBezTo>
                                <a:pt x="80" y="85"/>
                                <a:pt x="80" y="85"/>
                                <a:pt x="80" y="85"/>
                              </a:cubicBezTo>
                              <a:cubicBezTo>
                                <a:pt x="80" y="3"/>
                                <a:pt x="80" y="3"/>
                                <a:pt x="80" y="3"/>
                              </a:cubicBezTo>
                              <a:cubicBezTo>
                                <a:pt x="80" y="2"/>
                                <a:pt x="78" y="0"/>
                                <a:pt x="77" y="0"/>
                              </a:cubicBezTo>
                              <a:cubicBezTo>
                                <a:pt x="75" y="0"/>
                                <a:pt x="74" y="2"/>
                                <a:pt x="74" y="3"/>
                              </a:cubicBezTo>
                              <a:cubicBezTo>
                                <a:pt x="74" y="85"/>
                                <a:pt x="74" y="85"/>
                                <a:pt x="74" y="85"/>
                              </a:cubicBezTo>
                              <a:cubicBezTo>
                                <a:pt x="44" y="55"/>
                                <a:pt x="44" y="55"/>
                                <a:pt x="44" y="55"/>
                              </a:cubicBezTo>
                              <a:cubicBezTo>
                                <a:pt x="43" y="54"/>
                                <a:pt x="41" y="54"/>
                                <a:pt x="40" y="55"/>
                              </a:cubicBezTo>
                              <a:cubicBezTo>
                                <a:pt x="38" y="57"/>
                                <a:pt x="38" y="58"/>
                                <a:pt x="40" y="60"/>
                              </a:cubicBezTo>
                              <a:lnTo>
                                <a:pt x="75" y="9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3" o:spid="_x0000_s1026" o:spt="100" style="position:absolute;left:0pt;margin-left:315.6pt;margin-top:100.45pt;height:15.3pt;width:16.95pt;z-index:251757568;mso-width-relative:page;mso-height-relative:page;" fillcolor="#626262" filled="t" stroked="f" coordsize="153,138" o:gfxdata="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1uqcX9oAAAALAQAADwAAAAAAAAABACAAAAAiAAAAZHJzL2Rv&#10;d25yZXYueG1sUEsBAhQAFAAAAAgAh07iQAUGVXePBQAADRwAAA4AAAAAAAAAAQAgAAAAKQEAAGRy&#10;cy9lMm9Eb2MueG1sUEsFBgAAAAAGAAYAWQEAACoJAAAAAA==&#10;" path="m150,70c149,70,147,71,147,73c147,132,147,132,147,132c6,132,6,132,6,132c6,73,6,73,6,73c6,71,5,70,3,70c1,70,0,71,0,73c0,135,0,135,0,135c0,136,1,138,3,138c150,138,150,138,150,138c152,138,153,136,153,135c153,73,153,73,153,73c153,71,152,70,150,70xm75,94c75,95,76,95,77,95c77,95,78,95,79,94c114,60,114,60,114,60c115,58,115,57,114,55c113,54,111,54,110,55c80,85,80,85,80,85c80,3,80,3,80,3c80,2,78,0,77,0c75,0,74,2,74,3c74,85,74,85,74,85c44,55,44,55,44,55c43,54,41,54,40,55c38,57,38,58,40,60l75,94xe">
                <v:path o:connectlocs="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3651885</wp:posOffset>
                </wp:positionH>
                <wp:positionV relativeFrom="paragraph">
                  <wp:posOffset>1310640</wp:posOffset>
                </wp:positionV>
                <wp:extent cx="250825" cy="180340"/>
                <wp:effectExtent l="0" t="0" r="15875" b="10160"/>
                <wp:wrapNone/>
                <wp:docPr id="5180" name="Freeform 114"/>
                <wp:cNvGraphicFramePr/>
                <a:graphic xmlns:a="http://schemas.openxmlformats.org/drawingml/2006/main">
                  <a:graphicData uri="http://schemas.microsoft.com/office/word/2010/wordprocessingShape">
                    <wps:wsp>
                      <wps:cNvSpPr>
                        <a:spLocks noEditPoints="1"/>
                      </wps:cNvSpPr>
                      <wps:spPr bwMode="auto">
                        <a:xfrm>
                          <a:off x="0" y="0"/>
                          <a:ext cx="250589" cy="18034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28">
                              <a:moveTo>
                                <a:pt x="86" y="40"/>
                              </a:moveTo>
                              <a:cubicBezTo>
                                <a:pt x="86" y="3"/>
                                <a:pt x="86" y="3"/>
                                <a:pt x="86" y="3"/>
                              </a:cubicBezTo>
                              <a:cubicBezTo>
                                <a:pt x="86" y="2"/>
                                <a:pt x="86" y="1"/>
                                <a:pt x="84" y="1"/>
                              </a:cubicBezTo>
                              <a:cubicBezTo>
                                <a:pt x="84" y="1"/>
                                <a:pt x="83" y="0"/>
                                <a:pt x="81" y="0"/>
                              </a:cubicBezTo>
                              <a:cubicBezTo>
                                <a:pt x="79" y="0"/>
                                <a:pt x="76" y="1"/>
                                <a:pt x="72" y="3"/>
                              </a:cubicBezTo>
                              <a:cubicBezTo>
                                <a:pt x="6" y="46"/>
                                <a:pt x="6" y="46"/>
                                <a:pt x="6" y="46"/>
                              </a:cubicBezTo>
                              <a:cubicBezTo>
                                <a:pt x="2" y="49"/>
                                <a:pt x="0" y="53"/>
                                <a:pt x="0" y="57"/>
                              </a:cubicBezTo>
                              <a:cubicBezTo>
                                <a:pt x="0" y="62"/>
                                <a:pt x="2" y="67"/>
                                <a:pt x="6" y="70"/>
                              </a:cubicBezTo>
                              <a:cubicBezTo>
                                <a:pt x="72" y="110"/>
                                <a:pt x="72" y="110"/>
                                <a:pt x="72" y="110"/>
                              </a:cubicBezTo>
                              <a:cubicBezTo>
                                <a:pt x="75" y="112"/>
                                <a:pt x="79" y="113"/>
                                <a:pt x="82" y="113"/>
                              </a:cubicBezTo>
                              <a:cubicBezTo>
                                <a:pt x="83" y="113"/>
                                <a:pt x="84" y="113"/>
                                <a:pt x="84" y="113"/>
                              </a:cubicBezTo>
                              <a:cubicBezTo>
                                <a:pt x="85" y="113"/>
                                <a:pt x="86" y="111"/>
                                <a:pt x="86" y="110"/>
                              </a:cubicBezTo>
                              <a:cubicBezTo>
                                <a:pt x="86" y="74"/>
                                <a:pt x="86" y="74"/>
                                <a:pt x="86" y="74"/>
                              </a:cubicBezTo>
                              <a:cubicBezTo>
                                <a:pt x="160" y="75"/>
                                <a:pt x="171" y="123"/>
                                <a:pt x="172" y="126"/>
                              </a:cubicBezTo>
                              <a:cubicBezTo>
                                <a:pt x="172" y="127"/>
                                <a:pt x="173" y="128"/>
                                <a:pt x="175" y="128"/>
                              </a:cubicBezTo>
                              <a:cubicBezTo>
                                <a:pt x="175" y="128"/>
                                <a:pt x="175" y="128"/>
                                <a:pt x="175" y="128"/>
                              </a:cubicBezTo>
                              <a:cubicBezTo>
                                <a:pt x="176" y="128"/>
                                <a:pt x="178" y="126"/>
                                <a:pt x="178" y="125"/>
                              </a:cubicBezTo>
                              <a:cubicBezTo>
                                <a:pt x="178" y="50"/>
                                <a:pt x="111" y="41"/>
                                <a:pt x="86" y="40"/>
                              </a:cubicBezTo>
                              <a:close/>
                              <a:moveTo>
                                <a:pt x="161" y="96"/>
                              </a:moveTo>
                              <a:cubicBezTo>
                                <a:pt x="149" y="83"/>
                                <a:pt x="126" y="68"/>
                                <a:pt x="83" y="68"/>
                              </a:cubicBezTo>
                              <a:cubicBezTo>
                                <a:pt x="82" y="68"/>
                                <a:pt x="80" y="69"/>
                                <a:pt x="80" y="71"/>
                              </a:cubicBezTo>
                              <a:cubicBezTo>
                                <a:pt x="80" y="107"/>
                                <a:pt x="80" y="107"/>
                                <a:pt x="80" y="107"/>
                              </a:cubicBezTo>
                              <a:cubicBezTo>
                                <a:pt x="79" y="107"/>
                                <a:pt x="77" y="106"/>
                                <a:pt x="75" y="105"/>
                              </a:cubicBezTo>
                              <a:cubicBezTo>
                                <a:pt x="9" y="64"/>
                                <a:pt x="9" y="64"/>
                                <a:pt x="9" y="64"/>
                              </a:cubicBezTo>
                              <a:cubicBezTo>
                                <a:pt x="7" y="63"/>
                                <a:pt x="6" y="60"/>
                                <a:pt x="6" y="57"/>
                              </a:cubicBezTo>
                              <a:cubicBezTo>
                                <a:pt x="6" y="55"/>
                                <a:pt x="7" y="53"/>
                                <a:pt x="9" y="51"/>
                              </a:cubicBezTo>
                              <a:cubicBezTo>
                                <a:pt x="75" y="8"/>
                                <a:pt x="75" y="8"/>
                                <a:pt x="75" y="8"/>
                              </a:cubicBezTo>
                              <a:cubicBezTo>
                                <a:pt x="77" y="7"/>
                                <a:pt x="79" y="6"/>
                                <a:pt x="80" y="6"/>
                              </a:cubicBezTo>
                              <a:cubicBezTo>
                                <a:pt x="80" y="43"/>
                                <a:pt x="80" y="43"/>
                                <a:pt x="80" y="43"/>
                              </a:cubicBezTo>
                              <a:cubicBezTo>
                                <a:pt x="80" y="45"/>
                                <a:pt x="82" y="46"/>
                                <a:pt x="83" y="46"/>
                              </a:cubicBezTo>
                              <a:cubicBezTo>
                                <a:pt x="147" y="46"/>
                                <a:pt x="165" y="81"/>
                                <a:pt x="170" y="107"/>
                              </a:cubicBezTo>
                              <a:cubicBezTo>
                                <a:pt x="168" y="104"/>
                                <a:pt x="165" y="100"/>
                                <a:pt x="161" y="9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4" o:spid="_x0000_s1026" o:spt="100" style="position:absolute;left:0pt;margin-left:287.55pt;margin-top:103.2pt;height:14.2pt;width:19.75pt;z-index:251756544;mso-width-relative:page;mso-height-relative:page;" fillcolor="#626262" filled="t" stroked="f" coordsize="178,128" o:gfxdata="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D9hgU9sAAAALAQAADwAAAAAAAAABACAAAAAi&#10;AAAAZHJzL2Rvd25yZXYueG1sUEsBAhQAFAAAAAgAh07iQEZJXSZCBgAArx8AAA4AAAAAAAAAAQAg&#10;AAAAKgEAAGRycy9lMm9Eb2MueG1sUEsFBgAAAAAGAAYAWQEAAN4JAAAAAA==&#10;" path="m86,40c86,3,86,3,86,3c86,2,86,1,84,1c84,1,83,0,81,0c79,0,76,1,72,3c6,46,6,46,6,46c2,49,0,53,0,57c0,62,2,67,6,70c72,110,72,110,72,110c75,112,79,113,82,113c83,113,84,113,84,113c85,113,86,111,86,110c86,74,86,74,86,74c160,75,171,123,172,126c172,127,173,128,175,128c175,128,175,128,175,128c176,128,178,126,178,125c178,50,111,41,86,40xm161,96c149,83,126,68,83,68c82,68,80,69,80,71c80,107,80,107,80,107c79,107,77,106,75,105c9,64,9,64,9,64c7,63,6,60,6,57c6,55,7,53,9,51c75,8,75,8,75,8c77,7,79,6,80,6c80,43,80,43,80,43c80,45,82,46,83,46c147,46,165,81,170,107c168,104,165,100,161,96xe">
                <v:path o:connectlocs="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176988"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3369310</wp:posOffset>
                </wp:positionH>
                <wp:positionV relativeFrom="paragraph">
                  <wp:posOffset>1212215</wp:posOffset>
                </wp:positionV>
                <wp:extent cx="193040" cy="281305"/>
                <wp:effectExtent l="0" t="0" r="16510" b="5080"/>
                <wp:wrapNone/>
                <wp:docPr id="5181" name="Freeform 115"/>
                <wp:cNvGraphicFramePr/>
                <a:graphic xmlns:a="http://schemas.openxmlformats.org/drawingml/2006/main">
                  <a:graphicData uri="http://schemas.microsoft.com/office/word/2010/wordprocessingShape">
                    <wps:wsp>
                      <wps:cNvSpPr>
                        <a:spLocks noEditPoints="1"/>
                      </wps:cNvSpPr>
                      <wps:spPr bwMode="auto">
                        <a:xfrm>
                          <a:off x="0" y="0"/>
                          <a:ext cx="192852" cy="28153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7" h="200">
                              <a:moveTo>
                                <a:pt x="39" y="111"/>
                              </a:moveTo>
                              <a:cubicBezTo>
                                <a:pt x="40" y="111"/>
                                <a:pt x="42" y="109"/>
                                <a:pt x="42" y="108"/>
                              </a:cubicBezTo>
                              <a:cubicBezTo>
                                <a:pt x="42" y="41"/>
                                <a:pt x="42" y="41"/>
                                <a:pt x="42" y="41"/>
                              </a:cubicBezTo>
                              <a:cubicBezTo>
                                <a:pt x="42" y="35"/>
                                <a:pt x="47" y="29"/>
                                <a:pt x="53" y="29"/>
                              </a:cubicBezTo>
                              <a:cubicBezTo>
                                <a:pt x="125" y="29"/>
                                <a:pt x="125" y="29"/>
                                <a:pt x="125" y="29"/>
                              </a:cubicBezTo>
                              <a:cubicBezTo>
                                <a:pt x="106" y="48"/>
                                <a:pt x="106" y="48"/>
                                <a:pt x="106" y="48"/>
                              </a:cubicBezTo>
                              <a:cubicBezTo>
                                <a:pt x="105" y="49"/>
                                <a:pt x="105" y="51"/>
                                <a:pt x="106" y="52"/>
                              </a:cubicBezTo>
                              <a:cubicBezTo>
                                <a:pt x="107" y="53"/>
                                <a:pt x="108" y="53"/>
                                <a:pt x="108" y="53"/>
                              </a:cubicBezTo>
                              <a:cubicBezTo>
                                <a:pt x="109" y="53"/>
                                <a:pt x="110" y="53"/>
                                <a:pt x="111" y="52"/>
                              </a:cubicBezTo>
                              <a:cubicBezTo>
                                <a:pt x="134" y="29"/>
                                <a:pt x="134" y="29"/>
                                <a:pt x="134" y="29"/>
                              </a:cubicBezTo>
                              <a:cubicBezTo>
                                <a:pt x="135" y="27"/>
                                <a:pt x="135" y="26"/>
                                <a:pt x="134" y="24"/>
                              </a:cubicBezTo>
                              <a:cubicBezTo>
                                <a:pt x="111" y="1"/>
                                <a:pt x="111" y="1"/>
                                <a:pt x="111" y="1"/>
                              </a:cubicBezTo>
                              <a:cubicBezTo>
                                <a:pt x="109" y="0"/>
                                <a:pt x="108" y="0"/>
                                <a:pt x="106" y="1"/>
                              </a:cubicBezTo>
                              <a:cubicBezTo>
                                <a:pt x="105" y="2"/>
                                <a:pt x="105" y="4"/>
                                <a:pt x="106" y="5"/>
                              </a:cubicBezTo>
                              <a:cubicBezTo>
                                <a:pt x="124" y="23"/>
                                <a:pt x="124" y="23"/>
                                <a:pt x="124" y="23"/>
                              </a:cubicBezTo>
                              <a:cubicBezTo>
                                <a:pt x="53" y="23"/>
                                <a:pt x="53" y="23"/>
                                <a:pt x="53" y="23"/>
                              </a:cubicBezTo>
                              <a:cubicBezTo>
                                <a:pt x="44" y="23"/>
                                <a:pt x="36" y="31"/>
                                <a:pt x="36" y="41"/>
                              </a:cubicBezTo>
                              <a:cubicBezTo>
                                <a:pt x="36" y="108"/>
                                <a:pt x="36" y="108"/>
                                <a:pt x="36" y="108"/>
                              </a:cubicBezTo>
                              <a:cubicBezTo>
                                <a:pt x="36" y="109"/>
                                <a:pt x="37" y="111"/>
                                <a:pt x="39" y="111"/>
                              </a:cubicBezTo>
                              <a:close/>
                              <a:moveTo>
                                <a:pt x="134" y="74"/>
                              </a:moveTo>
                              <a:cubicBezTo>
                                <a:pt x="58" y="74"/>
                                <a:pt x="58" y="74"/>
                                <a:pt x="58" y="74"/>
                              </a:cubicBezTo>
                              <a:cubicBezTo>
                                <a:pt x="56" y="74"/>
                                <a:pt x="55" y="75"/>
                                <a:pt x="55" y="77"/>
                              </a:cubicBezTo>
                              <a:cubicBezTo>
                                <a:pt x="55" y="78"/>
                                <a:pt x="56" y="80"/>
                                <a:pt x="58" y="80"/>
                              </a:cubicBezTo>
                              <a:cubicBezTo>
                                <a:pt x="131" y="80"/>
                                <a:pt x="131" y="80"/>
                                <a:pt x="131" y="80"/>
                              </a:cubicBezTo>
                              <a:cubicBezTo>
                                <a:pt x="131" y="194"/>
                                <a:pt x="131" y="194"/>
                                <a:pt x="131" y="194"/>
                              </a:cubicBezTo>
                              <a:cubicBezTo>
                                <a:pt x="6" y="194"/>
                                <a:pt x="6" y="194"/>
                                <a:pt x="6" y="194"/>
                              </a:cubicBezTo>
                              <a:cubicBezTo>
                                <a:pt x="6" y="80"/>
                                <a:pt x="6" y="80"/>
                                <a:pt x="6" y="80"/>
                              </a:cubicBezTo>
                              <a:cubicBezTo>
                                <a:pt x="20" y="80"/>
                                <a:pt x="20" y="80"/>
                                <a:pt x="20" y="80"/>
                              </a:cubicBezTo>
                              <a:cubicBezTo>
                                <a:pt x="21" y="80"/>
                                <a:pt x="23" y="78"/>
                                <a:pt x="23" y="77"/>
                              </a:cubicBezTo>
                              <a:cubicBezTo>
                                <a:pt x="23" y="75"/>
                                <a:pt x="21" y="74"/>
                                <a:pt x="20" y="74"/>
                              </a:cubicBezTo>
                              <a:cubicBezTo>
                                <a:pt x="3" y="74"/>
                                <a:pt x="3" y="74"/>
                                <a:pt x="3" y="74"/>
                              </a:cubicBezTo>
                              <a:cubicBezTo>
                                <a:pt x="1" y="74"/>
                                <a:pt x="0" y="75"/>
                                <a:pt x="0" y="77"/>
                              </a:cubicBezTo>
                              <a:cubicBezTo>
                                <a:pt x="0" y="197"/>
                                <a:pt x="0" y="197"/>
                                <a:pt x="0" y="197"/>
                              </a:cubicBezTo>
                              <a:cubicBezTo>
                                <a:pt x="0" y="199"/>
                                <a:pt x="1" y="200"/>
                                <a:pt x="3" y="200"/>
                              </a:cubicBezTo>
                              <a:cubicBezTo>
                                <a:pt x="134" y="200"/>
                                <a:pt x="134" y="200"/>
                                <a:pt x="134" y="200"/>
                              </a:cubicBezTo>
                              <a:cubicBezTo>
                                <a:pt x="136" y="200"/>
                                <a:pt x="137" y="199"/>
                                <a:pt x="137" y="197"/>
                              </a:cubicBezTo>
                              <a:cubicBezTo>
                                <a:pt x="137" y="77"/>
                                <a:pt x="137" y="77"/>
                                <a:pt x="137" y="77"/>
                              </a:cubicBezTo>
                              <a:cubicBezTo>
                                <a:pt x="137" y="75"/>
                                <a:pt x="136" y="74"/>
                                <a:pt x="134" y="7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5" o:spid="_x0000_s1026" o:spt="100" style="position:absolute;left:0pt;margin-left:265.3pt;margin-top:95.45pt;height:22.15pt;width:15.2pt;z-index:251755520;mso-width-relative:page;mso-height-relative:page;" fillcolor="#626262" filled="t" stroked="f" coordsize="137,200" o:gfxdata="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GLaUQNsAAAALAQAADwAAAAAAAAABACAAAAAiAAAAZHJzL2Rvd25yZXYueG1sUEsBAhQAFAAA&#10;AAgAh07iQNzq8GOZBgAA8yQAAA4AAAAAAAAAAQAgAAAAKgEAAGRycy9lMm9Eb2MueG1sUEsFBgAA&#10;AAAGAAYAWQEAADUKAAAAAA==&#10;" path="m39,111c40,111,42,109,42,108c42,41,42,41,42,41c42,35,47,29,53,29c125,29,125,29,125,29c106,48,106,48,106,48c105,49,105,51,106,52c107,53,108,53,108,53c109,53,110,53,111,52c134,29,134,29,134,29c135,27,135,26,134,24c111,1,111,1,111,1c109,0,108,0,106,1c105,2,105,4,106,5c124,23,124,23,124,23c53,23,53,23,53,23c44,23,36,31,36,41c36,108,36,108,36,108c36,109,37,111,39,111xm134,74c58,74,58,74,58,74c56,74,55,75,55,77c55,78,56,80,58,80c131,80,131,80,131,80c131,194,131,194,131,194c6,194,6,194,6,194c6,80,6,80,6,80c20,80,20,80,20,80c21,80,23,78,23,77c23,75,21,74,20,74c3,74,3,74,3,74c1,74,0,75,0,77c0,197,0,197,0,197c0,199,1,200,3,200c134,200,134,200,134,200c136,200,137,199,137,197c137,77,137,77,137,77c137,75,136,74,134,74xe">
                <v:path o:connectlocs="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276288"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3039745</wp:posOffset>
                </wp:positionH>
                <wp:positionV relativeFrom="paragraph">
                  <wp:posOffset>1285875</wp:posOffset>
                </wp:positionV>
                <wp:extent cx="193040" cy="231140"/>
                <wp:effectExtent l="0" t="0" r="16510" b="16510"/>
                <wp:wrapNone/>
                <wp:docPr id="5182" name="Freeform 116"/>
                <wp:cNvGraphicFramePr/>
                <a:graphic xmlns:a="http://schemas.openxmlformats.org/drawingml/2006/main">
                  <a:graphicData uri="http://schemas.microsoft.com/office/word/2010/wordprocessingShape">
                    <wps:wsp>
                      <wps:cNvSpPr>
                        <a:spLocks noEditPoints="1"/>
                      </wps:cNvSpPr>
                      <wps:spPr bwMode="auto">
                        <a:xfrm>
                          <a:off x="0" y="0"/>
                          <a:ext cx="192852" cy="23094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7" h="164">
                              <a:moveTo>
                                <a:pt x="134" y="0"/>
                              </a:moveTo>
                              <a:cubicBezTo>
                                <a:pt x="3" y="0"/>
                                <a:pt x="3" y="0"/>
                                <a:pt x="3" y="0"/>
                              </a:cubicBezTo>
                              <a:cubicBezTo>
                                <a:pt x="1" y="0"/>
                                <a:pt x="0" y="1"/>
                                <a:pt x="0" y="3"/>
                              </a:cubicBezTo>
                              <a:cubicBezTo>
                                <a:pt x="0" y="123"/>
                                <a:pt x="0" y="123"/>
                                <a:pt x="0" y="123"/>
                              </a:cubicBezTo>
                              <a:cubicBezTo>
                                <a:pt x="0" y="125"/>
                                <a:pt x="1" y="126"/>
                                <a:pt x="3" y="126"/>
                              </a:cubicBezTo>
                              <a:cubicBezTo>
                                <a:pt x="49" y="126"/>
                                <a:pt x="49" y="126"/>
                                <a:pt x="49" y="126"/>
                              </a:cubicBezTo>
                              <a:cubicBezTo>
                                <a:pt x="51" y="126"/>
                                <a:pt x="52" y="125"/>
                                <a:pt x="52" y="123"/>
                              </a:cubicBezTo>
                              <a:cubicBezTo>
                                <a:pt x="52" y="122"/>
                                <a:pt x="51" y="120"/>
                                <a:pt x="49" y="120"/>
                              </a:cubicBezTo>
                              <a:cubicBezTo>
                                <a:pt x="6" y="120"/>
                                <a:pt x="6" y="120"/>
                                <a:pt x="6" y="120"/>
                              </a:cubicBezTo>
                              <a:cubicBezTo>
                                <a:pt x="6" y="6"/>
                                <a:pt x="6" y="6"/>
                                <a:pt x="6" y="6"/>
                              </a:cubicBezTo>
                              <a:cubicBezTo>
                                <a:pt x="131" y="6"/>
                                <a:pt x="131" y="6"/>
                                <a:pt x="131" y="6"/>
                              </a:cubicBezTo>
                              <a:cubicBezTo>
                                <a:pt x="131" y="120"/>
                                <a:pt x="131" y="120"/>
                                <a:pt x="131" y="120"/>
                              </a:cubicBezTo>
                              <a:cubicBezTo>
                                <a:pt x="87" y="120"/>
                                <a:pt x="87" y="120"/>
                                <a:pt x="87" y="120"/>
                              </a:cubicBezTo>
                              <a:cubicBezTo>
                                <a:pt x="86" y="120"/>
                                <a:pt x="84" y="122"/>
                                <a:pt x="84" y="123"/>
                              </a:cubicBezTo>
                              <a:cubicBezTo>
                                <a:pt x="84" y="125"/>
                                <a:pt x="86" y="126"/>
                                <a:pt x="87" y="126"/>
                              </a:cubicBezTo>
                              <a:cubicBezTo>
                                <a:pt x="134" y="126"/>
                                <a:pt x="134" y="126"/>
                                <a:pt x="134" y="126"/>
                              </a:cubicBezTo>
                              <a:cubicBezTo>
                                <a:pt x="135" y="126"/>
                                <a:pt x="137" y="125"/>
                                <a:pt x="137" y="123"/>
                              </a:cubicBezTo>
                              <a:cubicBezTo>
                                <a:pt x="137" y="3"/>
                                <a:pt x="137" y="3"/>
                                <a:pt x="137" y="3"/>
                              </a:cubicBezTo>
                              <a:cubicBezTo>
                                <a:pt x="137" y="1"/>
                                <a:pt x="135" y="0"/>
                                <a:pt x="134" y="0"/>
                              </a:cubicBezTo>
                              <a:close/>
                              <a:moveTo>
                                <a:pt x="101" y="71"/>
                              </a:moveTo>
                              <a:cubicBezTo>
                                <a:pt x="103" y="70"/>
                                <a:pt x="102" y="68"/>
                                <a:pt x="101" y="66"/>
                              </a:cubicBezTo>
                              <a:cubicBezTo>
                                <a:pt x="70" y="36"/>
                                <a:pt x="70" y="36"/>
                                <a:pt x="70" y="36"/>
                              </a:cubicBezTo>
                              <a:cubicBezTo>
                                <a:pt x="69" y="35"/>
                                <a:pt x="67" y="35"/>
                                <a:pt x="66" y="36"/>
                              </a:cubicBezTo>
                              <a:cubicBezTo>
                                <a:pt x="35" y="66"/>
                                <a:pt x="35" y="66"/>
                                <a:pt x="35" y="66"/>
                              </a:cubicBezTo>
                              <a:cubicBezTo>
                                <a:pt x="34" y="68"/>
                                <a:pt x="34" y="70"/>
                                <a:pt x="35" y="71"/>
                              </a:cubicBezTo>
                              <a:cubicBezTo>
                                <a:pt x="35" y="71"/>
                                <a:pt x="36" y="72"/>
                                <a:pt x="37" y="72"/>
                              </a:cubicBezTo>
                              <a:cubicBezTo>
                                <a:pt x="38" y="72"/>
                                <a:pt x="39" y="71"/>
                                <a:pt x="39" y="71"/>
                              </a:cubicBezTo>
                              <a:cubicBezTo>
                                <a:pt x="65" y="45"/>
                                <a:pt x="65" y="45"/>
                                <a:pt x="65" y="45"/>
                              </a:cubicBezTo>
                              <a:cubicBezTo>
                                <a:pt x="65" y="146"/>
                                <a:pt x="65" y="146"/>
                                <a:pt x="65" y="146"/>
                              </a:cubicBezTo>
                              <a:cubicBezTo>
                                <a:pt x="65" y="153"/>
                                <a:pt x="60" y="158"/>
                                <a:pt x="54" y="158"/>
                              </a:cubicBezTo>
                              <a:cubicBezTo>
                                <a:pt x="39" y="158"/>
                                <a:pt x="39" y="158"/>
                                <a:pt x="39" y="158"/>
                              </a:cubicBezTo>
                              <a:cubicBezTo>
                                <a:pt x="38" y="158"/>
                                <a:pt x="36" y="159"/>
                                <a:pt x="36" y="161"/>
                              </a:cubicBezTo>
                              <a:cubicBezTo>
                                <a:pt x="36" y="163"/>
                                <a:pt x="38" y="164"/>
                                <a:pt x="39" y="164"/>
                              </a:cubicBezTo>
                              <a:cubicBezTo>
                                <a:pt x="54" y="164"/>
                                <a:pt x="54" y="164"/>
                                <a:pt x="54" y="164"/>
                              </a:cubicBezTo>
                              <a:cubicBezTo>
                                <a:pt x="63" y="164"/>
                                <a:pt x="71" y="156"/>
                                <a:pt x="71" y="146"/>
                              </a:cubicBezTo>
                              <a:cubicBezTo>
                                <a:pt x="71" y="45"/>
                                <a:pt x="71" y="45"/>
                                <a:pt x="71" y="45"/>
                              </a:cubicBezTo>
                              <a:cubicBezTo>
                                <a:pt x="97" y="71"/>
                                <a:pt x="97" y="71"/>
                                <a:pt x="97" y="71"/>
                              </a:cubicBezTo>
                              <a:cubicBezTo>
                                <a:pt x="98" y="72"/>
                                <a:pt x="100" y="72"/>
                                <a:pt x="101" y="7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6" o:spid="_x0000_s1026" o:spt="100" style="position:absolute;left:0pt;margin-left:239.35pt;margin-top:101.25pt;height:18.2pt;width:15.2pt;z-index:251754496;mso-width-relative:page;mso-height-relative:page;" fillcolor="#626262" filled="t" stroked="f" coordsize="137,164" o:gfxdata="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" path="m134,0c3,0,3,0,3,0c1,0,0,1,0,3c0,123,0,123,0,123c0,125,1,126,3,126c49,126,49,126,49,126c51,126,52,125,52,123c52,122,51,120,49,120c6,120,6,120,6,120c6,6,6,6,6,6c131,6,131,6,131,6c131,120,131,120,131,120c87,120,87,120,87,120c86,120,84,122,84,123c84,125,86,126,87,126c134,126,134,126,134,126c135,126,137,125,137,123c137,3,137,3,137,3c137,1,135,0,134,0xm101,71c103,70,102,68,101,66c70,36,70,36,70,36c69,35,67,35,66,36c35,66,35,66,35,66c34,68,34,70,35,71c35,71,36,72,37,72c38,72,39,71,39,71c65,45,65,45,65,45c65,146,65,146,65,146c65,153,60,158,54,158c39,158,39,158,39,158c38,158,36,159,36,161c36,163,38,164,39,164c54,164,54,164,54,164c63,164,71,156,71,146c71,45,71,45,71,45c97,71,97,71,97,71c98,72,100,72,101,71xe">
                <v:path o:connectlocs="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2718435</wp:posOffset>
                </wp:positionH>
                <wp:positionV relativeFrom="paragraph">
                  <wp:posOffset>1257300</wp:posOffset>
                </wp:positionV>
                <wp:extent cx="193040" cy="231140"/>
                <wp:effectExtent l="0" t="0" r="16510" b="16510"/>
                <wp:wrapNone/>
                <wp:docPr id="5183" name="Freeform 117"/>
                <wp:cNvGraphicFramePr/>
                <a:graphic xmlns:a="http://schemas.openxmlformats.org/drawingml/2006/main">
                  <a:graphicData uri="http://schemas.microsoft.com/office/word/2010/wordprocessingShape">
                    <wps:wsp>
                      <wps:cNvSpPr>
                        <a:spLocks noEditPoints="1"/>
                      </wps:cNvSpPr>
                      <wps:spPr bwMode="auto">
                        <a:xfrm>
                          <a:off x="0" y="0"/>
                          <a:ext cx="192852" cy="23094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7" h="164">
                              <a:moveTo>
                                <a:pt x="40" y="6"/>
                              </a:moveTo>
                              <a:cubicBezTo>
                                <a:pt x="54" y="6"/>
                                <a:pt x="54" y="6"/>
                                <a:pt x="54" y="6"/>
                              </a:cubicBezTo>
                              <a:cubicBezTo>
                                <a:pt x="61" y="6"/>
                                <a:pt x="66" y="11"/>
                                <a:pt x="66" y="18"/>
                              </a:cubicBezTo>
                              <a:cubicBezTo>
                                <a:pt x="66" y="119"/>
                                <a:pt x="66" y="119"/>
                                <a:pt x="66" y="119"/>
                              </a:cubicBezTo>
                              <a:cubicBezTo>
                                <a:pt x="40" y="93"/>
                                <a:pt x="40" y="93"/>
                                <a:pt x="40" y="93"/>
                              </a:cubicBezTo>
                              <a:cubicBezTo>
                                <a:pt x="39" y="92"/>
                                <a:pt x="37" y="92"/>
                                <a:pt x="36" y="93"/>
                              </a:cubicBezTo>
                              <a:cubicBezTo>
                                <a:pt x="35" y="95"/>
                                <a:pt x="35" y="96"/>
                                <a:pt x="36" y="98"/>
                              </a:cubicBezTo>
                              <a:cubicBezTo>
                                <a:pt x="67" y="128"/>
                                <a:pt x="67" y="128"/>
                                <a:pt x="67" y="128"/>
                              </a:cubicBezTo>
                              <a:cubicBezTo>
                                <a:pt x="67" y="129"/>
                                <a:pt x="68" y="129"/>
                                <a:pt x="69" y="129"/>
                              </a:cubicBezTo>
                              <a:cubicBezTo>
                                <a:pt x="70" y="129"/>
                                <a:pt x="70" y="129"/>
                                <a:pt x="71" y="128"/>
                              </a:cubicBezTo>
                              <a:cubicBezTo>
                                <a:pt x="102" y="98"/>
                                <a:pt x="102" y="98"/>
                                <a:pt x="102" y="98"/>
                              </a:cubicBezTo>
                              <a:cubicBezTo>
                                <a:pt x="103" y="96"/>
                                <a:pt x="103" y="95"/>
                                <a:pt x="102" y="93"/>
                              </a:cubicBezTo>
                              <a:cubicBezTo>
                                <a:pt x="101" y="92"/>
                                <a:pt x="99" y="92"/>
                                <a:pt x="98" y="93"/>
                              </a:cubicBezTo>
                              <a:cubicBezTo>
                                <a:pt x="72" y="119"/>
                                <a:pt x="72" y="119"/>
                                <a:pt x="72" y="119"/>
                              </a:cubicBezTo>
                              <a:cubicBezTo>
                                <a:pt x="72" y="18"/>
                                <a:pt x="72" y="18"/>
                                <a:pt x="72" y="18"/>
                              </a:cubicBezTo>
                              <a:cubicBezTo>
                                <a:pt x="72" y="8"/>
                                <a:pt x="64" y="0"/>
                                <a:pt x="54" y="0"/>
                              </a:cubicBezTo>
                              <a:cubicBezTo>
                                <a:pt x="40" y="0"/>
                                <a:pt x="40" y="0"/>
                                <a:pt x="40" y="0"/>
                              </a:cubicBezTo>
                              <a:cubicBezTo>
                                <a:pt x="38" y="0"/>
                                <a:pt x="37" y="1"/>
                                <a:pt x="37" y="3"/>
                              </a:cubicBezTo>
                              <a:cubicBezTo>
                                <a:pt x="37" y="5"/>
                                <a:pt x="38" y="6"/>
                                <a:pt x="40" y="6"/>
                              </a:cubicBezTo>
                              <a:close/>
                              <a:moveTo>
                                <a:pt x="134" y="38"/>
                              </a:moveTo>
                              <a:cubicBezTo>
                                <a:pt x="88" y="38"/>
                                <a:pt x="88" y="38"/>
                                <a:pt x="88" y="38"/>
                              </a:cubicBezTo>
                              <a:cubicBezTo>
                                <a:pt x="86" y="38"/>
                                <a:pt x="85" y="39"/>
                                <a:pt x="85" y="41"/>
                              </a:cubicBezTo>
                              <a:cubicBezTo>
                                <a:pt x="85" y="42"/>
                                <a:pt x="86" y="44"/>
                                <a:pt x="88" y="44"/>
                              </a:cubicBezTo>
                              <a:cubicBezTo>
                                <a:pt x="131" y="44"/>
                                <a:pt x="131" y="44"/>
                                <a:pt x="131" y="44"/>
                              </a:cubicBezTo>
                              <a:cubicBezTo>
                                <a:pt x="131" y="158"/>
                                <a:pt x="131" y="158"/>
                                <a:pt x="131" y="158"/>
                              </a:cubicBezTo>
                              <a:cubicBezTo>
                                <a:pt x="6" y="158"/>
                                <a:pt x="6" y="158"/>
                                <a:pt x="6" y="158"/>
                              </a:cubicBezTo>
                              <a:cubicBezTo>
                                <a:pt x="6" y="44"/>
                                <a:pt x="6" y="44"/>
                                <a:pt x="6" y="44"/>
                              </a:cubicBezTo>
                              <a:cubicBezTo>
                                <a:pt x="50" y="44"/>
                                <a:pt x="50" y="44"/>
                                <a:pt x="50" y="44"/>
                              </a:cubicBezTo>
                              <a:cubicBezTo>
                                <a:pt x="51" y="44"/>
                                <a:pt x="53" y="42"/>
                                <a:pt x="53" y="41"/>
                              </a:cubicBezTo>
                              <a:cubicBezTo>
                                <a:pt x="53" y="39"/>
                                <a:pt x="51" y="38"/>
                                <a:pt x="50" y="38"/>
                              </a:cubicBezTo>
                              <a:cubicBezTo>
                                <a:pt x="3" y="38"/>
                                <a:pt x="3" y="38"/>
                                <a:pt x="3" y="38"/>
                              </a:cubicBezTo>
                              <a:cubicBezTo>
                                <a:pt x="2" y="38"/>
                                <a:pt x="0" y="39"/>
                                <a:pt x="0" y="41"/>
                              </a:cubicBezTo>
                              <a:cubicBezTo>
                                <a:pt x="0" y="161"/>
                                <a:pt x="0" y="161"/>
                                <a:pt x="0" y="161"/>
                              </a:cubicBezTo>
                              <a:cubicBezTo>
                                <a:pt x="0" y="163"/>
                                <a:pt x="2" y="164"/>
                                <a:pt x="3" y="164"/>
                              </a:cubicBezTo>
                              <a:cubicBezTo>
                                <a:pt x="134" y="164"/>
                                <a:pt x="134" y="164"/>
                                <a:pt x="134" y="164"/>
                              </a:cubicBezTo>
                              <a:cubicBezTo>
                                <a:pt x="136" y="164"/>
                                <a:pt x="137" y="163"/>
                                <a:pt x="137" y="161"/>
                              </a:cubicBezTo>
                              <a:cubicBezTo>
                                <a:pt x="137" y="41"/>
                                <a:pt x="137" y="41"/>
                                <a:pt x="137" y="41"/>
                              </a:cubicBezTo>
                              <a:cubicBezTo>
                                <a:pt x="137" y="39"/>
                                <a:pt x="136" y="38"/>
                                <a:pt x="134" y="3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7" o:spid="_x0000_s1026" o:spt="100" style="position:absolute;left:0pt;margin-left:214.05pt;margin-top:99pt;height:18.2pt;width:15.2pt;z-index:251753472;mso-width-relative:page;mso-height-relative:page;" fillcolor="#626262" filled="t" stroked="f" coordsize="137,164" o:gfxdata="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5jaX09oAAAALAQAADwAAAAAAAAABACAAAAAiAAAAZHJzL2Rvd25yZXYueG1sUEsBAhQAFAAAAAgA&#10;h07iQLviL9GXBgAA1iQAAA4AAAAAAAAAAQAgAAAAKQEAAGRycy9lMm9Eb2MueG1sUEsFBgAAAAAG&#10;AAYAWQEAADIKAAAAAA==&#10;" path="m40,6c54,6,54,6,54,6c61,6,66,11,66,18c66,119,66,119,66,119c40,93,40,93,40,93c39,92,37,92,36,93c35,95,35,96,36,98c67,128,67,128,67,128c67,129,68,129,69,129c70,129,70,129,71,128c102,98,102,98,102,98c103,96,103,95,102,93c101,92,99,92,98,93c72,119,72,119,72,119c72,18,72,18,72,18c72,8,64,0,54,0c40,0,40,0,40,0c38,0,37,1,37,3c37,5,38,6,40,6xm134,38c88,38,88,38,88,38c86,38,85,39,85,41c85,42,86,44,88,44c131,44,131,44,131,44c131,158,131,158,131,158c6,158,6,158,6,158c6,44,6,44,6,44c50,44,50,44,50,44c51,44,53,42,53,41c53,39,51,38,50,38c3,38,3,38,3,38c2,38,0,39,0,41c0,161,0,161,0,161c0,163,2,164,3,164c134,164,134,164,134,164c136,164,137,163,137,161c137,41,137,41,137,41c137,39,136,38,134,38xe">
                <v:path o:connectlocs="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226638"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2336800</wp:posOffset>
                </wp:positionH>
                <wp:positionV relativeFrom="paragraph">
                  <wp:posOffset>1272540</wp:posOffset>
                </wp:positionV>
                <wp:extent cx="222250" cy="200025"/>
                <wp:effectExtent l="0" t="0" r="6350" b="10160"/>
                <wp:wrapNone/>
                <wp:docPr id="5184" name="Freeform 118"/>
                <wp:cNvGraphicFramePr/>
                <a:graphic xmlns:a="http://schemas.openxmlformats.org/drawingml/2006/main">
                  <a:graphicData uri="http://schemas.microsoft.com/office/word/2010/wordprocessingShape">
                    <wps:wsp>
                      <wps:cNvSpPr>
                        <a:spLocks noEditPoints="1"/>
                      </wps:cNvSpPr>
                      <wps:spPr bwMode="auto">
                        <a:xfrm>
                          <a:off x="0" y="0"/>
                          <a:ext cx="222018" cy="19999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42">
                              <a:moveTo>
                                <a:pt x="134" y="68"/>
                              </a:moveTo>
                              <a:cubicBezTo>
                                <a:pt x="132" y="68"/>
                                <a:pt x="131" y="69"/>
                                <a:pt x="131" y="71"/>
                              </a:cubicBezTo>
                              <a:cubicBezTo>
                                <a:pt x="131" y="136"/>
                                <a:pt x="131" y="136"/>
                                <a:pt x="131" y="136"/>
                              </a:cubicBezTo>
                              <a:cubicBezTo>
                                <a:pt x="6" y="136"/>
                                <a:pt x="6" y="136"/>
                                <a:pt x="6" y="136"/>
                              </a:cubicBezTo>
                              <a:cubicBezTo>
                                <a:pt x="6" y="10"/>
                                <a:pt x="6" y="10"/>
                                <a:pt x="6" y="10"/>
                              </a:cubicBezTo>
                              <a:cubicBezTo>
                                <a:pt x="107" y="10"/>
                                <a:pt x="107" y="10"/>
                                <a:pt x="107" y="10"/>
                              </a:cubicBezTo>
                              <a:cubicBezTo>
                                <a:pt x="109" y="10"/>
                                <a:pt x="110" y="9"/>
                                <a:pt x="110" y="7"/>
                              </a:cubicBezTo>
                              <a:cubicBezTo>
                                <a:pt x="110" y="6"/>
                                <a:pt x="109" y="4"/>
                                <a:pt x="107" y="4"/>
                              </a:cubicBezTo>
                              <a:cubicBezTo>
                                <a:pt x="3" y="4"/>
                                <a:pt x="3" y="4"/>
                                <a:pt x="3" y="4"/>
                              </a:cubicBezTo>
                              <a:cubicBezTo>
                                <a:pt x="1" y="4"/>
                                <a:pt x="0" y="6"/>
                                <a:pt x="0" y="7"/>
                              </a:cubicBezTo>
                              <a:cubicBezTo>
                                <a:pt x="0" y="139"/>
                                <a:pt x="0" y="139"/>
                                <a:pt x="0" y="139"/>
                              </a:cubicBezTo>
                              <a:cubicBezTo>
                                <a:pt x="0" y="141"/>
                                <a:pt x="1" y="142"/>
                                <a:pt x="3" y="142"/>
                              </a:cubicBezTo>
                              <a:cubicBezTo>
                                <a:pt x="134" y="142"/>
                                <a:pt x="134" y="142"/>
                                <a:pt x="134" y="142"/>
                              </a:cubicBezTo>
                              <a:cubicBezTo>
                                <a:pt x="136" y="142"/>
                                <a:pt x="137" y="141"/>
                                <a:pt x="137" y="139"/>
                              </a:cubicBezTo>
                              <a:cubicBezTo>
                                <a:pt x="137" y="71"/>
                                <a:pt x="137" y="71"/>
                                <a:pt x="137" y="71"/>
                              </a:cubicBezTo>
                              <a:cubicBezTo>
                                <a:pt x="137" y="69"/>
                                <a:pt x="136" y="68"/>
                                <a:pt x="134" y="68"/>
                              </a:cubicBezTo>
                              <a:close/>
                              <a:moveTo>
                                <a:pt x="157" y="25"/>
                              </a:moveTo>
                              <a:cubicBezTo>
                                <a:pt x="132" y="1"/>
                                <a:pt x="132" y="1"/>
                                <a:pt x="132" y="1"/>
                              </a:cubicBezTo>
                              <a:cubicBezTo>
                                <a:pt x="131" y="0"/>
                                <a:pt x="129" y="0"/>
                                <a:pt x="128" y="1"/>
                              </a:cubicBezTo>
                              <a:cubicBezTo>
                                <a:pt x="127" y="2"/>
                                <a:pt x="127" y="4"/>
                                <a:pt x="128" y="5"/>
                              </a:cubicBezTo>
                              <a:cubicBezTo>
                                <a:pt x="150" y="27"/>
                                <a:pt x="150" y="27"/>
                                <a:pt x="150" y="27"/>
                              </a:cubicBezTo>
                              <a:cubicBezTo>
                                <a:pt x="128" y="49"/>
                                <a:pt x="128" y="49"/>
                                <a:pt x="128" y="49"/>
                              </a:cubicBezTo>
                              <a:cubicBezTo>
                                <a:pt x="127" y="50"/>
                                <a:pt x="127" y="52"/>
                                <a:pt x="128" y="53"/>
                              </a:cubicBezTo>
                              <a:cubicBezTo>
                                <a:pt x="129" y="54"/>
                                <a:pt x="130" y="54"/>
                                <a:pt x="130" y="54"/>
                              </a:cubicBezTo>
                              <a:cubicBezTo>
                                <a:pt x="131" y="54"/>
                                <a:pt x="132" y="54"/>
                                <a:pt x="132" y="53"/>
                              </a:cubicBezTo>
                              <a:cubicBezTo>
                                <a:pt x="157" y="29"/>
                                <a:pt x="157" y="29"/>
                                <a:pt x="157" y="29"/>
                              </a:cubicBezTo>
                              <a:cubicBezTo>
                                <a:pt x="157" y="29"/>
                                <a:pt x="158" y="28"/>
                                <a:pt x="158" y="27"/>
                              </a:cubicBezTo>
                              <a:cubicBezTo>
                                <a:pt x="158" y="26"/>
                                <a:pt x="157" y="26"/>
                                <a:pt x="157" y="25"/>
                              </a:cubicBezTo>
                              <a:close/>
                              <a:moveTo>
                                <a:pt x="48" y="90"/>
                              </a:moveTo>
                              <a:cubicBezTo>
                                <a:pt x="47" y="91"/>
                                <a:pt x="48" y="93"/>
                                <a:pt x="50" y="93"/>
                              </a:cubicBezTo>
                              <a:cubicBezTo>
                                <a:pt x="50" y="93"/>
                                <a:pt x="50" y="94"/>
                                <a:pt x="51" y="94"/>
                              </a:cubicBezTo>
                              <a:cubicBezTo>
                                <a:pt x="52" y="94"/>
                                <a:pt x="53" y="93"/>
                                <a:pt x="53" y="91"/>
                              </a:cubicBezTo>
                              <a:cubicBezTo>
                                <a:pt x="72" y="40"/>
                                <a:pt x="96" y="30"/>
                                <a:pt x="138" y="30"/>
                              </a:cubicBezTo>
                              <a:cubicBezTo>
                                <a:pt x="140" y="30"/>
                                <a:pt x="141" y="29"/>
                                <a:pt x="141" y="27"/>
                              </a:cubicBezTo>
                              <a:cubicBezTo>
                                <a:pt x="141" y="25"/>
                                <a:pt x="140" y="24"/>
                                <a:pt x="138" y="24"/>
                              </a:cubicBezTo>
                              <a:cubicBezTo>
                                <a:pt x="94" y="24"/>
                                <a:pt x="67" y="35"/>
                                <a:pt x="48" y="9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8" o:spid="_x0000_s1026" o:spt="100" style="position:absolute;left:0pt;margin-left:184pt;margin-top:100.2pt;height:15.75pt;width:17.5pt;z-index:251752448;mso-width-relative:page;mso-height-relative:page;" fillcolor="#626262" filled="t" stroked="f" coordsize="158,142" o:gfxdata="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VWcJtNcAAAALAQAADwAAAAAAAAABACAA&#10;AAAiAAAAZHJzL2Rvd25yZXYueG1sUEsBAhQAFAAAAAgAh07iQKJCS/mCBgAAESMAAA4AAAAAAAAA&#10;AQAgAAAAJgEAAGRycy9lMm9Eb2MueG1sUEsFBgAAAAAGAAYAWQEAABoKAAAAAA==&#10;" path="m134,68c132,68,131,69,131,71c131,136,131,136,131,136c6,136,6,136,6,136c6,10,6,10,6,10c107,10,107,10,107,10c109,10,110,9,110,7c110,6,109,4,107,4c3,4,3,4,3,4c1,4,0,6,0,7c0,139,0,139,0,139c0,141,1,142,3,142c134,142,134,142,134,142c136,142,137,141,137,139c137,71,137,71,137,71c137,69,136,68,134,68xm157,25c132,1,132,1,132,1c131,0,129,0,128,1c127,2,127,4,128,5c150,27,150,27,150,27c128,49,128,49,128,49c127,50,127,52,128,53c129,54,130,54,130,54c131,54,132,54,132,53c157,29,157,29,157,29c157,29,158,28,158,27c158,26,157,26,157,25xm48,90c47,91,48,93,50,93c50,93,50,94,51,94c52,94,53,93,53,91c72,40,96,30,138,30c140,30,141,29,141,27c141,25,140,24,138,24c94,24,67,35,48,90xe">
                <v:path o:connectlocs="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196264"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1925955</wp:posOffset>
                </wp:positionH>
                <wp:positionV relativeFrom="paragraph">
                  <wp:posOffset>1262380</wp:posOffset>
                </wp:positionV>
                <wp:extent cx="247650" cy="239395"/>
                <wp:effectExtent l="0" t="0" r="635" b="8255"/>
                <wp:wrapNone/>
                <wp:docPr id="5185" name="Freeform 119"/>
                <wp:cNvGraphicFramePr/>
                <a:graphic xmlns:a="http://schemas.openxmlformats.org/drawingml/2006/main">
                  <a:graphicData uri="http://schemas.microsoft.com/office/word/2010/wordprocessingShape">
                    <wps:wsp>
                      <wps:cNvSpPr/>
                      <wps:spPr bwMode="auto">
                        <a:xfrm>
                          <a:off x="0" y="0"/>
                          <a:ext cx="247612" cy="23927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6" h="170">
                              <a:moveTo>
                                <a:pt x="91" y="0"/>
                              </a:moveTo>
                              <a:cubicBezTo>
                                <a:pt x="77" y="0"/>
                                <a:pt x="63" y="4"/>
                                <a:pt x="50" y="10"/>
                              </a:cubicBezTo>
                              <a:cubicBezTo>
                                <a:pt x="49" y="11"/>
                                <a:pt x="49" y="13"/>
                                <a:pt x="49" y="14"/>
                              </a:cubicBezTo>
                              <a:cubicBezTo>
                                <a:pt x="50" y="16"/>
                                <a:pt x="52" y="16"/>
                                <a:pt x="53" y="16"/>
                              </a:cubicBezTo>
                              <a:cubicBezTo>
                                <a:pt x="65" y="9"/>
                                <a:pt x="78" y="6"/>
                                <a:pt x="91" y="6"/>
                              </a:cubicBezTo>
                              <a:cubicBezTo>
                                <a:pt x="135" y="6"/>
                                <a:pt x="170" y="41"/>
                                <a:pt x="170" y="85"/>
                              </a:cubicBezTo>
                              <a:cubicBezTo>
                                <a:pt x="170" y="129"/>
                                <a:pt x="135" y="164"/>
                                <a:pt x="91" y="164"/>
                              </a:cubicBezTo>
                              <a:cubicBezTo>
                                <a:pt x="48" y="164"/>
                                <a:pt x="12" y="129"/>
                                <a:pt x="12" y="85"/>
                              </a:cubicBezTo>
                              <a:cubicBezTo>
                                <a:pt x="12" y="72"/>
                                <a:pt x="15" y="60"/>
                                <a:pt x="21" y="49"/>
                              </a:cubicBezTo>
                              <a:cubicBezTo>
                                <a:pt x="24" y="60"/>
                                <a:pt x="24" y="60"/>
                                <a:pt x="24" y="60"/>
                              </a:cubicBezTo>
                              <a:cubicBezTo>
                                <a:pt x="24" y="61"/>
                                <a:pt x="25" y="62"/>
                                <a:pt x="26" y="62"/>
                              </a:cubicBezTo>
                              <a:cubicBezTo>
                                <a:pt x="27" y="62"/>
                                <a:pt x="27" y="62"/>
                                <a:pt x="27" y="62"/>
                              </a:cubicBezTo>
                              <a:cubicBezTo>
                                <a:pt x="29" y="62"/>
                                <a:pt x="30" y="60"/>
                                <a:pt x="29" y="59"/>
                              </a:cubicBezTo>
                              <a:cubicBezTo>
                                <a:pt x="25" y="40"/>
                                <a:pt x="25" y="40"/>
                                <a:pt x="25" y="40"/>
                              </a:cubicBezTo>
                              <a:cubicBezTo>
                                <a:pt x="25" y="39"/>
                                <a:pt x="25" y="38"/>
                                <a:pt x="24" y="38"/>
                              </a:cubicBezTo>
                              <a:cubicBezTo>
                                <a:pt x="23" y="37"/>
                                <a:pt x="22" y="37"/>
                                <a:pt x="22" y="37"/>
                              </a:cubicBezTo>
                              <a:cubicBezTo>
                                <a:pt x="3" y="43"/>
                                <a:pt x="3" y="43"/>
                                <a:pt x="3" y="43"/>
                              </a:cubicBezTo>
                              <a:cubicBezTo>
                                <a:pt x="1" y="43"/>
                                <a:pt x="0" y="45"/>
                                <a:pt x="1" y="47"/>
                              </a:cubicBezTo>
                              <a:cubicBezTo>
                                <a:pt x="1" y="48"/>
                                <a:pt x="3" y="49"/>
                                <a:pt x="5" y="49"/>
                              </a:cubicBezTo>
                              <a:cubicBezTo>
                                <a:pt x="16" y="45"/>
                                <a:pt x="16" y="45"/>
                                <a:pt x="16" y="45"/>
                              </a:cubicBezTo>
                              <a:cubicBezTo>
                                <a:pt x="10" y="57"/>
                                <a:pt x="6" y="71"/>
                                <a:pt x="6" y="85"/>
                              </a:cubicBezTo>
                              <a:cubicBezTo>
                                <a:pt x="6" y="132"/>
                                <a:pt x="44" y="170"/>
                                <a:pt x="91" y="170"/>
                              </a:cubicBezTo>
                              <a:cubicBezTo>
                                <a:pt x="138" y="170"/>
                                <a:pt x="176" y="132"/>
                                <a:pt x="176" y="85"/>
                              </a:cubicBezTo>
                              <a:cubicBezTo>
                                <a:pt x="176" y="38"/>
                                <a:pt x="138" y="0"/>
                                <a:pt x="91" y="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19" o:spid="_x0000_s1026" o:spt="100" style="position:absolute;left:0pt;margin-left:151.65pt;margin-top:99.4pt;height:18.85pt;width:19.5pt;z-index:251751424;mso-width-relative:page;mso-height-relative:page;" fillcolor="#626262" filled="t" stroked="f" coordsize="176,170" o:gfxdata="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8qn0XtkA&#10;AAALAQAADwAAAAAAAAABACAAAAAiAAAAZHJzL2Rvd25yZXYueG1sUEsBAhQAFAAAAAgAh07iQL8f&#10;OFk8BQAAwRgAAA4AAAAAAAAAAQAgAAAAKAEAAGRycy9lMm9Eb2MueG1sUEsFBgAAAAAGAAYAWQEA&#10;ANYIAAAAAA==&#10;" path="m91,0c77,0,63,4,50,10c49,11,49,13,49,14c50,16,52,16,53,16c65,9,78,6,91,6c135,6,170,41,170,85c170,129,135,164,91,164c48,164,12,129,12,85c12,72,15,60,21,49c24,60,24,60,24,60c24,61,25,62,26,62c27,62,27,62,27,62c29,62,30,60,29,59c25,40,25,40,25,40c25,39,25,38,24,38c23,37,22,37,22,37c3,43,3,43,3,43c1,43,0,45,1,47c1,48,3,49,5,49c16,45,16,45,16,45c10,57,6,71,6,85c6,132,44,170,91,170c138,170,176,132,176,85c176,38,138,0,91,0xe">
                <v:path o:connectlocs="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 o:connectangles="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1552575</wp:posOffset>
                </wp:positionH>
                <wp:positionV relativeFrom="paragraph">
                  <wp:posOffset>1236980</wp:posOffset>
                </wp:positionV>
                <wp:extent cx="239395" cy="233045"/>
                <wp:effectExtent l="0" t="0" r="8255" b="14605"/>
                <wp:wrapNone/>
                <wp:docPr id="5186" name="Freeform 120"/>
                <wp:cNvGraphicFramePr/>
                <a:graphic xmlns:a="http://schemas.openxmlformats.org/drawingml/2006/main">
                  <a:graphicData uri="http://schemas.microsoft.com/office/word/2010/wordprocessingShape">
                    <wps:wsp>
                      <wps:cNvSpPr>
                        <a:spLocks noEditPoints="1"/>
                      </wps:cNvSpPr>
                      <wps:spPr bwMode="auto">
                        <a:xfrm>
                          <a:off x="0" y="0"/>
                          <a:ext cx="239279" cy="23332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0" h="166">
                              <a:moveTo>
                                <a:pt x="61" y="0"/>
                              </a:moveTo>
                              <a:cubicBezTo>
                                <a:pt x="25" y="11"/>
                                <a:pt x="0" y="44"/>
                                <a:pt x="0" y="81"/>
                              </a:cubicBezTo>
                              <a:cubicBezTo>
                                <a:pt x="0" y="112"/>
                                <a:pt x="17" y="140"/>
                                <a:pt x="44" y="156"/>
                              </a:cubicBezTo>
                              <a:cubicBezTo>
                                <a:pt x="22" y="160"/>
                                <a:pt x="22" y="160"/>
                                <a:pt x="22" y="160"/>
                              </a:cubicBezTo>
                              <a:cubicBezTo>
                                <a:pt x="20" y="161"/>
                                <a:pt x="19" y="162"/>
                                <a:pt x="20" y="164"/>
                              </a:cubicBezTo>
                              <a:cubicBezTo>
                                <a:pt x="20" y="165"/>
                                <a:pt x="21" y="166"/>
                                <a:pt x="23" y="166"/>
                              </a:cubicBezTo>
                              <a:cubicBezTo>
                                <a:pt x="23" y="166"/>
                                <a:pt x="23" y="166"/>
                                <a:pt x="23" y="166"/>
                              </a:cubicBezTo>
                              <a:cubicBezTo>
                                <a:pt x="52" y="160"/>
                                <a:pt x="52" y="160"/>
                                <a:pt x="52" y="160"/>
                              </a:cubicBezTo>
                              <a:cubicBezTo>
                                <a:pt x="53" y="160"/>
                                <a:pt x="54" y="159"/>
                                <a:pt x="54" y="158"/>
                              </a:cubicBezTo>
                              <a:cubicBezTo>
                                <a:pt x="55" y="158"/>
                                <a:pt x="55" y="157"/>
                                <a:pt x="54" y="156"/>
                              </a:cubicBezTo>
                              <a:cubicBezTo>
                                <a:pt x="46" y="128"/>
                                <a:pt x="46" y="128"/>
                                <a:pt x="46" y="128"/>
                              </a:cubicBezTo>
                              <a:cubicBezTo>
                                <a:pt x="46" y="126"/>
                                <a:pt x="44" y="125"/>
                                <a:pt x="42" y="126"/>
                              </a:cubicBezTo>
                              <a:cubicBezTo>
                                <a:pt x="41" y="126"/>
                                <a:pt x="40" y="128"/>
                                <a:pt x="40" y="129"/>
                              </a:cubicBezTo>
                              <a:cubicBezTo>
                                <a:pt x="46" y="150"/>
                                <a:pt x="46" y="150"/>
                                <a:pt x="46" y="150"/>
                              </a:cubicBezTo>
                              <a:cubicBezTo>
                                <a:pt x="22" y="136"/>
                                <a:pt x="6" y="110"/>
                                <a:pt x="6" y="81"/>
                              </a:cubicBezTo>
                              <a:cubicBezTo>
                                <a:pt x="6" y="47"/>
                                <a:pt x="30" y="16"/>
                                <a:pt x="63" y="6"/>
                              </a:cubicBezTo>
                              <a:cubicBezTo>
                                <a:pt x="64" y="5"/>
                                <a:pt x="65" y="4"/>
                                <a:pt x="65" y="2"/>
                              </a:cubicBezTo>
                              <a:cubicBezTo>
                                <a:pt x="64" y="0"/>
                                <a:pt x="63" y="0"/>
                                <a:pt x="61" y="0"/>
                              </a:cubicBezTo>
                              <a:close/>
                              <a:moveTo>
                                <a:pt x="127" y="11"/>
                              </a:moveTo>
                              <a:cubicBezTo>
                                <a:pt x="149" y="6"/>
                                <a:pt x="149" y="6"/>
                                <a:pt x="149" y="6"/>
                              </a:cubicBezTo>
                              <a:cubicBezTo>
                                <a:pt x="150" y="5"/>
                                <a:pt x="151" y="4"/>
                                <a:pt x="151" y="2"/>
                              </a:cubicBezTo>
                              <a:cubicBezTo>
                                <a:pt x="151" y="1"/>
                                <a:pt x="149" y="0"/>
                                <a:pt x="147" y="0"/>
                              </a:cubicBezTo>
                              <a:cubicBezTo>
                                <a:pt x="118" y="6"/>
                                <a:pt x="118" y="6"/>
                                <a:pt x="118" y="6"/>
                              </a:cubicBezTo>
                              <a:cubicBezTo>
                                <a:pt x="118" y="6"/>
                                <a:pt x="117" y="7"/>
                                <a:pt x="116" y="8"/>
                              </a:cubicBezTo>
                              <a:cubicBezTo>
                                <a:pt x="116" y="8"/>
                                <a:pt x="116" y="9"/>
                                <a:pt x="116" y="10"/>
                              </a:cubicBezTo>
                              <a:cubicBezTo>
                                <a:pt x="125" y="38"/>
                                <a:pt x="125" y="38"/>
                                <a:pt x="125" y="38"/>
                              </a:cubicBezTo>
                              <a:cubicBezTo>
                                <a:pt x="125" y="40"/>
                                <a:pt x="126" y="40"/>
                                <a:pt x="127" y="40"/>
                              </a:cubicBezTo>
                              <a:cubicBezTo>
                                <a:pt x="128" y="40"/>
                                <a:pt x="128" y="40"/>
                                <a:pt x="128" y="40"/>
                              </a:cubicBezTo>
                              <a:cubicBezTo>
                                <a:pt x="130" y="40"/>
                                <a:pt x="131" y="38"/>
                                <a:pt x="130" y="37"/>
                              </a:cubicBezTo>
                              <a:cubicBezTo>
                                <a:pt x="124" y="16"/>
                                <a:pt x="124" y="16"/>
                                <a:pt x="124" y="16"/>
                              </a:cubicBezTo>
                              <a:cubicBezTo>
                                <a:pt x="149" y="30"/>
                                <a:pt x="164" y="56"/>
                                <a:pt x="164" y="85"/>
                              </a:cubicBezTo>
                              <a:cubicBezTo>
                                <a:pt x="164" y="119"/>
                                <a:pt x="141" y="150"/>
                                <a:pt x="108" y="160"/>
                              </a:cubicBezTo>
                              <a:cubicBezTo>
                                <a:pt x="106" y="161"/>
                                <a:pt x="105" y="162"/>
                                <a:pt x="106" y="164"/>
                              </a:cubicBezTo>
                              <a:cubicBezTo>
                                <a:pt x="106" y="165"/>
                                <a:pt x="107" y="166"/>
                                <a:pt x="109" y="166"/>
                              </a:cubicBezTo>
                              <a:cubicBezTo>
                                <a:pt x="109" y="166"/>
                                <a:pt x="109" y="166"/>
                                <a:pt x="109" y="166"/>
                              </a:cubicBezTo>
                              <a:cubicBezTo>
                                <a:pt x="145" y="155"/>
                                <a:pt x="170" y="122"/>
                                <a:pt x="170" y="85"/>
                              </a:cubicBezTo>
                              <a:cubicBezTo>
                                <a:pt x="170" y="54"/>
                                <a:pt x="154" y="26"/>
                                <a:pt x="127" y="1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0" o:spid="_x0000_s1026" o:spt="100" style="position:absolute;left:0pt;margin-left:122.25pt;margin-top:97.4pt;height:18.35pt;width:18.85pt;z-index:251750400;mso-width-relative:page;mso-height-relative:page;" fillcolor="#626262" filled="t" stroked="f" coordsize="170,166" o:gfxdata="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C9bB3jaAAAACwEAAA8AAAAAAAAAAQAgAAAAIgAAAGRy&#10;cy9kb3ducmV2LnhtbFBLAQIUABQAAAAIAIdO4kCQPJzzsAYAAC8kAAAOAAAAAAAAAAEAIAAAACkB&#10;AABkcnMvZTJvRG9jLnhtbFBLBQYAAAAABgAGAFkBAABLCgAAAAA=&#10;" path="m61,0c25,11,0,44,0,81c0,112,17,140,44,156c22,160,22,160,22,160c20,161,19,162,20,164c20,165,21,166,23,166c23,166,23,166,23,166c52,160,52,160,52,160c53,160,54,159,54,158c55,158,55,157,54,156c46,128,46,128,46,128c46,126,44,125,42,126c41,126,40,128,40,129c46,150,46,150,46,150c22,136,6,110,6,81c6,47,30,16,63,6c64,5,65,4,65,2c64,0,63,0,61,0xm127,11c149,6,149,6,149,6c150,5,151,4,151,2c151,1,149,0,147,0c118,6,118,6,118,6c118,6,117,7,116,8c116,8,116,9,116,10c125,38,125,38,125,38c125,40,126,40,127,40c128,40,128,40,128,40c130,40,131,38,130,37c124,16,124,16,124,16c149,30,164,56,164,85c164,119,141,150,108,160c106,161,105,162,106,164c106,165,107,166,109,166c109,166,109,166,109,166c145,155,170,122,170,85c170,54,154,26,127,11xe">
                <v:path o:connectlocs="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228974" o:connectangles="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1177290</wp:posOffset>
                </wp:positionH>
                <wp:positionV relativeFrom="paragraph">
                  <wp:posOffset>1245235</wp:posOffset>
                </wp:positionV>
                <wp:extent cx="217170" cy="216535"/>
                <wp:effectExtent l="0" t="0" r="11430" b="12700"/>
                <wp:wrapNone/>
                <wp:docPr id="5187" name="Freeform 121"/>
                <wp:cNvGraphicFramePr/>
                <a:graphic xmlns:a="http://schemas.openxmlformats.org/drawingml/2006/main">
                  <a:graphicData uri="http://schemas.microsoft.com/office/word/2010/wordprocessingShape">
                    <wps:wsp>
                      <wps:cNvSpPr>
                        <a:spLocks noEditPoints="1"/>
                      </wps:cNvSpPr>
                      <wps:spPr bwMode="auto">
                        <a:xfrm>
                          <a:off x="0" y="0"/>
                          <a:ext cx="217256"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4" h="154">
                              <a:moveTo>
                                <a:pt x="3" y="74"/>
                              </a:moveTo>
                              <a:cubicBezTo>
                                <a:pt x="5" y="74"/>
                                <a:pt x="6" y="72"/>
                                <a:pt x="6" y="71"/>
                              </a:cubicBezTo>
                              <a:cubicBezTo>
                                <a:pt x="6" y="54"/>
                                <a:pt x="6" y="54"/>
                                <a:pt x="6" y="54"/>
                              </a:cubicBezTo>
                              <a:cubicBezTo>
                                <a:pt x="6" y="47"/>
                                <a:pt x="12" y="41"/>
                                <a:pt x="20" y="41"/>
                              </a:cubicBezTo>
                              <a:cubicBezTo>
                                <a:pt x="144" y="41"/>
                                <a:pt x="144" y="41"/>
                                <a:pt x="144" y="41"/>
                              </a:cubicBezTo>
                              <a:cubicBezTo>
                                <a:pt x="114" y="71"/>
                                <a:pt x="114" y="71"/>
                                <a:pt x="114" y="71"/>
                              </a:cubicBezTo>
                              <a:cubicBezTo>
                                <a:pt x="113" y="72"/>
                                <a:pt x="113" y="74"/>
                                <a:pt x="114" y="75"/>
                              </a:cubicBezTo>
                              <a:cubicBezTo>
                                <a:pt x="115" y="76"/>
                                <a:pt x="116" y="76"/>
                                <a:pt x="116" y="76"/>
                              </a:cubicBezTo>
                              <a:cubicBezTo>
                                <a:pt x="117" y="76"/>
                                <a:pt x="118" y="76"/>
                                <a:pt x="118" y="75"/>
                              </a:cubicBezTo>
                              <a:cubicBezTo>
                                <a:pt x="153" y="40"/>
                                <a:pt x="153" y="40"/>
                                <a:pt x="153" y="40"/>
                              </a:cubicBezTo>
                              <a:cubicBezTo>
                                <a:pt x="154" y="39"/>
                                <a:pt x="154" y="37"/>
                                <a:pt x="153" y="36"/>
                              </a:cubicBezTo>
                              <a:cubicBezTo>
                                <a:pt x="118" y="1"/>
                                <a:pt x="118" y="1"/>
                                <a:pt x="118" y="1"/>
                              </a:cubicBezTo>
                              <a:cubicBezTo>
                                <a:pt x="117" y="0"/>
                                <a:pt x="115" y="0"/>
                                <a:pt x="114" y="1"/>
                              </a:cubicBezTo>
                              <a:cubicBezTo>
                                <a:pt x="113" y="2"/>
                                <a:pt x="113" y="4"/>
                                <a:pt x="114" y="6"/>
                              </a:cubicBezTo>
                              <a:cubicBezTo>
                                <a:pt x="144" y="35"/>
                                <a:pt x="144" y="35"/>
                                <a:pt x="144" y="35"/>
                              </a:cubicBezTo>
                              <a:cubicBezTo>
                                <a:pt x="20" y="35"/>
                                <a:pt x="20" y="35"/>
                                <a:pt x="20" y="35"/>
                              </a:cubicBezTo>
                              <a:cubicBezTo>
                                <a:pt x="9" y="35"/>
                                <a:pt x="0" y="44"/>
                                <a:pt x="0" y="54"/>
                              </a:cubicBezTo>
                              <a:cubicBezTo>
                                <a:pt x="0" y="71"/>
                                <a:pt x="0" y="71"/>
                                <a:pt x="0" y="71"/>
                              </a:cubicBezTo>
                              <a:cubicBezTo>
                                <a:pt x="0" y="72"/>
                                <a:pt x="2" y="74"/>
                                <a:pt x="3" y="74"/>
                              </a:cubicBezTo>
                              <a:close/>
                              <a:moveTo>
                                <a:pt x="151" y="80"/>
                              </a:moveTo>
                              <a:cubicBezTo>
                                <a:pt x="149" y="80"/>
                                <a:pt x="148" y="82"/>
                                <a:pt x="148" y="83"/>
                              </a:cubicBezTo>
                              <a:cubicBezTo>
                                <a:pt x="148" y="100"/>
                                <a:pt x="148" y="100"/>
                                <a:pt x="148" y="100"/>
                              </a:cubicBezTo>
                              <a:cubicBezTo>
                                <a:pt x="148" y="107"/>
                                <a:pt x="142" y="113"/>
                                <a:pt x="134" y="113"/>
                              </a:cubicBezTo>
                              <a:cubicBezTo>
                                <a:pt x="11" y="113"/>
                                <a:pt x="11" y="113"/>
                                <a:pt x="11" y="113"/>
                              </a:cubicBezTo>
                              <a:cubicBezTo>
                                <a:pt x="40" y="83"/>
                                <a:pt x="40" y="83"/>
                                <a:pt x="40" y="83"/>
                              </a:cubicBezTo>
                              <a:cubicBezTo>
                                <a:pt x="41" y="82"/>
                                <a:pt x="41" y="80"/>
                                <a:pt x="40" y="79"/>
                              </a:cubicBezTo>
                              <a:cubicBezTo>
                                <a:pt x="39" y="78"/>
                                <a:pt x="37" y="78"/>
                                <a:pt x="36" y="79"/>
                              </a:cubicBezTo>
                              <a:cubicBezTo>
                                <a:pt x="1" y="114"/>
                                <a:pt x="1" y="114"/>
                                <a:pt x="1" y="114"/>
                              </a:cubicBezTo>
                              <a:cubicBezTo>
                                <a:pt x="0" y="115"/>
                                <a:pt x="0" y="117"/>
                                <a:pt x="1" y="118"/>
                              </a:cubicBezTo>
                              <a:cubicBezTo>
                                <a:pt x="36" y="153"/>
                                <a:pt x="36" y="153"/>
                                <a:pt x="36" y="153"/>
                              </a:cubicBezTo>
                              <a:cubicBezTo>
                                <a:pt x="36" y="153"/>
                                <a:pt x="37" y="154"/>
                                <a:pt x="38" y="154"/>
                              </a:cubicBezTo>
                              <a:cubicBezTo>
                                <a:pt x="39" y="154"/>
                                <a:pt x="39" y="153"/>
                                <a:pt x="40" y="153"/>
                              </a:cubicBezTo>
                              <a:cubicBezTo>
                                <a:pt x="41" y="152"/>
                                <a:pt x="41" y="150"/>
                                <a:pt x="40" y="148"/>
                              </a:cubicBezTo>
                              <a:cubicBezTo>
                                <a:pt x="11" y="119"/>
                                <a:pt x="11" y="119"/>
                                <a:pt x="11" y="119"/>
                              </a:cubicBezTo>
                              <a:cubicBezTo>
                                <a:pt x="134" y="119"/>
                                <a:pt x="134" y="119"/>
                                <a:pt x="134" y="119"/>
                              </a:cubicBezTo>
                              <a:cubicBezTo>
                                <a:pt x="145" y="119"/>
                                <a:pt x="154" y="110"/>
                                <a:pt x="154" y="100"/>
                              </a:cubicBezTo>
                              <a:cubicBezTo>
                                <a:pt x="154" y="83"/>
                                <a:pt x="154" y="83"/>
                                <a:pt x="154" y="83"/>
                              </a:cubicBezTo>
                              <a:cubicBezTo>
                                <a:pt x="154" y="82"/>
                                <a:pt x="152" y="80"/>
                                <a:pt x="151" y="8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1" o:spid="_x0000_s1026" o:spt="100" style="position:absolute;left:0pt;margin-left:92.7pt;margin-top:98.05pt;height:17.05pt;width:17.1pt;z-index:251749376;mso-width-relative:page;mso-height-relative:page;" fillcolor="#626262" filled="t" stroked="f" coordsize="154,154" o:gfxdata="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LaRpV/ZAAAACwEAAA8AAAAAAAAAAQAgAAAAIgAAAGRycy9kb3ducmV2Lnht&#10;bFBLAQIUABQAAAAIAIdO4kAAoQ+spQYAAPkkAAAOAAAAAAAAAAEAIAAAACgBAABkcnMvZTJvRG9j&#10;LnhtbFBLBQYAAAAABgAGAFkBAAA/CgAAAAA=&#10;" path="m3,74c5,74,6,72,6,71c6,54,6,54,6,54c6,47,12,41,20,41c144,41,144,41,144,41c114,71,114,71,114,71c113,72,113,74,114,75c115,76,116,76,116,76c117,76,118,76,118,75c153,40,153,40,153,40c154,39,154,37,153,36c118,1,118,1,118,1c117,0,115,0,114,1c113,2,113,4,114,6c144,35,144,35,144,35c20,35,20,35,20,35c9,35,0,44,0,54c0,71,0,71,0,71c0,72,2,74,3,74xm151,80c149,80,148,82,148,83c148,100,148,100,148,100c148,107,142,113,134,113c11,113,11,113,11,113c40,83,40,83,40,83c41,82,41,80,40,79c39,78,37,78,36,79c1,114,1,114,1,114c0,115,0,117,1,118c36,153,36,153,36,153c36,153,37,154,38,154c39,154,39,153,40,153c41,152,41,150,40,148c11,119,11,119,11,119c134,119,134,119,134,119c145,119,154,110,154,100c154,83,154,83,154,83c154,82,152,80,151,80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779780</wp:posOffset>
                </wp:positionH>
                <wp:positionV relativeFrom="paragraph">
                  <wp:posOffset>1268095</wp:posOffset>
                </wp:positionV>
                <wp:extent cx="239395" cy="187325"/>
                <wp:effectExtent l="0" t="0" r="8255" b="3810"/>
                <wp:wrapNone/>
                <wp:docPr id="5188" name="Freeform 122"/>
                <wp:cNvGraphicFramePr/>
                <a:graphic xmlns:a="http://schemas.openxmlformats.org/drawingml/2006/main">
                  <a:graphicData uri="http://schemas.microsoft.com/office/word/2010/wordprocessingShape">
                    <wps:wsp>
                      <wps:cNvSpPr>
                        <a:spLocks noEditPoints="1"/>
                      </wps:cNvSpPr>
                      <wps:spPr bwMode="auto">
                        <a:xfrm>
                          <a:off x="0" y="0"/>
                          <a:ext cx="239279" cy="18749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0" h="133">
                              <a:moveTo>
                                <a:pt x="142" y="77"/>
                              </a:moveTo>
                              <a:cubicBezTo>
                                <a:pt x="141" y="76"/>
                                <a:pt x="139" y="76"/>
                                <a:pt x="138" y="77"/>
                              </a:cubicBezTo>
                              <a:cubicBezTo>
                                <a:pt x="137" y="78"/>
                                <a:pt x="137" y="80"/>
                                <a:pt x="138" y="81"/>
                              </a:cubicBezTo>
                              <a:cubicBezTo>
                                <a:pt x="159" y="102"/>
                                <a:pt x="159" y="102"/>
                                <a:pt x="159" y="102"/>
                              </a:cubicBezTo>
                              <a:cubicBezTo>
                                <a:pt x="139" y="102"/>
                                <a:pt x="139" y="102"/>
                                <a:pt x="139" y="102"/>
                              </a:cubicBezTo>
                              <a:cubicBezTo>
                                <a:pt x="124" y="102"/>
                                <a:pt x="103" y="89"/>
                                <a:pt x="76" y="62"/>
                              </a:cubicBezTo>
                              <a:cubicBezTo>
                                <a:pt x="73" y="58"/>
                                <a:pt x="69" y="55"/>
                                <a:pt x="65" y="51"/>
                              </a:cubicBezTo>
                              <a:cubicBezTo>
                                <a:pt x="49" y="34"/>
                                <a:pt x="36" y="20"/>
                                <a:pt x="18" y="20"/>
                              </a:cubicBezTo>
                              <a:cubicBezTo>
                                <a:pt x="3" y="20"/>
                                <a:pt x="3" y="20"/>
                                <a:pt x="3" y="20"/>
                              </a:cubicBezTo>
                              <a:cubicBezTo>
                                <a:pt x="1" y="20"/>
                                <a:pt x="0" y="22"/>
                                <a:pt x="0" y="23"/>
                              </a:cubicBezTo>
                              <a:cubicBezTo>
                                <a:pt x="0" y="25"/>
                                <a:pt x="1" y="26"/>
                                <a:pt x="3" y="26"/>
                              </a:cubicBezTo>
                              <a:cubicBezTo>
                                <a:pt x="18" y="26"/>
                                <a:pt x="18" y="26"/>
                                <a:pt x="18" y="26"/>
                              </a:cubicBezTo>
                              <a:cubicBezTo>
                                <a:pt x="34" y="26"/>
                                <a:pt x="45" y="39"/>
                                <a:pt x="61" y="55"/>
                              </a:cubicBezTo>
                              <a:cubicBezTo>
                                <a:pt x="65" y="59"/>
                                <a:pt x="68" y="63"/>
                                <a:pt x="72" y="67"/>
                              </a:cubicBezTo>
                              <a:cubicBezTo>
                                <a:pt x="100" y="94"/>
                                <a:pt x="122" y="108"/>
                                <a:pt x="139" y="108"/>
                              </a:cubicBezTo>
                              <a:cubicBezTo>
                                <a:pt x="160" y="108"/>
                                <a:pt x="160" y="108"/>
                                <a:pt x="160" y="108"/>
                              </a:cubicBezTo>
                              <a:cubicBezTo>
                                <a:pt x="138" y="128"/>
                                <a:pt x="138" y="128"/>
                                <a:pt x="138" y="128"/>
                              </a:cubicBezTo>
                              <a:cubicBezTo>
                                <a:pt x="137" y="129"/>
                                <a:pt x="137" y="131"/>
                                <a:pt x="138" y="132"/>
                              </a:cubicBezTo>
                              <a:cubicBezTo>
                                <a:pt x="139" y="133"/>
                                <a:pt x="139" y="133"/>
                                <a:pt x="140" y="133"/>
                              </a:cubicBezTo>
                              <a:cubicBezTo>
                                <a:pt x="141" y="133"/>
                                <a:pt x="142" y="133"/>
                                <a:pt x="142" y="132"/>
                              </a:cubicBezTo>
                              <a:cubicBezTo>
                                <a:pt x="169" y="108"/>
                                <a:pt x="169" y="108"/>
                                <a:pt x="169" y="108"/>
                              </a:cubicBezTo>
                              <a:cubicBezTo>
                                <a:pt x="169" y="107"/>
                                <a:pt x="170" y="107"/>
                                <a:pt x="170" y="106"/>
                              </a:cubicBezTo>
                              <a:cubicBezTo>
                                <a:pt x="170" y="105"/>
                                <a:pt x="169" y="104"/>
                                <a:pt x="169" y="104"/>
                              </a:cubicBezTo>
                              <a:lnTo>
                                <a:pt x="142" y="77"/>
                              </a:lnTo>
                              <a:close/>
                              <a:moveTo>
                                <a:pt x="91" y="57"/>
                              </a:moveTo>
                              <a:cubicBezTo>
                                <a:pt x="91" y="57"/>
                                <a:pt x="92" y="57"/>
                                <a:pt x="93" y="56"/>
                              </a:cubicBezTo>
                              <a:cubicBezTo>
                                <a:pt x="112" y="40"/>
                                <a:pt x="127" y="32"/>
                                <a:pt x="139" y="32"/>
                              </a:cubicBezTo>
                              <a:cubicBezTo>
                                <a:pt x="159" y="32"/>
                                <a:pt x="159" y="32"/>
                                <a:pt x="159" y="32"/>
                              </a:cubicBezTo>
                              <a:cubicBezTo>
                                <a:pt x="138" y="53"/>
                                <a:pt x="138" y="53"/>
                                <a:pt x="138" y="53"/>
                              </a:cubicBezTo>
                              <a:cubicBezTo>
                                <a:pt x="137" y="54"/>
                                <a:pt x="137" y="56"/>
                                <a:pt x="138" y="57"/>
                              </a:cubicBezTo>
                              <a:cubicBezTo>
                                <a:pt x="139" y="58"/>
                                <a:pt x="139" y="58"/>
                                <a:pt x="140" y="58"/>
                              </a:cubicBezTo>
                              <a:cubicBezTo>
                                <a:pt x="141" y="58"/>
                                <a:pt x="142" y="58"/>
                                <a:pt x="142" y="57"/>
                              </a:cubicBezTo>
                              <a:cubicBezTo>
                                <a:pt x="169" y="30"/>
                                <a:pt x="169" y="30"/>
                                <a:pt x="169" y="30"/>
                              </a:cubicBezTo>
                              <a:cubicBezTo>
                                <a:pt x="169" y="30"/>
                                <a:pt x="170" y="29"/>
                                <a:pt x="170" y="28"/>
                              </a:cubicBezTo>
                              <a:cubicBezTo>
                                <a:pt x="170" y="27"/>
                                <a:pt x="169" y="27"/>
                                <a:pt x="169" y="26"/>
                              </a:cubicBezTo>
                              <a:cubicBezTo>
                                <a:pt x="142" y="2"/>
                                <a:pt x="142" y="2"/>
                                <a:pt x="142" y="2"/>
                              </a:cubicBezTo>
                              <a:cubicBezTo>
                                <a:pt x="141" y="0"/>
                                <a:pt x="139" y="0"/>
                                <a:pt x="138" y="2"/>
                              </a:cubicBezTo>
                              <a:cubicBezTo>
                                <a:pt x="137" y="3"/>
                                <a:pt x="137" y="5"/>
                                <a:pt x="138" y="6"/>
                              </a:cubicBezTo>
                              <a:cubicBezTo>
                                <a:pt x="160" y="26"/>
                                <a:pt x="160" y="26"/>
                                <a:pt x="160" y="26"/>
                              </a:cubicBezTo>
                              <a:cubicBezTo>
                                <a:pt x="139" y="26"/>
                                <a:pt x="139" y="26"/>
                                <a:pt x="139" y="26"/>
                              </a:cubicBezTo>
                              <a:cubicBezTo>
                                <a:pt x="126" y="26"/>
                                <a:pt x="109" y="34"/>
                                <a:pt x="89" y="52"/>
                              </a:cubicBezTo>
                              <a:cubicBezTo>
                                <a:pt x="88" y="53"/>
                                <a:pt x="87" y="55"/>
                                <a:pt x="88" y="56"/>
                              </a:cubicBezTo>
                              <a:cubicBezTo>
                                <a:pt x="89" y="57"/>
                                <a:pt x="90" y="57"/>
                                <a:pt x="91" y="57"/>
                              </a:cubicBezTo>
                              <a:close/>
                              <a:moveTo>
                                <a:pt x="62" y="78"/>
                              </a:moveTo>
                              <a:cubicBezTo>
                                <a:pt x="61" y="79"/>
                                <a:pt x="61" y="79"/>
                                <a:pt x="61" y="79"/>
                              </a:cubicBezTo>
                              <a:cubicBezTo>
                                <a:pt x="45" y="95"/>
                                <a:pt x="34" y="108"/>
                                <a:pt x="18" y="108"/>
                              </a:cubicBezTo>
                              <a:cubicBezTo>
                                <a:pt x="3" y="108"/>
                                <a:pt x="3" y="108"/>
                                <a:pt x="3" y="108"/>
                              </a:cubicBezTo>
                              <a:cubicBezTo>
                                <a:pt x="1" y="108"/>
                                <a:pt x="0" y="109"/>
                                <a:pt x="0" y="111"/>
                              </a:cubicBezTo>
                              <a:cubicBezTo>
                                <a:pt x="0" y="112"/>
                                <a:pt x="1" y="114"/>
                                <a:pt x="3" y="114"/>
                              </a:cubicBezTo>
                              <a:cubicBezTo>
                                <a:pt x="18" y="114"/>
                                <a:pt x="18" y="114"/>
                                <a:pt x="18" y="114"/>
                              </a:cubicBezTo>
                              <a:cubicBezTo>
                                <a:pt x="36" y="114"/>
                                <a:pt x="49" y="100"/>
                                <a:pt x="65" y="83"/>
                              </a:cubicBezTo>
                              <a:cubicBezTo>
                                <a:pt x="66" y="83"/>
                                <a:pt x="66" y="83"/>
                                <a:pt x="66" y="83"/>
                              </a:cubicBezTo>
                              <a:cubicBezTo>
                                <a:pt x="67" y="81"/>
                                <a:pt x="67" y="79"/>
                                <a:pt x="66" y="78"/>
                              </a:cubicBezTo>
                              <a:cubicBezTo>
                                <a:pt x="65" y="77"/>
                                <a:pt x="63" y="77"/>
                                <a:pt x="62" y="7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2" o:spid="_x0000_s1026" o:spt="100" style="position:absolute;left:0pt;margin-left:61.4pt;margin-top:99.85pt;height:14.75pt;width:18.85pt;z-index:251748352;mso-width-relative:page;mso-height-relative:page;" fillcolor="#626262" filled="t" stroked="f" coordsize="170,133" o:gfxdata="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DTG6Vw1wAAAAsBAAAPAAAAAAAAAAEA&#10;IAAAACIAAABkcnMvZG93bnJldi54bWxQSwECFAAUAAAACACHTuJA0Oa+pIUIAACNMgAADgAAAAAA&#10;AAABACAAAAAmAQAAZHJzL2Uyb0RvYy54bWxQSwUGAAAAAAYABgBZAQAAHQwAAAAA&#10;" path="m142,77c141,76,139,76,138,77c137,78,137,80,138,81c159,102,159,102,159,102c139,102,139,102,139,102c124,102,103,89,76,62c73,58,69,55,65,51c49,34,36,20,18,20c3,20,3,20,3,20c1,20,0,22,0,23c0,25,1,26,3,26c18,26,18,26,18,26c34,26,45,39,61,55c65,59,68,63,72,67c100,94,122,108,139,108c160,108,160,108,160,108c138,128,138,128,138,128c137,129,137,131,138,132c139,133,139,133,140,133c141,133,142,133,142,132c169,108,169,108,169,108c169,107,170,107,170,106c170,105,169,104,169,104l142,77xm91,57c91,57,92,57,93,56c112,40,127,32,139,32c159,32,159,32,159,32c138,53,138,53,138,53c137,54,137,56,138,57c139,58,139,58,140,58c141,58,142,58,142,57c169,30,169,30,169,30c169,30,170,29,170,28c170,27,169,27,169,26c142,2,142,2,142,2c141,0,139,0,138,2c137,3,137,5,138,6c160,26,160,26,160,26c139,26,139,26,139,26c126,26,109,34,89,52c88,53,87,55,88,56c89,57,90,57,91,57xm62,78c61,79,61,79,61,79c45,95,34,108,18,108c3,108,3,108,3,108c1,108,0,109,0,111c0,112,1,114,3,114c18,114,18,114,18,114c36,114,49,100,65,83c66,83,66,83,66,83c67,81,67,79,66,78c65,77,63,77,62,78xe">
                <v:path o:connectlocs="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183997"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414020</wp:posOffset>
                </wp:positionH>
                <wp:positionV relativeFrom="paragraph">
                  <wp:posOffset>1279525</wp:posOffset>
                </wp:positionV>
                <wp:extent cx="220980" cy="163195"/>
                <wp:effectExtent l="0" t="0" r="7620" b="8255"/>
                <wp:wrapNone/>
                <wp:docPr id="5189" name="Freeform 123"/>
                <wp:cNvGraphicFramePr/>
                <a:graphic xmlns:a="http://schemas.openxmlformats.org/drawingml/2006/main">
                  <a:graphicData uri="http://schemas.microsoft.com/office/word/2010/wordprocessingShape">
                    <wps:wsp>
                      <wps:cNvSpPr>
                        <a:spLocks noEditPoints="1"/>
                      </wps:cNvSpPr>
                      <wps:spPr bwMode="auto">
                        <a:xfrm>
                          <a:off x="0" y="0"/>
                          <a:ext cx="220827" cy="16308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7" h="115">
                              <a:moveTo>
                                <a:pt x="19" y="0"/>
                              </a:moveTo>
                              <a:cubicBezTo>
                                <a:pt x="3" y="0"/>
                                <a:pt x="3" y="0"/>
                                <a:pt x="3" y="0"/>
                              </a:cubicBezTo>
                              <a:cubicBezTo>
                                <a:pt x="1" y="0"/>
                                <a:pt x="0" y="1"/>
                                <a:pt x="0" y="3"/>
                              </a:cubicBezTo>
                              <a:cubicBezTo>
                                <a:pt x="0" y="19"/>
                                <a:pt x="0" y="19"/>
                                <a:pt x="0" y="19"/>
                              </a:cubicBezTo>
                              <a:cubicBezTo>
                                <a:pt x="0" y="21"/>
                                <a:pt x="1" y="22"/>
                                <a:pt x="3" y="22"/>
                              </a:cubicBezTo>
                              <a:cubicBezTo>
                                <a:pt x="19" y="22"/>
                                <a:pt x="19" y="22"/>
                                <a:pt x="19" y="22"/>
                              </a:cubicBezTo>
                              <a:cubicBezTo>
                                <a:pt x="21" y="22"/>
                                <a:pt x="22" y="21"/>
                                <a:pt x="22" y="19"/>
                              </a:cubicBezTo>
                              <a:cubicBezTo>
                                <a:pt x="22" y="3"/>
                                <a:pt x="22" y="3"/>
                                <a:pt x="22" y="3"/>
                              </a:cubicBezTo>
                              <a:cubicBezTo>
                                <a:pt x="22" y="1"/>
                                <a:pt x="21" y="0"/>
                                <a:pt x="19" y="0"/>
                              </a:cubicBezTo>
                              <a:close/>
                              <a:moveTo>
                                <a:pt x="16" y="16"/>
                              </a:moveTo>
                              <a:cubicBezTo>
                                <a:pt x="6" y="16"/>
                                <a:pt x="6" y="16"/>
                                <a:pt x="6" y="16"/>
                              </a:cubicBezTo>
                              <a:cubicBezTo>
                                <a:pt x="6" y="6"/>
                                <a:pt x="6" y="6"/>
                                <a:pt x="6" y="6"/>
                              </a:cubicBezTo>
                              <a:cubicBezTo>
                                <a:pt x="16" y="6"/>
                                <a:pt x="16" y="6"/>
                                <a:pt x="16" y="6"/>
                              </a:cubicBezTo>
                              <a:lnTo>
                                <a:pt x="16" y="16"/>
                              </a:lnTo>
                              <a:close/>
                              <a:moveTo>
                                <a:pt x="19" y="63"/>
                              </a:moveTo>
                              <a:cubicBezTo>
                                <a:pt x="3" y="63"/>
                                <a:pt x="3" y="63"/>
                                <a:pt x="3" y="63"/>
                              </a:cubicBezTo>
                              <a:cubicBezTo>
                                <a:pt x="1" y="63"/>
                                <a:pt x="0" y="64"/>
                                <a:pt x="0" y="66"/>
                              </a:cubicBezTo>
                              <a:cubicBezTo>
                                <a:pt x="0" y="82"/>
                                <a:pt x="0" y="82"/>
                                <a:pt x="0" y="82"/>
                              </a:cubicBezTo>
                              <a:cubicBezTo>
                                <a:pt x="0" y="84"/>
                                <a:pt x="1" y="85"/>
                                <a:pt x="3" y="85"/>
                              </a:cubicBezTo>
                              <a:cubicBezTo>
                                <a:pt x="19" y="85"/>
                                <a:pt x="19" y="85"/>
                                <a:pt x="19" y="85"/>
                              </a:cubicBezTo>
                              <a:cubicBezTo>
                                <a:pt x="21" y="85"/>
                                <a:pt x="22" y="84"/>
                                <a:pt x="22" y="82"/>
                              </a:cubicBezTo>
                              <a:cubicBezTo>
                                <a:pt x="22" y="66"/>
                                <a:pt x="22" y="66"/>
                                <a:pt x="22" y="66"/>
                              </a:cubicBezTo>
                              <a:cubicBezTo>
                                <a:pt x="22" y="64"/>
                                <a:pt x="21" y="63"/>
                                <a:pt x="19" y="63"/>
                              </a:cubicBezTo>
                              <a:close/>
                              <a:moveTo>
                                <a:pt x="16" y="79"/>
                              </a:moveTo>
                              <a:cubicBezTo>
                                <a:pt x="6" y="79"/>
                                <a:pt x="6" y="79"/>
                                <a:pt x="6" y="79"/>
                              </a:cubicBezTo>
                              <a:cubicBezTo>
                                <a:pt x="6" y="69"/>
                                <a:pt x="6" y="69"/>
                                <a:pt x="6" y="69"/>
                              </a:cubicBezTo>
                              <a:cubicBezTo>
                                <a:pt x="16" y="69"/>
                                <a:pt x="16" y="69"/>
                                <a:pt x="16" y="69"/>
                              </a:cubicBezTo>
                              <a:lnTo>
                                <a:pt x="16" y="79"/>
                              </a:lnTo>
                              <a:close/>
                              <a:moveTo>
                                <a:pt x="19" y="94"/>
                              </a:moveTo>
                              <a:cubicBezTo>
                                <a:pt x="3" y="94"/>
                                <a:pt x="3" y="94"/>
                                <a:pt x="3" y="94"/>
                              </a:cubicBezTo>
                              <a:cubicBezTo>
                                <a:pt x="1" y="94"/>
                                <a:pt x="0" y="95"/>
                                <a:pt x="0" y="97"/>
                              </a:cubicBezTo>
                              <a:cubicBezTo>
                                <a:pt x="0" y="113"/>
                                <a:pt x="0" y="113"/>
                                <a:pt x="0" y="113"/>
                              </a:cubicBezTo>
                              <a:cubicBezTo>
                                <a:pt x="0" y="115"/>
                                <a:pt x="1" y="116"/>
                                <a:pt x="3" y="116"/>
                              </a:cubicBezTo>
                              <a:cubicBezTo>
                                <a:pt x="19" y="116"/>
                                <a:pt x="19" y="116"/>
                                <a:pt x="19" y="116"/>
                              </a:cubicBezTo>
                              <a:cubicBezTo>
                                <a:pt x="21" y="116"/>
                                <a:pt x="22" y="115"/>
                                <a:pt x="22" y="113"/>
                              </a:cubicBezTo>
                              <a:cubicBezTo>
                                <a:pt x="22" y="97"/>
                                <a:pt x="22" y="97"/>
                                <a:pt x="22" y="97"/>
                              </a:cubicBezTo>
                              <a:cubicBezTo>
                                <a:pt x="22" y="95"/>
                                <a:pt x="21" y="94"/>
                                <a:pt x="19" y="94"/>
                              </a:cubicBezTo>
                              <a:close/>
                              <a:moveTo>
                                <a:pt x="16" y="110"/>
                              </a:moveTo>
                              <a:cubicBezTo>
                                <a:pt x="6" y="110"/>
                                <a:pt x="6" y="110"/>
                                <a:pt x="6" y="110"/>
                              </a:cubicBezTo>
                              <a:cubicBezTo>
                                <a:pt x="6" y="100"/>
                                <a:pt x="6" y="100"/>
                                <a:pt x="6" y="100"/>
                              </a:cubicBezTo>
                              <a:cubicBezTo>
                                <a:pt x="16" y="100"/>
                                <a:pt x="16" y="100"/>
                                <a:pt x="16" y="100"/>
                              </a:cubicBezTo>
                              <a:lnTo>
                                <a:pt x="16" y="110"/>
                              </a:lnTo>
                              <a:close/>
                              <a:moveTo>
                                <a:pt x="19" y="31"/>
                              </a:moveTo>
                              <a:cubicBezTo>
                                <a:pt x="3" y="31"/>
                                <a:pt x="3" y="31"/>
                                <a:pt x="3" y="31"/>
                              </a:cubicBezTo>
                              <a:cubicBezTo>
                                <a:pt x="1" y="31"/>
                                <a:pt x="0" y="33"/>
                                <a:pt x="0" y="34"/>
                              </a:cubicBezTo>
                              <a:cubicBezTo>
                                <a:pt x="0" y="51"/>
                                <a:pt x="0" y="51"/>
                                <a:pt x="0" y="51"/>
                              </a:cubicBezTo>
                              <a:cubicBezTo>
                                <a:pt x="0" y="52"/>
                                <a:pt x="1" y="54"/>
                                <a:pt x="3" y="54"/>
                              </a:cubicBezTo>
                              <a:cubicBezTo>
                                <a:pt x="19" y="54"/>
                                <a:pt x="19" y="54"/>
                                <a:pt x="19" y="54"/>
                              </a:cubicBezTo>
                              <a:cubicBezTo>
                                <a:pt x="21" y="54"/>
                                <a:pt x="22" y="52"/>
                                <a:pt x="22" y="51"/>
                              </a:cubicBezTo>
                              <a:cubicBezTo>
                                <a:pt x="22" y="34"/>
                                <a:pt x="22" y="34"/>
                                <a:pt x="22" y="34"/>
                              </a:cubicBezTo>
                              <a:cubicBezTo>
                                <a:pt x="22" y="33"/>
                                <a:pt x="21" y="31"/>
                                <a:pt x="19" y="31"/>
                              </a:cubicBezTo>
                              <a:close/>
                              <a:moveTo>
                                <a:pt x="16" y="48"/>
                              </a:moveTo>
                              <a:cubicBezTo>
                                <a:pt x="6" y="48"/>
                                <a:pt x="6" y="48"/>
                                <a:pt x="6" y="48"/>
                              </a:cubicBezTo>
                              <a:cubicBezTo>
                                <a:pt x="6" y="37"/>
                                <a:pt x="6" y="37"/>
                                <a:pt x="6" y="37"/>
                              </a:cubicBezTo>
                              <a:cubicBezTo>
                                <a:pt x="16" y="37"/>
                                <a:pt x="16" y="37"/>
                                <a:pt x="16" y="37"/>
                              </a:cubicBezTo>
                              <a:lnTo>
                                <a:pt x="16" y="48"/>
                              </a:lnTo>
                              <a:close/>
                              <a:moveTo>
                                <a:pt x="64" y="94"/>
                              </a:moveTo>
                              <a:cubicBezTo>
                                <a:pt x="48" y="94"/>
                                <a:pt x="48" y="94"/>
                                <a:pt x="48" y="94"/>
                              </a:cubicBezTo>
                              <a:cubicBezTo>
                                <a:pt x="46" y="94"/>
                                <a:pt x="45" y="95"/>
                                <a:pt x="45" y="97"/>
                              </a:cubicBezTo>
                              <a:cubicBezTo>
                                <a:pt x="45" y="113"/>
                                <a:pt x="45" y="113"/>
                                <a:pt x="45" y="113"/>
                              </a:cubicBezTo>
                              <a:cubicBezTo>
                                <a:pt x="45" y="115"/>
                                <a:pt x="46" y="116"/>
                                <a:pt x="48" y="116"/>
                              </a:cubicBezTo>
                              <a:cubicBezTo>
                                <a:pt x="64" y="116"/>
                                <a:pt x="64" y="116"/>
                                <a:pt x="64" y="116"/>
                              </a:cubicBezTo>
                              <a:cubicBezTo>
                                <a:pt x="66" y="116"/>
                                <a:pt x="67" y="115"/>
                                <a:pt x="67" y="113"/>
                              </a:cubicBezTo>
                              <a:cubicBezTo>
                                <a:pt x="67" y="97"/>
                                <a:pt x="67" y="97"/>
                                <a:pt x="67" y="97"/>
                              </a:cubicBezTo>
                              <a:cubicBezTo>
                                <a:pt x="67" y="95"/>
                                <a:pt x="66" y="94"/>
                                <a:pt x="64" y="94"/>
                              </a:cubicBezTo>
                              <a:close/>
                              <a:moveTo>
                                <a:pt x="61" y="110"/>
                              </a:moveTo>
                              <a:cubicBezTo>
                                <a:pt x="51" y="110"/>
                                <a:pt x="51" y="110"/>
                                <a:pt x="51" y="110"/>
                              </a:cubicBezTo>
                              <a:cubicBezTo>
                                <a:pt x="51" y="100"/>
                                <a:pt x="51" y="100"/>
                                <a:pt x="51" y="100"/>
                              </a:cubicBezTo>
                              <a:cubicBezTo>
                                <a:pt x="61" y="100"/>
                                <a:pt x="61" y="100"/>
                                <a:pt x="61" y="100"/>
                              </a:cubicBezTo>
                              <a:lnTo>
                                <a:pt x="61" y="110"/>
                              </a:lnTo>
                              <a:close/>
                              <a:moveTo>
                                <a:pt x="109" y="0"/>
                              </a:moveTo>
                              <a:cubicBezTo>
                                <a:pt x="93" y="0"/>
                                <a:pt x="93" y="0"/>
                                <a:pt x="93" y="0"/>
                              </a:cubicBezTo>
                              <a:cubicBezTo>
                                <a:pt x="91" y="0"/>
                                <a:pt x="90" y="1"/>
                                <a:pt x="90" y="3"/>
                              </a:cubicBezTo>
                              <a:cubicBezTo>
                                <a:pt x="90" y="19"/>
                                <a:pt x="90" y="19"/>
                                <a:pt x="90" y="19"/>
                              </a:cubicBezTo>
                              <a:cubicBezTo>
                                <a:pt x="90" y="21"/>
                                <a:pt x="91" y="22"/>
                                <a:pt x="93" y="22"/>
                              </a:cubicBezTo>
                              <a:cubicBezTo>
                                <a:pt x="109" y="22"/>
                                <a:pt x="109" y="22"/>
                                <a:pt x="109" y="22"/>
                              </a:cubicBezTo>
                              <a:cubicBezTo>
                                <a:pt x="111" y="22"/>
                                <a:pt x="112" y="21"/>
                                <a:pt x="112" y="19"/>
                              </a:cubicBezTo>
                              <a:cubicBezTo>
                                <a:pt x="112" y="3"/>
                                <a:pt x="112" y="3"/>
                                <a:pt x="112" y="3"/>
                              </a:cubicBezTo>
                              <a:cubicBezTo>
                                <a:pt x="112" y="1"/>
                                <a:pt x="111" y="0"/>
                                <a:pt x="109" y="0"/>
                              </a:cubicBezTo>
                              <a:close/>
                              <a:moveTo>
                                <a:pt x="106" y="16"/>
                              </a:moveTo>
                              <a:cubicBezTo>
                                <a:pt x="96" y="16"/>
                                <a:pt x="96" y="16"/>
                                <a:pt x="96" y="16"/>
                              </a:cubicBezTo>
                              <a:cubicBezTo>
                                <a:pt x="96" y="6"/>
                                <a:pt x="96" y="6"/>
                                <a:pt x="96" y="6"/>
                              </a:cubicBezTo>
                              <a:cubicBezTo>
                                <a:pt x="106" y="6"/>
                                <a:pt x="106" y="6"/>
                                <a:pt x="106" y="6"/>
                              </a:cubicBezTo>
                              <a:lnTo>
                                <a:pt x="106" y="16"/>
                              </a:lnTo>
                              <a:close/>
                              <a:moveTo>
                                <a:pt x="154" y="63"/>
                              </a:moveTo>
                              <a:cubicBezTo>
                                <a:pt x="137" y="63"/>
                                <a:pt x="137" y="63"/>
                                <a:pt x="137" y="63"/>
                              </a:cubicBezTo>
                              <a:cubicBezTo>
                                <a:pt x="136" y="63"/>
                                <a:pt x="134" y="64"/>
                                <a:pt x="134" y="66"/>
                              </a:cubicBezTo>
                              <a:cubicBezTo>
                                <a:pt x="134" y="82"/>
                                <a:pt x="134" y="82"/>
                                <a:pt x="134" y="82"/>
                              </a:cubicBezTo>
                              <a:cubicBezTo>
                                <a:pt x="134" y="84"/>
                                <a:pt x="136" y="85"/>
                                <a:pt x="137" y="85"/>
                              </a:cubicBezTo>
                              <a:cubicBezTo>
                                <a:pt x="154" y="85"/>
                                <a:pt x="154" y="85"/>
                                <a:pt x="154" y="85"/>
                              </a:cubicBezTo>
                              <a:cubicBezTo>
                                <a:pt x="155" y="85"/>
                                <a:pt x="157" y="84"/>
                                <a:pt x="157" y="82"/>
                              </a:cubicBezTo>
                              <a:cubicBezTo>
                                <a:pt x="157" y="66"/>
                                <a:pt x="157" y="66"/>
                                <a:pt x="157" y="66"/>
                              </a:cubicBezTo>
                              <a:cubicBezTo>
                                <a:pt x="157" y="64"/>
                                <a:pt x="155" y="63"/>
                                <a:pt x="154" y="63"/>
                              </a:cubicBezTo>
                              <a:close/>
                              <a:moveTo>
                                <a:pt x="151" y="79"/>
                              </a:moveTo>
                              <a:cubicBezTo>
                                <a:pt x="140" y="79"/>
                                <a:pt x="140" y="79"/>
                                <a:pt x="140" y="79"/>
                              </a:cubicBezTo>
                              <a:cubicBezTo>
                                <a:pt x="140" y="69"/>
                                <a:pt x="140" y="69"/>
                                <a:pt x="140" y="69"/>
                              </a:cubicBezTo>
                              <a:cubicBezTo>
                                <a:pt x="151" y="69"/>
                                <a:pt x="151" y="69"/>
                                <a:pt x="151" y="69"/>
                              </a:cubicBezTo>
                              <a:lnTo>
                                <a:pt x="151" y="79"/>
                              </a:lnTo>
                              <a:close/>
                              <a:moveTo>
                                <a:pt x="154" y="31"/>
                              </a:moveTo>
                              <a:cubicBezTo>
                                <a:pt x="137" y="31"/>
                                <a:pt x="137" y="31"/>
                                <a:pt x="137" y="31"/>
                              </a:cubicBezTo>
                              <a:cubicBezTo>
                                <a:pt x="136" y="31"/>
                                <a:pt x="134" y="33"/>
                                <a:pt x="134" y="34"/>
                              </a:cubicBezTo>
                              <a:cubicBezTo>
                                <a:pt x="134" y="51"/>
                                <a:pt x="134" y="51"/>
                                <a:pt x="134" y="51"/>
                              </a:cubicBezTo>
                              <a:cubicBezTo>
                                <a:pt x="134" y="52"/>
                                <a:pt x="136" y="54"/>
                                <a:pt x="137" y="54"/>
                              </a:cubicBezTo>
                              <a:cubicBezTo>
                                <a:pt x="154" y="54"/>
                                <a:pt x="154" y="54"/>
                                <a:pt x="154" y="54"/>
                              </a:cubicBezTo>
                              <a:cubicBezTo>
                                <a:pt x="155" y="54"/>
                                <a:pt x="157" y="52"/>
                                <a:pt x="157" y="51"/>
                              </a:cubicBezTo>
                              <a:cubicBezTo>
                                <a:pt x="157" y="34"/>
                                <a:pt x="157" y="34"/>
                                <a:pt x="157" y="34"/>
                              </a:cubicBezTo>
                              <a:cubicBezTo>
                                <a:pt x="157" y="33"/>
                                <a:pt x="155" y="31"/>
                                <a:pt x="154" y="31"/>
                              </a:cubicBezTo>
                              <a:close/>
                              <a:moveTo>
                                <a:pt x="151" y="48"/>
                              </a:moveTo>
                              <a:cubicBezTo>
                                <a:pt x="140" y="48"/>
                                <a:pt x="140" y="48"/>
                                <a:pt x="140" y="48"/>
                              </a:cubicBezTo>
                              <a:cubicBezTo>
                                <a:pt x="140" y="37"/>
                                <a:pt x="140" y="37"/>
                                <a:pt x="140" y="37"/>
                              </a:cubicBezTo>
                              <a:cubicBezTo>
                                <a:pt x="151" y="37"/>
                                <a:pt x="151" y="37"/>
                                <a:pt x="151" y="37"/>
                              </a:cubicBezTo>
                              <a:lnTo>
                                <a:pt x="151" y="48"/>
                              </a:lnTo>
                              <a:close/>
                              <a:moveTo>
                                <a:pt x="154" y="94"/>
                              </a:moveTo>
                              <a:cubicBezTo>
                                <a:pt x="137" y="94"/>
                                <a:pt x="137" y="94"/>
                                <a:pt x="137" y="94"/>
                              </a:cubicBezTo>
                              <a:cubicBezTo>
                                <a:pt x="136" y="94"/>
                                <a:pt x="134" y="95"/>
                                <a:pt x="134" y="97"/>
                              </a:cubicBezTo>
                              <a:cubicBezTo>
                                <a:pt x="134" y="113"/>
                                <a:pt x="134" y="113"/>
                                <a:pt x="134" y="113"/>
                              </a:cubicBezTo>
                              <a:cubicBezTo>
                                <a:pt x="134" y="115"/>
                                <a:pt x="136" y="116"/>
                                <a:pt x="137" y="116"/>
                              </a:cubicBezTo>
                              <a:cubicBezTo>
                                <a:pt x="154" y="116"/>
                                <a:pt x="154" y="116"/>
                                <a:pt x="154" y="116"/>
                              </a:cubicBezTo>
                              <a:cubicBezTo>
                                <a:pt x="155" y="116"/>
                                <a:pt x="157" y="115"/>
                                <a:pt x="157" y="113"/>
                              </a:cubicBezTo>
                              <a:cubicBezTo>
                                <a:pt x="157" y="97"/>
                                <a:pt x="157" y="97"/>
                                <a:pt x="157" y="97"/>
                              </a:cubicBezTo>
                              <a:cubicBezTo>
                                <a:pt x="157" y="95"/>
                                <a:pt x="155" y="94"/>
                                <a:pt x="154" y="94"/>
                              </a:cubicBezTo>
                              <a:close/>
                              <a:moveTo>
                                <a:pt x="151" y="110"/>
                              </a:moveTo>
                              <a:cubicBezTo>
                                <a:pt x="140" y="110"/>
                                <a:pt x="140" y="110"/>
                                <a:pt x="140" y="110"/>
                              </a:cubicBezTo>
                              <a:cubicBezTo>
                                <a:pt x="140" y="100"/>
                                <a:pt x="140" y="100"/>
                                <a:pt x="140" y="100"/>
                              </a:cubicBezTo>
                              <a:cubicBezTo>
                                <a:pt x="151" y="100"/>
                                <a:pt x="151" y="100"/>
                                <a:pt x="151" y="100"/>
                              </a:cubicBezTo>
                              <a:lnTo>
                                <a:pt x="151" y="110"/>
                              </a:lnTo>
                              <a:close/>
                              <a:moveTo>
                                <a:pt x="109" y="31"/>
                              </a:moveTo>
                              <a:cubicBezTo>
                                <a:pt x="93" y="31"/>
                                <a:pt x="93" y="31"/>
                                <a:pt x="93" y="31"/>
                              </a:cubicBezTo>
                              <a:cubicBezTo>
                                <a:pt x="91" y="31"/>
                                <a:pt x="90" y="33"/>
                                <a:pt x="90" y="34"/>
                              </a:cubicBezTo>
                              <a:cubicBezTo>
                                <a:pt x="90" y="51"/>
                                <a:pt x="90" y="51"/>
                                <a:pt x="90" y="51"/>
                              </a:cubicBezTo>
                              <a:cubicBezTo>
                                <a:pt x="90" y="52"/>
                                <a:pt x="91" y="54"/>
                                <a:pt x="93" y="54"/>
                              </a:cubicBezTo>
                              <a:cubicBezTo>
                                <a:pt x="109" y="54"/>
                                <a:pt x="109" y="54"/>
                                <a:pt x="109" y="54"/>
                              </a:cubicBezTo>
                              <a:cubicBezTo>
                                <a:pt x="111" y="54"/>
                                <a:pt x="112" y="52"/>
                                <a:pt x="112" y="51"/>
                              </a:cubicBezTo>
                              <a:cubicBezTo>
                                <a:pt x="112" y="34"/>
                                <a:pt x="112" y="34"/>
                                <a:pt x="112" y="34"/>
                              </a:cubicBezTo>
                              <a:cubicBezTo>
                                <a:pt x="112" y="33"/>
                                <a:pt x="111" y="31"/>
                                <a:pt x="109" y="31"/>
                              </a:cubicBezTo>
                              <a:close/>
                              <a:moveTo>
                                <a:pt x="106" y="48"/>
                              </a:moveTo>
                              <a:cubicBezTo>
                                <a:pt x="96" y="48"/>
                                <a:pt x="96" y="48"/>
                                <a:pt x="96" y="48"/>
                              </a:cubicBezTo>
                              <a:cubicBezTo>
                                <a:pt x="96" y="37"/>
                                <a:pt x="96" y="37"/>
                                <a:pt x="96" y="37"/>
                              </a:cubicBezTo>
                              <a:cubicBezTo>
                                <a:pt x="106" y="37"/>
                                <a:pt x="106" y="37"/>
                                <a:pt x="106" y="37"/>
                              </a:cubicBezTo>
                              <a:lnTo>
                                <a:pt x="106" y="48"/>
                              </a:lnTo>
                              <a:close/>
                              <a:moveTo>
                                <a:pt x="109" y="94"/>
                              </a:moveTo>
                              <a:cubicBezTo>
                                <a:pt x="93" y="94"/>
                                <a:pt x="93" y="94"/>
                                <a:pt x="93" y="94"/>
                              </a:cubicBezTo>
                              <a:cubicBezTo>
                                <a:pt x="91" y="94"/>
                                <a:pt x="90" y="95"/>
                                <a:pt x="90" y="97"/>
                              </a:cubicBezTo>
                              <a:cubicBezTo>
                                <a:pt x="90" y="113"/>
                                <a:pt x="90" y="113"/>
                                <a:pt x="90" y="113"/>
                              </a:cubicBezTo>
                              <a:cubicBezTo>
                                <a:pt x="90" y="115"/>
                                <a:pt x="91" y="116"/>
                                <a:pt x="93" y="116"/>
                              </a:cubicBezTo>
                              <a:cubicBezTo>
                                <a:pt x="109" y="116"/>
                                <a:pt x="109" y="116"/>
                                <a:pt x="109" y="116"/>
                              </a:cubicBezTo>
                              <a:cubicBezTo>
                                <a:pt x="111" y="116"/>
                                <a:pt x="112" y="115"/>
                                <a:pt x="112" y="113"/>
                              </a:cubicBezTo>
                              <a:cubicBezTo>
                                <a:pt x="112" y="97"/>
                                <a:pt x="112" y="97"/>
                                <a:pt x="112" y="97"/>
                              </a:cubicBezTo>
                              <a:cubicBezTo>
                                <a:pt x="112" y="95"/>
                                <a:pt x="111" y="94"/>
                                <a:pt x="109" y="94"/>
                              </a:cubicBezTo>
                              <a:close/>
                              <a:moveTo>
                                <a:pt x="106" y="110"/>
                              </a:moveTo>
                              <a:cubicBezTo>
                                <a:pt x="96" y="110"/>
                                <a:pt x="96" y="110"/>
                                <a:pt x="96" y="110"/>
                              </a:cubicBezTo>
                              <a:cubicBezTo>
                                <a:pt x="96" y="100"/>
                                <a:pt x="96" y="100"/>
                                <a:pt x="96" y="100"/>
                              </a:cubicBezTo>
                              <a:cubicBezTo>
                                <a:pt x="106" y="100"/>
                                <a:pt x="106" y="100"/>
                                <a:pt x="106" y="100"/>
                              </a:cubicBezTo>
                              <a:lnTo>
                                <a:pt x="106" y="110"/>
                              </a:lnTo>
                              <a:close/>
                              <a:moveTo>
                                <a:pt x="64" y="63"/>
                              </a:moveTo>
                              <a:cubicBezTo>
                                <a:pt x="48" y="63"/>
                                <a:pt x="48" y="63"/>
                                <a:pt x="48" y="63"/>
                              </a:cubicBezTo>
                              <a:cubicBezTo>
                                <a:pt x="46" y="63"/>
                                <a:pt x="45" y="64"/>
                                <a:pt x="45" y="66"/>
                              </a:cubicBezTo>
                              <a:cubicBezTo>
                                <a:pt x="45" y="82"/>
                                <a:pt x="45" y="82"/>
                                <a:pt x="45" y="82"/>
                              </a:cubicBezTo>
                              <a:cubicBezTo>
                                <a:pt x="45" y="84"/>
                                <a:pt x="46" y="85"/>
                                <a:pt x="48" y="85"/>
                              </a:cubicBezTo>
                              <a:cubicBezTo>
                                <a:pt x="64" y="85"/>
                                <a:pt x="64" y="85"/>
                                <a:pt x="64" y="85"/>
                              </a:cubicBezTo>
                              <a:cubicBezTo>
                                <a:pt x="66" y="85"/>
                                <a:pt x="67" y="84"/>
                                <a:pt x="67" y="82"/>
                              </a:cubicBezTo>
                              <a:cubicBezTo>
                                <a:pt x="67" y="66"/>
                                <a:pt x="67" y="66"/>
                                <a:pt x="67" y="66"/>
                              </a:cubicBezTo>
                              <a:cubicBezTo>
                                <a:pt x="67" y="64"/>
                                <a:pt x="66" y="63"/>
                                <a:pt x="64" y="63"/>
                              </a:cubicBezTo>
                              <a:close/>
                              <a:moveTo>
                                <a:pt x="61" y="79"/>
                              </a:moveTo>
                              <a:cubicBezTo>
                                <a:pt x="51" y="79"/>
                                <a:pt x="51" y="79"/>
                                <a:pt x="51" y="79"/>
                              </a:cubicBezTo>
                              <a:cubicBezTo>
                                <a:pt x="51" y="69"/>
                                <a:pt x="51" y="69"/>
                                <a:pt x="51" y="69"/>
                              </a:cubicBezTo>
                              <a:cubicBezTo>
                                <a:pt x="61" y="69"/>
                                <a:pt x="61" y="69"/>
                                <a:pt x="61" y="69"/>
                              </a:cubicBezTo>
                              <a:lnTo>
                                <a:pt x="61" y="79"/>
                              </a:lnTo>
                              <a:close/>
                              <a:moveTo>
                                <a:pt x="109" y="63"/>
                              </a:moveTo>
                              <a:cubicBezTo>
                                <a:pt x="93" y="63"/>
                                <a:pt x="93" y="63"/>
                                <a:pt x="93" y="63"/>
                              </a:cubicBezTo>
                              <a:cubicBezTo>
                                <a:pt x="91" y="63"/>
                                <a:pt x="90" y="64"/>
                                <a:pt x="90" y="66"/>
                              </a:cubicBezTo>
                              <a:cubicBezTo>
                                <a:pt x="90" y="82"/>
                                <a:pt x="90" y="82"/>
                                <a:pt x="90" y="82"/>
                              </a:cubicBezTo>
                              <a:cubicBezTo>
                                <a:pt x="90" y="84"/>
                                <a:pt x="91" y="85"/>
                                <a:pt x="93" y="85"/>
                              </a:cubicBezTo>
                              <a:cubicBezTo>
                                <a:pt x="109" y="85"/>
                                <a:pt x="109" y="85"/>
                                <a:pt x="109" y="85"/>
                              </a:cubicBezTo>
                              <a:cubicBezTo>
                                <a:pt x="111" y="85"/>
                                <a:pt x="112" y="84"/>
                                <a:pt x="112" y="82"/>
                              </a:cubicBezTo>
                              <a:cubicBezTo>
                                <a:pt x="112" y="66"/>
                                <a:pt x="112" y="66"/>
                                <a:pt x="112" y="66"/>
                              </a:cubicBezTo>
                              <a:cubicBezTo>
                                <a:pt x="112" y="64"/>
                                <a:pt x="111" y="63"/>
                                <a:pt x="109" y="63"/>
                              </a:cubicBezTo>
                              <a:close/>
                              <a:moveTo>
                                <a:pt x="106" y="79"/>
                              </a:moveTo>
                              <a:cubicBezTo>
                                <a:pt x="96" y="79"/>
                                <a:pt x="96" y="79"/>
                                <a:pt x="96" y="79"/>
                              </a:cubicBezTo>
                              <a:cubicBezTo>
                                <a:pt x="96" y="69"/>
                                <a:pt x="96" y="69"/>
                                <a:pt x="96" y="69"/>
                              </a:cubicBezTo>
                              <a:cubicBezTo>
                                <a:pt x="106" y="69"/>
                                <a:pt x="106" y="69"/>
                                <a:pt x="106" y="69"/>
                              </a:cubicBezTo>
                              <a:lnTo>
                                <a:pt x="106" y="7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3" o:spid="_x0000_s1026" o:spt="100" style="position:absolute;left:0pt;margin-left:32.6pt;margin-top:100.75pt;height:12.85pt;width:17.4pt;z-index:251747328;mso-width-relative:page;mso-height-relative:page;" fillcolor="#626262" filled="t" stroked="f" coordsize="157,115" o:gfxdata="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" path="m19,0c3,0,3,0,3,0c1,0,0,1,0,3c0,19,0,19,0,19c0,21,1,22,3,22c19,22,19,22,19,22c21,22,22,21,22,19c22,3,22,3,22,3c22,1,21,0,19,0xm16,16c6,16,6,16,6,16c6,6,6,6,6,6c16,6,16,6,16,6l16,16xm19,63c3,63,3,63,3,63c1,63,0,64,0,66c0,82,0,82,0,82c0,84,1,85,3,85c19,85,19,85,19,85c21,85,22,84,22,82c22,66,22,66,22,66c22,64,21,63,19,63xm16,79c6,79,6,79,6,79c6,69,6,69,6,69c16,69,16,69,16,69l16,79xm19,94c3,94,3,94,3,94c1,94,0,95,0,97c0,113,0,113,0,113c0,115,1,116,3,116c19,116,19,116,19,116c21,116,22,115,22,113c22,97,22,97,22,97c22,95,21,94,19,94xm16,110c6,110,6,110,6,110c6,100,6,100,6,100c16,100,16,100,16,100l16,110xm19,31c3,31,3,31,3,31c1,31,0,33,0,34c0,51,0,51,0,51c0,52,1,54,3,54c19,54,19,54,19,54c21,54,22,52,22,51c22,34,22,34,22,34c22,33,21,31,19,31xm16,48c6,48,6,48,6,48c6,37,6,37,6,37c16,37,16,37,16,37l16,48xm64,94c48,94,48,94,48,94c46,94,45,95,45,97c45,113,45,113,45,113c45,115,46,116,48,116c64,116,64,116,64,116c66,116,67,115,67,113c67,97,67,97,67,97c67,95,66,94,64,94xm61,110c51,110,51,110,51,110c51,100,51,100,51,100c61,100,61,100,61,100l61,110xm109,0c93,0,93,0,93,0c91,0,90,1,90,3c90,19,90,19,90,19c90,21,91,22,93,22c109,22,109,22,109,22c111,22,112,21,112,19c112,3,112,3,112,3c112,1,111,0,109,0xm106,16c96,16,96,16,96,16c96,6,96,6,96,6c106,6,106,6,106,6l106,16xm154,63c137,63,137,63,137,63c136,63,134,64,134,66c134,82,134,82,134,82c134,84,136,85,137,85c154,85,154,85,154,85c155,85,157,84,157,82c157,66,157,66,157,66c157,64,155,63,154,63xm151,79c140,79,140,79,140,79c140,69,140,69,140,69c151,69,151,69,151,69l151,79xm154,31c137,31,137,31,137,31c136,31,134,33,134,34c134,51,134,51,134,51c134,52,136,54,137,54c154,54,154,54,154,54c155,54,157,52,157,51c157,34,157,34,157,34c157,33,155,31,154,31xm151,48c140,48,140,48,140,48c140,37,140,37,140,37c151,37,151,37,151,37l151,48xm154,94c137,94,137,94,137,94c136,94,134,95,134,97c134,113,134,113,134,113c134,115,136,116,137,116c154,116,154,116,154,116c155,116,157,115,157,113c157,97,157,97,157,97c157,95,155,94,154,94xm151,110c140,110,140,110,140,110c140,100,140,100,140,100c151,100,151,100,151,100l151,110xm109,31c93,31,93,31,93,31c91,31,90,33,90,34c90,51,90,51,90,51c90,52,91,54,93,54c109,54,109,54,109,54c111,54,112,52,112,51c112,34,112,34,112,34c112,33,111,31,109,31xm106,48c96,48,96,48,96,48c96,37,96,37,96,37c106,37,106,37,106,37l106,48xm109,94c93,94,93,94,93,94c91,94,90,95,90,97c90,113,90,113,90,113c90,115,91,116,93,116c109,116,109,116,109,116c111,116,112,115,112,113c112,97,112,97,112,97c112,95,111,94,109,94xm106,110c96,110,96,110,96,110c96,100,96,100,96,100c106,100,106,100,106,100l106,110xm64,63c48,63,48,63,48,63c46,63,45,64,45,66c45,82,45,82,45,82c45,84,46,85,48,85c64,85,64,85,64,85c66,85,67,84,67,82c67,66,67,66,67,66c67,64,66,63,64,63xm61,79c51,79,51,79,51,79c51,69,51,69,51,69c61,69,61,69,61,69l61,79xm109,63c93,63,93,63,93,63c91,63,90,64,90,66c90,82,90,82,90,82c90,84,91,85,93,85c109,85,109,85,109,85c111,85,112,84,112,82c112,66,112,66,112,66c112,64,111,63,109,63xm106,79c96,79,96,79,96,79c96,69,96,69,96,69c106,69,106,69,106,69l106,79xe">
                <v:path o:connectlocs="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160048" o:connectangles="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26670</wp:posOffset>
                </wp:positionH>
                <wp:positionV relativeFrom="paragraph">
                  <wp:posOffset>1278890</wp:posOffset>
                </wp:positionV>
                <wp:extent cx="219710" cy="202565"/>
                <wp:effectExtent l="0" t="0" r="8890" b="6985"/>
                <wp:wrapNone/>
                <wp:docPr id="5190" name="Freeform 124"/>
                <wp:cNvGraphicFramePr/>
                <a:graphic xmlns:a="http://schemas.openxmlformats.org/drawingml/2006/main">
                  <a:graphicData uri="http://schemas.microsoft.com/office/word/2010/wordprocessingShape">
                    <wps:wsp>
                      <wps:cNvSpPr>
                        <a:spLocks noEditPoints="1"/>
                      </wps:cNvSpPr>
                      <wps:spPr bwMode="auto">
                        <a:xfrm>
                          <a:off x="0" y="0"/>
                          <a:ext cx="219637" cy="20237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6" h="144">
                              <a:moveTo>
                                <a:pt x="78" y="16"/>
                              </a:moveTo>
                              <a:cubicBezTo>
                                <a:pt x="80" y="16"/>
                                <a:pt x="81" y="14"/>
                                <a:pt x="81" y="13"/>
                              </a:cubicBezTo>
                              <a:cubicBezTo>
                                <a:pt x="81" y="3"/>
                                <a:pt x="81" y="3"/>
                                <a:pt x="81" y="3"/>
                              </a:cubicBezTo>
                              <a:cubicBezTo>
                                <a:pt x="81" y="2"/>
                                <a:pt x="80" y="0"/>
                                <a:pt x="78" y="0"/>
                              </a:cubicBezTo>
                              <a:cubicBezTo>
                                <a:pt x="77" y="0"/>
                                <a:pt x="75" y="2"/>
                                <a:pt x="75" y="3"/>
                              </a:cubicBezTo>
                              <a:cubicBezTo>
                                <a:pt x="75" y="13"/>
                                <a:pt x="75" y="13"/>
                                <a:pt x="75" y="13"/>
                              </a:cubicBezTo>
                              <a:cubicBezTo>
                                <a:pt x="75" y="14"/>
                                <a:pt x="77" y="16"/>
                                <a:pt x="78" y="16"/>
                              </a:cubicBezTo>
                              <a:close/>
                              <a:moveTo>
                                <a:pt x="138" y="82"/>
                              </a:moveTo>
                              <a:cubicBezTo>
                                <a:pt x="139" y="82"/>
                                <a:pt x="141" y="81"/>
                                <a:pt x="141" y="79"/>
                              </a:cubicBezTo>
                              <a:cubicBezTo>
                                <a:pt x="141" y="3"/>
                                <a:pt x="141" y="3"/>
                                <a:pt x="141" y="3"/>
                              </a:cubicBezTo>
                              <a:cubicBezTo>
                                <a:pt x="141" y="2"/>
                                <a:pt x="139" y="0"/>
                                <a:pt x="138" y="0"/>
                              </a:cubicBezTo>
                              <a:cubicBezTo>
                                <a:pt x="136" y="0"/>
                                <a:pt x="135" y="2"/>
                                <a:pt x="135" y="3"/>
                              </a:cubicBezTo>
                              <a:cubicBezTo>
                                <a:pt x="135" y="79"/>
                                <a:pt x="135" y="79"/>
                                <a:pt x="135" y="79"/>
                              </a:cubicBezTo>
                              <a:cubicBezTo>
                                <a:pt x="135" y="81"/>
                                <a:pt x="136" y="82"/>
                                <a:pt x="138" y="82"/>
                              </a:cubicBezTo>
                              <a:close/>
                              <a:moveTo>
                                <a:pt x="19" y="59"/>
                              </a:moveTo>
                              <a:cubicBezTo>
                                <a:pt x="21" y="59"/>
                                <a:pt x="22" y="58"/>
                                <a:pt x="22" y="56"/>
                              </a:cubicBezTo>
                              <a:cubicBezTo>
                                <a:pt x="22" y="3"/>
                                <a:pt x="22" y="3"/>
                                <a:pt x="22" y="3"/>
                              </a:cubicBezTo>
                              <a:cubicBezTo>
                                <a:pt x="22" y="2"/>
                                <a:pt x="21" y="0"/>
                                <a:pt x="19" y="0"/>
                              </a:cubicBezTo>
                              <a:cubicBezTo>
                                <a:pt x="17" y="0"/>
                                <a:pt x="16" y="2"/>
                                <a:pt x="16" y="3"/>
                              </a:cubicBezTo>
                              <a:cubicBezTo>
                                <a:pt x="16" y="56"/>
                                <a:pt x="16" y="56"/>
                                <a:pt x="16" y="56"/>
                              </a:cubicBezTo>
                              <a:cubicBezTo>
                                <a:pt x="16" y="58"/>
                                <a:pt x="17" y="59"/>
                                <a:pt x="19" y="59"/>
                              </a:cubicBezTo>
                              <a:close/>
                              <a:moveTo>
                                <a:pt x="19" y="93"/>
                              </a:moveTo>
                              <a:cubicBezTo>
                                <a:pt x="17" y="93"/>
                                <a:pt x="16" y="94"/>
                                <a:pt x="16" y="96"/>
                              </a:cubicBezTo>
                              <a:cubicBezTo>
                                <a:pt x="16" y="141"/>
                                <a:pt x="16" y="141"/>
                                <a:pt x="16" y="141"/>
                              </a:cubicBezTo>
                              <a:cubicBezTo>
                                <a:pt x="16" y="143"/>
                                <a:pt x="17" y="144"/>
                                <a:pt x="19" y="144"/>
                              </a:cubicBezTo>
                              <a:cubicBezTo>
                                <a:pt x="21" y="144"/>
                                <a:pt x="22" y="143"/>
                                <a:pt x="22" y="141"/>
                              </a:cubicBezTo>
                              <a:cubicBezTo>
                                <a:pt x="22" y="96"/>
                                <a:pt x="22" y="96"/>
                                <a:pt x="22" y="96"/>
                              </a:cubicBezTo>
                              <a:cubicBezTo>
                                <a:pt x="22" y="94"/>
                                <a:pt x="21" y="93"/>
                                <a:pt x="19" y="93"/>
                              </a:cubicBezTo>
                              <a:close/>
                              <a:moveTo>
                                <a:pt x="138" y="116"/>
                              </a:moveTo>
                              <a:cubicBezTo>
                                <a:pt x="136" y="116"/>
                                <a:pt x="135" y="117"/>
                                <a:pt x="135" y="119"/>
                              </a:cubicBezTo>
                              <a:cubicBezTo>
                                <a:pt x="135" y="141"/>
                                <a:pt x="135" y="141"/>
                                <a:pt x="135" y="141"/>
                              </a:cubicBezTo>
                              <a:cubicBezTo>
                                <a:pt x="135" y="143"/>
                                <a:pt x="136" y="144"/>
                                <a:pt x="138" y="144"/>
                              </a:cubicBezTo>
                              <a:cubicBezTo>
                                <a:pt x="139" y="144"/>
                                <a:pt x="141" y="143"/>
                                <a:pt x="141" y="141"/>
                              </a:cubicBezTo>
                              <a:cubicBezTo>
                                <a:pt x="141" y="119"/>
                                <a:pt x="141" y="119"/>
                                <a:pt x="141" y="119"/>
                              </a:cubicBezTo>
                              <a:cubicBezTo>
                                <a:pt x="141" y="117"/>
                                <a:pt x="139" y="116"/>
                                <a:pt x="138" y="116"/>
                              </a:cubicBezTo>
                              <a:close/>
                              <a:moveTo>
                                <a:pt x="153" y="88"/>
                              </a:moveTo>
                              <a:cubicBezTo>
                                <a:pt x="122" y="88"/>
                                <a:pt x="122" y="88"/>
                                <a:pt x="122" y="88"/>
                              </a:cubicBezTo>
                              <a:cubicBezTo>
                                <a:pt x="120" y="88"/>
                                <a:pt x="119" y="90"/>
                                <a:pt x="119" y="91"/>
                              </a:cubicBezTo>
                              <a:cubicBezTo>
                                <a:pt x="119" y="107"/>
                                <a:pt x="119" y="107"/>
                                <a:pt x="119" y="107"/>
                              </a:cubicBezTo>
                              <a:cubicBezTo>
                                <a:pt x="119" y="108"/>
                                <a:pt x="120" y="110"/>
                                <a:pt x="122" y="110"/>
                              </a:cubicBezTo>
                              <a:cubicBezTo>
                                <a:pt x="153" y="110"/>
                                <a:pt x="153" y="110"/>
                                <a:pt x="153" y="110"/>
                              </a:cubicBezTo>
                              <a:cubicBezTo>
                                <a:pt x="155" y="110"/>
                                <a:pt x="156" y="108"/>
                                <a:pt x="156" y="107"/>
                              </a:cubicBezTo>
                              <a:cubicBezTo>
                                <a:pt x="156" y="91"/>
                                <a:pt x="156" y="91"/>
                                <a:pt x="156" y="91"/>
                              </a:cubicBezTo>
                              <a:cubicBezTo>
                                <a:pt x="156" y="90"/>
                                <a:pt x="155" y="88"/>
                                <a:pt x="153" y="88"/>
                              </a:cubicBezTo>
                              <a:close/>
                              <a:moveTo>
                                <a:pt x="150" y="104"/>
                              </a:moveTo>
                              <a:cubicBezTo>
                                <a:pt x="125" y="104"/>
                                <a:pt x="125" y="104"/>
                                <a:pt x="125" y="104"/>
                              </a:cubicBezTo>
                              <a:cubicBezTo>
                                <a:pt x="125" y="94"/>
                                <a:pt x="125" y="94"/>
                                <a:pt x="125" y="94"/>
                              </a:cubicBezTo>
                              <a:cubicBezTo>
                                <a:pt x="150" y="94"/>
                                <a:pt x="150" y="94"/>
                                <a:pt x="150" y="94"/>
                              </a:cubicBezTo>
                              <a:lnTo>
                                <a:pt x="150" y="104"/>
                              </a:lnTo>
                              <a:close/>
                              <a:moveTo>
                                <a:pt x="78" y="49"/>
                              </a:moveTo>
                              <a:cubicBezTo>
                                <a:pt x="77" y="49"/>
                                <a:pt x="75" y="51"/>
                                <a:pt x="75" y="52"/>
                              </a:cubicBezTo>
                              <a:cubicBezTo>
                                <a:pt x="75" y="141"/>
                                <a:pt x="75" y="141"/>
                                <a:pt x="75" y="141"/>
                              </a:cubicBezTo>
                              <a:cubicBezTo>
                                <a:pt x="75" y="143"/>
                                <a:pt x="77" y="144"/>
                                <a:pt x="78" y="144"/>
                              </a:cubicBezTo>
                              <a:cubicBezTo>
                                <a:pt x="80" y="144"/>
                                <a:pt x="81" y="143"/>
                                <a:pt x="81" y="141"/>
                              </a:cubicBezTo>
                              <a:cubicBezTo>
                                <a:pt x="81" y="52"/>
                                <a:pt x="81" y="52"/>
                                <a:pt x="81" y="52"/>
                              </a:cubicBezTo>
                              <a:cubicBezTo>
                                <a:pt x="81" y="51"/>
                                <a:pt x="80" y="49"/>
                                <a:pt x="78" y="49"/>
                              </a:cubicBezTo>
                              <a:close/>
                              <a:moveTo>
                                <a:pt x="35" y="65"/>
                              </a:moveTo>
                              <a:cubicBezTo>
                                <a:pt x="3" y="65"/>
                                <a:pt x="3" y="65"/>
                                <a:pt x="3" y="65"/>
                              </a:cubicBezTo>
                              <a:cubicBezTo>
                                <a:pt x="1" y="65"/>
                                <a:pt x="0" y="66"/>
                                <a:pt x="0" y="68"/>
                              </a:cubicBezTo>
                              <a:cubicBezTo>
                                <a:pt x="0" y="83"/>
                                <a:pt x="0" y="83"/>
                                <a:pt x="0" y="83"/>
                              </a:cubicBezTo>
                              <a:cubicBezTo>
                                <a:pt x="0" y="85"/>
                                <a:pt x="1" y="86"/>
                                <a:pt x="3" y="86"/>
                              </a:cubicBezTo>
                              <a:cubicBezTo>
                                <a:pt x="35" y="86"/>
                                <a:pt x="35" y="86"/>
                                <a:pt x="35" y="86"/>
                              </a:cubicBezTo>
                              <a:cubicBezTo>
                                <a:pt x="36" y="86"/>
                                <a:pt x="38" y="85"/>
                                <a:pt x="38" y="83"/>
                              </a:cubicBezTo>
                              <a:cubicBezTo>
                                <a:pt x="38" y="68"/>
                                <a:pt x="38" y="68"/>
                                <a:pt x="38" y="68"/>
                              </a:cubicBezTo>
                              <a:cubicBezTo>
                                <a:pt x="38" y="66"/>
                                <a:pt x="36" y="65"/>
                                <a:pt x="35" y="65"/>
                              </a:cubicBezTo>
                              <a:close/>
                              <a:moveTo>
                                <a:pt x="32" y="80"/>
                              </a:moveTo>
                              <a:cubicBezTo>
                                <a:pt x="6" y="80"/>
                                <a:pt x="6" y="80"/>
                                <a:pt x="6" y="80"/>
                              </a:cubicBezTo>
                              <a:cubicBezTo>
                                <a:pt x="6" y="71"/>
                                <a:pt x="6" y="71"/>
                                <a:pt x="6" y="71"/>
                              </a:cubicBezTo>
                              <a:cubicBezTo>
                                <a:pt x="32" y="71"/>
                                <a:pt x="32" y="71"/>
                                <a:pt x="32" y="71"/>
                              </a:cubicBezTo>
                              <a:lnTo>
                                <a:pt x="32" y="80"/>
                              </a:lnTo>
                              <a:close/>
                              <a:moveTo>
                                <a:pt x="94" y="22"/>
                              </a:moveTo>
                              <a:cubicBezTo>
                                <a:pt x="62" y="22"/>
                                <a:pt x="62" y="22"/>
                                <a:pt x="62" y="22"/>
                              </a:cubicBezTo>
                              <a:cubicBezTo>
                                <a:pt x="61" y="22"/>
                                <a:pt x="59" y="23"/>
                                <a:pt x="59" y="25"/>
                              </a:cubicBezTo>
                              <a:cubicBezTo>
                                <a:pt x="59" y="40"/>
                                <a:pt x="59" y="40"/>
                                <a:pt x="59" y="40"/>
                              </a:cubicBezTo>
                              <a:cubicBezTo>
                                <a:pt x="59" y="42"/>
                                <a:pt x="61" y="43"/>
                                <a:pt x="62" y="43"/>
                              </a:cubicBezTo>
                              <a:cubicBezTo>
                                <a:pt x="94" y="43"/>
                                <a:pt x="94" y="43"/>
                                <a:pt x="94" y="43"/>
                              </a:cubicBezTo>
                              <a:cubicBezTo>
                                <a:pt x="96" y="43"/>
                                <a:pt x="97" y="42"/>
                                <a:pt x="97" y="40"/>
                              </a:cubicBezTo>
                              <a:cubicBezTo>
                                <a:pt x="97" y="25"/>
                                <a:pt x="97" y="25"/>
                                <a:pt x="97" y="25"/>
                              </a:cubicBezTo>
                              <a:cubicBezTo>
                                <a:pt x="97" y="23"/>
                                <a:pt x="96" y="22"/>
                                <a:pt x="94" y="22"/>
                              </a:cubicBezTo>
                              <a:close/>
                              <a:moveTo>
                                <a:pt x="91" y="37"/>
                              </a:moveTo>
                              <a:cubicBezTo>
                                <a:pt x="65" y="37"/>
                                <a:pt x="65" y="37"/>
                                <a:pt x="65" y="37"/>
                              </a:cubicBezTo>
                              <a:cubicBezTo>
                                <a:pt x="65" y="28"/>
                                <a:pt x="65" y="28"/>
                                <a:pt x="65" y="28"/>
                              </a:cubicBezTo>
                              <a:cubicBezTo>
                                <a:pt x="91" y="28"/>
                                <a:pt x="91" y="28"/>
                                <a:pt x="91" y="28"/>
                              </a:cubicBezTo>
                              <a:lnTo>
                                <a:pt x="91" y="37"/>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4" o:spid="_x0000_s1026" o:spt="100" style="position:absolute;left:0pt;margin-left:2.1pt;margin-top:100.7pt;height:15.95pt;width:17.3pt;z-index:251746304;mso-width-relative:page;mso-height-relative:page;" fillcolor="#626262" filled="t" stroked="f" coordsize="156,144" o:gfxdata="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" path="m78,16c80,16,81,14,81,13c81,3,81,3,81,3c81,2,80,0,78,0c77,0,75,2,75,3c75,13,75,13,75,13c75,14,77,16,78,16xm138,82c139,82,141,81,141,79c141,3,141,3,141,3c141,2,139,0,138,0c136,0,135,2,135,3c135,79,135,79,135,79c135,81,136,82,138,82xm19,59c21,59,22,58,22,56c22,3,22,3,22,3c22,2,21,0,19,0c17,0,16,2,16,3c16,56,16,56,16,56c16,58,17,59,19,59xm19,93c17,93,16,94,16,96c16,141,16,141,16,141c16,143,17,144,19,144c21,144,22,143,22,141c22,96,22,96,22,96c22,94,21,93,19,93xm138,116c136,116,135,117,135,119c135,141,135,141,135,141c135,143,136,144,138,144c139,144,141,143,141,141c141,119,141,119,141,119c141,117,139,116,138,116xm153,88c122,88,122,88,122,88c120,88,119,90,119,91c119,107,119,107,119,107c119,108,120,110,122,110c153,110,153,110,153,110c155,110,156,108,156,107c156,91,156,91,156,91c156,90,155,88,153,88xm150,104c125,104,125,104,125,104c125,94,125,94,125,94c150,94,150,94,150,94l150,104xm78,49c77,49,75,51,75,52c75,141,75,141,75,141c75,143,77,144,78,144c80,144,81,143,81,141c81,52,81,52,81,52c81,51,80,49,78,49xm35,65c3,65,3,65,3,65c1,65,0,66,0,68c0,83,0,83,0,83c0,85,1,86,3,86c35,86,35,86,35,86c36,86,38,85,38,83c38,68,38,68,38,68c38,66,36,65,35,65xm32,80c6,80,6,80,6,80c6,71,6,71,6,71c32,71,32,71,32,71l32,80xm94,22c62,22,62,22,62,22c61,22,59,23,59,25c59,40,59,40,59,40c59,42,61,43,62,43c94,43,94,43,94,43c96,43,97,42,97,40c97,25,97,25,97,25c97,23,96,22,94,22xm91,37c65,37,65,37,65,37c65,28,65,28,65,28c91,28,91,28,91,28l91,37xe">
                <v:path o:connectlocs="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198601"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4831080</wp:posOffset>
                </wp:positionH>
                <wp:positionV relativeFrom="paragraph">
                  <wp:posOffset>976630</wp:posOffset>
                </wp:positionV>
                <wp:extent cx="239395" cy="140335"/>
                <wp:effectExtent l="0" t="0" r="8255" b="12065"/>
                <wp:wrapNone/>
                <wp:docPr id="5191" name="Freeform 125"/>
                <wp:cNvGraphicFramePr/>
                <a:graphic xmlns:a="http://schemas.openxmlformats.org/drawingml/2006/main">
                  <a:graphicData uri="http://schemas.microsoft.com/office/word/2010/wordprocessingShape">
                    <wps:wsp>
                      <wps:cNvSpPr>
                        <a:spLocks noEditPoints="1"/>
                      </wps:cNvSpPr>
                      <wps:spPr bwMode="auto">
                        <a:xfrm>
                          <a:off x="0" y="0"/>
                          <a:ext cx="239279" cy="14046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 h="100">
                              <a:moveTo>
                                <a:pt x="167" y="0"/>
                              </a:moveTo>
                              <a:cubicBezTo>
                                <a:pt x="165" y="0"/>
                                <a:pt x="164" y="2"/>
                                <a:pt x="164" y="3"/>
                              </a:cubicBezTo>
                              <a:cubicBezTo>
                                <a:pt x="164" y="45"/>
                                <a:pt x="164" y="45"/>
                                <a:pt x="164" y="45"/>
                              </a:cubicBezTo>
                              <a:cubicBezTo>
                                <a:pt x="86" y="1"/>
                                <a:pt x="86" y="1"/>
                                <a:pt x="86" y="1"/>
                              </a:cubicBezTo>
                              <a:cubicBezTo>
                                <a:pt x="85" y="0"/>
                                <a:pt x="84" y="0"/>
                                <a:pt x="83" y="1"/>
                              </a:cubicBezTo>
                              <a:cubicBezTo>
                                <a:pt x="82" y="1"/>
                                <a:pt x="82" y="2"/>
                                <a:pt x="82" y="3"/>
                              </a:cubicBezTo>
                              <a:cubicBezTo>
                                <a:pt x="82" y="45"/>
                                <a:pt x="82" y="45"/>
                                <a:pt x="82" y="45"/>
                              </a:cubicBezTo>
                              <a:cubicBezTo>
                                <a:pt x="5" y="1"/>
                                <a:pt x="5" y="1"/>
                                <a:pt x="5" y="1"/>
                              </a:cubicBezTo>
                              <a:cubicBezTo>
                                <a:pt x="4" y="0"/>
                                <a:pt x="2" y="0"/>
                                <a:pt x="2" y="1"/>
                              </a:cubicBezTo>
                              <a:cubicBezTo>
                                <a:pt x="1" y="1"/>
                                <a:pt x="0" y="2"/>
                                <a:pt x="0" y="3"/>
                              </a:cubicBezTo>
                              <a:cubicBezTo>
                                <a:pt x="0" y="97"/>
                                <a:pt x="0" y="97"/>
                                <a:pt x="0" y="97"/>
                              </a:cubicBezTo>
                              <a:cubicBezTo>
                                <a:pt x="0" y="98"/>
                                <a:pt x="1" y="99"/>
                                <a:pt x="2" y="99"/>
                              </a:cubicBezTo>
                              <a:cubicBezTo>
                                <a:pt x="2" y="100"/>
                                <a:pt x="2" y="100"/>
                                <a:pt x="3" y="100"/>
                              </a:cubicBezTo>
                              <a:cubicBezTo>
                                <a:pt x="4" y="100"/>
                                <a:pt x="4" y="100"/>
                                <a:pt x="5" y="99"/>
                              </a:cubicBezTo>
                              <a:cubicBezTo>
                                <a:pt x="82" y="55"/>
                                <a:pt x="82" y="55"/>
                                <a:pt x="82" y="55"/>
                              </a:cubicBezTo>
                              <a:cubicBezTo>
                                <a:pt x="82" y="97"/>
                                <a:pt x="82" y="97"/>
                                <a:pt x="82" y="97"/>
                              </a:cubicBezTo>
                              <a:cubicBezTo>
                                <a:pt x="82" y="98"/>
                                <a:pt x="82" y="99"/>
                                <a:pt x="83" y="99"/>
                              </a:cubicBezTo>
                              <a:cubicBezTo>
                                <a:pt x="84" y="100"/>
                                <a:pt x="84" y="100"/>
                                <a:pt x="85" y="100"/>
                              </a:cubicBezTo>
                              <a:cubicBezTo>
                                <a:pt x="85" y="100"/>
                                <a:pt x="86" y="100"/>
                                <a:pt x="86" y="99"/>
                              </a:cubicBezTo>
                              <a:cubicBezTo>
                                <a:pt x="164" y="55"/>
                                <a:pt x="164" y="55"/>
                                <a:pt x="164" y="55"/>
                              </a:cubicBezTo>
                              <a:cubicBezTo>
                                <a:pt x="164" y="97"/>
                                <a:pt x="164" y="97"/>
                                <a:pt x="164" y="97"/>
                              </a:cubicBezTo>
                              <a:cubicBezTo>
                                <a:pt x="164" y="98"/>
                                <a:pt x="165" y="100"/>
                                <a:pt x="167" y="100"/>
                              </a:cubicBezTo>
                              <a:cubicBezTo>
                                <a:pt x="169" y="100"/>
                                <a:pt x="170" y="98"/>
                                <a:pt x="170" y="97"/>
                              </a:cubicBezTo>
                              <a:cubicBezTo>
                                <a:pt x="170" y="3"/>
                                <a:pt x="170" y="3"/>
                                <a:pt x="170" y="3"/>
                              </a:cubicBezTo>
                              <a:cubicBezTo>
                                <a:pt x="170" y="2"/>
                                <a:pt x="169" y="0"/>
                                <a:pt x="167" y="0"/>
                              </a:cubicBezTo>
                              <a:close/>
                              <a:moveTo>
                                <a:pt x="6" y="92"/>
                              </a:moveTo>
                              <a:cubicBezTo>
                                <a:pt x="6" y="9"/>
                                <a:pt x="6" y="9"/>
                                <a:pt x="6" y="9"/>
                              </a:cubicBezTo>
                              <a:cubicBezTo>
                                <a:pt x="79" y="50"/>
                                <a:pt x="79" y="50"/>
                                <a:pt x="79" y="50"/>
                              </a:cubicBezTo>
                              <a:lnTo>
                                <a:pt x="6" y="92"/>
                              </a:lnTo>
                              <a:close/>
                              <a:moveTo>
                                <a:pt x="88" y="92"/>
                              </a:moveTo>
                              <a:cubicBezTo>
                                <a:pt x="88" y="50"/>
                                <a:pt x="88" y="50"/>
                                <a:pt x="88" y="50"/>
                              </a:cubicBezTo>
                              <a:cubicBezTo>
                                <a:pt x="88" y="50"/>
                                <a:pt x="88" y="50"/>
                                <a:pt x="88" y="50"/>
                              </a:cubicBezTo>
                              <a:cubicBezTo>
                                <a:pt x="88" y="50"/>
                                <a:pt x="88" y="50"/>
                                <a:pt x="88" y="50"/>
                              </a:cubicBezTo>
                              <a:cubicBezTo>
                                <a:pt x="88" y="9"/>
                                <a:pt x="88" y="9"/>
                                <a:pt x="88" y="9"/>
                              </a:cubicBezTo>
                              <a:cubicBezTo>
                                <a:pt x="160" y="50"/>
                                <a:pt x="160" y="50"/>
                                <a:pt x="160" y="50"/>
                              </a:cubicBezTo>
                              <a:lnTo>
                                <a:pt x="88" y="9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5" o:spid="_x0000_s1026" o:spt="100" style="position:absolute;left:0pt;margin-left:380.4pt;margin-top:76.9pt;height:11.05pt;width:18.85pt;z-index:251745280;mso-width-relative:page;mso-height-relative:page;" fillcolor="#626262" filled="t" stroked="f" coordsize="170,100" o:gfxdata="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AAAAAZHJzL1BLAQIUABQA&#10;AAAIAIdO4kBwmfWN2gAAAAsBAAAPAAAAAAAAAAEAIAAAACIAAABkcnMvZG93bnJldi54bWxQSwEC&#10;FAAUAAAACACHTuJALzczfi0GAABhIgAADgAAAAAAAAABACAAAAApAQAAZHJzL2Uyb0RvYy54bWxQ&#10;SwUGAAAAAAYABgBZAQAAyAkAAAAA&#10;" path="m167,0c165,0,164,2,164,3c164,45,164,45,164,45c86,1,86,1,86,1c85,0,84,0,83,1c82,1,82,2,82,3c82,45,82,45,82,45c5,1,5,1,5,1c4,0,2,0,2,1c1,1,0,2,0,3c0,97,0,97,0,97c0,98,1,99,2,99c2,100,2,100,3,100c4,100,4,100,5,99c82,55,82,55,82,55c82,97,82,97,82,97c82,98,82,99,83,99c84,100,84,100,85,100c85,100,86,100,86,99c164,55,164,55,164,55c164,97,164,97,164,97c164,98,165,100,167,100c169,100,170,98,170,97c170,3,170,3,170,3c170,2,169,0,167,0xm6,92c6,9,6,9,6,9c79,50,79,50,79,50l6,92xm88,92c88,50,88,50,88,50c88,50,88,50,88,50c88,50,88,50,88,50c88,9,88,9,88,9c160,50,160,50,160,50l88,92xe">
                <v:path o:connectlocs="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4453890</wp:posOffset>
                </wp:positionH>
                <wp:positionV relativeFrom="paragraph">
                  <wp:posOffset>967105</wp:posOffset>
                </wp:positionV>
                <wp:extent cx="239395" cy="140335"/>
                <wp:effectExtent l="0" t="0" r="8255" b="12700"/>
                <wp:wrapNone/>
                <wp:docPr id="5192" name="Freeform 126"/>
                <wp:cNvGraphicFramePr/>
                <a:graphic xmlns:a="http://schemas.openxmlformats.org/drawingml/2006/main">
                  <a:graphicData uri="http://schemas.microsoft.com/office/word/2010/wordprocessingShape">
                    <wps:wsp>
                      <wps:cNvSpPr>
                        <a:spLocks noEditPoints="1"/>
                      </wps:cNvSpPr>
                      <wps:spPr bwMode="auto">
                        <a:xfrm>
                          <a:off x="0" y="0"/>
                          <a:ext cx="239279" cy="14046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 h="100">
                              <a:moveTo>
                                <a:pt x="168" y="1"/>
                              </a:moveTo>
                              <a:cubicBezTo>
                                <a:pt x="167" y="0"/>
                                <a:pt x="166" y="0"/>
                                <a:pt x="165" y="1"/>
                              </a:cubicBezTo>
                              <a:cubicBezTo>
                                <a:pt x="88" y="45"/>
                                <a:pt x="88" y="45"/>
                                <a:pt x="88" y="45"/>
                              </a:cubicBezTo>
                              <a:cubicBezTo>
                                <a:pt x="88" y="3"/>
                                <a:pt x="88" y="3"/>
                                <a:pt x="88" y="3"/>
                              </a:cubicBezTo>
                              <a:cubicBezTo>
                                <a:pt x="88" y="2"/>
                                <a:pt x="87" y="1"/>
                                <a:pt x="86" y="1"/>
                              </a:cubicBezTo>
                              <a:cubicBezTo>
                                <a:pt x="85" y="0"/>
                                <a:pt x="84" y="0"/>
                                <a:pt x="83" y="1"/>
                              </a:cubicBezTo>
                              <a:cubicBezTo>
                                <a:pt x="1" y="47"/>
                                <a:pt x="1" y="47"/>
                                <a:pt x="1" y="47"/>
                              </a:cubicBezTo>
                              <a:cubicBezTo>
                                <a:pt x="0" y="48"/>
                                <a:pt x="0" y="49"/>
                                <a:pt x="0" y="50"/>
                              </a:cubicBezTo>
                              <a:cubicBezTo>
                                <a:pt x="0" y="51"/>
                                <a:pt x="0" y="52"/>
                                <a:pt x="1" y="53"/>
                              </a:cubicBezTo>
                              <a:cubicBezTo>
                                <a:pt x="83" y="100"/>
                                <a:pt x="83" y="100"/>
                                <a:pt x="83" y="100"/>
                              </a:cubicBezTo>
                              <a:cubicBezTo>
                                <a:pt x="84" y="100"/>
                                <a:pt x="84" y="100"/>
                                <a:pt x="85" y="100"/>
                              </a:cubicBezTo>
                              <a:cubicBezTo>
                                <a:pt x="85" y="100"/>
                                <a:pt x="86" y="100"/>
                                <a:pt x="86" y="99"/>
                              </a:cubicBezTo>
                              <a:cubicBezTo>
                                <a:pt x="87" y="99"/>
                                <a:pt x="88" y="98"/>
                                <a:pt x="88" y="97"/>
                              </a:cubicBezTo>
                              <a:cubicBezTo>
                                <a:pt x="88" y="55"/>
                                <a:pt x="88" y="55"/>
                                <a:pt x="88" y="55"/>
                              </a:cubicBezTo>
                              <a:cubicBezTo>
                                <a:pt x="165" y="100"/>
                                <a:pt x="165" y="100"/>
                                <a:pt x="165" y="100"/>
                              </a:cubicBezTo>
                              <a:cubicBezTo>
                                <a:pt x="166" y="100"/>
                                <a:pt x="166" y="100"/>
                                <a:pt x="167" y="100"/>
                              </a:cubicBezTo>
                              <a:cubicBezTo>
                                <a:pt x="167" y="100"/>
                                <a:pt x="168" y="100"/>
                                <a:pt x="168" y="99"/>
                              </a:cubicBezTo>
                              <a:cubicBezTo>
                                <a:pt x="169" y="99"/>
                                <a:pt x="170" y="98"/>
                                <a:pt x="170" y="97"/>
                              </a:cubicBezTo>
                              <a:cubicBezTo>
                                <a:pt x="170" y="3"/>
                                <a:pt x="170" y="3"/>
                                <a:pt x="170" y="3"/>
                              </a:cubicBezTo>
                              <a:cubicBezTo>
                                <a:pt x="170" y="2"/>
                                <a:pt x="169" y="1"/>
                                <a:pt x="168" y="1"/>
                              </a:cubicBezTo>
                              <a:close/>
                              <a:moveTo>
                                <a:pt x="82" y="50"/>
                              </a:moveTo>
                              <a:cubicBezTo>
                                <a:pt x="82" y="50"/>
                                <a:pt x="82" y="50"/>
                                <a:pt x="82" y="50"/>
                              </a:cubicBezTo>
                              <a:cubicBezTo>
                                <a:pt x="82" y="50"/>
                                <a:pt x="82" y="50"/>
                                <a:pt x="82" y="50"/>
                              </a:cubicBezTo>
                              <a:cubicBezTo>
                                <a:pt x="82" y="92"/>
                                <a:pt x="82" y="92"/>
                                <a:pt x="82" y="92"/>
                              </a:cubicBezTo>
                              <a:cubicBezTo>
                                <a:pt x="9" y="50"/>
                                <a:pt x="9" y="50"/>
                                <a:pt x="9" y="50"/>
                              </a:cubicBezTo>
                              <a:cubicBezTo>
                                <a:pt x="82" y="8"/>
                                <a:pt x="82" y="8"/>
                                <a:pt x="82" y="8"/>
                              </a:cubicBezTo>
                              <a:lnTo>
                                <a:pt x="82" y="50"/>
                              </a:lnTo>
                              <a:close/>
                              <a:moveTo>
                                <a:pt x="164" y="92"/>
                              </a:moveTo>
                              <a:cubicBezTo>
                                <a:pt x="91" y="50"/>
                                <a:pt x="91" y="50"/>
                                <a:pt x="91" y="50"/>
                              </a:cubicBezTo>
                              <a:cubicBezTo>
                                <a:pt x="164" y="8"/>
                                <a:pt x="164" y="8"/>
                                <a:pt x="164" y="8"/>
                              </a:cubicBezTo>
                              <a:lnTo>
                                <a:pt x="164" y="9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6" o:spid="_x0000_s1026" o:spt="100" style="position:absolute;left:0pt;margin-left:350.7pt;margin-top:76.15pt;height:11.05pt;width:18.85pt;z-index:251744256;mso-width-relative:page;mso-height-relative:page;" fillcolor="#626262" filled="t" stroked="f" coordsize="170,100" o:gfxdata="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A5xtXnaAAAACwEAAA8AAAAAAAAAAQAgAAAAIgAAAGRycy9kb3ducmV2LnhtbFBL&#10;AQIUABQAAAAIAIdO4kA4YvQkvQUAADMeAAAOAAAAAAAAAAEAIAAAACkBAABkcnMvZTJvRG9jLnht&#10;bFBLBQYAAAAABgAGAFkBAABYCQAAAAA=&#10;" path="m168,1c167,0,166,0,165,1c88,45,88,45,88,45c88,3,88,3,88,3c88,2,87,1,86,1c85,0,84,0,83,1c1,47,1,47,1,47c0,48,0,49,0,50c0,51,0,52,1,53c83,100,83,100,83,100c84,100,84,100,85,100c85,100,86,100,86,99c87,99,88,98,88,97c88,55,88,55,88,55c165,100,165,100,165,100c166,100,166,100,167,100c167,100,168,100,168,99c169,99,170,98,170,97c170,3,170,3,170,3c170,2,169,1,168,1xm82,50c82,50,82,50,82,50c82,50,82,50,82,50c82,92,82,92,82,92c9,50,9,50,9,50c82,8,82,8,82,8l82,50xm164,92c91,50,91,50,91,50c164,8,164,8,164,8l164,92xe">
                <v:path o:connectlocs="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137852" o:connectangles="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4165600</wp:posOffset>
                </wp:positionH>
                <wp:positionV relativeFrom="paragraph">
                  <wp:posOffset>948690</wp:posOffset>
                </wp:positionV>
                <wp:extent cx="193040" cy="196850"/>
                <wp:effectExtent l="0" t="0" r="16510" b="13335"/>
                <wp:wrapNone/>
                <wp:docPr id="5193" name="Freeform 127"/>
                <wp:cNvGraphicFramePr/>
                <a:graphic xmlns:a="http://schemas.openxmlformats.org/drawingml/2006/main">
                  <a:graphicData uri="http://schemas.microsoft.com/office/word/2010/wordprocessingShape">
                    <wps:wsp>
                      <wps:cNvSpPr>
                        <a:spLocks noEditPoints="1"/>
                      </wps:cNvSpPr>
                      <wps:spPr bwMode="auto">
                        <a:xfrm>
                          <a:off x="0" y="0"/>
                          <a:ext cx="192852" cy="19701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7" h="140">
                              <a:moveTo>
                                <a:pt x="134" y="134"/>
                              </a:moveTo>
                              <a:cubicBezTo>
                                <a:pt x="3" y="134"/>
                                <a:pt x="3" y="134"/>
                                <a:pt x="3" y="134"/>
                              </a:cubicBezTo>
                              <a:cubicBezTo>
                                <a:pt x="1" y="134"/>
                                <a:pt x="0" y="135"/>
                                <a:pt x="0" y="137"/>
                              </a:cubicBezTo>
                              <a:cubicBezTo>
                                <a:pt x="0" y="139"/>
                                <a:pt x="1" y="140"/>
                                <a:pt x="3" y="140"/>
                              </a:cubicBezTo>
                              <a:cubicBezTo>
                                <a:pt x="134" y="140"/>
                                <a:pt x="134" y="140"/>
                                <a:pt x="134" y="140"/>
                              </a:cubicBezTo>
                              <a:cubicBezTo>
                                <a:pt x="136" y="140"/>
                                <a:pt x="137" y="139"/>
                                <a:pt x="137" y="137"/>
                              </a:cubicBezTo>
                              <a:cubicBezTo>
                                <a:pt x="137" y="135"/>
                                <a:pt x="136" y="134"/>
                                <a:pt x="134" y="134"/>
                              </a:cubicBezTo>
                              <a:close/>
                              <a:moveTo>
                                <a:pt x="3" y="121"/>
                              </a:moveTo>
                              <a:cubicBezTo>
                                <a:pt x="134" y="121"/>
                                <a:pt x="134" y="121"/>
                                <a:pt x="134" y="121"/>
                              </a:cubicBezTo>
                              <a:cubicBezTo>
                                <a:pt x="135" y="121"/>
                                <a:pt x="136" y="120"/>
                                <a:pt x="137" y="119"/>
                              </a:cubicBezTo>
                              <a:cubicBezTo>
                                <a:pt x="137" y="118"/>
                                <a:pt x="137" y="117"/>
                                <a:pt x="137" y="116"/>
                              </a:cubicBezTo>
                              <a:cubicBezTo>
                                <a:pt x="71" y="2"/>
                                <a:pt x="71" y="2"/>
                                <a:pt x="71" y="2"/>
                              </a:cubicBezTo>
                              <a:cubicBezTo>
                                <a:pt x="70" y="0"/>
                                <a:pt x="67" y="0"/>
                                <a:pt x="66" y="2"/>
                              </a:cubicBezTo>
                              <a:cubicBezTo>
                                <a:pt x="0" y="116"/>
                                <a:pt x="0" y="116"/>
                                <a:pt x="0" y="116"/>
                              </a:cubicBezTo>
                              <a:cubicBezTo>
                                <a:pt x="0" y="117"/>
                                <a:pt x="0" y="118"/>
                                <a:pt x="0" y="119"/>
                              </a:cubicBezTo>
                              <a:cubicBezTo>
                                <a:pt x="1" y="120"/>
                                <a:pt x="2" y="121"/>
                                <a:pt x="3" y="121"/>
                              </a:cubicBezTo>
                              <a:close/>
                              <a:moveTo>
                                <a:pt x="69" y="9"/>
                              </a:moveTo>
                              <a:cubicBezTo>
                                <a:pt x="129" y="115"/>
                                <a:pt x="129" y="115"/>
                                <a:pt x="129" y="115"/>
                              </a:cubicBezTo>
                              <a:cubicBezTo>
                                <a:pt x="8" y="115"/>
                                <a:pt x="8" y="115"/>
                                <a:pt x="8" y="115"/>
                              </a:cubicBezTo>
                              <a:lnTo>
                                <a:pt x="69" y="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7" o:spid="_x0000_s1026" o:spt="100" style="position:absolute;left:0pt;margin-left:328pt;margin-top:74.7pt;height:15.5pt;width:15.2pt;z-index:251743232;mso-width-relative:page;mso-height-relative:page;" fillcolor="#626262" filled="t" stroked="f" coordsize="137,140" o:gfxdata="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KkbzmnYAAAACwEAAA8AAAAAAAAAAQAgAAAA&#10;IgAAAGRycy9kb3ducmV2LnhtbFBLAQIUABQAAAAIAIdO4kBlvT+VtwQAAB4VAAAOAAAAAAAAAAEA&#10;IAAAACcBAABkcnMvZTJvRG9jLnhtbFBLBQYAAAAABgAGAFkBAABQCAAAAAA=&#10;" path="m134,134c3,134,3,134,3,134c1,134,0,135,0,137c0,139,1,140,3,140c134,140,134,140,134,140c136,140,137,139,137,137c137,135,136,134,134,134xm3,121c134,121,134,121,134,121c135,121,136,120,137,119c137,118,137,117,137,116c71,2,71,2,71,2c70,0,67,0,66,2c0,116,0,116,0,116c0,117,0,118,0,119c1,120,2,121,3,121xm69,9c129,115,129,115,129,115c8,115,8,115,8,115l69,9xe">
                <v:path o:connectlocs="193343,193343;193343,193343;193343,193343;193343,193343;193343,193343;193343,193343;193343,193343;193343,193343;193343,193343;193343,193343;193343,193343;193343,193343;193343,193343;193343,193343;193343,193343;193343,193343;193343,193343;193343,193343;193343,193343;193343,193343" o:connectangles="0,0,0,0,0,0,0,0,0,0,0,0,0,0,0,0,0,0,0,0"/>
                <v:fill on="t" focussize="0,0"/>
                <v:stroke on="f"/>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3895090</wp:posOffset>
                </wp:positionH>
                <wp:positionV relativeFrom="paragraph">
                  <wp:posOffset>962660</wp:posOffset>
                </wp:positionV>
                <wp:extent cx="170180" cy="168910"/>
                <wp:effectExtent l="0" t="0" r="1270" b="2540"/>
                <wp:wrapNone/>
                <wp:docPr id="5194" name="Freeform 128"/>
                <wp:cNvGraphicFramePr/>
                <a:graphic xmlns:a="http://schemas.openxmlformats.org/drawingml/2006/main">
                  <a:graphicData uri="http://schemas.microsoft.com/office/word/2010/wordprocessingShape">
                    <wps:wsp>
                      <wps:cNvSpPr>
                        <a:spLocks noEditPoints="1"/>
                      </wps:cNvSpPr>
                      <wps:spPr bwMode="auto">
                        <a:xfrm>
                          <a:off x="0" y="0"/>
                          <a:ext cx="170233" cy="16903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120">
                              <a:moveTo>
                                <a:pt x="118" y="0"/>
                              </a:moveTo>
                              <a:cubicBezTo>
                                <a:pt x="3" y="0"/>
                                <a:pt x="3" y="0"/>
                                <a:pt x="3" y="0"/>
                              </a:cubicBezTo>
                              <a:cubicBezTo>
                                <a:pt x="1" y="0"/>
                                <a:pt x="0" y="1"/>
                                <a:pt x="0" y="3"/>
                              </a:cubicBezTo>
                              <a:cubicBezTo>
                                <a:pt x="0" y="117"/>
                                <a:pt x="0" y="117"/>
                                <a:pt x="0" y="117"/>
                              </a:cubicBezTo>
                              <a:cubicBezTo>
                                <a:pt x="0" y="119"/>
                                <a:pt x="1" y="120"/>
                                <a:pt x="3" y="120"/>
                              </a:cubicBezTo>
                              <a:cubicBezTo>
                                <a:pt x="118" y="120"/>
                                <a:pt x="118" y="120"/>
                                <a:pt x="118" y="120"/>
                              </a:cubicBezTo>
                              <a:cubicBezTo>
                                <a:pt x="119" y="120"/>
                                <a:pt x="121" y="119"/>
                                <a:pt x="121" y="117"/>
                              </a:cubicBezTo>
                              <a:cubicBezTo>
                                <a:pt x="121" y="3"/>
                                <a:pt x="121" y="3"/>
                                <a:pt x="121" y="3"/>
                              </a:cubicBezTo>
                              <a:cubicBezTo>
                                <a:pt x="121" y="1"/>
                                <a:pt x="119" y="0"/>
                                <a:pt x="118" y="0"/>
                              </a:cubicBezTo>
                              <a:close/>
                              <a:moveTo>
                                <a:pt x="115" y="114"/>
                              </a:moveTo>
                              <a:cubicBezTo>
                                <a:pt x="6" y="114"/>
                                <a:pt x="6" y="114"/>
                                <a:pt x="6" y="114"/>
                              </a:cubicBezTo>
                              <a:cubicBezTo>
                                <a:pt x="6" y="6"/>
                                <a:pt x="6" y="6"/>
                                <a:pt x="6" y="6"/>
                              </a:cubicBezTo>
                              <a:cubicBezTo>
                                <a:pt x="115" y="6"/>
                                <a:pt x="115" y="6"/>
                                <a:pt x="115" y="6"/>
                              </a:cubicBezTo>
                              <a:lnTo>
                                <a:pt x="115" y="11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8" o:spid="_x0000_s1026" o:spt="100" style="position:absolute;left:0pt;margin-left:306.7pt;margin-top:75.8pt;height:13.3pt;width:13.4pt;z-index:251742208;mso-width-relative:page;mso-height-relative:page;" fillcolor="#626262" filled="t" stroked="f" coordsize="120,120" o:gfxdata="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29GG4doAAAALAQAADwAAAAAAAAAB&#10;ACAAAAAiAAAAZHJzL2Rvd25yZXYueG1sUEsBAhQAFAAAAAgAh07iQOQ8gZkPBAAA/g8AAA4AAAAA&#10;AAAAAQAgAAAAKQEAAGRycy9lMm9Eb2MueG1sUEsFBgAAAAAGAAYAWQEAAKoHAAAAAA==&#10;" path="m118,0c3,0,3,0,3,0c1,0,0,1,0,3c0,117,0,117,0,117c0,119,1,120,3,120c118,120,118,120,118,120c119,120,121,119,121,117c121,3,121,3,121,3c121,1,119,0,118,0xm115,114c6,114,6,114,6,114c6,6,6,6,6,6c115,6,115,6,115,6l115,114xe">
                <v:path o:connectlocs="165890,165890;165890,165890;165890,165890;165890,165890;165890,165890;165890,165890;165890,165890;165890,165890;165890,165890;165890,165890;165890,165890;165890,165890;165890,165890;165890,165890"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3574415</wp:posOffset>
                </wp:positionH>
                <wp:positionV relativeFrom="paragraph">
                  <wp:posOffset>940435</wp:posOffset>
                </wp:positionV>
                <wp:extent cx="168910" cy="194310"/>
                <wp:effectExtent l="0" t="0" r="2540" b="15875"/>
                <wp:wrapNone/>
                <wp:docPr id="5195" name="Freeform 129"/>
                <wp:cNvGraphicFramePr/>
                <a:graphic xmlns:a="http://schemas.openxmlformats.org/drawingml/2006/main">
                  <a:graphicData uri="http://schemas.microsoft.com/office/word/2010/wordprocessingShape">
                    <wps:wsp>
                      <wps:cNvSpPr>
                        <a:spLocks noEditPoints="1"/>
                      </wps:cNvSpPr>
                      <wps:spPr bwMode="auto">
                        <a:xfrm>
                          <a:off x="0" y="0"/>
                          <a:ext cx="169043" cy="19403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38">
                              <a:moveTo>
                                <a:pt x="119" y="66"/>
                              </a:moveTo>
                              <a:cubicBezTo>
                                <a:pt x="4" y="1"/>
                                <a:pt x="4" y="1"/>
                                <a:pt x="4" y="1"/>
                              </a:cubicBezTo>
                              <a:cubicBezTo>
                                <a:pt x="3" y="0"/>
                                <a:pt x="2" y="0"/>
                                <a:pt x="1" y="1"/>
                              </a:cubicBezTo>
                              <a:cubicBezTo>
                                <a:pt x="0" y="1"/>
                                <a:pt x="0" y="2"/>
                                <a:pt x="0" y="4"/>
                              </a:cubicBezTo>
                              <a:cubicBezTo>
                                <a:pt x="0" y="135"/>
                                <a:pt x="0" y="135"/>
                                <a:pt x="0" y="135"/>
                              </a:cubicBezTo>
                              <a:cubicBezTo>
                                <a:pt x="0" y="136"/>
                                <a:pt x="0" y="137"/>
                                <a:pt x="1" y="137"/>
                              </a:cubicBezTo>
                              <a:cubicBezTo>
                                <a:pt x="2" y="137"/>
                                <a:pt x="2" y="138"/>
                                <a:pt x="3" y="138"/>
                              </a:cubicBezTo>
                              <a:cubicBezTo>
                                <a:pt x="3" y="138"/>
                                <a:pt x="4" y="137"/>
                                <a:pt x="4" y="137"/>
                              </a:cubicBezTo>
                              <a:cubicBezTo>
                                <a:pt x="119" y="72"/>
                                <a:pt x="119" y="72"/>
                                <a:pt x="119" y="72"/>
                              </a:cubicBezTo>
                              <a:cubicBezTo>
                                <a:pt x="120" y="71"/>
                                <a:pt x="120" y="70"/>
                                <a:pt x="120" y="69"/>
                              </a:cubicBezTo>
                              <a:cubicBezTo>
                                <a:pt x="120" y="68"/>
                                <a:pt x="120" y="67"/>
                                <a:pt x="119" y="66"/>
                              </a:cubicBezTo>
                              <a:close/>
                              <a:moveTo>
                                <a:pt x="6" y="129"/>
                              </a:moveTo>
                              <a:cubicBezTo>
                                <a:pt x="6" y="9"/>
                                <a:pt x="6" y="9"/>
                                <a:pt x="6" y="9"/>
                              </a:cubicBezTo>
                              <a:cubicBezTo>
                                <a:pt x="111" y="69"/>
                                <a:pt x="111" y="69"/>
                                <a:pt x="111" y="69"/>
                              </a:cubicBezTo>
                              <a:lnTo>
                                <a:pt x="6" y="12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29" o:spid="_x0000_s1026" o:spt="100" style="position:absolute;left:0pt;margin-left:281.45pt;margin-top:74.05pt;height:15.3pt;width:13.3pt;z-index:251741184;mso-width-relative:page;mso-height-relative:page;" fillcolor="#626262" filled="t" stroked="f" coordsize="120,138" o:gfxdata="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POb3K/aAAAACwEAAA8AAAAAAAAAAQAgAAAAIgAAAGRycy9k&#10;b3ducmV2LnhtbFBLAQIUABQAAAAIAIdO4kBXBx0OOgQAANAQAAAOAAAAAAAAAAEAIAAAACkBAABk&#10;cnMvZTJvRG9jLnhtbFBLBQYAAAAABgAGAFkBAADVBwAAAAA=&#10;" path="m119,66c4,1,4,1,4,1c3,0,2,0,1,1c0,1,0,2,0,4c0,135,0,135,0,135c0,136,0,137,1,137c2,137,2,138,3,138c3,138,4,137,4,137c119,72,119,72,119,72c120,71,120,70,120,69c120,68,120,67,119,66xm6,129c6,9,6,9,6,9c111,69,111,69,111,69l6,129xe">
                <v:path o:connectlocs="190423,190423;190423,190423;190423,190423;190423,190423;190423,190423;190423,190423;190423,190423;190423,190423;190423,190423;190423,190423;190423,190423;190423,190423;190423,190423;190423,190423;190423,190423" o:connectangles="0,0,0,0,0,0,0,0,0,0,0,0,0,0,0"/>
                <v:fill on="t" focussize="0,0"/>
                <v:stroke on="f"/>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3335655</wp:posOffset>
                </wp:positionH>
                <wp:positionV relativeFrom="paragraph">
                  <wp:posOffset>932180</wp:posOffset>
                </wp:positionV>
                <wp:extent cx="64770" cy="210820"/>
                <wp:effectExtent l="0" t="0" r="11430" b="17780"/>
                <wp:wrapNone/>
                <wp:docPr id="5196" name="Freeform 130"/>
                <wp:cNvGraphicFramePr/>
                <a:graphic xmlns:a="http://schemas.openxmlformats.org/drawingml/2006/main">
                  <a:graphicData uri="http://schemas.microsoft.com/office/word/2010/wordprocessingShape">
                    <wps:wsp>
                      <wps:cNvSpPr>
                        <a:spLocks noEditPoints="1"/>
                      </wps:cNvSpPr>
                      <wps:spPr bwMode="auto">
                        <a:xfrm>
                          <a:off x="0" y="0"/>
                          <a:ext cx="64879" cy="21070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50">
                              <a:moveTo>
                                <a:pt x="3" y="0"/>
                              </a:moveTo>
                              <a:cubicBezTo>
                                <a:pt x="2" y="0"/>
                                <a:pt x="0" y="2"/>
                                <a:pt x="0" y="3"/>
                              </a:cubicBezTo>
                              <a:cubicBezTo>
                                <a:pt x="0" y="147"/>
                                <a:pt x="0" y="147"/>
                                <a:pt x="0" y="147"/>
                              </a:cubicBezTo>
                              <a:cubicBezTo>
                                <a:pt x="0" y="149"/>
                                <a:pt x="2" y="150"/>
                                <a:pt x="3" y="150"/>
                              </a:cubicBezTo>
                              <a:cubicBezTo>
                                <a:pt x="5" y="150"/>
                                <a:pt x="6" y="149"/>
                                <a:pt x="6" y="147"/>
                              </a:cubicBezTo>
                              <a:cubicBezTo>
                                <a:pt x="6" y="3"/>
                                <a:pt x="6" y="3"/>
                                <a:pt x="6" y="3"/>
                              </a:cubicBezTo>
                              <a:cubicBezTo>
                                <a:pt x="6" y="2"/>
                                <a:pt x="5" y="0"/>
                                <a:pt x="3" y="0"/>
                              </a:cubicBezTo>
                              <a:close/>
                              <a:moveTo>
                                <a:pt x="43" y="0"/>
                              </a:moveTo>
                              <a:cubicBezTo>
                                <a:pt x="41" y="0"/>
                                <a:pt x="40" y="2"/>
                                <a:pt x="40" y="3"/>
                              </a:cubicBezTo>
                              <a:cubicBezTo>
                                <a:pt x="40" y="147"/>
                                <a:pt x="40" y="147"/>
                                <a:pt x="40" y="147"/>
                              </a:cubicBezTo>
                              <a:cubicBezTo>
                                <a:pt x="40" y="149"/>
                                <a:pt x="41" y="150"/>
                                <a:pt x="43" y="150"/>
                              </a:cubicBezTo>
                              <a:cubicBezTo>
                                <a:pt x="44" y="150"/>
                                <a:pt x="46" y="149"/>
                                <a:pt x="46" y="147"/>
                              </a:cubicBezTo>
                              <a:cubicBezTo>
                                <a:pt x="46" y="3"/>
                                <a:pt x="46" y="3"/>
                                <a:pt x="46" y="3"/>
                              </a:cubicBezTo>
                              <a:cubicBezTo>
                                <a:pt x="46" y="2"/>
                                <a:pt x="44" y="0"/>
                                <a:pt x="43" y="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0" o:spid="_x0000_s1026" o:spt="100" style="position:absolute;left:0pt;margin-left:262.65pt;margin-top:73.4pt;height:16.6pt;width:5.1pt;z-index:251740160;mso-width-relative:page;mso-height-relative:page;" fillcolor="#626262" filled="t" stroked="f" coordsize="46,150" o:gfxdata="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XT6wwtwAAAALAQAADwAAAAAAAAABACAAAAAiAAAA&#10;ZHJzL2Rvd25yZXYueG1sUEsBAhQAFAAAAAgAh07iQJMYE2oEBAAAHxAAAA4AAAAAAAAAAQAgAAAA&#10;KwEAAGRycy9lMm9Eb2MueG1sUEsFBgAAAAAGAAYAWQEAAKEHAAAAAA==&#10;" path="m3,0c2,0,0,2,0,3c0,147,0,147,0,147c0,149,2,150,3,150c5,150,6,149,6,147c6,3,6,3,6,3c6,2,5,0,3,0xm43,0c41,0,40,2,40,3c40,147,40,147,40,147c40,149,41,150,43,150c44,150,46,149,46,147c46,3,46,3,46,3c46,2,44,0,43,0xe">
                <v:path o:connectlocs="206778,206778;206778,206778;206778,206778;206778,206778;206778,206778;206778,206778;206778,206778;206778,206778;206778,206778;206778,206778;206778,206778;206778,206778;206778,206778;206778,206778"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2852420</wp:posOffset>
                </wp:positionH>
                <wp:positionV relativeFrom="paragraph">
                  <wp:posOffset>934085</wp:posOffset>
                </wp:positionV>
                <wp:extent cx="238760" cy="245110"/>
                <wp:effectExtent l="0" t="0" r="8890" b="2540"/>
                <wp:wrapNone/>
                <wp:docPr id="5197" name="Freeform 131"/>
                <wp:cNvGraphicFramePr/>
                <a:graphic xmlns:a="http://schemas.openxmlformats.org/drawingml/2006/main">
                  <a:graphicData uri="http://schemas.microsoft.com/office/word/2010/wordprocessingShape">
                    <wps:wsp>
                      <wps:cNvSpPr>
                        <a:spLocks noEditPoints="1"/>
                      </wps:cNvSpPr>
                      <wps:spPr bwMode="auto">
                        <a:xfrm>
                          <a:off x="0" y="0"/>
                          <a:ext cx="238684" cy="24522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0" h="174">
                              <a:moveTo>
                                <a:pt x="163" y="0"/>
                              </a:moveTo>
                              <a:cubicBezTo>
                                <a:pt x="61" y="0"/>
                                <a:pt x="61" y="0"/>
                                <a:pt x="61" y="0"/>
                              </a:cubicBezTo>
                              <a:cubicBezTo>
                                <a:pt x="57" y="0"/>
                                <a:pt x="54" y="2"/>
                                <a:pt x="54" y="5"/>
                              </a:cubicBezTo>
                              <a:cubicBezTo>
                                <a:pt x="54" y="47"/>
                                <a:pt x="54" y="47"/>
                                <a:pt x="54" y="47"/>
                              </a:cubicBezTo>
                              <a:cubicBezTo>
                                <a:pt x="54" y="48"/>
                                <a:pt x="54" y="48"/>
                                <a:pt x="55" y="49"/>
                              </a:cubicBezTo>
                              <a:cubicBezTo>
                                <a:pt x="55" y="141"/>
                                <a:pt x="55" y="141"/>
                                <a:pt x="55" y="141"/>
                              </a:cubicBezTo>
                              <a:cubicBezTo>
                                <a:pt x="49" y="135"/>
                                <a:pt x="40" y="131"/>
                                <a:pt x="30" y="131"/>
                              </a:cubicBezTo>
                              <a:cubicBezTo>
                                <a:pt x="13" y="131"/>
                                <a:pt x="0" y="141"/>
                                <a:pt x="0" y="153"/>
                              </a:cubicBezTo>
                              <a:cubicBezTo>
                                <a:pt x="0" y="164"/>
                                <a:pt x="13" y="174"/>
                                <a:pt x="30" y="174"/>
                              </a:cubicBezTo>
                              <a:cubicBezTo>
                                <a:pt x="46" y="174"/>
                                <a:pt x="58" y="165"/>
                                <a:pt x="60" y="154"/>
                              </a:cubicBezTo>
                              <a:cubicBezTo>
                                <a:pt x="60" y="154"/>
                                <a:pt x="61" y="153"/>
                                <a:pt x="61" y="152"/>
                              </a:cubicBezTo>
                              <a:cubicBezTo>
                                <a:pt x="61" y="53"/>
                                <a:pt x="61" y="53"/>
                                <a:pt x="61" y="53"/>
                              </a:cubicBezTo>
                              <a:cubicBezTo>
                                <a:pt x="61" y="53"/>
                                <a:pt x="61" y="53"/>
                                <a:pt x="61" y="53"/>
                              </a:cubicBezTo>
                              <a:cubicBezTo>
                                <a:pt x="163" y="53"/>
                                <a:pt x="163" y="53"/>
                                <a:pt x="163" y="53"/>
                              </a:cubicBezTo>
                              <a:cubicBezTo>
                                <a:pt x="163" y="53"/>
                                <a:pt x="163" y="53"/>
                                <a:pt x="164" y="53"/>
                              </a:cubicBezTo>
                              <a:cubicBezTo>
                                <a:pt x="164" y="118"/>
                                <a:pt x="164" y="118"/>
                                <a:pt x="164" y="118"/>
                              </a:cubicBezTo>
                              <a:cubicBezTo>
                                <a:pt x="158" y="113"/>
                                <a:pt x="149" y="109"/>
                                <a:pt x="139" y="109"/>
                              </a:cubicBezTo>
                              <a:cubicBezTo>
                                <a:pt x="123" y="109"/>
                                <a:pt x="109" y="119"/>
                                <a:pt x="109" y="131"/>
                              </a:cubicBezTo>
                              <a:cubicBezTo>
                                <a:pt x="109" y="143"/>
                                <a:pt x="123" y="152"/>
                                <a:pt x="139" y="152"/>
                              </a:cubicBezTo>
                              <a:cubicBezTo>
                                <a:pt x="153" y="152"/>
                                <a:pt x="165" y="145"/>
                                <a:pt x="168" y="136"/>
                              </a:cubicBezTo>
                              <a:cubicBezTo>
                                <a:pt x="169" y="135"/>
                                <a:pt x="170" y="134"/>
                                <a:pt x="170" y="133"/>
                              </a:cubicBezTo>
                              <a:cubicBezTo>
                                <a:pt x="170" y="47"/>
                                <a:pt x="170" y="47"/>
                                <a:pt x="170" y="47"/>
                              </a:cubicBezTo>
                              <a:cubicBezTo>
                                <a:pt x="170" y="45"/>
                                <a:pt x="170" y="45"/>
                                <a:pt x="170" y="45"/>
                              </a:cubicBezTo>
                              <a:cubicBezTo>
                                <a:pt x="170" y="5"/>
                                <a:pt x="170" y="5"/>
                                <a:pt x="170" y="5"/>
                              </a:cubicBezTo>
                              <a:cubicBezTo>
                                <a:pt x="170" y="2"/>
                                <a:pt x="167" y="0"/>
                                <a:pt x="163" y="0"/>
                              </a:cubicBezTo>
                              <a:close/>
                              <a:moveTo>
                                <a:pt x="30" y="168"/>
                              </a:moveTo>
                              <a:cubicBezTo>
                                <a:pt x="17" y="168"/>
                                <a:pt x="6" y="161"/>
                                <a:pt x="6" y="153"/>
                              </a:cubicBezTo>
                              <a:cubicBezTo>
                                <a:pt x="6" y="144"/>
                                <a:pt x="17" y="137"/>
                                <a:pt x="30" y="137"/>
                              </a:cubicBezTo>
                              <a:cubicBezTo>
                                <a:pt x="43" y="137"/>
                                <a:pt x="54" y="144"/>
                                <a:pt x="54" y="153"/>
                              </a:cubicBezTo>
                              <a:cubicBezTo>
                                <a:pt x="54" y="161"/>
                                <a:pt x="43" y="168"/>
                                <a:pt x="30" y="168"/>
                              </a:cubicBezTo>
                              <a:close/>
                              <a:moveTo>
                                <a:pt x="139" y="146"/>
                              </a:moveTo>
                              <a:cubicBezTo>
                                <a:pt x="126" y="146"/>
                                <a:pt x="115" y="139"/>
                                <a:pt x="115" y="131"/>
                              </a:cubicBezTo>
                              <a:cubicBezTo>
                                <a:pt x="115" y="122"/>
                                <a:pt x="126" y="115"/>
                                <a:pt x="139" y="115"/>
                              </a:cubicBezTo>
                              <a:cubicBezTo>
                                <a:pt x="152" y="115"/>
                                <a:pt x="163" y="122"/>
                                <a:pt x="163" y="131"/>
                              </a:cubicBezTo>
                              <a:cubicBezTo>
                                <a:pt x="163" y="139"/>
                                <a:pt x="152" y="146"/>
                                <a:pt x="139" y="146"/>
                              </a:cubicBezTo>
                              <a:close/>
                              <a:moveTo>
                                <a:pt x="164" y="45"/>
                              </a:moveTo>
                              <a:cubicBezTo>
                                <a:pt x="164" y="47"/>
                                <a:pt x="164" y="47"/>
                                <a:pt x="164" y="47"/>
                              </a:cubicBezTo>
                              <a:cubicBezTo>
                                <a:pt x="163" y="47"/>
                                <a:pt x="163" y="47"/>
                                <a:pt x="163" y="47"/>
                              </a:cubicBezTo>
                              <a:cubicBezTo>
                                <a:pt x="61" y="47"/>
                                <a:pt x="61" y="47"/>
                                <a:pt x="61" y="47"/>
                              </a:cubicBezTo>
                              <a:cubicBezTo>
                                <a:pt x="61" y="47"/>
                                <a:pt x="61" y="47"/>
                                <a:pt x="61" y="47"/>
                              </a:cubicBezTo>
                              <a:cubicBezTo>
                                <a:pt x="61" y="45"/>
                                <a:pt x="61" y="45"/>
                                <a:pt x="61" y="45"/>
                              </a:cubicBezTo>
                              <a:cubicBezTo>
                                <a:pt x="61" y="45"/>
                                <a:pt x="60" y="44"/>
                                <a:pt x="60" y="44"/>
                              </a:cubicBezTo>
                              <a:cubicBezTo>
                                <a:pt x="60" y="6"/>
                                <a:pt x="60" y="6"/>
                                <a:pt x="60" y="6"/>
                              </a:cubicBezTo>
                              <a:cubicBezTo>
                                <a:pt x="61" y="6"/>
                                <a:pt x="61" y="6"/>
                                <a:pt x="61" y="6"/>
                              </a:cubicBezTo>
                              <a:cubicBezTo>
                                <a:pt x="163" y="6"/>
                                <a:pt x="163" y="6"/>
                                <a:pt x="163" y="6"/>
                              </a:cubicBezTo>
                              <a:cubicBezTo>
                                <a:pt x="163" y="6"/>
                                <a:pt x="163" y="6"/>
                                <a:pt x="164" y="6"/>
                              </a:cubicBezTo>
                              <a:lnTo>
                                <a:pt x="164" y="45"/>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1" o:spid="_x0000_s1026" o:spt="100" style="position:absolute;left:0pt;margin-left:224.6pt;margin-top:73.55pt;height:19.3pt;width:18.8pt;z-index:251739136;mso-width-relative:page;mso-height-relative:page;" fillcolor="#626262" filled="t" stroked="f" coordsize="170,174" o:gfxdata="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" path="m163,0c61,0,61,0,61,0c57,0,54,2,54,5c54,47,54,47,54,47c54,48,54,48,55,49c55,141,55,141,55,141c49,135,40,131,30,131c13,131,0,141,0,153c0,164,13,174,30,174c46,174,58,165,60,154c60,154,61,153,61,152c61,53,61,53,61,53c61,53,61,53,61,53c163,53,163,53,163,53c163,53,163,53,164,53c164,118,164,118,164,118c158,113,149,109,139,109c123,109,109,119,109,131c109,143,123,152,139,152c153,152,165,145,168,136c169,135,170,134,170,133c170,47,170,47,170,47c170,45,170,45,170,45c170,5,170,5,170,5c170,2,167,0,163,0xm30,168c17,168,6,161,6,153c6,144,17,137,30,137c43,137,54,144,54,153c54,161,43,168,30,168xm139,146c126,146,115,139,115,131c115,122,126,115,139,115c152,115,163,122,163,131c163,139,152,146,139,146xm164,45c164,47,164,47,164,47c163,47,163,47,163,47c61,47,61,47,61,47c61,47,61,47,61,47c61,45,61,45,61,45c61,45,60,44,60,44c60,6,60,6,60,6c61,6,61,6,61,6c163,6,163,6,163,6c163,6,163,6,164,6l164,45xe">
                <v:path o:connectlocs="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240657"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2423795</wp:posOffset>
                </wp:positionH>
                <wp:positionV relativeFrom="paragraph">
                  <wp:posOffset>889635</wp:posOffset>
                </wp:positionV>
                <wp:extent cx="262890" cy="276225"/>
                <wp:effectExtent l="0" t="0" r="4445" b="9525"/>
                <wp:wrapNone/>
                <wp:docPr id="5198" name="Freeform 132"/>
                <wp:cNvGraphicFramePr/>
                <a:graphic xmlns:a="http://schemas.openxmlformats.org/drawingml/2006/main">
                  <a:graphicData uri="http://schemas.microsoft.com/office/word/2010/wordprocessingShape">
                    <wps:wsp>
                      <wps:cNvSpPr>
                        <a:spLocks noEditPoints="1"/>
                      </wps:cNvSpPr>
                      <wps:spPr bwMode="auto">
                        <a:xfrm>
                          <a:off x="0" y="0"/>
                          <a:ext cx="263088" cy="27617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7" h="196">
                              <a:moveTo>
                                <a:pt x="184" y="90"/>
                              </a:moveTo>
                              <a:cubicBezTo>
                                <a:pt x="182" y="83"/>
                                <a:pt x="180" y="77"/>
                                <a:pt x="176" y="71"/>
                              </a:cubicBezTo>
                              <a:cubicBezTo>
                                <a:pt x="176" y="70"/>
                                <a:pt x="174" y="69"/>
                                <a:pt x="171" y="69"/>
                              </a:cubicBezTo>
                              <a:cubicBezTo>
                                <a:pt x="170" y="69"/>
                                <a:pt x="169" y="69"/>
                                <a:pt x="168" y="69"/>
                              </a:cubicBezTo>
                              <a:cubicBezTo>
                                <a:pt x="166" y="30"/>
                                <a:pt x="128" y="0"/>
                                <a:pt x="93" y="0"/>
                              </a:cubicBezTo>
                              <a:cubicBezTo>
                                <a:pt x="59" y="0"/>
                                <a:pt x="20" y="30"/>
                                <a:pt x="19" y="69"/>
                              </a:cubicBezTo>
                              <a:cubicBezTo>
                                <a:pt x="18" y="69"/>
                                <a:pt x="17" y="69"/>
                                <a:pt x="16" y="69"/>
                              </a:cubicBezTo>
                              <a:cubicBezTo>
                                <a:pt x="13" y="69"/>
                                <a:pt x="11" y="70"/>
                                <a:pt x="11" y="71"/>
                              </a:cubicBezTo>
                              <a:cubicBezTo>
                                <a:pt x="7" y="77"/>
                                <a:pt x="5" y="83"/>
                                <a:pt x="3" y="90"/>
                              </a:cubicBezTo>
                              <a:cubicBezTo>
                                <a:pt x="1" y="98"/>
                                <a:pt x="0" y="106"/>
                                <a:pt x="1" y="115"/>
                              </a:cubicBezTo>
                              <a:cubicBezTo>
                                <a:pt x="1" y="124"/>
                                <a:pt x="3" y="133"/>
                                <a:pt x="7" y="140"/>
                              </a:cubicBezTo>
                              <a:cubicBezTo>
                                <a:pt x="9" y="147"/>
                                <a:pt x="13" y="153"/>
                                <a:pt x="17" y="157"/>
                              </a:cubicBezTo>
                              <a:cubicBezTo>
                                <a:pt x="18" y="158"/>
                                <a:pt x="19" y="158"/>
                                <a:pt x="20" y="158"/>
                              </a:cubicBezTo>
                              <a:cubicBezTo>
                                <a:pt x="20" y="158"/>
                                <a:pt x="20" y="158"/>
                                <a:pt x="20" y="158"/>
                              </a:cubicBezTo>
                              <a:cubicBezTo>
                                <a:pt x="25" y="158"/>
                                <a:pt x="25" y="158"/>
                                <a:pt x="25" y="158"/>
                              </a:cubicBezTo>
                              <a:cubicBezTo>
                                <a:pt x="27" y="158"/>
                                <a:pt x="28" y="157"/>
                                <a:pt x="29" y="155"/>
                              </a:cubicBezTo>
                              <a:cubicBezTo>
                                <a:pt x="33" y="155"/>
                                <a:pt x="36" y="154"/>
                                <a:pt x="38" y="152"/>
                              </a:cubicBezTo>
                              <a:cubicBezTo>
                                <a:pt x="40" y="149"/>
                                <a:pt x="41" y="146"/>
                                <a:pt x="41" y="142"/>
                              </a:cubicBezTo>
                              <a:cubicBezTo>
                                <a:pt x="39" y="118"/>
                                <a:pt x="39" y="118"/>
                                <a:pt x="39" y="118"/>
                              </a:cubicBezTo>
                              <a:cubicBezTo>
                                <a:pt x="37" y="101"/>
                                <a:pt x="36" y="84"/>
                                <a:pt x="36" y="80"/>
                              </a:cubicBezTo>
                              <a:cubicBezTo>
                                <a:pt x="35" y="73"/>
                                <a:pt x="31" y="70"/>
                                <a:pt x="25" y="70"/>
                              </a:cubicBezTo>
                              <a:cubicBezTo>
                                <a:pt x="26" y="34"/>
                                <a:pt x="61" y="6"/>
                                <a:pt x="93" y="6"/>
                              </a:cubicBezTo>
                              <a:cubicBezTo>
                                <a:pt x="125" y="6"/>
                                <a:pt x="161" y="34"/>
                                <a:pt x="162" y="70"/>
                              </a:cubicBezTo>
                              <a:cubicBezTo>
                                <a:pt x="156" y="70"/>
                                <a:pt x="152" y="73"/>
                                <a:pt x="151" y="80"/>
                              </a:cubicBezTo>
                              <a:cubicBezTo>
                                <a:pt x="151" y="85"/>
                                <a:pt x="148" y="123"/>
                                <a:pt x="146" y="142"/>
                              </a:cubicBezTo>
                              <a:cubicBezTo>
                                <a:pt x="146" y="146"/>
                                <a:pt x="147" y="149"/>
                                <a:pt x="149" y="152"/>
                              </a:cubicBezTo>
                              <a:cubicBezTo>
                                <a:pt x="151" y="154"/>
                                <a:pt x="154" y="155"/>
                                <a:pt x="158" y="155"/>
                              </a:cubicBezTo>
                              <a:cubicBezTo>
                                <a:pt x="158" y="156"/>
                                <a:pt x="160" y="157"/>
                                <a:pt x="161" y="158"/>
                              </a:cubicBezTo>
                              <a:cubicBezTo>
                                <a:pt x="154" y="164"/>
                                <a:pt x="145" y="173"/>
                                <a:pt x="133" y="176"/>
                              </a:cubicBezTo>
                              <a:cubicBezTo>
                                <a:pt x="131" y="172"/>
                                <a:pt x="127" y="169"/>
                                <a:pt x="121" y="169"/>
                              </a:cubicBezTo>
                              <a:cubicBezTo>
                                <a:pt x="114" y="169"/>
                                <a:pt x="108" y="175"/>
                                <a:pt x="108" y="182"/>
                              </a:cubicBezTo>
                              <a:cubicBezTo>
                                <a:pt x="108" y="190"/>
                                <a:pt x="114" y="196"/>
                                <a:pt x="121" y="196"/>
                              </a:cubicBezTo>
                              <a:cubicBezTo>
                                <a:pt x="129" y="196"/>
                                <a:pt x="135" y="190"/>
                                <a:pt x="135" y="182"/>
                              </a:cubicBezTo>
                              <a:cubicBezTo>
                                <a:pt x="135" y="182"/>
                                <a:pt x="135" y="182"/>
                                <a:pt x="135" y="182"/>
                              </a:cubicBezTo>
                              <a:cubicBezTo>
                                <a:pt x="153" y="176"/>
                                <a:pt x="167" y="160"/>
                                <a:pt x="173" y="154"/>
                              </a:cubicBezTo>
                              <a:cubicBezTo>
                                <a:pt x="173" y="154"/>
                                <a:pt x="173" y="153"/>
                                <a:pt x="173" y="153"/>
                              </a:cubicBezTo>
                              <a:cubicBezTo>
                                <a:pt x="176" y="149"/>
                                <a:pt x="178" y="145"/>
                                <a:pt x="180" y="140"/>
                              </a:cubicBezTo>
                              <a:cubicBezTo>
                                <a:pt x="184" y="133"/>
                                <a:pt x="186" y="124"/>
                                <a:pt x="186" y="115"/>
                              </a:cubicBezTo>
                              <a:cubicBezTo>
                                <a:pt x="187" y="106"/>
                                <a:pt x="186" y="98"/>
                                <a:pt x="184" y="90"/>
                              </a:cubicBezTo>
                              <a:close/>
                              <a:moveTo>
                                <a:pt x="26" y="76"/>
                              </a:moveTo>
                              <a:cubicBezTo>
                                <a:pt x="28" y="76"/>
                                <a:pt x="30" y="76"/>
                                <a:pt x="30" y="80"/>
                              </a:cubicBezTo>
                              <a:cubicBezTo>
                                <a:pt x="30" y="84"/>
                                <a:pt x="31" y="101"/>
                                <a:pt x="33" y="118"/>
                              </a:cubicBezTo>
                              <a:cubicBezTo>
                                <a:pt x="35" y="143"/>
                                <a:pt x="35" y="143"/>
                                <a:pt x="35" y="143"/>
                              </a:cubicBezTo>
                              <a:cubicBezTo>
                                <a:pt x="35" y="145"/>
                                <a:pt x="34" y="146"/>
                                <a:pt x="33" y="148"/>
                              </a:cubicBezTo>
                              <a:cubicBezTo>
                                <a:pt x="32" y="149"/>
                                <a:pt x="31" y="149"/>
                                <a:pt x="29" y="149"/>
                              </a:cubicBezTo>
                              <a:cubicBezTo>
                                <a:pt x="29" y="149"/>
                                <a:pt x="28" y="149"/>
                                <a:pt x="28" y="149"/>
                              </a:cubicBezTo>
                              <a:cubicBezTo>
                                <a:pt x="28" y="149"/>
                                <a:pt x="28" y="149"/>
                                <a:pt x="28" y="149"/>
                              </a:cubicBezTo>
                              <a:cubicBezTo>
                                <a:pt x="27" y="149"/>
                                <a:pt x="26" y="149"/>
                                <a:pt x="25" y="150"/>
                              </a:cubicBezTo>
                              <a:cubicBezTo>
                                <a:pt x="25" y="150"/>
                                <a:pt x="24" y="151"/>
                                <a:pt x="24" y="152"/>
                              </a:cubicBezTo>
                              <a:cubicBezTo>
                                <a:pt x="21" y="152"/>
                                <a:pt x="21" y="152"/>
                                <a:pt x="21" y="152"/>
                              </a:cubicBezTo>
                              <a:cubicBezTo>
                                <a:pt x="17" y="148"/>
                                <a:pt x="15" y="143"/>
                                <a:pt x="12" y="138"/>
                              </a:cubicBezTo>
                              <a:cubicBezTo>
                                <a:pt x="9" y="131"/>
                                <a:pt x="7" y="123"/>
                                <a:pt x="7" y="115"/>
                              </a:cubicBezTo>
                              <a:cubicBezTo>
                                <a:pt x="6" y="107"/>
                                <a:pt x="7" y="99"/>
                                <a:pt x="9" y="91"/>
                              </a:cubicBezTo>
                              <a:cubicBezTo>
                                <a:pt x="10" y="85"/>
                                <a:pt x="13" y="80"/>
                                <a:pt x="16" y="75"/>
                              </a:cubicBezTo>
                              <a:cubicBezTo>
                                <a:pt x="16" y="75"/>
                                <a:pt x="17" y="75"/>
                                <a:pt x="19" y="75"/>
                              </a:cubicBezTo>
                              <a:cubicBezTo>
                                <a:pt x="19" y="77"/>
                                <a:pt x="21" y="77"/>
                                <a:pt x="22" y="77"/>
                              </a:cubicBezTo>
                              <a:cubicBezTo>
                                <a:pt x="24" y="76"/>
                                <a:pt x="24" y="76"/>
                                <a:pt x="24" y="76"/>
                              </a:cubicBezTo>
                              <a:cubicBezTo>
                                <a:pt x="25" y="76"/>
                                <a:pt x="26" y="76"/>
                                <a:pt x="26" y="76"/>
                              </a:cubicBezTo>
                              <a:close/>
                              <a:moveTo>
                                <a:pt x="121" y="190"/>
                              </a:moveTo>
                              <a:cubicBezTo>
                                <a:pt x="117" y="190"/>
                                <a:pt x="114" y="187"/>
                                <a:pt x="114" y="182"/>
                              </a:cubicBezTo>
                              <a:cubicBezTo>
                                <a:pt x="114" y="178"/>
                                <a:pt x="117" y="175"/>
                                <a:pt x="121" y="175"/>
                              </a:cubicBezTo>
                              <a:cubicBezTo>
                                <a:pt x="125" y="175"/>
                                <a:pt x="129" y="178"/>
                                <a:pt x="129" y="182"/>
                              </a:cubicBezTo>
                              <a:cubicBezTo>
                                <a:pt x="129" y="187"/>
                                <a:pt x="125" y="190"/>
                                <a:pt x="121" y="190"/>
                              </a:cubicBezTo>
                              <a:close/>
                              <a:moveTo>
                                <a:pt x="180" y="115"/>
                              </a:moveTo>
                              <a:cubicBezTo>
                                <a:pt x="180" y="123"/>
                                <a:pt x="178" y="131"/>
                                <a:pt x="175" y="138"/>
                              </a:cubicBezTo>
                              <a:cubicBezTo>
                                <a:pt x="172" y="143"/>
                                <a:pt x="170" y="148"/>
                                <a:pt x="166" y="152"/>
                              </a:cubicBezTo>
                              <a:cubicBezTo>
                                <a:pt x="163" y="152"/>
                                <a:pt x="163" y="152"/>
                                <a:pt x="163" y="152"/>
                              </a:cubicBezTo>
                              <a:cubicBezTo>
                                <a:pt x="163" y="151"/>
                                <a:pt x="162" y="150"/>
                                <a:pt x="162" y="150"/>
                              </a:cubicBezTo>
                              <a:cubicBezTo>
                                <a:pt x="161" y="149"/>
                                <a:pt x="161" y="149"/>
                                <a:pt x="160" y="149"/>
                              </a:cubicBezTo>
                              <a:cubicBezTo>
                                <a:pt x="160" y="149"/>
                                <a:pt x="160" y="149"/>
                                <a:pt x="159" y="149"/>
                              </a:cubicBezTo>
                              <a:cubicBezTo>
                                <a:pt x="159" y="149"/>
                                <a:pt x="159" y="149"/>
                                <a:pt x="159" y="149"/>
                              </a:cubicBezTo>
                              <a:cubicBezTo>
                                <a:pt x="157" y="149"/>
                                <a:pt x="155" y="149"/>
                                <a:pt x="154" y="148"/>
                              </a:cubicBezTo>
                              <a:cubicBezTo>
                                <a:pt x="153" y="146"/>
                                <a:pt x="152" y="145"/>
                                <a:pt x="152" y="143"/>
                              </a:cubicBezTo>
                              <a:cubicBezTo>
                                <a:pt x="154" y="123"/>
                                <a:pt x="157" y="86"/>
                                <a:pt x="157" y="80"/>
                              </a:cubicBezTo>
                              <a:cubicBezTo>
                                <a:pt x="157" y="76"/>
                                <a:pt x="159" y="76"/>
                                <a:pt x="161" y="76"/>
                              </a:cubicBezTo>
                              <a:cubicBezTo>
                                <a:pt x="161" y="76"/>
                                <a:pt x="162" y="76"/>
                                <a:pt x="163" y="77"/>
                              </a:cubicBezTo>
                              <a:cubicBezTo>
                                <a:pt x="165" y="77"/>
                                <a:pt x="165" y="77"/>
                                <a:pt x="165" y="77"/>
                              </a:cubicBezTo>
                              <a:cubicBezTo>
                                <a:pt x="166" y="77"/>
                                <a:pt x="168" y="77"/>
                                <a:pt x="168" y="75"/>
                              </a:cubicBezTo>
                              <a:cubicBezTo>
                                <a:pt x="170" y="75"/>
                                <a:pt x="171" y="75"/>
                                <a:pt x="171" y="75"/>
                              </a:cubicBezTo>
                              <a:cubicBezTo>
                                <a:pt x="174" y="80"/>
                                <a:pt x="177" y="85"/>
                                <a:pt x="178" y="91"/>
                              </a:cubicBezTo>
                              <a:cubicBezTo>
                                <a:pt x="180" y="99"/>
                                <a:pt x="181" y="107"/>
                                <a:pt x="180" y="11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2" o:spid="_x0000_s1026" o:spt="100" style="position:absolute;left:0pt;margin-left:190.85pt;margin-top:70.05pt;height:21.75pt;width:20.7pt;z-index:251738112;mso-width-relative:page;mso-height-relative:page;" fillcolor="#626262" filled="t" stroked="f" coordsize="187,196" o:gfxdata="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" path="m184,90c182,83,180,77,176,71c176,70,174,69,171,69c170,69,169,69,168,69c166,30,128,0,93,0c59,0,20,30,19,69c18,69,17,69,16,69c13,69,11,70,11,71c7,77,5,83,3,90c1,98,0,106,1,115c1,124,3,133,7,140c9,147,13,153,17,157c18,158,19,158,20,158c20,158,20,158,20,158c25,158,25,158,25,158c27,158,28,157,29,155c33,155,36,154,38,152c40,149,41,146,41,142c39,118,39,118,39,118c37,101,36,84,36,80c35,73,31,70,25,70c26,34,61,6,93,6c125,6,161,34,162,70c156,70,152,73,151,80c151,85,148,123,146,142c146,146,147,149,149,152c151,154,154,155,158,155c158,156,160,157,161,158c154,164,145,173,133,176c131,172,127,169,121,169c114,169,108,175,108,182c108,190,114,196,121,196c129,196,135,190,135,182c135,182,135,182,135,182c153,176,167,160,173,154c173,154,173,153,173,153c176,149,178,145,180,140c184,133,186,124,186,115c187,106,186,98,184,90xm26,76c28,76,30,76,30,80c30,84,31,101,33,118c35,143,35,143,35,143c35,145,34,146,33,148c32,149,31,149,29,149c29,149,28,149,28,149c28,149,28,149,28,149c27,149,26,149,25,150c25,150,24,151,24,152c21,152,21,152,21,152c17,148,15,143,12,138c9,131,7,123,7,115c6,107,7,99,9,91c10,85,13,80,16,75c16,75,17,75,19,75c19,77,21,77,22,77c24,76,24,76,24,76c25,76,26,76,26,76xm121,190c117,190,114,187,114,182c114,178,117,175,121,175c125,175,129,178,129,182c129,187,125,190,121,190xm180,115c180,123,178,131,175,138c172,143,170,148,166,152c163,152,163,152,163,152c163,151,162,150,162,150c161,149,161,149,160,149c160,149,160,149,159,149c159,149,159,149,159,149c157,149,155,149,154,148c153,146,152,145,152,143c154,123,157,86,157,80c157,76,159,76,161,76c161,76,162,76,163,77c165,77,165,77,165,77c166,77,168,77,168,75c170,75,171,75,171,75c174,80,177,85,178,91c180,99,181,107,180,115xe">
                <v:path o:connectlocs="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271032"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2004695</wp:posOffset>
                </wp:positionH>
                <wp:positionV relativeFrom="paragraph">
                  <wp:posOffset>904875</wp:posOffset>
                </wp:positionV>
                <wp:extent cx="252095" cy="208280"/>
                <wp:effectExtent l="0" t="0" r="14605" b="1270"/>
                <wp:wrapNone/>
                <wp:docPr id="5199" name="Freeform 133"/>
                <wp:cNvGraphicFramePr/>
                <a:graphic xmlns:a="http://schemas.openxmlformats.org/drawingml/2006/main">
                  <a:graphicData uri="http://schemas.microsoft.com/office/word/2010/wordprocessingShape">
                    <wps:wsp>
                      <wps:cNvSpPr>
                        <a:spLocks noEditPoints="1"/>
                      </wps:cNvSpPr>
                      <wps:spPr bwMode="auto">
                        <a:xfrm>
                          <a:off x="0" y="0"/>
                          <a:ext cx="251779" cy="20832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9" h="148">
                              <a:moveTo>
                                <a:pt x="151" y="74"/>
                              </a:moveTo>
                              <a:cubicBezTo>
                                <a:pt x="177" y="48"/>
                                <a:pt x="177" y="48"/>
                                <a:pt x="177" y="48"/>
                              </a:cubicBezTo>
                              <a:cubicBezTo>
                                <a:pt x="179" y="46"/>
                                <a:pt x="179" y="45"/>
                                <a:pt x="177" y="43"/>
                              </a:cubicBezTo>
                              <a:cubicBezTo>
                                <a:pt x="176" y="42"/>
                                <a:pt x="174" y="42"/>
                                <a:pt x="173" y="43"/>
                              </a:cubicBezTo>
                              <a:cubicBezTo>
                                <a:pt x="147" y="70"/>
                                <a:pt x="147" y="70"/>
                                <a:pt x="147" y="70"/>
                              </a:cubicBezTo>
                              <a:cubicBezTo>
                                <a:pt x="120" y="43"/>
                                <a:pt x="120" y="43"/>
                                <a:pt x="120" y="43"/>
                              </a:cubicBezTo>
                              <a:cubicBezTo>
                                <a:pt x="119" y="42"/>
                                <a:pt x="117" y="42"/>
                                <a:pt x="116" y="43"/>
                              </a:cubicBezTo>
                              <a:cubicBezTo>
                                <a:pt x="114" y="45"/>
                                <a:pt x="114" y="46"/>
                                <a:pt x="116" y="48"/>
                              </a:cubicBezTo>
                              <a:cubicBezTo>
                                <a:pt x="142" y="74"/>
                                <a:pt x="142" y="74"/>
                                <a:pt x="142" y="74"/>
                              </a:cubicBezTo>
                              <a:cubicBezTo>
                                <a:pt x="116" y="101"/>
                                <a:pt x="116" y="101"/>
                                <a:pt x="116" y="101"/>
                              </a:cubicBezTo>
                              <a:cubicBezTo>
                                <a:pt x="114" y="102"/>
                                <a:pt x="114" y="104"/>
                                <a:pt x="116" y="105"/>
                              </a:cubicBezTo>
                              <a:cubicBezTo>
                                <a:pt x="116" y="106"/>
                                <a:pt x="117" y="106"/>
                                <a:pt x="118" y="106"/>
                              </a:cubicBezTo>
                              <a:cubicBezTo>
                                <a:pt x="118" y="106"/>
                                <a:pt x="119" y="106"/>
                                <a:pt x="120" y="105"/>
                              </a:cubicBezTo>
                              <a:cubicBezTo>
                                <a:pt x="147" y="79"/>
                                <a:pt x="147" y="79"/>
                                <a:pt x="147" y="79"/>
                              </a:cubicBezTo>
                              <a:cubicBezTo>
                                <a:pt x="173" y="105"/>
                                <a:pt x="173" y="105"/>
                                <a:pt x="173" y="105"/>
                              </a:cubicBezTo>
                              <a:cubicBezTo>
                                <a:pt x="174" y="106"/>
                                <a:pt x="175" y="106"/>
                                <a:pt x="175" y="106"/>
                              </a:cubicBezTo>
                              <a:cubicBezTo>
                                <a:pt x="176" y="106"/>
                                <a:pt x="177" y="106"/>
                                <a:pt x="177" y="105"/>
                              </a:cubicBezTo>
                              <a:cubicBezTo>
                                <a:pt x="179" y="104"/>
                                <a:pt x="179" y="102"/>
                                <a:pt x="177" y="101"/>
                              </a:cubicBezTo>
                              <a:lnTo>
                                <a:pt x="151" y="74"/>
                              </a:lnTo>
                              <a:close/>
                              <a:moveTo>
                                <a:pt x="87" y="0"/>
                              </a:moveTo>
                              <a:cubicBezTo>
                                <a:pt x="84" y="0"/>
                                <a:pt x="81" y="1"/>
                                <a:pt x="78" y="4"/>
                              </a:cubicBezTo>
                              <a:cubicBezTo>
                                <a:pt x="43" y="35"/>
                                <a:pt x="43" y="35"/>
                                <a:pt x="43" y="35"/>
                              </a:cubicBezTo>
                              <a:cubicBezTo>
                                <a:pt x="42" y="36"/>
                                <a:pt x="40" y="38"/>
                                <a:pt x="39" y="40"/>
                              </a:cubicBezTo>
                              <a:cubicBezTo>
                                <a:pt x="13" y="40"/>
                                <a:pt x="13" y="40"/>
                                <a:pt x="13" y="40"/>
                              </a:cubicBezTo>
                              <a:cubicBezTo>
                                <a:pt x="6" y="40"/>
                                <a:pt x="0" y="46"/>
                                <a:pt x="0" y="54"/>
                              </a:cubicBezTo>
                              <a:cubicBezTo>
                                <a:pt x="0" y="95"/>
                                <a:pt x="0" y="95"/>
                                <a:pt x="0" y="95"/>
                              </a:cubicBezTo>
                              <a:cubicBezTo>
                                <a:pt x="0" y="102"/>
                                <a:pt x="6" y="108"/>
                                <a:pt x="13" y="108"/>
                              </a:cubicBezTo>
                              <a:cubicBezTo>
                                <a:pt x="39" y="108"/>
                                <a:pt x="39" y="108"/>
                                <a:pt x="39" y="108"/>
                              </a:cubicBezTo>
                              <a:cubicBezTo>
                                <a:pt x="40" y="110"/>
                                <a:pt x="42" y="112"/>
                                <a:pt x="43" y="113"/>
                              </a:cubicBezTo>
                              <a:cubicBezTo>
                                <a:pt x="78" y="144"/>
                                <a:pt x="78" y="144"/>
                                <a:pt x="78" y="144"/>
                              </a:cubicBezTo>
                              <a:cubicBezTo>
                                <a:pt x="81" y="147"/>
                                <a:pt x="84" y="148"/>
                                <a:pt x="87" y="148"/>
                              </a:cubicBezTo>
                              <a:cubicBezTo>
                                <a:pt x="89" y="148"/>
                                <a:pt x="92" y="147"/>
                                <a:pt x="93" y="145"/>
                              </a:cubicBezTo>
                              <a:cubicBezTo>
                                <a:pt x="95" y="143"/>
                                <a:pt x="95" y="140"/>
                                <a:pt x="95" y="136"/>
                              </a:cubicBezTo>
                              <a:cubicBezTo>
                                <a:pt x="95" y="12"/>
                                <a:pt x="95" y="12"/>
                                <a:pt x="95" y="12"/>
                              </a:cubicBezTo>
                              <a:cubicBezTo>
                                <a:pt x="95" y="3"/>
                                <a:pt x="91" y="0"/>
                                <a:pt x="87" y="0"/>
                              </a:cubicBezTo>
                              <a:close/>
                              <a:moveTo>
                                <a:pt x="89" y="136"/>
                              </a:moveTo>
                              <a:cubicBezTo>
                                <a:pt x="89" y="139"/>
                                <a:pt x="89" y="141"/>
                                <a:pt x="88" y="141"/>
                              </a:cubicBezTo>
                              <a:cubicBezTo>
                                <a:pt x="88" y="142"/>
                                <a:pt x="87" y="142"/>
                                <a:pt x="87" y="142"/>
                              </a:cubicBezTo>
                              <a:cubicBezTo>
                                <a:pt x="86" y="142"/>
                                <a:pt x="84" y="142"/>
                                <a:pt x="82" y="140"/>
                              </a:cubicBezTo>
                              <a:cubicBezTo>
                                <a:pt x="47" y="109"/>
                                <a:pt x="47" y="109"/>
                                <a:pt x="47" y="109"/>
                              </a:cubicBezTo>
                              <a:cubicBezTo>
                                <a:pt x="46" y="107"/>
                                <a:pt x="44" y="105"/>
                                <a:pt x="43" y="103"/>
                              </a:cubicBezTo>
                              <a:cubicBezTo>
                                <a:pt x="42" y="102"/>
                                <a:pt x="41" y="102"/>
                                <a:pt x="40" y="102"/>
                              </a:cubicBezTo>
                              <a:cubicBezTo>
                                <a:pt x="13" y="102"/>
                                <a:pt x="13" y="102"/>
                                <a:pt x="13" y="102"/>
                              </a:cubicBezTo>
                              <a:cubicBezTo>
                                <a:pt x="9" y="102"/>
                                <a:pt x="6" y="99"/>
                                <a:pt x="6" y="95"/>
                              </a:cubicBezTo>
                              <a:cubicBezTo>
                                <a:pt x="6" y="54"/>
                                <a:pt x="6" y="54"/>
                                <a:pt x="6" y="54"/>
                              </a:cubicBezTo>
                              <a:cubicBezTo>
                                <a:pt x="6" y="50"/>
                                <a:pt x="9" y="46"/>
                                <a:pt x="13" y="46"/>
                              </a:cubicBezTo>
                              <a:cubicBezTo>
                                <a:pt x="40" y="46"/>
                                <a:pt x="40" y="46"/>
                                <a:pt x="40" y="46"/>
                              </a:cubicBezTo>
                              <a:cubicBezTo>
                                <a:pt x="41" y="46"/>
                                <a:pt x="42" y="46"/>
                                <a:pt x="43" y="45"/>
                              </a:cubicBezTo>
                              <a:cubicBezTo>
                                <a:pt x="44" y="43"/>
                                <a:pt x="46" y="41"/>
                                <a:pt x="47" y="39"/>
                              </a:cubicBezTo>
                              <a:cubicBezTo>
                                <a:pt x="82" y="8"/>
                                <a:pt x="82" y="8"/>
                                <a:pt x="82" y="8"/>
                              </a:cubicBezTo>
                              <a:cubicBezTo>
                                <a:pt x="84" y="6"/>
                                <a:pt x="86" y="6"/>
                                <a:pt x="87" y="6"/>
                              </a:cubicBezTo>
                              <a:cubicBezTo>
                                <a:pt x="89" y="6"/>
                                <a:pt x="89" y="11"/>
                                <a:pt x="89" y="12"/>
                              </a:cubicBezTo>
                              <a:lnTo>
                                <a:pt x="89" y="136"/>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3" o:spid="_x0000_s1026" o:spt="100" style="position:absolute;left:0pt;margin-left:157.85pt;margin-top:71.25pt;height:16.4pt;width:19.85pt;z-index:251737088;mso-width-relative:page;mso-height-relative:page;" fillcolor="#626262" filled="t" stroked="f" coordsize="179,148" o:gfxdata="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C4xRO3aAAAACwEAAA8AAAAAAAAAAQAgAAAAIgAAAGRycy9kb3du&#10;cmV2LnhtbFBLAQIUABQAAAAIAIdO4kCjsfeMOQgAAGcxAAAOAAAAAAAAAAEAIAAAACkBAABkcnMv&#10;ZTJvRG9jLnhtbFBLBQYAAAAABgAGAFkBAADUCwAAAAA=&#10;" path="m151,74c177,48,177,48,177,48c179,46,179,45,177,43c176,42,174,42,173,43c147,70,147,70,147,70c120,43,120,43,120,43c119,42,117,42,116,43c114,45,114,46,116,48c142,74,142,74,142,74c116,101,116,101,116,101c114,102,114,104,116,105c116,106,117,106,118,106c118,106,119,106,120,105c147,79,147,79,147,79c173,105,173,105,173,105c174,106,175,106,175,106c176,106,177,106,177,105c179,104,179,102,177,101l151,74xm87,0c84,0,81,1,78,4c43,35,43,35,43,35c42,36,40,38,39,40c13,40,13,40,13,40c6,40,0,46,0,54c0,95,0,95,0,95c0,102,6,108,13,108c39,108,39,108,39,108c40,110,42,112,43,113c78,144,78,144,78,144c81,147,84,148,87,148c89,148,92,147,93,145c95,143,95,140,95,136c95,12,95,12,95,12c95,3,91,0,87,0xm89,136c89,139,89,141,88,141c88,142,87,142,87,142c86,142,84,142,82,140c47,109,47,109,47,109c46,107,44,105,43,103c42,102,41,102,40,102c13,102,13,102,13,102c9,102,6,99,6,95c6,54,6,54,6,54c6,50,9,46,13,46c40,46,40,46,40,46c41,46,42,46,43,45c44,43,46,41,47,39c82,8,82,8,82,8c84,6,86,6,87,6c89,6,89,11,89,12l89,136xe">
                <v:path o:connectlocs="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1560195</wp:posOffset>
                </wp:positionH>
                <wp:positionV relativeFrom="paragraph">
                  <wp:posOffset>904875</wp:posOffset>
                </wp:positionV>
                <wp:extent cx="260350" cy="208280"/>
                <wp:effectExtent l="0" t="0" r="6350" b="1270"/>
                <wp:wrapNone/>
                <wp:docPr id="5200" name="Freeform 134"/>
                <wp:cNvGraphicFramePr/>
                <a:graphic xmlns:a="http://schemas.openxmlformats.org/drawingml/2006/main">
                  <a:graphicData uri="http://schemas.microsoft.com/office/word/2010/wordprocessingShape">
                    <wps:wsp>
                      <wps:cNvSpPr>
                        <a:spLocks noEditPoints="1"/>
                      </wps:cNvSpPr>
                      <wps:spPr bwMode="auto">
                        <a:xfrm>
                          <a:off x="0" y="0"/>
                          <a:ext cx="260112" cy="20832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5" h="148">
                              <a:moveTo>
                                <a:pt x="159" y="8"/>
                              </a:moveTo>
                              <a:cubicBezTo>
                                <a:pt x="158" y="7"/>
                                <a:pt x="156" y="6"/>
                                <a:pt x="155" y="7"/>
                              </a:cubicBezTo>
                              <a:cubicBezTo>
                                <a:pt x="153" y="8"/>
                                <a:pt x="153" y="10"/>
                                <a:pt x="154" y="11"/>
                              </a:cubicBezTo>
                              <a:cubicBezTo>
                                <a:pt x="178" y="49"/>
                                <a:pt x="178" y="99"/>
                                <a:pt x="154" y="137"/>
                              </a:cubicBezTo>
                              <a:cubicBezTo>
                                <a:pt x="153" y="138"/>
                                <a:pt x="153" y="140"/>
                                <a:pt x="155" y="141"/>
                              </a:cubicBezTo>
                              <a:cubicBezTo>
                                <a:pt x="155" y="141"/>
                                <a:pt x="156" y="142"/>
                                <a:pt x="156" y="142"/>
                              </a:cubicBezTo>
                              <a:cubicBezTo>
                                <a:pt x="157" y="142"/>
                                <a:pt x="158" y="141"/>
                                <a:pt x="159" y="140"/>
                              </a:cubicBezTo>
                              <a:cubicBezTo>
                                <a:pt x="185" y="100"/>
                                <a:pt x="185" y="48"/>
                                <a:pt x="159" y="8"/>
                              </a:cubicBezTo>
                              <a:close/>
                              <a:moveTo>
                                <a:pt x="86" y="0"/>
                              </a:moveTo>
                              <a:cubicBezTo>
                                <a:pt x="84" y="0"/>
                                <a:pt x="81" y="1"/>
                                <a:pt x="78" y="4"/>
                              </a:cubicBezTo>
                              <a:cubicBezTo>
                                <a:pt x="43" y="35"/>
                                <a:pt x="43" y="35"/>
                                <a:pt x="43" y="35"/>
                              </a:cubicBezTo>
                              <a:cubicBezTo>
                                <a:pt x="42" y="36"/>
                                <a:pt x="40" y="38"/>
                                <a:pt x="38" y="40"/>
                              </a:cubicBezTo>
                              <a:cubicBezTo>
                                <a:pt x="13" y="40"/>
                                <a:pt x="13" y="40"/>
                                <a:pt x="13" y="40"/>
                              </a:cubicBezTo>
                              <a:cubicBezTo>
                                <a:pt x="6" y="40"/>
                                <a:pt x="0" y="46"/>
                                <a:pt x="0" y="54"/>
                              </a:cubicBezTo>
                              <a:cubicBezTo>
                                <a:pt x="0" y="95"/>
                                <a:pt x="0" y="95"/>
                                <a:pt x="0" y="95"/>
                              </a:cubicBezTo>
                              <a:cubicBezTo>
                                <a:pt x="0" y="102"/>
                                <a:pt x="6" y="108"/>
                                <a:pt x="13" y="108"/>
                              </a:cubicBezTo>
                              <a:cubicBezTo>
                                <a:pt x="38" y="108"/>
                                <a:pt x="38" y="108"/>
                                <a:pt x="38" y="108"/>
                              </a:cubicBezTo>
                              <a:cubicBezTo>
                                <a:pt x="40" y="110"/>
                                <a:pt x="42" y="112"/>
                                <a:pt x="43" y="113"/>
                              </a:cubicBezTo>
                              <a:cubicBezTo>
                                <a:pt x="78" y="144"/>
                                <a:pt x="78" y="144"/>
                                <a:pt x="78" y="144"/>
                              </a:cubicBezTo>
                              <a:cubicBezTo>
                                <a:pt x="81" y="147"/>
                                <a:pt x="84" y="148"/>
                                <a:pt x="86" y="148"/>
                              </a:cubicBezTo>
                              <a:cubicBezTo>
                                <a:pt x="89" y="148"/>
                                <a:pt x="92" y="147"/>
                                <a:pt x="93" y="145"/>
                              </a:cubicBezTo>
                              <a:cubicBezTo>
                                <a:pt x="94" y="143"/>
                                <a:pt x="95" y="140"/>
                                <a:pt x="95" y="136"/>
                              </a:cubicBezTo>
                              <a:cubicBezTo>
                                <a:pt x="95" y="12"/>
                                <a:pt x="95" y="12"/>
                                <a:pt x="95" y="12"/>
                              </a:cubicBezTo>
                              <a:cubicBezTo>
                                <a:pt x="95" y="3"/>
                                <a:pt x="91" y="0"/>
                                <a:pt x="86" y="0"/>
                              </a:cubicBezTo>
                              <a:close/>
                              <a:moveTo>
                                <a:pt x="89" y="136"/>
                              </a:moveTo>
                              <a:cubicBezTo>
                                <a:pt x="89" y="139"/>
                                <a:pt x="88" y="141"/>
                                <a:pt x="88" y="141"/>
                              </a:cubicBezTo>
                              <a:cubicBezTo>
                                <a:pt x="87" y="142"/>
                                <a:pt x="87" y="142"/>
                                <a:pt x="86" y="142"/>
                              </a:cubicBezTo>
                              <a:cubicBezTo>
                                <a:pt x="86" y="142"/>
                                <a:pt x="84" y="142"/>
                                <a:pt x="82" y="140"/>
                              </a:cubicBezTo>
                              <a:cubicBezTo>
                                <a:pt x="47" y="109"/>
                                <a:pt x="47" y="109"/>
                                <a:pt x="47" y="109"/>
                              </a:cubicBezTo>
                              <a:cubicBezTo>
                                <a:pt x="46" y="107"/>
                                <a:pt x="44" y="105"/>
                                <a:pt x="43" y="103"/>
                              </a:cubicBezTo>
                              <a:cubicBezTo>
                                <a:pt x="42" y="102"/>
                                <a:pt x="41" y="102"/>
                                <a:pt x="40" y="102"/>
                              </a:cubicBezTo>
                              <a:cubicBezTo>
                                <a:pt x="13" y="102"/>
                                <a:pt x="13" y="102"/>
                                <a:pt x="13" y="102"/>
                              </a:cubicBezTo>
                              <a:cubicBezTo>
                                <a:pt x="9" y="102"/>
                                <a:pt x="6" y="99"/>
                                <a:pt x="6" y="95"/>
                              </a:cubicBezTo>
                              <a:cubicBezTo>
                                <a:pt x="6" y="54"/>
                                <a:pt x="6" y="54"/>
                                <a:pt x="6" y="54"/>
                              </a:cubicBezTo>
                              <a:cubicBezTo>
                                <a:pt x="6" y="50"/>
                                <a:pt x="9" y="46"/>
                                <a:pt x="13" y="46"/>
                              </a:cubicBezTo>
                              <a:cubicBezTo>
                                <a:pt x="40" y="46"/>
                                <a:pt x="40" y="46"/>
                                <a:pt x="40" y="46"/>
                              </a:cubicBezTo>
                              <a:cubicBezTo>
                                <a:pt x="41" y="46"/>
                                <a:pt x="42" y="46"/>
                                <a:pt x="43" y="45"/>
                              </a:cubicBezTo>
                              <a:cubicBezTo>
                                <a:pt x="44" y="43"/>
                                <a:pt x="46" y="41"/>
                                <a:pt x="47" y="39"/>
                              </a:cubicBezTo>
                              <a:cubicBezTo>
                                <a:pt x="82" y="8"/>
                                <a:pt x="82" y="8"/>
                                <a:pt x="82" y="8"/>
                              </a:cubicBezTo>
                              <a:cubicBezTo>
                                <a:pt x="84" y="6"/>
                                <a:pt x="86" y="6"/>
                                <a:pt x="86" y="6"/>
                              </a:cubicBezTo>
                              <a:cubicBezTo>
                                <a:pt x="89" y="6"/>
                                <a:pt x="89" y="11"/>
                                <a:pt x="89" y="12"/>
                              </a:cubicBezTo>
                              <a:lnTo>
                                <a:pt x="89" y="136"/>
                              </a:lnTo>
                              <a:close/>
                              <a:moveTo>
                                <a:pt x="137" y="31"/>
                              </a:moveTo>
                              <a:cubicBezTo>
                                <a:pt x="136" y="32"/>
                                <a:pt x="135" y="34"/>
                                <a:pt x="136" y="35"/>
                              </a:cubicBezTo>
                              <a:cubicBezTo>
                                <a:pt x="151" y="59"/>
                                <a:pt x="151" y="89"/>
                                <a:pt x="136" y="113"/>
                              </a:cubicBezTo>
                              <a:cubicBezTo>
                                <a:pt x="135" y="114"/>
                                <a:pt x="136" y="116"/>
                                <a:pt x="137" y="117"/>
                              </a:cubicBezTo>
                              <a:cubicBezTo>
                                <a:pt x="138" y="117"/>
                                <a:pt x="138" y="117"/>
                                <a:pt x="139" y="117"/>
                              </a:cubicBezTo>
                              <a:cubicBezTo>
                                <a:pt x="140" y="117"/>
                                <a:pt x="141" y="117"/>
                                <a:pt x="141" y="116"/>
                              </a:cubicBezTo>
                              <a:cubicBezTo>
                                <a:pt x="157" y="90"/>
                                <a:pt x="157" y="58"/>
                                <a:pt x="141" y="32"/>
                              </a:cubicBezTo>
                              <a:cubicBezTo>
                                <a:pt x="141" y="31"/>
                                <a:pt x="139" y="30"/>
                                <a:pt x="137" y="31"/>
                              </a:cubicBezTo>
                              <a:close/>
                              <a:moveTo>
                                <a:pt x="115" y="43"/>
                              </a:moveTo>
                              <a:cubicBezTo>
                                <a:pt x="114" y="43"/>
                                <a:pt x="113" y="45"/>
                                <a:pt x="114" y="47"/>
                              </a:cubicBezTo>
                              <a:cubicBezTo>
                                <a:pt x="124" y="64"/>
                                <a:pt x="124" y="85"/>
                                <a:pt x="114" y="101"/>
                              </a:cubicBezTo>
                              <a:cubicBezTo>
                                <a:pt x="113" y="103"/>
                                <a:pt x="114" y="105"/>
                                <a:pt x="115" y="106"/>
                              </a:cubicBezTo>
                              <a:cubicBezTo>
                                <a:pt x="115" y="106"/>
                                <a:pt x="116" y="106"/>
                                <a:pt x="117" y="106"/>
                              </a:cubicBezTo>
                              <a:cubicBezTo>
                                <a:pt x="118" y="106"/>
                                <a:pt x="119" y="105"/>
                                <a:pt x="119" y="105"/>
                              </a:cubicBezTo>
                              <a:cubicBezTo>
                                <a:pt x="130" y="86"/>
                                <a:pt x="130" y="62"/>
                                <a:pt x="119" y="44"/>
                              </a:cubicBezTo>
                              <a:cubicBezTo>
                                <a:pt x="118" y="42"/>
                                <a:pt x="116" y="42"/>
                                <a:pt x="115" y="43"/>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4" o:spid="_x0000_s1026" o:spt="100" style="position:absolute;left:0pt;margin-left:122.85pt;margin-top:71.25pt;height:16.4pt;width:20.5pt;z-index:251736064;mso-width-relative:page;mso-height-relative:page;" fillcolor="#626262" filled="t" stroked="f" coordsize="185,148" o:gfxdata="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" path="m159,8c158,7,156,6,155,7c153,8,153,10,154,11c178,49,178,99,154,137c153,138,153,140,155,141c155,141,156,142,156,142c157,142,158,141,159,140c185,100,185,48,159,8xm86,0c84,0,81,1,78,4c43,35,43,35,43,35c42,36,40,38,38,40c13,40,13,40,13,40c6,40,0,46,0,54c0,95,0,95,0,95c0,102,6,108,13,108c38,108,38,108,38,108c40,110,42,112,43,113c78,144,78,144,78,144c81,147,84,148,86,148c89,148,92,147,93,145c94,143,95,140,95,136c95,12,95,12,95,12c95,3,91,0,86,0xm89,136c89,139,88,141,88,141c87,142,87,142,86,142c86,142,84,142,82,140c47,109,47,109,47,109c46,107,44,105,43,103c42,102,41,102,40,102c13,102,13,102,13,102c9,102,6,99,6,95c6,54,6,54,6,54c6,50,9,46,13,46c40,46,40,46,40,46c41,46,42,46,43,45c44,43,46,41,47,39c82,8,82,8,82,8c84,6,86,6,86,6c89,6,89,11,89,12l89,136xm137,31c136,32,135,34,136,35c151,59,151,89,136,113c135,114,136,116,137,117c138,117,138,117,139,117c140,117,141,117,141,116c157,90,157,58,141,32c141,31,139,30,137,31xm115,43c114,43,113,45,114,47c124,64,124,85,114,101c113,103,114,105,115,106c115,106,116,106,117,106c118,106,119,105,119,105c130,86,130,62,119,44c118,42,116,42,115,43xe">
                <v:path o:connectlocs="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1231265</wp:posOffset>
                </wp:positionH>
                <wp:positionV relativeFrom="paragraph">
                  <wp:posOffset>914400</wp:posOffset>
                </wp:positionV>
                <wp:extent cx="133985" cy="208280"/>
                <wp:effectExtent l="0" t="0" r="18415" b="1270"/>
                <wp:wrapNone/>
                <wp:docPr id="5201" name="Freeform 135"/>
                <wp:cNvGraphicFramePr/>
                <a:graphic xmlns:a="http://schemas.openxmlformats.org/drawingml/2006/main">
                  <a:graphicData uri="http://schemas.microsoft.com/office/word/2010/wordprocessingShape">
                    <wps:wsp>
                      <wps:cNvSpPr>
                        <a:spLocks noEditPoints="1"/>
                      </wps:cNvSpPr>
                      <wps:spPr bwMode="auto">
                        <a:xfrm>
                          <a:off x="0" y="0"/>
                          <a:ext cx="133925" cy="20832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48">
                              <a:moveTo>
                                <a:pt x="87" y="0"/>
                              </a:moveTo>
                              <a:cubicBezTo>
                                <a:pt x="84" y="0"/>
                                <a:pt x="81" y="1"/>
                                <a:pt x="78" y="4"/>
                              </a:cubicBezTo>
                              <a:cubicBezTo>
                                <a:pt x="44" y="35"/>
                                <a:pt x="44" y="35"/>
                                <a:pt x="44" y="35"/>
                              </a:cubicBezTo>
                              <a:cubicBezTo>
                                <a:pt x="42" y="36"/>
                                <a:pt x="40" y="38"/>
                                <a:pt x="39" y="40"/>
                              </a:cubicBezTo>
                              <a:cubicBezTo>
                                <a:pt x="13" y="40"/>
                                <a:pt x="13" y="40"/>
                                <a:pt x="13" y="40"/>
                              </a:cubicBezTo>
                              <a:cubicBezTo>
                                <a:pt x="6" y="40"/>
                                <a:pt x="0" y="46"/>
                                <a:pt x="0" y="54"/>
                              </a:cubicBezTo>
                              <a:cubicBezTo>
                                <a:pt x="0" y="95"/>
                                <a:pt x="0" y="95"/>
                                <a:pt x="0" y="95"/>
                              </a:cubicBezTo>
                              <a:cubicBezTo>
                                <a:pt x="0" y="102"/>
                                <a:pt x="6" y="108"/>
                                <a:pt x="13" y="108"/>
                              </a:cubicBezTo>
                              <a:cubicBezTo>
                                <a:pt x="39" y="108"/>
                                <a:pt x="39" y="108"/>
                                <a:pt x="39" y="108"/>
                              </a:cubicBezTo>
                              <a:cubicBezTo>
                                <a:pt x="40" y="110"/>
                                <a:pt x="42" y="112"/>
                                <a:pt x="44" y="113"/>
                              </a:cubicBezTo>
                              <a:cubicBezTo>
                                <a:pt x="78" y="144"/>
                                <a:pt x="78" y="144"/>
                                <a:pt x="78" y="144"/>
                              </a:cubicBezTo>
                              <a:cubicBezTo>
                                <a:pt x="81" y="147"/>
                                <a:pt x="84" y="148"/>
                                <a:pt x="87" y="148"/>
                              </a:cubicBezTo>
                              <a:cubicBezTo>
                                <a:pt x="90" y="148"/>
                                <a:pt x="92" y="147"/>
                                <a:pt x="93" y="145"/>
                              </a:cubicBezTo>
                              <a:cubicBezTo>
                                <a:pt x="95" y="143"/>
                                <a:pt x="95" y="140"/>
                                <a:pt x="95" y="136"/>
                              </a:cubicBezTo>
                              <a:cubicBezTo>
                                <a:pt x="95" y="12"/>
                                <a:pt x="95" y="12"/>
                                <a:pt x="95" y="12"/>
                              </a:cubicBezTo>
                              <a:cubicBezTo>
                                <a:pt x="95" y="3"/>
                                <a:pt x="91" y="0"/>
                                <a:pt x="87" y="0"/>
                              </a:cubicBezTo>
                              <a:close/>
                              <a:moveTo>
                                <a:pt x="89" y="136"/>
                              </a:moveTo>
                              <a:cubicBezTo>
                                <a:pt x="89" y="139"/>
                                <a:pt x="89" y="141"/>
                                <a:pt x="88" y="141"/>
                              </a:cubicBezTo>
                              <a:cubicBezTo>
                                <a:pt x="88" y="142"/>
                                <a:pt x="87" y="142"/>
                                <a:pt x="87" y="142"/>
                              </a:cubicBezTo>
                              <a:cubicBezTo>
                                <a:pt x="86" y="142"/>
                                <a:pt x="85" y="142"/>
                                <a:pt x="82" y="140"/>
                              </a:cubicBezTo>
                              <a:cubicBezTo>
                                <a:pt x="48" y="109"/>
                                <a:pt x="48" y="109"/>
                                <a:pt x="48" y="109"/>
                              </a:cubicBezTo>
                              <a:cubicBezTo>
                                <a:pt x="46" y="107"/>
                                <a:pt x="44" y="105"/>
                                <a:pt x="43" y="103"/>
                              </a:cubicBezTo>
                              <a:cubicBezTo>
                                <a:pt x="42" y="102"/>
                                <a:pt x="41" y="102"/>
                                <a:pt x="40" y="102"/>
                              </a:cubicBezTo>
                              <a:cubicBezTo>
                                <a:pt x="13" y="102"/>
                                <a:pt x="13" y="102"/>
                                <a:pt x="13" y="102"/>
                              </a:cubicBezTo>
                              <a:cubicBezTo>
                                <a:pt x="10" y="102"/>
                                <a:pt x="6" y="99"/>
                                <a:pt x="6" y="95"/>
                              </a:cubicBezTo>
                              <a:cubicBezTo>
                                <a:pt x="6" y="54"/>
                                <a:pt x="6" y="54"/>
                                <a:pt x="6" y="54"/>
                              </a:cubicBezTo>
                              <a:cubicBezTo>
                                <a:pt x="6" y="50"/>
                                <a:pt x="10" y="46"/>
                                <a:pt x="13" y="46"/>
                              </a:cubicBezTo>
                              <a:cubicBezTo>
                                <a:pt x="40" y="46"/>
                                <a:pt x="40" y="46"/>
                                <a:pt x="40" y="46"/>
                              </a:cubicBezTo>
                              <a:cubicBezTo>
                                <a:pt x="41" y="46"/>
                                <a:pt x="42" y="46"/>
                                <a:pt x="43" y="45"/>
                              </a:cubicBezTo>
                              <a:cubicBezTo>
                                <a:pt x="44" y="43"/>
                                <a:pt x="46" y="41"/>
                                <a:pt x="48" y="39"/>
                              </a:cubicBezTo>
                              <a:cubicBezTo>
                                <a:pt x="82" y="8"/>
                                <a:pt x="82" y="8"/>
                                <a:pt x="82" y="8"/>
                              </a:cubicBezTo>
                              <a:cubicBezTo>
                                <a:pt x="85" y="6"/>
                                <a:pt x="86" y="6"/>
                                <a:pt x="87" y="6"/>
                              </a:cubicBezTo>
                              <a:cubicBezTo>
                                <a:pt x="89" y="6"/>
                                <a:pt x="89" y="11"/>
                                <a:pt x="89" y="12"/>
                              </a:cubicBezTo>
                              <a:lnTo>
                                <a:pt x="89" y="136"/>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5" o:spid="_x0000_s1026" o:spt="100" style="position:absolute;left:0pt;margin-left:96.95pt;margin-top:72pt;height:16.4pt;width:10.55pt;z-index:251735040;mso-width-relative:page;mso-height-relative:page;" fillcolor="#626262" filled="t" stroked="f" coordsize="95,148" o:gfxdata="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" path="m87,0c84,0,81,1,78,4c44,35,44,35,44,35c42,36,40,38,39,40c13,40,13,40,13,40c6,40,0,46,0,54c0,95,0,95,0,95c0,102,6,108,13,108c39,108,39,108,39,108c40,110,42,112,44,113c78,144,78,144,78,144c81,147,84,148,87,148c90,148,92,147,93,145c95,143,95,140,95,136c95,12,95,12,95,12c95,3,91,0,87,0xm89,136c89,139,89,141,88,141c88,142,87,142,87,142c86,142,85,142,82,140c48,109,48,109,48,109c46,107,44,105,43,103c42,102,41,102,40,102c13,102,13,102,13,102c10,102,6,99,6,95c6,54,6,54,6,54c6,50,10,46,13,46c40,46,40,46,40,46c41,46,42,46,43,45c44,43,46,41,48,39c82,8,82,8,82,8c85,6,86,6,87,6c89,6,89,11,89,12l89,136xe">
                <v:path o:connectlocs="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204442"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830580</wp:posOffset>
                </wp:positionH>
                <wp:positionV relativeFrom="paragraph">
                  <wp:posOffset>873760</wp:posOffset>
                </wp:positionV>
                <wp:extent cx="207010" cy="249555"/>
                <wp:effectExtent l="0" t="0" r="2540" b="17145"/>
                <wp:wrapNone/>
                <wp:docPr id="5202" name="Freeform 136"/>
                <wp:cNvGraphicFramePr/>
                <a:graphic xmlns:a="http://schemas.openxmlformats.org/drawingml/2006/main">
                  <a:graphicData uri="http://schemas.microsoft.com/office/word/2010/wordprocessingShape">
                    <wps:wsp>
                      <wps:cNvSpPr>
                        <a:spLocks noEditPoints="1"/>
                      </wps:cNvSpPr>
                      <wps:spPr bwMode="auto">
                        <a:xfrm>
                          <a:off x="0" y="0"/>
                          <a:ext cx="207137" cy="24939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7" h="177">
                              <a:moveTo>
                                <a:pt x="97" y="133"/>
                              </a:moveTo>
                              <a:cubicBezTo>
                                <a:pt x="98" y="133"/>
                                <a:pt x="100" y="132"/>
                                <a:pt x="100" y="130"/>
                              </a:cubicBezTo>
                              <a:cubicBezTo>
                                <a:pt x="100" y="70"/>
                                <a:pt x="100" y="70"/>
                                <a:pt x="100" y="70"/>
                              </a:cubicBezTo>
                              <a:cubicBezTo>
                                <a:pt x="100" y="68"/>
                                <a:pt x="98" y="67"/>
                                <a:pt x="97" y="67"/>
                              </a:cubicBezTo>
                              <a:cubicBezTo>
                                <a:pt x="95" y="67"/>
                                <a:pt x="94" y="68"/>
                                <a:pt x="94" y="70"/>
                              </a:cubicBezTo>
                              <a:cubicBezTo>
                                <a:pt x="94" y="130"/>
                                <a:pt x="94" y="130"/>
                                <a:pt x="94" y="130"/>
                              </a:cubicBezTo>
                              <a:cubicBezTo>
                                <a:pt x="94" y="132"/>
                                <a:pt x="95" y="133"/>
                                <a:pt x="97" y="133"/>
                              </a:cubicBezTo>
                              <a:close/>
                              <a:moveTo>
                                <a:pt x="144" y="23"/>
                              </a:moveTo>
                              <a:cubicBezTo>
                                <a:pt x="130" y="23"/>
                                <a:pt x="130" y="23"/>
                                <a:pt x="130" y="23"/>
                              </a:cubicBezTo>
                              <a:cubicBezTo>
                                <a:pt x="108" y="23"/>
                                <a:pt x="108" y="23"/>
                                <a:pt x="108" y="23"/>
                              </a:cubicBezTo>
                              <a:cubicBezTo>
                                <a:pt x="108" y="10"/>
                                <a:pt x="108" y="10"/>
                                <a:pt x="108" y="10"/>
                              </a:cubicBezTo>
                              <a:cubicBezTo>
                                <a:pt x="108" y="4"/>
                                <a:pt x="103" y="0"/>
                                <a:pt x="98" y="0"/>
                              </a:cubicBezTo>
                              <a:cubicBezTo>
                                <a:pt x="52" y="0"/>
                                <a:pt x="52" y="0"/>
                                <a:pt x="52" y="0"/>
                              </a:cubicBezTo>
                              <a:cubicBezTo>
                                <a:pt x="46" y="0"/>
                                <a:pt x="42" y="4"/>
                                <a:pt x="42" y="10"/>
                              </a:cubicBezTo>
                              <a:cubicBezTo>
                                <a:pt x="42" y="23"/>
                                <a:pt x="42" y="23"/>
                                <a:pt x="42" y="23"/>
                              </a:cubicBezTo>
                              <a:cubicBezTo>
                                <a:pt x="17" y="23"/>
                                <a:pt x="17" y="23"/>
                                <a:pt x="17" y="23"/>
                              </a:cubicBezTo>
                              <a:cubicBezTo>
                                <a:pt x="3" y="23"/>
                                <a:pt x="3" y="23"/>
                                <a:pt x="3" y="23"/>
                              </a:cubicBezTo>
                              <a:cubicBezTo>
                                <a:pt x="1" y="23"/>
                                <a:pt x="0" y="25"/>
                                <a:pt x="0" y="26"/>
                              </a:cubicBezTo>
                              <a:cubicBezTo>
                                <a:pt x="0" y="28"/>
                                <a:pt x="1" y="29"/>
                                <a:pt x="3" y="29"/>
                              </a:cubicBezTo>
                              <a:cubicBezTo>
                                <a:pt x="14" y="29"/>
                                <a:pt x="14" y="29"/>
                                <a:pt x="14" y="29"/>
                              </a:cubicBezTo>
                              <a:cubicBezTo>
                                <a:pt x="18" y="155"/>
                                <a:pt x="18" y="155"/>
                                <a:pt x="18" y="155"/>
                              </a:cubicBezTo>
                              <a:cubicBezTo>
                                <a:pt x="18" y="167"/>
                                <a:pt x="28" y="177"/>
                                <a:pt x="40" y="177"/>
                              </a:cubicBezTo>
                              <a:cubicBezTo>
                                <a:pt x="107" y="177"/>
                                <a:pt x="107" y="177"/>
                                <a:pt x="107" y="177"/>
                              </a:cubicBezTo>
                              <a:cubicBezTo>
                                <a:pt x="119" y="177"/>
                                <a:pt x="129" y="167"/>
                                <a:pt x="129" y="155"/>
                              </a:cubicBezTo>
                              <a:cubicBezTo>
                                <a:pt x="133" y="29"/>
                                <a:pt x="133" y="29"/>
                                <a:pt x="133" y="29"/>
                              </a:cubicBezTo>
                              <a:cubicBezTo>
                                <a:pt x="144" y="29"/>
                                <a:pt x="144" y="29"/>
                                <a:pt x="144" y="29"/>
                              </a:cubicBezTo>
                              <a:cubicBezTo>
                                <a:pt x="145" y="29"/>
                                <a:pt x="147" y="28"/>
                                <a:pt x="147" y="26"/>
                              </a:cubicBezTo>
                              <a:cubicBezTo>
                                <a:pt x="147" y="25"/>
                                <a:pt x="145" y="23"/>
                                <a:pt x="144" y="23"/>
                              </a:cubicBezTo>
                              <a:close/>
                              <a:moveTo>
                                <a:pt x="48" y="10"/>
                              </a:moveTo>
                              <a:cubicBezTo>
                                <a:pt x="48" y="8"/>
                                <a:pt x="50" y="6"/>
                                <a:pt x="52" y="6"/>
                              </a:cubicBezTo>
                              <a:cubicBezTo>
                                <a:pt x="98" y="6"/>
                                <a:pt x="98" y="6"/>
                                <a:pt x="98" y="6"/>
                              </a:cubicBezTo>
                              <a:cubicBezTo>
                                <a:pt x="100" y="6"/>
                                <a:pt x="102" y="8"/>
                                <a:pt x="102" y="10"/>
                              </a:cubicBezTo>
                              <a:cubicBezTo>
                                <a:pt x="102" y="23"/>
                                <a:pt x="102" y="23"/>
                                <a:pt x="102" y="23"/>
                              </a:cubicBezTo>
                              <a:cubicBezTo>
                                <a:pt x="48" y="23"/>
                                <a:pt x="48" y="23"/>
                                <a:pt x="48" y="23"/>
                              </a:cubicBezTo>
                              <a:lnTo>
                                <a:pt x="48" y="10"/>
                              </a:lnTo>
                              <a:close/>
                              <a:moveTo>
                                <a:pt x="123" y="155"/>
                              </a:moveTo>
                              <a:cubicBezTo>
                                <a:pt x="123" y="164"/>
                                <a:pt x="116" y="171"/>
                                <a:pt x="107" y="171"/>
                              </a:cubicBezTo>
                              <a:cubicBezTo>
                                <a:pt x="40" y="171"/>
                                <a:pt x="40" y="171"/>
                                <a:pt x="40" y="171"/>
                              </a:cubicBezTo>
                              <a:cubicBezTo>
                                <a:pt x="31" y="171"/>
                                <a:pt x="24" y="164"/>
                                <a:pt x="24" y="155"/>
                              </a:cubicBezTo>
                              <a:cubicBezTo>
                                <a:pt x="20" y="29"/>
                                <a:pt x="20" y="29"/>
                                <a:pt x="20" y="29"/>
                              </a:cubicBezTo>
                              <a:cubicBezTo>
                                <a:pt x="127" y="29"/>
                                <a:pt x="127" y="29"/>
                                <a:pt x="127" y="29"/>
                              </a:cubicBezTo>
                              <a:lnTo>
                                <a:pt x="123" y="155"/>
                              </a:lnTo>
                              <a:close/>
                              <a:moveTo>
                                <a:pt x="50" y="133"/>
                              </a:moveTo>
                              <a:cubicBezTo>
                                <a:pt x="52" y="133"/>
                                <a:pt x="53" y="132"/>
                                <a:pt x="53" y="130"/>
                              </a:cubicBezTo>
                              <a:cubicBezTo>
                                <a:pt x="53" y="70"/>
                                <a:pt x="53" y="70"/>
                                <a:pt x="53" y="70"/>
                              </a:cubicBezTo>
                              <a:cubicBezTo>
                                <a:pt x="53" y="68"/>
                                <a:pt x="52" y="67"/>
                                <a:pt x="50" y="67"/>
                              </a:cubicBezTo>
                              <a:cubicBezTo>
                                <a:pt x="49" y="67"/>
                                <a:pt x="47" y="68"/>
                                <a:pt x="47" y="70"/>
                              </a:cubicBezTo>
                              <a:cubicBezTo>
                                <a:pt x="47" y="130"/>
                                <a:pt x="47" y="130"/>
                                <a:pt x="47" y="130"/>
                              </a:cubicBezTo>
                              <a:cubicBezTo>
                                <a:pt x="47" y="132"/>
                                <a:pt x="49" y="133"/>
                                <a:pt x="50" y="133"/>
                              </a:cubicBezTo>
                              <a:close/>
                              <a:moveTo>
                                <a:pt x="73" y="147"/>
                              </a:moveTo>
                              <a:cubicBezTo>
                                <a:pt x="75" y="147"/>
                                <a:pt x="76" y="145"/>
                                <a:pt x="76" y="144"/>
                              </a:cubicBezTo>
                              <a:cubicBezTo>
                                <a:pt x="76" y="56"/>
                                <a:pt x="76" y="56"/>
                                <a:pt x="76" y="56"/>
                              </a:cubicBezTo>
                              <a:cubicBezTo>
                                <a:pt x="76" y="55"/>
                                <a:pt x="75" y="53"/>
                                <a:pt x="73" y="53"/>
                              </a:cubicBezTo>
                              <a:cubicBezTo>
                                <a:pt x="72" y="53"/>
                                <a:pt x="70" y="55"/>
                                <a:pt x="70" y="56"/>
                              </a:cubicBezTo>
                              <a:cubicBezTo>
                                <a:pt x="70" y="144"/>
                                <a:pt x="70" y="144"/>
                                <a:pt x="70" y="144"/>
                              </a:cubicBezTo>
                              <a:cubicBezTo>
                                <a:pt x="70" y="145"/>
                                <a:pt x="72" y="147"/>
                                <a:pt x="73" y="14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6" o:spid="_x0000_s1026" o:spt="100" style="position:absolute;left:0pt;margin-left:65.4pt;margin-top:68.8pt;height:19.65pt;width:16.3pt;z-index:251734016;mso-width-relative:page;mso-height-relative:page;" fillcolor="#626262" filled="t" stroked="f" coordsize="147,177" o:gfxdata="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" path="m97,133c98,133,100,132,100,130c100,70,100,70,100,70c100,68,98,67,97,67c95,67,94,68,94,70c94,130,94,130,94,130c94,132,95,133,97,133xm144,23c130,23,130,23,130,23c108,23,108,23,108,23c108,10,108,10,108,10c108,4,103,0,98,0c52,0,52,0,52,0c46,0,42,4,42,10c42,23,42,23,42,23c17,23,17,23,17,23c3,23,3,23,3,23c1,23,0,25,0,26c0,28,1,29,3,29c14,29,14,29,14,29c18,155,18,155,18,155c18,167,28,177,40,177c107,177,107,177,107,177c119,177,129,167,129,155c133,29,133,29,133,29c144,29,144,29,144,29c145,29,147,28,147,26c147,25,145,23,144,23xm48,10c48,8,50,6,52,6c98,6,98,6,98,6c100,6,102,8,102,10c102,23,102,23,102,23c48,23,48,23,48,23l48,10xm123,155c123,164,116,171,107,171c40,171,40,171,40,171c31,171,24,164,24,155c20,29,20,29,20,29c127,29,127,29,127,29l123,155xm50,133c52,133,53,132,53,130c53,70,53,70,53,70c53,68,52,67,50,67c49,67,47,68,47,70c47,130,47,130,47,130c47,132,49,133,50,133xm73,147c75,147,76,145,76,144c76,56,76,56,76,56c76,55,75,53,73,53c72,53,70,55,70,56c70,144,70,144,70,144c70,145,72,147,73,147xe">
                <v:path o:connectlocs="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244746" o:connectangles="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454025</wp:posOffset>
                </wp:positionH>
                <wp:positionV relativeFrom="paragraph">
                  <wp:posOffset>899795</wp:posOffset>
                </wp:positionV>
                <wp:extent cx="185420" cy="233680"/>
                <wp:effectExtent l="0" t="0" r="5080" b="13970"/>
                <wp:wrapNone/>
                <wp:docPr id="5203" name="Freeform 137"/>
                <wp:cNvGraphicFramePr/>
                <a:graphic xmlns:a="http://schemas.openxmlformats.org/drawingml/2006/main">
                  <a:graphicData uri="http://schemas.microsoft.com/office/word/2010/wordprocessingShape">
                    <wps:wsp>
                      <wps:cNvSpPr>
                        <a:spLocks noEditPoints="1"/>
                      </wps:cNvSpPr>
                      <wps:spPr bwMode="auto">
                        <a:xfrm>
                          <a:off x="0" y="0"/>
                          <a:ext cx="185709" cy="23391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166">
                              <a:moveTo>
                                <a:pt x="132" y="32"/>
                              </a:moveTo>
                              <a:cubicBezTo>
                                <a:pt x="132" y="14"/>
                                <a:pt x="103" y="0"/>
                                <a:pt x="66" y="0"/>
                              </a:cubicBezTo>
                              <a:cubicBezTo>
                                <a:pt x="29" y="0"/>
                                <a:pt x="0" y="14"/>
                                <a:pt x="0" y="32"/>
                              </a:cubicBezTo>
                              <a:cubicBezTo>
                                <a:pt x="0" y="33"/>
                                <a:pt x="0" y="33"/>
                                <a:pt x="0" y="33"/>
                              </a:cubicBezTo>
                              <a:cubicBezTo>
                                <a:pt x="0" y="33"/>
                                <a:pt x="0" y="34"/>
                                <a:pt x="0" y="34"/>
                              </a:cubicBezTo>
                              <a:cubicBezTo>
                                <a:pt x="0" y="66"/>
                                <a:pt x="0" y="66"/>
                                <a:pt x="0" y="66"/>
                              </a:cubicBezTo>
                              <a:cubicBezTo>
                                <a:pt x="0" y="66"/>
                                <a:pt x="0" y="66"/>
                                <a:pt x="0" y="66"/>
                              </a:cubicBezTo>
                              <a:cubicBezTo>
                                <a:pt x="0" y="66"/>
                                <a:pt x="0" y="67"/>
                                <a:pt x="0" y="67"/>
                              </a:cubicBezTo>
                              <a:cubicBezTo>
                                <a:pt x="0" y="100"/>
                                <a:pt x="0" y="100"/>
                                <a:pt x="0" y="100"/>
                              </a:cubicBezTo>
                              <a:cubicBezTo>
                                <a:pt x="0" y="100"/>
                                <a:pt x="0" y="100"/>
                                <a:pt x="0" y="100"/>
                              </a:cubicBezTo>
                              <a:cubicBezTo>
                                <a:pt x="0" y="100"/>
                                <a:pt x="0" y="100"/>
                                <a:pt x="0" y="100"/>
                              </a:cubicBezTo>
                              <a:cubicBezTo>
                                <a:pt x="0" y="132"/>
                                <a:pt x="0" y="132"/>
                                <a:pt x="0" y="132"/>
                              </a:cubicBezTo>
                              <a:cubicBezTo>
                                <a:pt x="0" y="132"/>
                                <a:pt x="0" y="132"/>
                                <a:pt x="0" y="132"/>
                              </a:cubicBezTo>
                              <a:cubicBezTo>
                                <a:pt x="0" y="133"/>
                                <a:pt x="0" y="133"/>
                                <a:pt x="0" y="134"/>
                              </a:cubicBezTo>
                              <a:cubicBezTo>
                                <a:pt x="0" y="152"/>
                                <a:pt x="29" y="166"/>
                                <a:pt x="66" y="166"/>
                              </a:cubicBezTo>
                              <a:cubicBezTo>
                                <a:pt x="103" y="166"/>
                                <a:pt x="132" y="152"/>
                                <a:pt x="132" y="134"/>
                              </a:cubicBezTo>
                              <a:cubicBezTo>
                                <a:pt x="132" y="133"/>
                                <a:pt x="132" y="133"/>
                                <a:pt x="132" y="133"/>
                              </a:cubicBezTo>
                              <a:cubicBezTo>
                                <a:pt x="132" y="132"/>
                                <a:pt x="132" y="132"/>
                                <a:pt x="132" y="132"/>
                              </a:cubicBezTo>
                              <a:cubicBezTo>
                                <a:pt x="132" y="34"/>
                                <a:pt x="132" y="34"/>
                                <a:pt x="132" y="34"/>
                              </a:cubicBezTo>
                              <a:cubicBezTo>
                                <a:pt x="132" y="33"/>
                                <a:pt x="132" y="33"/>
                                <a:pt x="132" y="33"/>
                              </a:cubicBezTo>
                              <a:cubicBezTo>
                                <a:pt x="132" y="33"/>
                                <a:pt x="132" y="33"/>
                                <a:pt x="132" y="32"/>
                              </a:cubicBezTo>
                              <a:close/>
                              <a:moveTo>
                                <a:pt x="66" y="160"/>
                              </a:moveTo>
                              <a:cubicBezTo>
                                <a:pt x="34" y="160"/>
                                <a:pt x="6" y="148"/>
                                <a:pt x="6" y="134"/>
                              </a:cubicBezTo>
                              <a:cubicBezTo>
                                <a:pt x="6" y="128"/>
                                <a:pt x="11" y="124"/>
                                <a:pt x="15" y="121"/>
                              </a:cubicBezTo>
                              <a:cubicBezTo>
                                <a:pt x="27" y="128"/>
                                <a:pt x="45" y="132"/>
                                <a:pt x="66" y="132"/>
                              </a:cubicBezTo>
                              <a:cubicBezTo>
                                <a:pt x="87" y="132"/>
                                <a:pt x="105" y="128"/>
                                <a:pt x="117" y="121"/>
                              </a:cubicBezTo>
                              <a:cubicBezTo>
                                <a:pt x="122" y="124"/>
                                <a:pt x="126" y="128"/>
                                <a:pt x="126" y="134"/>
                              </a:cubicBezTo>
                              <a:cubicBezTo>
                                <a:pt x="126" y="148"/>
                                <a:pt x="99" y="160"/>
                                <a:pt x="66" y="160"/>
                              </a:cubicBezTo>
                              <a:close/>
                              <a:moveTo>
                                <a:pt x="6" y="120"/>
                              </a:moveTo>
                              <a:cubicBezTo>
                                <a:pt x="6" y="114"/>
                                <a:pt x="6" y="114"/>
                                <a:pt x="6" y="114"/>
                              </a:cubicBezTo>
                              <a:cubicBezTo>
                                <a:pt x="7" y="115"/>
                                <a:pt x="9" y="116"/>
                                <a:pt x="10" y="117"/>
                              </a:cubicBezTo>
                              <a:cubicBezTo>
                                <a:pt x="9" y="118"/>
                                <a:pt x="7" y="119"/>
                                <a:pt x="6" y="120"/>
                              </a:cubicBezTo>
                              <a:close/>
                              <a:moveTo>
                                <a:pt x="126" y="120"/>
                              </a:moveTo>
                              <a:cubicBezTo>
                                <a:pt x="125" y="119"/>
                                <a:pt x="124" y="118"/>
                                <a:pt x="122" y="117"/>
                              </a:cubicBezTo>
                              <a:cubicBezTo>
                                <a:pt x="124" y="116"/>
                                <a:pt x="125" y="115"/>
                                <a:pt x="126" y="114"/>
                              </a:cubicBezTo>
                              <a:lnTo>
                                <a:pt x="126" y="120"/>
                              </a:lnTo>
                              <a:close/>
                              <a:moveTo>
                                <a:pt x="116" y="114"/>
                              </a:moveTo>
                              <a:cubicBezTo>
                                <a:pt x="116" y="114"/>
                                <a:pt x="116" y="115"/>
                                <a:pt x="116" y="115"/>
                              </a:cubicBezTo>
                              <a:cubicBezTo>
                                <a:pt x="105" y="122"/>
                                <a:pt x="86" y="126"/>
                                <a:pt x="66" y="126"/>
                              </a:cubicBezTo>
                              <a:cubicBezTo>
                                <a:pt x="34" y="126"/>
                                <a:pt x="7" y="114"/>
                                <a:pt x="6" y="100"/>
                              </a:cubicBezTo>
                              <a:cubicBezTo>
                                <a:pt x="6" y="100"/>
                                <a:pt x="6" y="100"/>
                                <a:pt x="6" y="100"/>
                              </a:cubicBezTo>
                              <a:cubicBezTo>
                                <a:pt x="6" y="94"/>
                                <a:pt x="11" y="90"/>
                                <a:pt x="15" y="87"/>
                              </a:cubicBezTo>
                              <a:cubicBezTo>
                                <a:pt x="27" y="94"/>
                                <a:pt x="45" y="98"/>
                                <a:pt x="66" y="98"/>
                              </a:cubicBezTo>
                              <a:cubicBezTo>
                                <a:pt x="87" y="98"/>
                                <a:pt x="105" y="94"/>
                                <a:pt x="117" y="87"/>
                              </a:cubicBezTo>
                              <a:cubicBezTo>
                                <a:pt x="122" y="90"/>
                                <a:pt x="126" y="94"/>
                                <a:pt x="126" y="100"/>
                              </a:cubicBezTo>
                              <a:cubicBezTo>
                                <a:pt x="126" y="105"/>
                                <a:pt x="122" y="110"/>
                                <a:pt x="116" y="114"/>
                              </a:cubicBezTo>
                              <a:close/>
                              <a:moveTo>
                                <a:pt x="6" y="86"/>
                              </a:moveTo>
                              <a:cubicBezTo>
                                <a:pt x="6" y="80"/>
                                <a:pt x="6" y="80"/>
                                <a:pt x="6" y="80"/>
                              </a:cubicBezTo>
                              <a:cubicBezTo>
                                <a:pt x="7" y="81"/>
                                <a:pt x="9" y="82"/>
                                <a:pt x="10" y="83"/>
                              </a:cubicBezTo>
                              <a:cubicBezTo>
                                <a:pt x="9" y="84"/>
                                <a:pt x="7" y="85"/>
                                <a:pt x="6" y="86"/>
                              </a:cubicBezTo>
                              <a:close/>
                              <a:moveTo>
                                <a:pt x="126" y="86"/>
                              </a:moveTo>
                              <a:cubicBezTo>
                                <a:pt x="125" y="85"/>
                                <a:pt x="124" y="84"/>
                                <a:pt x="122" y="83"/>
                              </a:cubicBezTo>
                              <a:cubicBezTo>
                                <a:pt x="124" y="82"/>
                                <a:pt x="125" y="81"/>
                                <a:pt x="126" y="80"/>
                              </a:cubicBezTo>
                              <a:lnTo>
                                <a:pt x="126" y="86"/>
                              </a:lnTo>
                              <a:close/>
                              <a:moveTo>
                                <a:pt x="66" y="92"/>
                              </a:moveTo>
                              <a:cubicBezTo>
                                <a:pt x="34" y="92"/>
                                <a:pt x="7" y="81"/>
                                <a:pt x="6" y="67"/>
                              </a:cubicBezTo>
                              <a:cubicBezTo>
                                <a:pt x="6" y="66"/>
                                <a:pt x="6" y="66"/>
                                <a:pt x="6" y="66"/>
                              </a:cubicBezTo>
                              <a:cubicBezTo>
                                <a:pt x="6" y="60"/>
                                <a:pt x="11" y="56"/>
                                <a:pt x="15" y="53"/>
                              </a:cubicBezTo>
                              <a:cubicBezTo>
                                <a:pt x="27" y="60"/>
                                <a:pt x="45" y="65"/>
                                <a:pt x="66" y="65"/>
                              </a:cubicBezTo>
                              <a:cubicBezTo>
                                <a:pt x="87" y="65"/>
                                <a:pt x="105" y="60"/>
                                <a:pt x="117" y="53"/>
                              </a:cubicBezTo>
                              <a:cubicBezTo>
                                <a:pt x="122" y="56"/>
                                <a:pt x="126" y="61"/>
                                <a:pt x="126" y="66"/>
                              </a:cubicBezTo>
                              <a:cubicBezTo>
                                <a:pt x="126" y="80"/>
                                <a:pt x="99" y="92"/>
                                <a:pt x="66" y="92"/>
                              </a:cubicBezTo>
                              <a:close/>
                              <a:moveTo>
                                <a:pt x="6" y="53"/>
                              </a:moveTo>
                              <a:cubicBezTo>
                                <a:pt x="6" y="46"/>
                                <a:pt x="6" y="46"/>
                                <a:pt x="6" y="46"/>
                              </a:cubicBezTo>
                              <a:cubicBezTo>
                                <a:pt x="7" y="47"/>
                                <a:pt x="9" y="48"/>
                                <a:pt x="10" y="49"/>
                              </a:cubicBezTo>
                              <a:cubicBezTo>
                                <a:pt x="8" y="50"/>
                                <a:pt x="7" y="51"/>
                                <a:pt x="6" y="53"/>
                              </a:cubicBezTo>
                              <a:close/>
                              <a:moveTo>
                                <a:pt x="126" y="53"/>
                              </a:moveTo>
                              <a:cubicBezTo>
                                <a:pt x="125" y="52"/>
                                <a:pt x="124" y="50"/>
                                <a:pt x="122" y="49"/>
                              </a:cubicBezTo>
                              <a:cubicBezTo>
                                <a:pt x="124" y="48"/>
                                <a:pt x="125" y="47"/>
                                <a:pt x="126" y="46"/>
                              </a:cubicBezTo>
                              <a:lnTo>
                                <a:pt x="126" y="53"/>
                              </a:lnTo>
                              <a:close/>
                              <a:moveTo>
                                <a:pt x="116" y="47"/>
                              </a:moveTo>
                              <a:cubicBezTo>
                                <a:pt x="116" y="47"/>
                                <a:pt x="116" y="47"/>
                                <a:pt x="116" y="47"/>
                              </a:cubicBezTo>
                              <a:cubicBezTo>
                                <a:pt x="105" y="54"/>
                                <a:pt x="86" y="59"/>
                                <a:pt x="66" y="59"/>
                              </a:cubicBezTo>
                              <a:cubicBezTo>
                                <a:pt x="34" y="59"/>
                                <a:pt x="6" y="47"/>
                                <a:pt x="6" y="32"/>
                              </a:cubicBezTo>
                              <a:cubicBezTo>
                                <a:pt x="6" y="18"/>
                                <a:pt x="34" y="6"/>
                                <a:pt x="66" y="6"/>
                              </a:cubicBezTo>
                              <a:cubicBezTo>
                                <a:pt x="99" y="6"/>
                                <a:pt x="126" y="18"/>
                                <a:pt x="126" y="32"/>
                              </a:cubicBezTo>
                              <a:cubicBezTo>
                                <a:pt x="126" y="38"/>
                                <a:pt x="122" y="43"/>
                                <a:pt x="116" y="4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7" o:spid="_x0000_s1026" o:spt="100" style="position:absolute;left:0pt;margin-left:35.75pt;margin-top:70.85pt;height:18.4pt;width:14.6pt;z-index:251732992;mso-width-relative:page;mso-height-relative:page;" fillcolor="#626262" filled="t" stroked="f" coordsize="132,166" o:gfxdata="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BycPAzWAAAACgEAAA8AAAAAAAAAAQAgAAAAIgAAAGRycy9kb3ducmV2&#10;LnhtbFBLAQIUABQAAAAIAIdO4kDuXf+urAgAAAUxAAAOAAAAAAAAAAEAIAAAACUBAABkcnMvZTJv&#10;RG9jLnhtbFBLBQYAAAAABgAGAFkBAABDDAAAAAA=&#10;" path="m132,32c132,14,103,0,66,0c29,0,0,14,0,32c0,33,0,33,0,33c0,33,0,34,0,34c0,66,0,66,0,66c0,66,0,66,0,66c0,66,0,67,0,67c0,100,0,100,0,100c0,100,0,100,0,100c0,100,0,100,0,100c0,132,0,132,0,132c0,132,0,132,0,132c0,133,0,133,0,134c0,152,29,166,66,166c103,166,132,152,132,134c132,133,132,133,132,133c132,132,132,132,132,132c132,34,132,34,132,34c132,33,132,33,132,33c132,33,132,33,132,32xm66,160c34,160,6,148,6,134c6,128,11,124,15,121c27,128,45,132,66,132c87,132,105,128,117,121c122,124,126,128,126,134c126,148,99,160,66,160xm6,120c6,114,6,114,6,114c7,115,9,116,10,117c9,118,7,119,6,120xm126,120c125,119,124,118,122,117c124,116,125,115,126,114l126,120xm116,114c116,114,116,115,116,115c105,122,86,126,66,126c34,126,7,114,6,100c6,100,6,100,6,100c6,94,11,90,15,87c27,94,45,98,66,98c87,98,105,94,117,87c122,90,126,94,126,100c126,105,122,110,116,114xm6,86c6,80,6,80,6,80c7,81,9,82,10,83c9,84,7,85,6,86xm126,86c125,85,124,84,122,83c124,82,125,81,126,80l126,86xm66,92c34,92,7,81,6,67c6,66,6,66,6,66c6,60,11,56,15,53c27,60,45,65,66,65c87,65,105,60,117,53c122,56,126,61,126,66c126,80,99,92,66,92xm6,53c6,46,6,46,6,46c7,47,9,48,10,49c8,50,7,51,6,53xm126,53c125,52,124,50,122,49c124,48,125,47,126,46l126,53xm116,47c116,47,116,47,116,47c105,54,86,59,66,59c34,59,6,47,6,32c6,18,34,6,66,6c99,6,126,18,126,32c126,38,122,43,116,47xe">
                <v:path o:connectlocs="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229559"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925830</wp:posOffset>
                </wp:positionV>
                <wp:extent cx="227965" cy="182880"/>
                <wp:effectExtent l="0" t="0" r="635" b="7620"/>
                <wp:wrapNone/>
                <wp:docPr id="5204" name="Freeform 138"/>
                <wp:cNvGraphicFramePr/>
                <a:graphic xmlns:a="http://schemas.openxmlformats.org/drawingml/2006/main">
                  <a:graphicData uri="http://schemas.microsoft.com/office/word/2010/wordprocessingShape">
                    <wps:wsp>
                      <wps:cNvSpPr>
                        <a:spLocks noEditPoints="1"/>
                      </wps:cNvSpPr>
                      <wps:spPr bwMode="auto">
                        <a:xfrm>
                          <a:off x="0" y="0"/>
                          <a:ext cx="227970" cy="18272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2" h="130">
                              <a:moveTo>
                                <a:pt x="19" y="100"/>
                              </a:moveTo>
                              <a:cubicBezTo>
                                <a:pt x="6" y="100"/>
                                <a:pt x="6" y="100"/>
                                <a:pt x="6" y="100"/>
                              </a:cubicBezTo>
                              <a:cubicBezTo>
                                <a:pt x="6" y="6"/>
                                <a:pt x="6" y="6"/>
                                <a:pt x="6" y="6"/>
                              </a:cubicBezTo>
                              <a:cubicBezTo>
                                <a:pt x="134" y="6"/>
                                <a:pt x="134" y="6"/>
                                <a:pt x="134" y="6"/>
                              </a:cubicBezTo>
                              <a:cubicBezTo>
                                <a:pt x="134" y="22"/>
                                <a:pt x="134" y="22"/>
                                <a:pt x="134" y="22"/>
                              </a:cubicBezTo>
                              <a:cubicBezTo>
                                <a:pt x="134" y="23"/>
                                <a:pt x="135" y="25"/>
                                <a:pt x="137" y="25"/>
                              </a:cubicBezTo>
                              <a:cubicBezTo>
                                <a:pt x="139" y="25"/>
                                <a:pt x="140" y="23"/>
                                <a:pt x="140" y="22"/>
                              </a:cubicBezTo>
                              <a:cubicBezTo>
                                <a:pt x="140" y="3"/>
                                <a:pt x="140" y="3"/>
                                <a:pt x="140" y="3"/>
                              </a:cubicBezTo>
                              <a:cubicBezTo>
                                <a:pt x="140" y="1"/>
                                <a:pt x="139" y="0"/>
                                <a:pt x="137" y="0"/>
                              </a:cubicBezTo>
                              <a:cubicBezTo>
                                <a:pt x="3" y="0"/>
                                <a:pt x="3" y="0"/>
                                <a:pt x="3" y="0"/>
                              </a:cubicBezTo>
                              <a:cubicBezTo>
                                <a:pt x="1" y="0"/>
                                <a:pt x="0" y="1"/>
                                <a:pt x="0" y="3"/>
                              </a:cubicBezTo>
                              <a:cubicBezTo>
                                <a:pt x="0" y="103"/>
                                <a:pt x="0" y="103"/>
                                <a:pt x="0" y="103"/>
                              </a:cubicBezTo>
                              <a:cubicBezTo>
                                <a:pt x="0" y="104"/>
                                <a:pt x="1" y="106"/>
                                <a:pt x="3" y="106"/>
                              </a:cubicBezTo>
                              <a:cubicBezTo>
                                <a:pt x="19" y="106"/>
                                <a:pt x="19" y="106"/>
                                <a:pt x="19" y="106"/>
                              </a:cubicBezTo>
                              <a:cubicBezTo>
                                <a:pt x="20" y="106"/>
                                <a:pt x="22" y="104"/>
                                <a:pt x="22" y="103"/>
                              </a:cubicBezTo>
                              <a:cubicBezTo>
                                <a:pt x="22" y="101"/>
                                <a:pt x="20" y="100"/>
                                <a:pt x="19" y="100"/>
                              </a:cubicBezTo>
                              <a:close/>
                              <a:moveTo>
                                <a:pt x="159" y="25"/>
                              </a:moveTo>
                              <a:cubicBezTo>
                                <a:pt x="25" y="25"/>
                                <a:pt x="25" y="25"/>
                                <a:pt x="25" y="25"/>
                              </a:cubicBezTo>
                              <a:cubicBezTo>
                                <a:pt x="23" y="25"/>
                                <a:pt x="22" y="26"/>
                                <a:pt x="22" y="28"/>
                              </a:cubicBezTo>
                              <a:cubicBezTo>
                                <a:pt x="22" y="127"/>
                                <a:pt x="22" y="127"/>
                                <a:pt x="22" y="127"/>
                              </a:cubicBezTo>
                              <a:cubicBezTo>
                                <a:pt x="22" y="129"/>
                                <a:pt x="23" y="130"/>
                                <a:pt x="25" y="130"/>
                              </a:cubicBezTo>
                              <a:cubicBezTo>
                                <a:pt x="159" y="130"/>
                                <a:pt x="159" y="130"/>
                                <a:pt x="159" y="130"/>
                              </a:cubicBezTo>
                              <a:cubicBezTo>
                                <a:pt x="160" y="130"/>
                                <a:pt x="162" y="129"/>
                                <a:pt x="162" y="127"/>
                              </a:cubicBezTo>
                              <a:cubicBezTo>
                                <a:pt x="162" y="28"/>
                                <a:pt x="162" y="28"/>
                                <a:pt x="162" y="28"/>
                              </a:cubicBezTo>
                              <a:cubicBezTo>
                                <a:pt x="162" y="26"/>
                                <a:pt x="160" y="25"/>
                                <a:pt x="159" y="25"/>
                              </a:cubicBezTo>
                              <a:close/>
                              <a:moveTo>
                                <a:pt x="156" y="124"/>
                              </a:moveTo>
                              <a:cubicBezTo>
                                <a:pt x="28" y="124"/>
                                <a:pt x="28" y="124"/>
                                <a:pt x="28" y="124"/>
                              </a:cubicBezTo>
                              <a:cubicBezTo>
                                <a:pt x="28" y="31"/>
                                <a:pt x="28" y="31"/>
                                <a:pt x="28" y="31"/>
                              </a:cubicBezTo>
                              <a:cubicBezTo>
                                <a:pt x="156" y="31"/>
                                <a:pt x="156" y="31"/>
                                <a:pt x="156" y="31"/>
                              </a:cubicBezTo>
                              <a:lnTo>
                                <a:pt x="156" y="12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8" o:spid="_x0000_s1026" o:spt="100" style="position:absolute;left:0pt;margin-left:2.85pt;margin-top:72.9pt;height:14.4pt;width:17.95pt;z-index:251731968;mso-width-relative:page;mso-height-relative:page;" fillcolor="#626262" filled="t" stroked="f" coordsize="162,130" o:gfxdata="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CuBqV51gAAAAgBAAAPAAAAAAAAAAEAIAAAACIAAABkcnMvZG93bnJldi54bWxQSwEC&#10;FAAUAAAACACHTuJA7Nbswb8FAACsHQAADgAAAAAAAAABACAAAAAlAQAAZHJzL2Uyb0RvYy54bWxQ&#10;SwUGAAAAAAYABgBZAQAAVgkAAAAA&#10;" path="m19,100c6,100,6,100,6,100c6,6,6,6,6,6c134,6,134,6,134,6c134,22,134,22,134,22c134,23,135,25,137,25c139,25,140,23,140,22c140,3,140,3,140,3c140,1,139,0,137,0c3,0,3,0,3,0c1,0,0,1,0,3c0,103,0,103,0,103c0,104,1,106,3,106c19,106,19,106,19,106c20,106,22,104,22,103c22,101,20,100,19,100xm159,25c25,25,25,25,25,25c23,25,22,26,22,28c22,127,22,127,22,127c22,129,23,130,25,130c159,130,159,130,159,130c160,130,162,129,162,127c162,28,162,28,162,28c162,26,160,25,159,25xm156,124c28,124,28,124,28,124c28,31,28,31,28,31c156,31,156,31,156,31l156,124xe">
                <v:path o:connectlocs="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179325" o:connectangles="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4883150</wp:posOffset>
                </wp:positionH>
                <wp:positionV relativeFrom="paragraph">
                  <wp:posOffset>614680</wp:posOffset>
                </wp:positionV>
                <wp:extent cx="219075" cy="194310"/>
                <wp:effectExtent l="0" t="0" r="9525" b="15240"/>
                <wp:wrapNone/>
                <wp:docPr id="5205" name="Freeform 139"/>
                <wp:cNvGraphicFramePr/>
                <a:graphic xmlns:a="http://schemas.openxmlformats.org/drawingml/2006/main">
                  <a:graphicData uri="http://schemas.microsoft.com/office/word/2010/wordprocessingShape">
                    <wps:wsp>
                      <wps:cNvSpPr>
                        <a:spLocks noEditPoints="1"/>
                      </wps:cNvSpPr>
                      <wps:spPr bwMode="auto">
                        <a:xfrm>
                          <a:off x="0" y="0"/>
                          <a:ext cx="219042" cy="19403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6" h="138">
                              <a:moveTo>
                                <a:pt x="14" y="17"/>
                              </a:moveTo>
                              <a:cubicBezTo>
                                <a:pt x="142" y="17"/>
                                <a:pt x="142" y="17"/>
                                <a:pt x="142" y="17"/>
                              </a:cubicBezTo>
                              <a:cubicBezTo>
                                <a:pt x="143" y="17"/>
                                <a:pt x="145" y="16"/>
                                <a:pt x="145" y="14"/>
                              </a:cubicBezTo>
                              <a:cubicBezTo>
                                <a:pt x="145" y="12"/>
                                <a:pt x="143" y="11"/>
                                <a:pt x="142" y="11"/>
                              </a:cubicBezTo>
                              <a:cubicBezTo>
                                <a:pt x="14" y="11"/>
                                <a:pt x="14" y="11"/>
                                <a:pt x="14" y="11"/>
                              </a:cubicBezTo>
                              <a:cubicBezTo>
                                <a:pt x="12" y="11"/>
                                <a:pt x="11" y="12"/>
                                <a:pt x="11" y="14"/>
                              </a:cubicBezTo>
                              <a:cubicBezTo>
                                <a:pt x="11" y="16"/>
                                <a:pt x="12" y="17"/>
                                <a:pt x="14" y="17"/>
                              </a:cubicBezTo>
                              <a:close/>
                              <a:moveTo>
                                <a:pt x="25" y="6"/>
                              </a:moveTo>
                              <a:cubicBezTo>
                                <a:pt x="130" y="6"/>
                                <a:pt x="130" y="6"/>
                                <a:pt x="130" y="6"/>
                              </a:cubicBezTo>
                              <a:cubicBezTo>
                                <a:pt x="132" y="6"/>
                                <a:pt x="133" y="4"/>
                                <a:pt x="133" y="3"/>
                              </a:cubicBezTo>
                              <a:cubicBezTo>
                                <a:pt x="133" y="1"/>
                                <a:pt x="132" y="0"/>
                                <a:pt x="130" y="0"/>
                              </a:cubicBezTo>
                              <a:cubicBezTo>
                                <a:pt x="25" y="0"/>
                                <a:pt x="25" y="0"/>
                                <a:pt x="25" y="0"/>
                              </a:cubicBezTo>
                              <a:cubicBezTo>
                                <a:pt x="23" y="0"/>
                                <a:pt x="22" y="1"/>
                                <a:pt x="22" y="3"/>
                              </a:cubicBezTo>
                              <a:cubicBezTo>
                                <a:pt x="22" y="4"/>
                                <a:pt x="23" y="6"/>
                                <a:pt x="25" y="6"/>
                              </a:cubicBezTo>
                              <a:close/>
                              <a:moveTo>
                                <a:pt x="153" y="21"/>
                              </a:moveTo>
                              <a:cubicBezTo>
                                <a:pt x="3" y="21"/>
                                <a:pt x="3" y="21"/>
                                <a:pt x="3" y="21"/>
                              </a:cubicBezTo>
                              <a:cubicBezTo>
                                <a:pt x="1" y="21"/>
                                <a:pt x="0" y="23"/>
                                <a:pt x="0" y="24"/>
                              </a:cubicBezTo>
                              <a:cubicBezTo>
                                <a:pt x="0" y="135"/>
                                <a:pt x="0" y="135"/>
                                <a:pt x="0" y="135"/>
                              </a:cubicBezTo>
                              <a:cubicBezTo>
                                <a:pt x="0" y="137"/>
                                <a:pt x="1" y="138"/>
                                <a:pt x="3" y="138"/>
                              </a:cubicBezTo>
                              <a:cubicBezTo>
                                <a:pt x="153" y="138"/>
                                <a:pt x="153" y="138"/>
                                <a:pt x="153" y="138"/>
                              </a:cubicBezTo>
                              <a:cubicBezTo>
                                <a:pt x="154" y="138"/>
                                <a:pt x="156" y="137"/>
                                <a:pt x="156" y="135"/>
                              </a:cubicBezTo>
                              <a:cubicBezTo>
                                <a:pt x="156" y="24"/>
                                <a:pt x="156" y="24"/>
                                <a:pt x="156" y="24"/>
                              </a:cubicBezTo>
                              <a:cubicBezTo>
                                <a:pt x="156" y="23"/>
                                <a:pt x="154" y="21"/>
                                <a:pt x="153" y="21"/>
                              </a:cubicBezTo>
                              <a:close/>
                              <a:moveTo>
                                <a:pt x="150" y="132"/>
                              </a:moveTo>
                              <a:cubicBezTo>
                                <a:pt x="6" y="132"/>
                                <a:pt x="6" y="132"/>
                                <a:pt x="6" y="132"/>
                              </a:cubicBezTo>
                              <a:cubicBezTo>
                                <a:pt x="6" y="27"/>
                                <a:pt x="6" y="27"/>
                                <a:pt x="6" y="27"/>
                              </a:cubicBezTo>
                              <a:cubicBezTo>
                                <a:pt x="150" y="27"/>
                                <a:pt x="150" y="27"/>
                                <a:pt x="150" y="27"/>
                              </a:cubicBezTo>
                              <a:lnTo>
                                <a:pt x="150" y="13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39" o:spid="_x0000_s1026" o:spt="100" style="position:absolute;left:0pt;margin-left:384.5pt;margin-top:48.4pt;height:15.3pt;width:17.25pt;z-index:251730944;mso-width-relative:page;mso-height-relative:page;" fillcolor="#626262" filled="t" stroked="f" coordsize="156,138" o:gfxdata="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FB1GlTaAAAACgEAAA8AAAAAAAAAAQAgAAAAIgAAAGRycy9kb3ducmV2&#10;LnhtbFBLAQIUABQAAAAIAIdO4kAkxZvRigUAALobAAAOAAAAAAAAAAEAIAAAACkBAABkcnMvZTJv&#10;RG9jLnhtbFBLBQYAAAAABgAGAFkBAAAlCQAAAAA=&#10;" path="m14,17c142,17,142,17,142,17c143,17,145,16,145,14c145,12,143,11,142,11c14,11,14,11,14,11c12,11,11,12,11,14c11,16,12,17,14,17xm25,6c130,6,130,6,130,6c132,6,133,4,133,3c133,1,132,0,130,0c25,0,25,0,25,0c23,0,22,1,22,3c22,4,23,6,25,6xm153,21c3,21,3,21,3,21c1,21,0,23,0,24c0,135,0,135,0,135c0,137,1,138,3,138c153,138,153,138,153,138c154,138,156,137,156,135c156,24,156,24,156,24c156,23,154,21,153,21xm150,132c6,132,6,132,6,132c6,27,6,27,6,27c150,27,150,27,150,27l150,132xe">
                <v:path o:connectlocs="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4458335</wp:posOffset>
                </wp:positionH>
                <wp:positionV relativeFrom="paragraph">
                  <wp:posOffset>605155</wp:posOffset>
                </wp:positionV>
                <wp:extent cx="254635" cy="194310"/>
                <wp:effectExtent l="0" t="0" r="12065" b="15240"/>
                <wp:wrapNone/>
                <wp:docPr id="5206" name="Freeform 140"/>
                <wp:cNvGraphicFramePr/>
                <a:graphic xmlns:a="http://schemas.openxmlformats.org/drawingml/2006/main">
                  <a:graphicData uri="http://schemas.microsoft.com/office/word/2010/wordprocessingShape">
                    <wps:wsp>
                      <wps:cNvSpPr>
                        <a:spLocks noEditPoints="1"/>
                      </wps:cNvSpPr>
                      <wps:spPr bwMode="auto">
                        <a:xfrm>
                          <a:off x="0" y="0"/>
                          <a:ext cx="254755" cy="194038"/>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1" h="138">
                              <a:moveTo>
                                <a:pt x="21" y="37"/>
                              </a:moveTo>
                              <a:cubicBezTo>
                                <a:pt x="23" y="37"/>
                                <a:pt x="24" y="35"/>
                                <a:pt x="24" y="34"/>
                              </a:cubicBezTo>
                              <a:cubicBezTo>
                                <a:pt x="24" y="9"/>
                                <a:pt x="24" y="9"/>
                                <a:pt x="24" y="9"/>
                              </a:cubicBezTo>
                              <a:cubicBezTo>
                                <a:pt x="24" y="7"/>
                                <a:pt x="25" y="6"/>
                                <a:pt x="27" y="6"/>
                              </a:cubicBezTo>
                              <a:cubicBezTo>
                                <a:pt x="59" y="6"/>
                                <a:pt x="59" y="6"/>
                                <a:pt x="59" y="6"/>
                              </a:cubicBezTo>
                              <a:cubicBezTo>
                                <a:pt x="61" y="6"/>
                                <a:pt x="62" y="8"/>
                                <a:pt x="63" y="12"/>
                              </a:cubicBezTo>
                              <a:cubicBezTo>
                                <a:pt x="64" y="16"/>
                                <a:pt x="66" y="21"/>
                                <a:pt x="71" y="21"/>
                              </a:cubicBezTo>
                              <a:cubicBezTo>
                                <a:pt x="155" y="21"/>
                                <a:pt x="155" y="21"/>
                                <a:pt x="155" y="21"/>
                              </a:cubicBezTo>
                              <a:cubicBezTo>
                                <a:pt x="156" y="21"/>
                                <a:pt x="157" y="22"/>
                                <a:pt x="157" y="24"/>
                              </a:cubicBezTo>
                              <a:cubicBezTo>
                                <a:pt x="157" y="34"/>
                                <a:pt x="157" y="34"/>
                                <a:pt x="157" y="34"/>
                              </a:cubicBezTo>
                              <a:cubicBezTo>
                                <a:pt x="157" y="35"/>
                                <a:pt x="159" y="37"/>
                                <a:pt x="160" y="37"/>
                              </a:cubicBezTo>
                              <a:cubicBezTo>
                                <a:pt x="162" y="37"/>
                                <a:pt x="163" y="35"/>
                                <a:pt x="163" y="34"/>
                              </a:cubicBezTo>
                              <a:cubicBezTo>
                                <a:pt x="163" y="24"/>
                                <a:pt x="163" y="24"/>
                                <a:pt x="163" y="24"/>
                              </a:cubicBezTo>
                              <a:cubicBezTo>
                                <a:pt x="163" y="19"/>
                                <a:pt x="159" y="15"/>
                                <a:pt x="155" y="15"/>
                              </a:cubicBezTo>
                              <a:cubicBezTo>
                                <a:pt x="71" y="15"/>
                                <a:pt x="71" y="15"/>
                                <a:pt x="71" y="15"/>
                              </a:cubicBezTo>
                              <a:cubicBezTo>
                                <a:pt x="70" y="15"/>
                                <a:pt x="69" y="12"/>
                                <a:pt x="69" y="10"/>
                              </a:cubicBezTo>
                              <a:cubicBezTo>
                                <a:pt x="67" y="6"/>
                                <a:pt x="65" y="0"/>
                                <a:pt x="59" y="0"/>
                              </a:cubicBezTo>
                              <a:cubicBezTo>
                                <a:pt x="27" y="0"/>
                                <a:pt x="27" y="0"/>
                                <a:pt x="27" y="0"/>
                              </a:cubicBezTo>
                              <a:cubicBezTo>
                                <a:pt x="22" y="0"/>
                                <a:pt x="18" y="4"/>
                                <a:pt x="18" y="9"/>
                              </a:cubicBezTo>
                              <a:cubicBezTo>
                                <a:pt x="18" y="34"/>
                                <a:pt x="18" y="34"/>
                                <a:pt x="18" y="34"/>
                              </a:cubicBezTo>
                              <a:cubicBezTo>
                                <a:pt x="18" y="35"/>
                                <a:pt x="19" y="37"/>
                                <a:pt x="21" y="37"/>
                              </a:cubicBezTo>
                              <a:close/>
                              <a:moveTo>
                                <a:pt x="180" y="47"/>
                              </a:moveTo>
                              <a:cubicBezTo>
                                <a:pt x="180" y="46"/>
                                <a:pt x="179" y="46"/>
                                <a:pt x="178" y="46"/>
                              </a:cubicBezTo>
                              <a:cubicBezTo>
                                <a:pt x="3" y="46"/>
                                <a:pt x="3" y="46"/>
                                <a:pt x="3" y="46"/>
                              </a:cubicBezTo>
                              <a:cubicBezTo>
                                <a:pt x="2" y="46"/>
                                <a:pt x="1" y="46"/>
                                <a:pt x="1" y="47"/>
                              </a:cubicBezTo>
                              <a:cubicBezTo>
                                <a:pt x="0" y="47"/>
                                <a:pt x="0" y="48"/>
                                <a:pt x="0" y="49"/>
                              </a:cubicBezTo>
                              <a:cubicBezTo>
                                <a:pt x="10" y="129"/>
                                <a:pt x="10" y="129"/>
                                <a:pt x="10" y="129"/>
                              </a:cubicBezTo>
                              <a:cubicBezTo>
                                <a:pt x="11" y="135"/>
                                <a:pt x="14" y="138"/>
                                <a:pt x="19" y="138"/>
                              </a:cubicBezTo>
                              <a:cubicBezTo>
                                <a:pt x="162" y="138"/>
                                <a:pt x="162" y="138"/>
                                <a:pt x="162" y="138"/>
                              </a:cubicBezTo>
                              <a:cubicBezTo>
                                <a:pt x="165" y="138"/>
                                <a:pt x="170" y="137"/>
                                <a:pt x="171" y="129"/>
                              </a:cubicBezTo>
                              <a:cubicBezTo>
                                <a:pt x="181" y="49"/>
                                <a:pt x="181" y="49"/>
                                <a:pt x="181" y="49"/>
                              </a:cubicBezTo>
                              <a:cubicBezTo>
                                <a:pt x="181" y="48"/>
                                <a:pt x="181" y="47"/>
                                <a:pt x="180" y="47"/>
                              </a:cubicBezTo>
                              <a:close/>
                              <a:moveTo>
                                <a:pt x="165" y="128"/>
                              </a:moveTo>
                              <a:cubicBezTo>
                                <a:pt x="165" y="132"/>
                                <a:pt x="163" y="132"/>
                                <a:pt x="162" y="132"/>
                              </a:cubicBezTo>
                              <a:cubicBezTo>
                                <a:pt x="19" y="132"/>
                                <a:pt x="19" y="132"/>
                                <a:pt x="19" y="132"/>
                              </a:cubicBezTo>
                              <a:cubicBezTo>
                                <a:pt x="17" y="132"/>
                                <a:pt x="16" y="130"/>
                                <a:pt x="16" y="128"/>
                              </a:cubicBezTo>
                              <a:cubicBezTo>
                                <a:pt x="6" y="52"/>
                                <a:pt x="6" y="52"/>
                                <a:pt x="6" y="52"/>
                              </a:cubicBezTo>
                              <a:cubicBezTo>
                                <a:pt x="175" y="52"/>
                                <a:pt x="175" y="52"/>
                                <a:pt x="175" y="52"/>
                              </a:cubicBezTo>
                              <a:lnTo>
                                <a:pt x="165" y="128"/>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0" o:spid="_x0000_s1026" o:spt="100" style="position:absolute;left:0pt;margin-left:351.05pt;margin-top:47.65pt;height:15.3pt;width:20.05pt;z-index:251729920;mso-width-relative:page;mso-height-relative:page;" fillcolor="#626262" filled="t" stroked="f" coordsize="181,138" o:gfxdata="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" path="m21,37c23,37,24,35,24,34c24,9,24,9,24,9c24,7,25,6,27,6c59,6,59,6,59,6c61,6,62,8,63,12c64,16,66,21,71,21c155,21,155,21,155,21c156,21,157,22,157,24c157,34,157,34,157,34c157,35,159,37,160,37c162,37,163,35,163,34c163,24,163,24,163,24c163,19,159,15,155,15c71,15,71,15,71,15c70,15,69,12,69,10c67,6,65,0,59,0c27,0,27,0,27,0c22,0,18,4,18,9c18,34,18,34,18,34c18,35,19,37,21,37xm180,47c180,46,179,46,178,46c3,46,3,46,3,46c2,46,1,46,1,47c0,47,0,48,0,49c10,129,10,129,10,129c11,135,14,138,19,138c162,138,162,138,162,138c165,138,170,137,171,129c181,49,181,49,181,49c181,48,181,47,180,47xm165,128c165,132,163,132,162,132c19,132,19,132,19,132c17,132,16,130,16,128c6,52,6,52,6,52c175,52,175,52,175,52l165,128xe">
                <v:path o:connectlocs="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190423"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4123055</wp:posOffset>
                </wp:positionH>
                <wp:positionV relativeFrom="paragraph">
                  <wp:posOffset>602615</wp:posOffset>
                </wp:positionV>
                <wp:extent cx="227330" cy="199390"/>
                <wp:effectExtent l="0" t="0" r="1270" b="10160"/>
                <wp:wrapNone/>
                <wp:docPr id="5207" name="Freeform 141"/>
                <wp:cNvGraphicFramePr/>
                <a:graphic xmlns:a="http://schemas.openxmlformats.org/drawingml/2006/main">
                  <a:graphicData uri="http://schemas.microsoft.com/office/word/2010/wordprocessingShape">
                    <wps:wsp>
                      <wps:cNvSpPr>
                        <a:spLocks noEditPoints="1"/>
                      </wps:cNvSpPr>
                      <wps:spPr bwMode="auto">
                        <a:xfrm>
                          <a:off x="0" y="0"/>
                          <a:ext cx="227375" cy="19939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2" h="142">
                              <a:moveTo>
                                <a:pt x="153" y="17"/>
                              </a:moveTo>
                              <a:cubicBezTo>
                                <a:pt x="59" y="17"/>
                                <a:pt x="59" y="17"/>
                                <a:pt x="59" y="17"/>
                              </a:cubicBezTo>
                              <a:cubicBezTo>
                                <a:pt x="58" y="17"/>
                                <a:pt x="58" y="15"/>
                                <a:pt x="57" y="12"/>
                              </a:cubicBezTo>
                              <a:cubicBezTo>
                                <a:pt x="55" y="7"/>
                                <a:pt x="53" y="0"/>
                                <a:pt x="46" y="0"/>
                              </a:cubicBezTo>
                              <a:cubicBezTo>
                                <a:pt x="10" y="0"/>
                                <a:pt x="10" y="0"/>
                                <a:pt x="10" y="0"/>
                              </a:cubicBezTo>
                              <a:cubicBezTo>
                                <a:pt x="5" y="0"/>
                                <a:pt x="1" y="4"/>
                                <a:pt x="1" y="10"/>
                              </a:cubicBezTo>
                              <a:cubicBezTo>
                                <a:pt x="0" y="133"/>
                                <a:pt x="0" y="133"/>
                                <a:pt x="0" y="133"/>
                              </a:cubicBezTo>
                              <a:cubicBezTo>
                                <a:pt x="0" y="138"/>
                                <a:pt x="5" y="142"/>
                                <a:pt x="10" y="142"/>
                              </a:cubicBezTo>
                              <a:cubicBezTo>
                                <a:pt x="153" y="142"/>
                                <a:pt x="153" y="142"/>
                                <a:pt x="153" y="142"/>
                              </a:cubicBezTo>
                              <a:cubicBezTo>
                                <a:pt x="158" y="142"/>
                                <a:pt x="162" y="138"/>
                                <a:pt x="162" y="133"/>
                              </a:cubicBezTo>
                              <a:cubicBezTo>
                                <a:pt x="162" y="26"/>
                                <a:pt x="162" y="26"/>
                                <a:pt x="162" y="26"/>
                              </a:cubicBezTo>
                              <a:cubicBezTo>
                                <a:pt x="162" y="21"/>
                                <a:pt x="158" y="17"/>
                                <a:pt x="153" y="17"/>
                              </a:cubicBezTo>
                              <a:close/>
                              <a:moveTo>
                                <a:pt x="156" y="133"/>
                              </a:moveTo>
                              <a:cubicBezTo>
                                <a:pt x="156" y="134"/>
                                <a:pt x="155" y="136"/>
                                <a:pt x="153" y="136"/>
                              </a:cubicBezTo>
                              <a:cubicBezTo>
                                <a:pt x="10" y="136"/>
                                <a:pt x="10" y="136"/>
                                <a:pt x="10" y="136"/>
                              </a:cubicBezTo>
                              <a:cubicBezTo>
                                <a:pt x="8" y="136"/>
                                <a:pt x="6" y="134"/>
                                <a:pt x="6" y="133"/>
                              </a:cubicBezTo>
                              <a:cubicBezTo>
                                <a:pt x="7" y="44"/>
                                <a:pt x="7" y="44"/>
                                <a:pt x="7" y="44"/>
                              </a:cubicBezTo>
                              <a:cubicBezTo>
                                <a:pt x="156" y="44"/>
                                <a:pt x="156" y="44"/>
                                <a:pt x="156" y="44"/>
                              </a:cubicBezTo>
                              <a:lnTo>
                                <a:pt x="156" y="133"/>
                              </a:lnTo>
                              <a:close/>
                              <a:moveTo>
                                <a:pt x="156" y="38"/>
                              </a:moveTo>
                              <a:cubicBezTo>
                                <a:pt x="7" y="38"/>
                                <a:pt x="7" y="38"/>
                                <a:pt x="7" y="38"/>
                              </a:cubicBezTo>
                              <a:cubicBezTo>
                                <a:pt x="7" y="10"/>
                                <a:pt x="7" y="10"/>
                                <a:pt x="7" y="10"/>
                              </a:cubicBezTo>
                              <a:cubicBezTo>
                                <a:pt x="7" y="8"/>
                                <a:pt x="8" y="6"/>
                                <a:pt x="10" y="6"/>
                              </a:cubicBezTo>
                              <a:cubicBezTo>
                                <a:pt x="46" y="6"/>
                                <a:pt x="46" y="6"/>
                                <a:pt x="46" y="6"/>
                              </a:cubicBezTo>
                              <a:cubicBezTo>
                                <a:pt x="48" y="6"/>
                                <a:pt x="49" y="9"/>
                                <a:pt x="51" y="14"/>
                              </a:cubicBezTo>
                              <a:cubicBezTo>
                                <a:pt x="52" y="18"/>
                                <a:pt x="54" y="23"/>
                                <a:pt x="59" y="23"/>
                              </a:cubicBezTo>
                              <a:cubicBezTo>
                                <a:pt x="153" y="23"/>
                                <a:pt x="153" y="23"/>
                                <a:pt x="153" y="23"/>
                              </a:cubicBezTo>
                              <a:cubicBezTo>
                                <a:pt x="155" y="23"/>
                                <a:pt x="156" y="25"/>
                                <a:pt x="156" y="26"/>
                              </a:cubicBezTo>
                              <a:lnTo>
                                <a:pt x="156" y="38"/>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1" o:spid="_x0000_s1026" o:spt="100" style="position:absolute;left:0pt;margin-left:324.65pt;margin-top:47.45pt;height:15.7pt;width:17.9pt;z-index:251728896;mso-width-relative:page;mso-height-relative:page;" fillcolor="#626262" filled="t" stroked="f" coordsize="162,142" o:gfxdata="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AAAAABkcnMvUEsBAhQAFAAAAAgAh07iQDX8HT7bAAAACgEAAA8A&#10;AAAAAAAAAQAgAAAAIgAAAGRycy9kb3ducmV2LnhtbFBLAQIUABQAAAAIAIdO4kACFal2pAUAAIUc&#10;AAAOAAAAAAAAAAEAIAAAACoBAABkcnMvZTJvRG9jLnhtbFBLBQYAAAAABgAGAFkBAABACQAAAAA=&#10;" path="m153,17c59,17,59,17,59,17c58,17,58,15,57,12c55,7,53,0,46,0c10,0,10,0,10,0c5,0,1,4,1,10c0,133,0,133,0,133c0,138,5,142,10,142c153,142,153,142,153,142c158,142,162,138,162,133c162,26,162,26,162,26c162,21,158,17,153,17xm156,133c156,134,155,136,153,136c10,136,10,136,10,136c8,136,6,134,6,133c7,44,7,44,7,44c156,44,156,44,156,44l156,133xm156,38c7,38,7,38,7,38c7,10,7,10,7,10c7,8,8,6,10,6c46,6,46,6,46,6c48,6,49,9,51,14c52,18,54,23,59,23c153,23,153,23,153,23c155,23,156,25,156,26l156,38xe">
                <v:path o:connectlocs="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195680"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3749040</wp:posOffset>
                </wp:positionH>
                <wp:positionV relativeFrom="paragraph">
                  <wp:posOffset>611505</wp:posOffset>
                </wp:positionV>
                <wp:extent cx="239395" cy="241300"/>
                <wp:effectExtent l="0" t="0" r="8255" b="6350"/>
                <wp:wrapNone/>
                <wp:docPr id="5208" name="Freeform 142"/>
                <wp:cNvGraphicFramePr/>
                <a:graphic xmlns:a="http://schemas.openxmlformats.org/drawingml/2006/main">
                  <a:graphicData uri="http://schemas.microsoft.com/office/word/2010/wordprocessingShape">
                    <wps:wsp>
                      <wps:cNvSpPr>
                        <a:spLocks noEditPoints="1"/>
                      </wps:cNvSpPr>
                      <wps:spPr bwMode="auto">
                        <a:xfrm>
                          <a:off x="0" y="0"/>
                          <a:ext cx="239279" cy="24105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0" h="171">
                              <a:moveTo>
                                <a:pt x="99" y="59"/>
                              </a:moveTo>
                              <a:cubicBezTo>
                                <a:pt x="27" y="59"/>
                                <a:pt x="27" y="59"/>
                                <a:pt x="27" y="59"/>
                              </a:cubicBezTo>
                              <a:cubicBezTo>
                                <a:pt x="25" y="59"/>
                                <a:pt x="24" y="61"/>
                                <a:pt x="24" y="62"/>
                              </a:cubicBezTo>
                              <a:cubicBezTo>
                                <a:pt x="24" y="64"/>
                                <a:pt x="25" y="65"/>
                                <a:pt x="27" y="65"/>
                              </a:cubicBezTo>
                              <a:cubicBezTo>
                                <a:pt x="99" y="65"/>
                                <a:pt x="99" y="65"/>
                                <a:pt x="99" y="65"/>
                              </a:cubicBezTo>
                              <a:cubicBezTo>
                                <a:pt x="101" y="65"/>
                                <a:pt x="102" y="64"/>
                                <a:pt x="102" y="62"/>
                              </a:cubicBezTo>
                              <a:cubicBezTo>
                                <a:pt x="102" y="61"/>
                                <a:pt x="101" y="59"/>
                                <a:pt x="99" y="59"/>
                              </a:cubicBezTo>
                              <a:close/>
                              <a:moveTo>
                                <a:pt x="169" y="165"/>
                              </a:moveTo>
                              <a:cubicBezTo>
                                <a:pt x="109" y="105"/>
                                <a:pt x="109" y="105"/>
                                <a:pt x="109" y="105"/>
                              </a:cubicBezTo>
                              <a:cubicBezTo>
                                <a:pt x="119" y="94"/>
                                <a:pt x="126" y="79"/>
                                <a:pt x="126" y="62"/>
                              </a:cubicBezTo>
                              <a:cubicBezTo>
                                <a:pt x="126" y="28"/>
                                <a:pt x="98" y="0"/>
                                <a:pt x="63" y="0"/>
                              </a:cubicBezTo>
                              <a:cubicBezTo>
                                <a:pt x="28" y="0"/>
                                <a:pt x="0" y="28"/>
                                <a:pt x="0" y="62"/>
                              </a:cubicBezTo>
                              <a:cubicBezTo>
                                <a:pt x="0" y="97"/>
                                <a:pt x="28" y="125"/>
                                <a:pt x="63" y="125"/>
                              </a:cubicBezTo>
                              <a:cubicBezTo>
                                <a:pt x="79" y="125"/>
                                <a:pt x="93" y="119"/>
                                <a:pt x="105" y="109"/>
                              </a:cubicBezTo>
                              <a:cubicBezTo>
                                <a:pt x="165" y="170"/>
                                <a:pt x="165" y="170"/>
                                <a:pt x="165" y="170"/>
                              </a:cubicBezTo>
                              <a:cubicBezTo>
                                <a:pt x="166" y="170"/>
                                <a:pt x="166" y="171"/>
                                <a:pt x="167" y="171"/>
                              </a:cubicBezTo>
                              <a:cubicBezTo>
                                <a:pt x="168" y="171"/>
                                <a:pt x="169" y="170"/>
                                <a:pt x="169" y="170"/>
                              </a:cubicBezTo>
                              <a:cubicBezTo>
                                <a:pt x="170" y="169"/>
                                <a:pt x="170" y="167"/>
                                <a:pt x="169" y="165"/>
                              </a:cubicBezTo>
                              <a:close/>
                              <a:moveTo>
                                <a:pt x="63" y="119"/>
                              </a:moveTo>
                              <a:cubicBezTo>
                                <a:pt x="32" y="119"/>
                                <a:pt x="6" y="94"/>
                                <a:pt x="6" y="62"/>
                              </a:cubicBezTo>
                              <a:cubicBezTo>
                                <a:pt x="6" y="31"/>
                                <a:pt x="32" y="6"/>
                                <a:pt x="63" y="6"/>
                              </a:cubicBezTo>
                              <a:cubicBezTo>
                                <a:pt x="94" y="6"/>
                                <a:pt x="120" y="31"/>
                                <a:pt x="120" y="62"/>
                              </a:cubicBezTo>
                              <a:cubicBezTo>
                                <a:pt x="120" y="94"/>
                                <a:pt x="94" y="119"/>
                                <a:pt x="63" y="11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2" o:spid="_x0000_s1026" o:spt="100" style="position:absolute;left:0pt;margin-left:295.2pt;margin-top:48.15pt;height:19pt;width:18.85pt;z-index:251727872;mso-width-relative:page;mso-height-relative:page;" fillcolor="#626262" filled="t" stroked="f" coordsize="170,171" o:gfxdata="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CE8V7z2wAA&#10;AAoBAAAPAAAAAAAAAAEAIAAAACIAAABkcnMvZG93bnJldi54bWxQSwECFAAUAAAACACHTuJAjGp5&#10;iDkFAADrFwAADgAAAAAAAAABACAAAAAqAQAAZHJzL2Uyb0RvYy54bWxQSwUGAAAAAAYABgBZAQAA&#10;1QgAAAAA&#10;" path="m99,59c27,59,27,59,27,59c25,59,24,61,24,62c24,64,25,65,27,65c99,65,99,65,99,65c101,65,102,64,102,62c102,61,101,59,99,59xm169,165c109,105,109,105,109,105c119,94,126,79,126,62c126,28,98,0,63,0c28,0,0,28,0,62c0,97,28,125,63,125c79,125,93,119,105,109c165,170,165,170,165,170c166,170,166,171,167,171c168,171,169,170,169,170c170,169,170,167,169,165xm63,119c32,119,6,94,6,62c6,31,32,6,63,6c94,6,120,31,120,62c120,94,94,119,63,119xe">
                <v:path o:connectlocs="236568,236568;236568,236568;236568,236568;236568,236568;236568,236568;236568,236568;236568,236568;236568,236568;236568,236568;236568,236568;236568,236568;236568,236568;236568,236568;236568,236568;236568,236568;236568,236568;236568,236568;236568,236568;236568,236568;236568,236568;236568,236568;236568,236568;236568,236568"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3429000</wp:posOffset>
                </wp:positionH>
                <wp:positionV relativeFrom="paragraph">
                  <wp:posOffset>601980</wp:posOffset>
                </wp:positionV>
                <wp:extent cx="239395" cy="241300"/>
                <wp:effectExtent l="0" t="0" r="8255" b="6350"/>
                <wp:wrapNone/>
                <wp:docPr id="5209" name="Freeform 143"/>
                <wp:cNvGraphicFramePr/>
                <a:graphic xmlns:a="http://schemas.openxmlformats.org/drawingml/2006/main">
                  <a:graphicData uri="http://schemas.microsoft.com/office/word/2010/wordprocessingShape">
                    <wps:wsp>
                      <wps:cNvSpPr>
                        <a:spLocks noEditPoints="1"/>
                      </wps:cNvSpPr>
                      <wps:spPr bwMode="auto">
                        <a:xfrm>
                          <a:off x="0" y="0"/>
                          <a:ext cx="239279" cy="24105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0" h="171">
                              <a:moveTo>
                                <a:pt x="99" y="59"/>
                              </a:moveTo>
                              <a:cubicBezTo>
                                <a:pt x="66" y="59"/>
                                <a:pt x="66" y="59"/>
                                <a:pt x="66" y="59"/>
                              </a:cubicBezTo>
                              <a:cubicBezTo>
                                <a:pt x="66" y="26"/>
                                <a:pt x="66" y="26"/>
                                <a:pt x="66" y="26"/>
                              </a:cubicBezTo>
                              <a:cubicBezTo>
                                <a:pt x="66" y="25"/>
                                <a:pt x="64" y="23"/>
                                <a:pt x="63" y="23"/>
                              </a:cubicBezTo>
                              <a:cubicBezTo>
                                <a:pt x="61" y="23"/>
                                <a:pt x="60" y="25"/>
                                <a:pt x="60" y="26"/>
                              </a:cubicBezTo>
                              <a:cubicBezTo>
                                <a:pt x="60" y="59"/>
                                <a:pt x="60" y="59"/>
                                <a:pt x="60" y="59"/>
                              </a:cubicBezTo>
                              <a:cubicBezTo>
                                <a:pt x="27" y="59"/>
                                <a:pt x="27" y="59"/>
                                <a:pt x="27" y="59"/>
                              </a:cubicBezTo>
                              <a:cubicBezTo>
                                <a:pt x="25" y="59"/>
                                <a:pt x="24" y="61"/>
                                <a:pt x="24" y="62"/>
                              </a:cubicBezTo>
                              <a:cubicBezTo>
                                <a:pt x="24" y="64"/>
                                <a:pt x="25" y="65"/>
                                <a:pt x="27" y="65"/>
                              </a:cubicBezTo>
                              <a:cubicBezTo>
                                <a:pt x="60" y="65"/>
                                <a:pt x="60" y="65"/>
                                <a:pt x="60" y="65"/>
                              </a:cubicBezTo>
                              <a:cubicBezTo>
                                <a:pt x="60" y="99"/>
                                <a:pt x="60" y="99"/>
                                <a:pt x="60" y="99"/>
                              </a:cubicBezTo>
                              <a:cubicBezTo>
                                <a:pt x="60" y="100"/>
                                <a:pt x="61" y="102"/>
                                <a:pt x="63" y="102"/>
                              </a:cubicBezTo>
                              <a:cubicBezTo>
                                <a:pt x="64" y="102"/>
                                <a:pt x="66" y="100"/>
                                <a:pt x="66" y="99"/>
                              </a:cubicBezTo>
                              <a:cubicBezTo>
                                <a:pt x="66" y="65"/>
                                <a:pt x="66" y="65"/>
                                <a:pt x="66" y="65"/>
                              </a:cubicBezTo>
                              <a:cubicBezTo>
                                <a:pt x="99" y="65"/>
                                <a:pt x="99" y="65"/>
                                <a:pt x="99" y="65"/>
                              </a:cubicBezTo>
                              <a:cubicBezTo>
                                <a:pt x="101" y="65"/>
                                <a:pt x="102" y="64"/>
                                <a:pt x="102" y="62"/>
                              </a:cubicBezTo>
                              <a:cubicBezTo>
                                <a:pt x="102" y="61"/>
                                <a:pt x="101" y="59"/>
                                <a:pt x="99" y="59"/>
                              </a:cubicBezTo>
                              <a:close/>
                              <a:moveTo>
                                <a:pt x="169" y="165"/>
                              </a:moveTo>
                              <a:cubicBezTo>
                                <a:pt x="109" y="105"/>
                                <a:pt x="109" y="105"/>
                                <a:pt x="109" y="105"/>
                              </a:cubicBezTo>
                              <a:cubicBezTo>
                                <a:pt x="119" y="94"/>
                                <a:pt x="126" y="79"/>
                                <a:pt x="126" y="62"/>
                              </a:cubicBezTo>
                              <a:cubicBezTo>
                                <a:pt x="126" y="28"/>
                                <a:pt x="97" y="0"/>
                                <a:pt x="63" y="0"/>
                              </a:cubicBezTo>
                              <a:cubicBezTo>
                                <a:pt x="28" y="0"/>
                                <a:pt x="0" y="28"/>
                                <a:pt x="0" y="62"/>
                              </a:cubicBezTo>
                              <a:cubicBezTo>
                                <a:pt x="0" y="97"/>
                                <a:pt x="28" y="125"/>
                                <a:pt x="63" y="125"/>
                              </a:cubicBezTo>
                              <a:cubicBezTo>
                                <a:pt x="79" y="125"/>
                                <a:pt x="93" y="119"/>
                                <a:pt x="104" y="109"/>
                              </a:cubicBezTo>
                              <a:cubicBezTo>
                                <a:pt x="165" y="170"/>
                                <a:pt x="165" y="170"/>
                                <a:pt x="165" y="170"/>
                              </a:cubicBezTo>
                              <a:cubicBezTo>
                                <a:pt x="165" y="170"/>
                                <a:pt x="166" y="171"/>
                                <a:pt x="167" y="171"/>
                              </a:cubicBezTo>
                              <a:cubicBezTo>
                                <a:pt x="168" y="171"/>
                                <a:pt x="168" y="170"/>
                                <a:pt x="169" y="170"/>
                              </a:cubicBezTo>
                              <a:cubicBezTo>
                                <a:pt x="170" y="169"/>
                                <a:pt x="170" y="167"/>
                                <a:pt x="169" y="165"/>
                              </a:cubicBezTo>
                              <a:close/>
                              <a:moveTo>
                                <a:pt x="63" y="119"/>
                              </a:moveTo>
                              <a:cubicBezTo>
                                <a:pt x="31" y="119"/>
                                <a:pt x="6" y="94"/>
                                <a:pt x="6" y="62"/>
                              </a:cubicBezTo>
                              <a:cubicBezTo>
                                <a:pt x="6" y="31"/>
                                <a:pt x="31" y="6"/>
                                <a:pt x="63" y="6"/>
                              </a:cubicBezTo>
                              <a:cubicBezTo>
                                <a:pt x="94" y="6"/>
                                <a:pt x="120" y="31"/>
                                <a:pt x="120" y="62"/>
                              </a:cubicBezTo>
                              <a:cubicBezTo>
                                <a:pt x="120" y="94"/>
                                <a:pt x="94" y="119"/>
                                <a:pt x="63" y="11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3" o:spid="_x0000_s1026" o:spt="100" style="position:absolute;left:0pt;margin-left:270pt;margin-top:47.4pt;height:19pt;width:18.85pt;z-index:251726848;mso-width-relative:page;mso-height-relative:page;" fillcolor="#626262" filled="t" stroked="f" coordsize="170,171" o:gfxdata="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AAAAABkcnMv&#10;UEsBAhQAFAAAAAgAh07iQAXQ7RXaAAAACgEAAA8AAAAAAAAAAQAgAAAAIgAAAGRycy9kb3ducmV2&#10;LnhtbFBLAQIUABQAAAAIAIdO4kAZFyxrNQYAAH4gAAAOAAAAAAAAAAEAIAAAACkBAABkcnMvZTJv&#10;RG9jLnhtbFBLBQYAAAAABgAGAFkBAADQCQAAAAA=&#10;" path="m99,59c66,59,66,59,66,59c66,26,66,26,66,26c66,25,64,23,63,23c61,23,60,25,60,26c60,59,60,59,60,59c27,59,27,59,27,59c25,59,24,61,24,62c24,64,25,65,27,65c60,65,60,65,60,65c60,99,60,99,60,99c60,100,61,102,63,102c64,102,66,100,66,99c66,65,66,65,66,65c99,65,99,65,99,65c101,65,102,64,102,62c102,61,101,59,99,59xm169,165c109,105,109,105,109,105c119,94,126,79,126,62c126,28,97,0,63,0c28,0,0,28,0,62c0,97,28,125,63,125c79,125,93,119,104,109c165,170,165,170,165,170c165,170,166,171,167,171c168,171,168,170,169,170c170,169,170,167,169,165xm63,119c31,119,6,94,6,62c6,31,31,6,63,6c94,6,120,31,120,62c120,94,94,119,63,119xe">
                <v:path o:connectlocs="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236568" o:connectangles="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2978150</wp:posOffset>
                </wp:positionH>
                <wp:positionV relativeFrom="paragraph">
                  <wp:posOffset>609600</wp:posOffset>
                </wp:positionV>
                <wp:extent cx="308610" cy="128905"/>
                <wp:effectExtent l="0" t="0" r="15240" b="4445"/>
                <wp:wrapNone/>
                <wp:docPr id="5210" name="Freeform 144"/>
                <wp:cNvGraphicFramePr/>
                <a:graphic xmlns:a="http://schemas.openxmlformats.org/drawingml/2006/main">
                  <a:graphicData uri="http://schemas.microsoft.com/office/word/2010/wordprocessingShape">
                    <wps:wsp>
                      <wps:cNvSpPr>
                        <a:spLocks noEditPoints="1"/>
                      </wps:cNvSpPr>
                      <wps:spPr bwMode="auto">
                        <a:xfrm>
                          <a:off x="0" y="0"/>
                          <a:ext cx="308325" cy="12916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9" h="92">
                              <a:moveTo>
                                <a:pt x="173" y="0"/>
                              </a:moveTo>
                              <a:cubicBezTo>
                                <a:pt x="147" y="0"/>
                                <a:pt x="127" y="21"/>
                                <a:pt x="127" y="46"/>
                              </a:cubicBezTo>
                              <a:cubicBezTo>
                                <a:pt x="127" y="63"/>
                                <a:pt x="136" y="78"/>
                                <a:pt x="150" y="86"/>
                              </a:cubicBezTo>
                              <a:cubicBezTo>
                                <a:pt x="69" y="86"/>
                                <a:pt x="69" y="86"/>
                                <a:pt x="69" y="86"/>
                              </a:cubicBezTo>
                              <a:cubicBezTo>
                                <a:pt x="83" y="78"/>
                                <a:pt x="93" y="63"/>
                                <a:pt x="93" y="46"/>
                              </a:cubicBezTo>
                              <a:cubicBezTo>
                                <a:pt x="93" y="21"/>
                                <a:pt x="72" y="0"/>
                                <a:pt x="47" y="0"/>
                              </a:cubicBezTo>
                              <a:cubicBezTo>
                                <a:pt x="21" y="0"/>
                                <a:pt x="0" y="21"/>
                                <a:pt x="0" y="46"/>
                              </a:cubicBezTo>
                              <a:cubicBezTo>
                                <a:pt x="0" y="71"/>
                                <a:pt x="20" y="92"/>
                                <a:pt x="46" y="92"/>
                              </a:cubicBezTo>
                              <a:cubicBezTo>
                                <a:pt x="46" y="92"/>
                                <a:pt x="46" y="92"/>
                                <a:pt x="46" y="92"/>
                              </a:cubicBezTo>
                              <a:cubicBezTo>
                                <a:pt x="46" y="92"/>
                                <a:pt x="46" y="92"/>
                                <a:pt x="46" y="92"/>
                              </a:cubicBezTo>
                              <a:cubicBezTo>
                                <a:pt x="46" y="92"/>
                                <a:pt x="46" y="92"/>
                                <a:pt x="47" y="92"/>
                              </a:cubicBezTo>
                              <a:cubicBezTo>
                                <a:pt x="47" y="92"/>
                                <a:pt x="47" y="92"/>
                                <a:pt x="47" y="92"/>
                              </a:cubicBezTo>
                              <a:cubicBezTo>
                                <a:pt x="171" y="92"/>
                                <a:pt x="171" y="92"/>
                                <a:pt x="171" y="92"/>
                              </a:cubicBezTo>
                              <a:cubicBezTo>
                                <a:pt x="171" y="92"/>
                                <a:pt x="171" y="92"/>
                                <a:pt x="171" y="92"/>
                              </a:cubicBezTo>
                              <a:cubicBezTo>
                                <a:pt x="172" y="92"/>
                                <a:pt x="172" y="92"/>
                                <a:pt x="173" y="92"/>
                              </a:cubicBezTo>
                              <a:cubicBezTo>
                                <a:pt x="198" y="92"/>
                                <a:pt x="219" y="72"/>
                                <a:pt x="219" y="46"/>
                              </a:cubicBezTo>
                              <a:cubicBezTo>
                                <a:pt x="219" y="21"/>
                                <a:pt x="198" y="0"/>
                                <a:pt x="173" y="0"/>
                              </a:cubicBezTo>
                              <a:close/>
                              <a:moveTo>
                                <a:pt x="46" y="86"/>
                              </a:moveTo>
                              <a:cubicBezTo>
                                <a:pt x="24" y="86"/>
                                <a:pt x="6" y="68"/>
                                <a:pt x="6" y="46"/>
                              </a:cubicBezTo>
                              <a:cubicBezTo>
                                <a:pt x="6" y="24"/>
                                <a:pt x="24" y="6"/>
                                <a:pt x="47" y="6"/>
                              </a:cubicBezTo>
                              <a:cubicBezTo>
                                <a:pt x="69" y="6"/>
                                <a:pt x="87" y="24"/>
                                <a:pt x="87" y="46"/>
                              </a:cubicBezTo>
                              <a:cubicBezTo>
                                <a:pt x="87" y="68"/>
                                <a:pt x="69" y="86"/>
                                <a:pt x="47" y="86"/>
                              </a:cubicBezTo>
                              <a:lnTo>
                                <a:pt x="46" y="86"/>
                              </a:lnTo>
                              <a:close/>
                              <a:moveTo>
                                <a:pt x="173" y="86"/>
                              </a:moveTo>
                              <a:cubicBezTo>
                                <a:pt x="151" y="86"/>
                                <a:pt x="133" y="68"/>
                                <a:pt x="133" y="46"/>
                              </a:cubicBezTo>
                              <a:cubicBezTo>
                                <a:pt x="133" y="24"/>
                                <a:pt x="151" y="6"/>
                                <a:pt x="173" y="6"/>
                              </a:cubicBezTo>
                              <a:cubicBezTo>
                                <a:pt x="195" y="6"/>
                                <a:pt x="213" y="24"/>
                                <a:pt x="213" y="46"/>
                              </a:cubicBezTo>
                              <a:cubicBezTo>
                                <a:pt x="213" y="68"/>
                                <a:pt x="195" y="86"/>
                                <a:pt x="173" y="8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4" o:spid="_x0000_s1026" o:spt="100" style="position:absolute;left:0pt;margin-left:234.5pt;margin-top:48pt;height:10.15pt;width:24.3pt;z-index:251725824;mso-width-relative:page;mso-height-relative:page;" fillcolor="#626262" filled="t" stroked="f" coordsize="219,92" o:gfxdata="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AXGhhDX&#10;AAAACgEAAA8AAAAAAAAAAQAgAAAAIgAAAGRycy9kb3ducmV2LnhtbFBLAQIUABQAAAAIAIdO4kBG&#10;G36XeAUAAOEbAAAOAAAAAAAAAAEAIAAAACYBAABkcnMvZTJvRG9jLnhtbFBLBQYAAAAABgAGAFkB&#10;AAAQCQAAAAA=&#10;" path="m173,0c147,0,127,21,127,46c127,63,136,78,150,86c69,86,69,86,69,86c83,78,93,63,93,46c93,21,72,0,47,0c21,0,0,21,0,46c0,71,20,92,46,92c46,92,46,92,46,92c46,92,46,92,46,92c46,92,46,92,47,92c47,92,47,92,47,92c171,92,171,92,171,92c171,92,171,92,171,92c172,92,172,92,173,92c198,92,219,72,219,46c219,21,198,0,173,0xm46,86c24,86,6,68,6,46c6,24,24,6,47,6c69,6,87,24,87,46c87,68,69,86,47,86l46,86xm173,86c151,86,133,68,133,46c133,24,151,6,173,6c195,6,213,24,213,46c213,68,195,86,173,86xe">
                <v:path o:connectlocs="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126753"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2603500</wp:posOffset>
                </wp:positionH>
                <wp:positionV relativeFrom="paragraph">
                  <wp:posOffset>545465</wp:posOffset>
                </wp:positionV>
                <wp:extent cx="267335" cy="199390"/>
                <wp:effectExtent l="0" t="0" r="0" b="10795"/>
                <wp:wrapNone/>
                <wp:docPr id="5211" name="Freeform 145"/>
                <wp:cNvGraphicFramePr/>
                <a:graphic xmlns:a="http://schemas.openxmlformats.org/drawingml/2006/main">
                  <a:graphicData uri="http://schemas.microsoft.com/office/word/2010/wordprocessingShape">
                    <wps:wsp>
                      <wps:cNvSpPr/>
                      <wps:spPr bwMode="auto">
                        <a:xfrm>
                          <a:off x="0" y="0"/>
                          <a:ext cx="267255" cy="19939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 h="142">
                              <a:moveTo>
                                <a:pt x="188" y="1"/>
                              </a:moveTo>
                              <a:cubicBezTo>
                                <a:pt x="187" y="0"/>
                                <a:pt x="185" y="0"/>
                                <a:pt x="184" y="1"/>
                              </a:cubicBezTo>
                              <a:cubicBezTo>
                                <a:pt x="99" y="106"/>
                                <a:pt x="99" y="106"/>
                                <a:pt x="99" y="106"/>
                              </a:cubicBezTo>
                              <a:cubicBezTo>
                                <a:pt x="99" y="106"/>
                                <a:pt x="99" y="106"/>
                                <a:pt x="99" y="106"/>
                              </a:cubicBezTo>
                              <a:cubicBezTo>
                                <a:pt x="99" y="106"/>
                                <a:pt x="99" y="106"/>
                                <a:pt x="99" y="106"/>
                              </a:cubicBezTo>
                              <a:cubicBezTo>
                                <a:pt x="76" y="135"/>
                                <a:pt x="76" y="135"/>
                                <a:pt x="76" y="135"/>
                              </a:cubicBezTo>
                              <a:cubicBezTo>
                                <a:pt x="75" y="136"/>
                                <a:pt x="74" y="136"/>
                                <a:pt x="73" y="136"/>
                              </a:cubicBezTo>
                              <a:cubicBezTo>
                                <a:pt x="72" y="136"/>
                                <a:pt x="71" y="136"/>
                                <a:pt x="71" y="135"/>
                              </a:cubicBezTo>
                              <a:cubicBezTo>
                                <a:pt x="5" y="76"/>
                                <a:pt x="5" y="76"/>
                                <a:pt x="5" y="76"/>
                              </a:cubicBezTo>
                              <a:cubicBezTo>
                                <a:pt x="4" y="75"/>
                                <a:pt x="2" y="75"/>
                                <a:pt x="1" y="76"/>
                              </a:cubicBezTo>
                              <a:cubicBezTo>
                                <a:pt x="0" y="77"/>
                                <a:pt x="0" y="79"/>
                                <a:pt x="1" y="80"/>
                              </a:cubicBezTo>
                              <a:cubicBezTo>
                                <a:pt x="67" y="140"/>
                                <a:pt x="67" y="140"/>
                                <a:pt x="67" y="140"/>
                              </a:cubicBezTo>
                              <a:cubicBezTo>
                                <a:pt x="68" y="141"/>
                                <a:pt x="71" y="142"/>
                                <a:pt x="73" y="142"/>
                              </a:cubicBezTo>
                              <a:cubicBezTo>
                                <a:pt x="73" y="142"/>
                                <a:pt x="74" y="142"/>
                                <a:pt x="74" y="142"/>
                              </a:cubicBezTo>
                              <a:cubicBezTo>
                                <a:pt x="76" y="142"/>
                                <a:pt x="79" y="141"/>
                                <a:pt x="81" y="139"/>
                              </a:cubicBezTo>
                              <a:cubicBezTo>
                                <a:pt x="104" y="110"/>
                                <a:pt x="104" y="110"/>
                                <a:pt x="104" y="110"/>
                              </a:cubicBezTo>
                              <a:cubicBezTo>
                                <a:pt x="104" y="110"/>
                                <a:pt x="104" y="110"/>
                                <a:pt x="104" y="109"/>
                              </a:cubicBezTo>
                              <a:cubicBezTo>
                                <a:pt x="189" y="5"/>
                                <a:pt x="189" y="5"/>
                                <a:pt x="189" y="5"/>
                              </a:cubicBezTo>
                              <a:cubicBezTo>
                                <a:pt x="190" y="4"/>
                                <a:pt x="189" y="2"/>
                                <a:pt x="188" y="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5" o:spid="_x0000_s1026" o:spt="100" style="position:absolute;left:0pt;margin-left:205pt;margin-top:42.95pt;height:15.7pt;width:21.05pt;z-index:251724800;mso-width-relative:page;mso-height-relative:page;" fillcolor="#626262" filled="t" stroked="f" coordsize="190,142" o:gfxdata="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hIdUC9gAAAAKAQAADwAAAAAAAAABACAAAAAiAAAA&#10;ZHJzL2Rvd25yZXYueG1sUEsBAhQAFAAAAAgAh07iQJDVA8J6BAAAnBQAAA4AAAAAAAAAAQAgAAAA&#10;JwEAAGRycy9lMm9Eb2MueG1sUEsFBgAAAAAGAAYAWQEAABMIAAAAAA==&#10;" path="m188,1c187,0,185,0,184,1c99,106,99,106,99,106c99,106,99,106,99,106c99,106,99,106,99,106c76,135,76,135,76,135c75,136,74,136,73,136c72,136,71,136,71,135c5,76,5,76,5,76c4,75,2,75,1,76c0,77,0,79,1,80c67,140,67,140,67,140c68,141,71,142,73,142c73,142,74,142,74,142c76,142,79,141,81,139c104,110,104,110,104,110c104,110,104,110,104,109c189,5,189,5,189,5c190,4,189,2,188,1xe">
                <v:path o:connectlocs="195680,195680;195680,195680;195680,195680;195680,195680;195680,195680;195680,195680;195680,195680;195680,195680;195680,195680;195680,195680;195680,195680;195680,195680;195680,195680;195680,195680;195680,195680;195680,195680;195680,195680;195680,195680;195680,195680" o:connectangles="0,0,0,0,0,0,0,0,0,0,0,0,0,0,0,0,0,0,0"/>
                <v:fill on="t" focussize="0,0"/>
                <v:stroke on="f"/>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2096135</wp:posOffset>
                </wp:positionH>
                <wp:positionV relativeFrom="paragraph">
                  <wp:posOffset>659765</wp:posOffset>
                </wp:positionV>
                <wp:extent cx="314960" cy="8255"/>
                <wp:effectExtent l="0" t="0" r="0" b="0"/>
                <wp:wrapNone/>
                <wp:docPr id="5212" name="Freeform 146"/>
                <wp:cNvGraphicFramePr/>
                <a:graphic xmlns:a="http://schemas.openxmlformats.org/drawingml/2006/main">
                  <a:graphicData uri="http://schemas.microsoft.com/office/word/2010/wordprocessingShape">
                    <wps:wsp>
                      <wps:cNvSpPr/>
                      <wps:spPr bwMode="auto">
                        <a:xfrm>
                          <a:off x="0" y="0"/>
                          <a:ext cx="314873" cy="833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Lst>
                          <a:ahLst/>
                          <a:cxnLst>
                            <a:cxn ang="0">
                              <a:pos x="T0" y="T1"/>
                            </a:cxn>
                            <a:cxn ang="0">
                              <a:pos x="T2" y="T3"/>
                            </a:cxn>
                            <a:cxn ang="0">
                              <a:pos x="T4" y="T5"/>
                            </a:cxn>
                            <a:cxn ang="0">
                              <a:pos x="T6" y="T7"/>
                            </a:cxn>
                            <a:cxn ang="0">
                              <a:pos x="T8" y="T9"/>
                            </a:cxn>
                            <a:cxn ang="0">
                              <a:pos x="T10" y="T11"/>
                            </a:cxn>
                            <a:cxn ang="0">
                              <a:pos x="T12" y="T13"/>
                            </a:cxn>
                          </a:cxnLst>
                          <a:rect l="0" t="0" r="r" b="b"/>
                          <a:pathLst>
                            <a:path w="224" h="6">
                              <a:moveTo>
                                <a:pt x="221" y="0"/>
                              </a:moveTo>
                              <a:cubicBezTo>
                                <a:pt x="3" y="0"/>
                                <a:pt x="3" y="0"/>
                                <a:pt x="3" y="0"/>
                              </a:cubicBezTo>
                              <a:cubicBezTo>
                                <a:pt x="1" y="0"/>
                                <a:pt x="0" y="1"/>
                                <a:pt x="0" y="3"/>
                              </a:cubicBezTo>
                              <a:cubicBezTo>
                                <a:pt x="0" y="5"/>
                                <a:pt x="1" y="6"/>
                                <a:pt x="3" y="6"/>
                              </a:cubicBezTo>
                              <a:cubicBezTo>
                                <a:pt x="221" y="6"/>
                                <a:pt x="221" y="6"/>
                                <a:pt x="221" y="6"/>
                              </a:cubicBezTo>
                              <a:cubicBezTo>
                                <a:pt x="223" y="6"/>
                                <a:pt x="224" y="5"/>
                                <a:pt x="224" y="3"/>
                              </a:cubicBezTo>
                              <a:cubicBezTo>
                                <a:pt x="224" y="1"/>
                                <a:pt x="223" y="0"/>
                                <a:pt x="221" y="0"/>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6" o:spid="_x0000_s1026" o:spt="100" style="position:absolute;left:0pt;margin-left:165.05pt;margin-top:51.95pt;height:0.65pt;width:24.8pt;z-index:251723776;mso-width-relative:page;mso-height-relative:page;" fillcolor="#626262" filled="t" stroked="f" coordsize="224,6" o:gfxdata="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0wnLpdkAAAALAQAA&#10;DwAAAAAAAAABACAAAAAiAAAAZHJzL2Rvd25yZXYueG1sUEsBAhQAFAAAAAgAh07iQFQNS3g1AwAA&#10;IQoAAA4AAAAAAAAAAQAgAAAAKAEAAGRycy9lMm9Eb2MueG1sUEsFBgAAAAAGAAYAWQEAAM8GAAAA&#10;AA==&#10;" path="m221,0c3,0,3,0,3,0c1,0,0,1,0,3c0,5,1,6,3,6c221,6,221,6,221,6c223,6,224,5,224,3c224,1,223,0,221,0xe">
                <v:path o:connectlocs="8176,8176;8176,8176;8176,8176;8176,8176;8176,8176;8176,8176;8176,8176" o:connectangles="0,0,0,0,0,0,0"/>
                <v:fill on="t" focussize="0,0"/>
                <v:stroke on="f"/>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1725295</wp:posOffset>
                </wp:positionH>
                <wp:positionV relativeFrom="paragraph">
                  <wp:posOffset>542290</wp:posOffset>
                </wp:positionV>
                <wp:extent cx="226695" cy="224790"/>
                <wp:effectExtent l="0" t="0" r="2540" b="4445"/>
                <wp:wrapNone/>
                <wp:docPr id="5213" name="Freeform 147"/>
                <wp:cNvGraphicFramePr/>
                <a:graphic xmlns:a="http://schemas.openxmlformats.org/drawingml/2006/main">
                  <a:graphicData uri="http://schemas.microsoft.com/office/word/2010/wordprocessingShape">
                    <wps:wsp>
                      <wps:cNvSpPr/>
                      <wps:spPr bwMode="auto">
                        <a:xfrm>
                          <a:off x="0" y="0"/>
                          <a:ext cx="226780" cy="22498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1" h="160">
                              <a:moveTo>
                                <a:pt x="84" y="80"/>
                              </a:moveTo>
                              <a:cubicBezTo>
                                <a:pt x="159" y="5"/>
                                <a:pt x="159" y="5"/>
                                <a:pt x="159" y="5"/>
                              </a:cubicBezTo>
                              <a:cubicBezTo>
                                <a:pt x="161" y="4"/>
                                <a:pt x="161" y="2"/>
                                <a:pt x="159" y="1"/>
                              </a:cubicBezTo>
                              <a:cubicBezTo>
                                <a:pt x="158" y="0"/>
                                <a:pt x="156" y="0"/>
                                <a:pt x="155" y="1"/>
                              </a:cubicBezTo>
                              <a:cubicBezTo>
                                <a:pt x="80" y="76"/>
                                <a:pt x="80" y="76"/>
                                <a:pt x="80" y="76"/>
                              </a:cubicBezTo>
                              <a:cubicBezTo>
                                <a:pt x="5" y="1"/>
                                <a:pt x="5" y="1"/>
                                <a:pt x="5" y="1"/>
                              </a:cubicBezTo>
                              <a:cubicBezTo>
                                <a:pt x="4" y="0"/>
                                <a:pt x="2" y="0"/>
                                <a:pt x="1" y="1"/>
                              </a:cubicBezTo>
                              <a:cubicBezTo>
                                <a:pt x="0" y="2"/>
                                <a:pt x="0" y="4"/>
                                <a:pt x="1" y="5"/>
                              </a:cubicBezTo>
                              <a:cubicBezTo>
                                <a:pt x="76" y="80"/>
                                <a:pt x="76" y="80"/>
                                <a:pt x="76" y="80"/>
                              </a:cubicBezTo>
                              <a:cubicBezTo>
                                <a:pt x="1" y="155"/>
                                <a:pt x="1" y="155"/>
                                <a:pt x="1" y="155"/>
                              </a:cubicBezTo>
                              <a:cubicBezTo>
                                <a:pt x="0" y="156"/>
                                <a:pt x="0" y="158"/>
                                <a:pt x="1" y="159"/>
                              </a:cubicBezTo>
                              <a:cubicBezTo>
                                <a:pt x="1" y="160"/>
                                <a:pt x="2" y="160"/>
                                <a:pt x="3" y="160"/>
                              </a:cubicBezTo>
                              <a:cubicBezTo>
                                <a:pt x="4" y="160"/>
                                <a:pt x="4" y="160"/>
                                <a:pt x="5" y="159"/>
                              </a:cubicBezTo>
                              <a:cubicBezTo>
                                <a:pt x="80" y="84"/>
                                <a:pt x="80" y="84"/>
                                <a:pt x="80" y="84"/>
                              </a:cubicBezTo>
                              <a:cubicBezTo>
                                <a:pt x="155" y="159"/>
                                <a:pt x="155" y="159"/>
                                <a:pt x="155" y="159"/>
                              </a:cubicBezTo>
                              <a:cubicBezTo>
                                <a:pt x="156" y="160"/>
                                <a:pt x="157" y="160"/>
                                <a:pt x="157" y="160"/>
                              </a:cubicBezTo>
                              <a:cubicBezTo>
                                <a:pt x="158" y="160"/>
                                <a:pt x="159" y="160"/>
                                <a:pt x="159" y="159"/>
                              </a:cubicBezTo>
                              <a:cubicBezTo>
                                <a:pt x="161" y="158"/>
                                <a:pt x="161" y="156"/>
                                <a:pt x="159" y="155"/>
                              </a:cubicBezTo>
                              <a:lnTo>
                                <a:pt x="84" y="80"/>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7" o:spid="_x0000_s1026" o:spt="100" style="position:absolute;left:0pt;margin-left:135.85pt;margin-top:42.7pt;height:17.7pt;width:17.85pt;z-index:251722752;mso-width-relative:page;mso-height-relative:page;" fillcolor="#626262" filled="t" stroked="f" coordsize="161,160" o:gfxdata="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h1ACxtoAAAAK&#10;AQAADwAAAAAAAAABACAAAAAiAAAAZHJzL2Rvd25yZXYueG1sUEsBAhQAFAAAAAgAh07iQO5ffhyN&#10;BAAASxQAAA4AAAAAAAAAAQAgAAAAKQEAAGRycy9lMm9Eb2MueG1sUEsFBgAAAAAGAAYAWQEAACgI&#10;AAAAAA==&#10;" path="m84,80c159,5,159,5,159,5c161,4,161,2,159,1c158,0,156,0,155,1c80,76,80,76,80,76c5,1,5,1,5,1c4,0,2,0,1,1c0,2,0,4,1,5c76,80,76,80,76,80c1,155,1,155,1,155c0,156,0,158,1,159c1,160,2,160,3,160c4,160,4,160,5,159c80,84,80,84,80,84c155,159,155,159,155,159c156,160,157,160,157,160c158,160,159,160,159,159c161,158,161,156,159,155l84,80xe">
                <v:path o:connectlocs="220797,220797;220797,220797;220797,220797;220797,220797;220797,220797;220797,220797;220797,220797;220797,220797;220797,220797;220797,220797;220797,220797;220797,220797;220797,220797;220797,220797;220797,220797;220797,220797;220797,220797;220797,220797;220797,220797" o:connectangles="0,0,0,0,0,0,0,0,0,0,0,0,0,0,0,0,0,0,0"/>
                <v:fill on="t" focussize="0,0"/>
                <v:stroke on="f"/>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1265555</wp:posOffset>
                </wp:positionH>
                <wp:positionV relativeFrom="paragraph">
                  <wp:posOffset>487680</wp:posOffset>
                </wp:positionV>
                <wp:extent cx="314960" cy="314960"/>
                <wp:effectExtent l="0" t="0" r="8890" b="8890"/>
                <wp:wrapNone/>
                <wp:docPr id="5214" name="Freeform 148"/>
                <wp:cNvGraphicFramePr/>
                <a:graphic xmlns:a="http://schemas.openxmlformats.org/drawingml/2006/main">
                  <a:graphicData uri="http://schemas.microsoft.com/office/word/2010/wordprocessingShape">
                    <wps:wsp>
                      <wps:cNvSpPr/>
                      <wps:spPr bwMode="auto">
                        <a:xfrm>
                          <a:off x="0" y="0"/>
                          <a:ext cx="314873" cy="3148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4" h="224">
                              <a:moveTo>
                                <a:pt x="221" y="109"/>
                              </a:moveTo>
                              <a:cubicBezTo>
                                <a:pt x="115" y="109"/>
                                <a:pt x="115" y="109"/>
                                <a:pt x="115" y="109"/>
                              </a:cubicBezTo>
                              <a:cubicBezTo>
                                <a:pt x="115" y="3"/>
                                <a:pt x="115" y="3"/>
                                <a:pt x="115" y="3"/>
                              </a:cubicBezTo>
                              <a:cubicBezTo>
                                <a:pt x="115" y="1"/>
                                <a:pt x="114" y="0"/>
                                <a:pt x="112" y="0"/>
                              </a:cubicBezTo>
                              <a:cubicBezTo>
                                <a:pt x="110" y="0"/>
                                <a:pt x="109" y="1"/>
                                <a:pt x="109" y="3"/>
                              </a:cubicBezTo>
                              <a:cubicBezTo>
                                <a:pt x="109" y="109"/>
                                <a:pt x="109" y="109"/>
                                <a:pt x="109" y="109"/>
                              </a:cubicBezTo>
                              <a:cubicBezTo>
                                <a:pt x="3" y="109"/>
                                <a:pt x="3" y="109"/>
                                <a:pt x="3" y="109"/>
                              </a:cubicBezTo>
                              <a:cubicBezTo>
                                <a:pt x="1" y="109"/>
                                <a:pt x="0" y="110"/>
                                <a:pt x="0" y="112"/>
                              </a:cubicBezTo>
                              <a:cubicBezTo>
                                <a:pt x="0" y="114"/>
                                <a:pt x="1" y="115"/>
                                <a:pt x="3" y="115"/>
                              </a:cubicBezTo>
                              <a:cubicBezTo>
                                <a:pt x="109" y="115"/>
                                <a:pt x="109" y="115"/>
                                <a:pt x="109" y="115"/>
                              </a:cubicBezTo>
                              <a:cubicBezTo>
                                <a:pt x="109" y="221"/>
                                <a:pt x="109" y="221"/>
                                <a:pt x="109" y="221"/>
                              </a:cubicBezTo>
                              <a:cubicBezTo>
                                <a:pt x="109" y="223"/>
                                <a:pt x="110" y="224"/>
                                <a:pt x="112" y="224"/>
                              </a:cubicBezTo>
                              <a:cubicBezTo>
                                <a:pt x="114" y="224"/>
                                <a:pt x="115" y="223"/>
                                <a:pt x="115" y="221"/>
                              </a:cubicBezTo>
                              <a:cubicBezTo>
                                <a:pt x="115" y="115"/>
                                <a:pt x="115" y="115"/>
                                <a:pt x="115" y="115"/>
                              </a:cubicBezTo>
                              <a:cubicBezTo>
                                <a:pt x="221" y="115"/>
                                <a:pt x="221" y="115"/>
                                <a:pt x="221" y="115"/>
                              </a:cubicBezTo>
                              <a:cubicBezTo>
                                <a:pt x="223" y="115"/>
                                <a:pt x="224" y="114"/>
                                <a:pt x="224" y="112"/>
                              </a:cubicBezTo>
                              <a:cubicBezTo>
                                <a:pt x="224" y="110"/>
                                <a:pt x="223" y="109"/>
                                <a:pt x="221" y="109"/>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8" o:spid="_x0000_s1026" o:spt="100" style="position:absolute;left:0pt;margin-left:99.65pt;margin-top:38.4pt;height:24.8pt;width:24.8pt;z-index:251721728;mso-width-relative:page;mso-height-relative:page;" fillcolor="#626262" filled="t" stroked="f" coordsize="224,224" o:gfxdata="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&#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CHG5uK1AAAAAoBAAAPAAAAAAAAAAEAIAAAACIAAABk&#10;cnMvZG93bnJldi54bWxQSwECFAAUAAAACACHTuJAYHEVaEQEAAADEwAADgAAAAAAAAABACAAAAAj&#10;AQAAZHJzL2Uyb0RvYy54bWxQSwUGAAAAAAYABgBZAQAA2QcAAAAA&#10;" path="m221,109c115,109,115,109,115,109c115,3,115,3,115,3c115,1,114,0,112,0c110,0,109,1,109,3c109,109,109,109,109,109c3,109,3,109,3,109c1,109,0,110,0,112c0,114,1,115,3,115c109,115,109,115,109,115c109,221,109,221,109,221c109,223,110,224,112,224c114,224,115,223,115,221c115,115,115,115,115,115c221,115,221,115,221,115c223,115,224,114,224,112c224,110,223,109,221,109xe">
                <v:path o:connectlocs="308999,308999;308999,308999;308999,308999;308999,308999;308999,308999;308999,308999;308999,308999;308999,308999;308999,308999;308999,308999;308999,308999;308999,308999;308999,308999;308999,308999;308999,308999;308999,308999;308999,308999" o:connectangles="0,0,0,0,0,0,0,0,0,0,0,0,0,0,0,0,0"/>
                <v:fill on="t" focussize="0,0"/>
                <v:stroke on="f"/>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874395</wp:posOffset>
                </wp:positionH>
                <wp:positionV relativeFrom="paragraph">
                  <wp:posOffset>539115</wp:posOffset>
                </wp:positionV>
                <wp:extent cx="252095" cy="172720"/>
                <wp:effectExtent l="0" t="0" r="15240" b="17780"/>
                <wp:wrapNone/>
                <wp:docPr id="5215" name="Freeform 149"/>
                <wp:cNvGraphicFramePr/>
                <a:graphic xmlns:a="http://schemas.openxmlformats.org/drawingml/2006/main">
                  <a:graphicData uri="http://schemas.microsoft.com/office/word/2010/wordprocessingShape">
                    <wps:wsp>
                      <wps:cNvSpPr>
                        <a:spLocks noEditPoints="1"/>
                      </wps:cNvSpPr>
                      <wps:spPr bwMode="auto">
                        <a:xfrm>
                          <a:off x="0" y="0"/>
                          <a:ext cx="251779" cy="17261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23">
                              <a:moveTo>
                                <a:pt x="89" y="31"/>
                              </a:moveTo>
                              <a:cubicBezTo>
                                <a:pt x="73" y="31"/>
                                <a:pt x="59" y="45"/>
                                <a:pt x="59" y="61"/>
                              </a:cubicBezTo>
                              <a:cubicBezTo>
                                <a:pt x="59" y="78"/>
                                <a:pt x="73" y="91"/>
                                <a:pt x="89" y="91"/>
                              </a:cubicBezTo>
                              <a:cubicBezTo>
                                <a:pt x="106" y="91"/>
                                <a:pt x="119" y="78"/>
                                <a:pt x="119" y="61"/>
                              </a:cubicBezTo>
                              <a:cubicBezTo>
                                <a:pt x="119" y="45"/>
                                <a:pt x="106" y="31"/>
                                <a:pt x="89" y="31"/>
                              </a:cubicBezTo>
                              <a:close/>
                              <a:moveTo>
                                <a:pt x="89" y="85"/>
                              </a:moveTo>
                              <a:cubicBezTo>
                                <a:pt x="76" y="85"/>
                                <a:pt x="65" y="74"/>
                                <a:pt x="65" y="61"/>
                              </a:cubicBezTo>
                              <a:cubicBezTo>
                                <a:pt x="65" y="48"/>
                                <a:pt x="76" y="37"/>
                                <a:pt x="89" y="37"/>
                              </a:cubicBezTo>
                              <a:cubicBezTo>
                                <a:pt x="103" y="37"/>
                                <a:pt x="113" y="48"/>
                                <a:pt x="113" y="61"/>
                              </a:cubicBezTo>
                              <a:cubicBezTo>
                                <a:pt x="113" y="74"/>
                                <a:pt x="103" y="85"/>
                                <a:pt x="89" y="85"/>
                              </a:cubicBezTo>
                              <a:close/>
                              <a:moveTo>
                                <a:pt x="178" y="60"/>
                              </a:moveTo>
                              <a:cubicBezTo>
                                <a:pt x="157" y="32"/>
                                <a:pt x="128" y="0"/>
                                <a:pt x="89" y="0"/>
                              </a:cubicBezTo>
                              <a:cubicBezTo>
                                <a:pt x="57" y="0"/>
                                <a:pt x="32" y="23"/>
                                <a:pt x="1" y="59"/>
                              </a:cubicBezTo>
                              <a:cubicBezTo>
                                <a:pt x="0" y="60"/>
                                <a:pt x="0" y="62"/>
                                <a:pt x="1" y="63"/>
                              </a:cubicBezTo>
                              <a:cubicBezTo>
                                <a:pt x="4" y="66"/>
                                <a:pt x="4" y="66"/>
                                <a:pt x="4" y="66"/>
                              </a:cubicBezTo>
                              <a:cubicBezTo>
                                <a:pt x="29" y="96"/>
                                <a:pt x="51" y="123"/>
                                <a:pt x="89" y="123"/>
                              </a:cubicBezTo>
                              <a:cubicBezTo>
                                <a:pt x="128" y="123"/>
                                <a:pt x="157" y="89"/>
                                <a:pt x="176" y="66"/>
                              </a:cubicBezTo>
                              <a:cubicBezTo>
                                <a:pt x="178" y="64"/>
                                <a:pt x="178" y="64"/>
                                <a:pt x="178" y="64"/>
                              </a:cubicBezTo>
                              <a:cubicBezTo>
                                <a:pt x="179" y="63"/>
                                <a:pt x="179" y="61"/>
                                <a:pt x="178" y="60"/>
                              </a:cubicBezTo>
                              <a:close/>
                              <a:moveTo>
                                <a:pt x="171" y="62"/>
                              </a:moveTo>
                              <a:cubicBezTo>
                                <a:pt x="152" y="85"/>
                                <a:pt x="125" y="117"/>
                                <a:pt x="89" y="117"/>
                              </a:cubicBezTo>
                              <a:cubicBezTo>
                                <a:pt x="54" y="117"/>
                                <a:pt x="33" y="91"/>
                                <a:pt x="8" y="62"/>
                              </a:cubicBezTo>
                              <a:cubicBezTo>
                                <a:pt x="7" y="61"/>
                                <a:pt x="7" y="61"/>
                                <a:pt x="7" y="61"/>
                              </a:cubicBezTo>
                              <a:cubicBezTo>
                                <a:pt x="37" y="26"/>
                                <a:pt x="60" y="6"/>
                                <a:pt x="89" y="6"/>
                              </a:cubicBezTo>
                              <a:cubicBezTo>
                                <a:pt x="125" y="6"/>
                                <a:pt x="152" y="35"/>
                                <a:pt x="172" y="62"/>
                              </a:cubicBezTo>
                              <a:lnTo>
                                <a:pt x="171" y="6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49" o:spid="_x0000_s1026" o:spt="100" style="position:absolute;left:0pt;margin-left:68.85pt;margin-top:42.45pt;height:13.6pt;width:19.85pt;z-index:251720704;mso-width-relative:page;mso-height-relative:page;" fillcolor="#626262" filled="t" stroked="f" coordsize="179,123" o:gfxdata="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K6E5tnZ&#10;AAAACgEAAA8AAAAAAAAAAQAgAAAAIgAAAGRycy9kb3ducmV2LnhtbFBLAQIUABQAAAAIAIdO4kDa&#10;iwYvrwUAAAYaAAAOAAAAAAAAAAEAIAAAACgBAABkcnMvZTJvRG9jLnhtbFBLBQYAAAAABgAGAFkB&#10;AABJCQAAAAA=&#10;" path="m89,31c73,31,59,45,59,61c59,78,73,91,89,91c106,91,119,78,119,61c119,45,106,31,89,31xm89,85c76,85,65,74,65,61c65,48,76,37,89,37c103,37,113,48,113,61c113,74,103,85,89,85xm178,60c157,32,128,0,89,0c57,0,32,23,1,59c0,60,0,62,1,63c4,66,4,66,4,66c29,96,51,123,89,123c128,123,157,89,176,66c178,64,178,64,178,64c179,63,179,61,178,60xm171,62c152,85,125,117,89,117c54,117,33,91,8,62c7,61,7,61,7,61c37,26,60,6,89,6c125,6,152,35,172,62l171,62xe">
                <v:path o:connectlocs="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169394" o:connectangles="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473075</wp:posOffset>
                </wp:positionH>
                <wp:positionV relativeFrom="paragraph">
                  <wp:posOffset>527050</wp:posOffset>
                </wp:positionV>
                <wp:extent cx="262890" cy="215265"/>
                <wp:effectExtent l="0" t="0" r="3810" b="13335"/>
                <wp:wrapNone/>
                <wp:docPr id="23" name="Freeform 150"/>
                <wp:cNvGraphicFramePr/>
                <a:graphic xmlns:a="http://schemas.openxmlformats.org/drawingml/2006/main">
                  <a:graphicData uri="http://schemas.microsoft.com/office/word/2010/wordprocessingShape">
                    <wps:wsp>
                      <wps:cNvSpPr>
                        <a:spLocks noEditPoints="1"/>
                      </wps:cNvSpPr>
                      <wps:spPr bwMode="auto">
                        <a:xfrm>
                          <a:off x="0" y="0"/>
                          <a:ext cx="263088" cy="2154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7" h="153">
                              <a:moveTo>
                                <a:pt x="186" y="124"/>
                              </a:moveTo>
                              <a:cubicBezTo>
                                <a:pt x="175" y="16"/>
                                <a:pt x="175" y="16"/>
                                <a:pt x="175" y="16"/>
                              </a:cubicBezTo>
                              <a:cubicBezTo>
                                <a:pt x="174" y="13"/>
                                <a:pt x="173" y="10"/>
                                <a:pt x="170" y="8"/>
                              </a:cubicBezTo>
                              <a:cubicBezTo>
                                <a:pt x="168" y="6"/>
                                <a:pt x="165" y="6"/>
                                <a:pt x="162" y="6"/>
                              </a:cubicBezTo>
                              <a:cubicBezTo>
                                <a:pt x="160" y="6"/>
                                <a:pt x="160" y="6"/>
                                <a:pt x="160" y="6"/>
                              </a:cubicBezTo>
                              <a:cubicBezTo>
                                <a:pt x="159" y="6"/>
                                <a:pt x="157" y="8"/>
                                <a:pt x="158" y="9"/>
                              </a:cubicBezTo>
                              <a:cubicBezTo>
                                <a:pt x="157" y="6"/>
                                <a:pt x="157" y="6"/>
                                <a:pt x="157" y="6"/>
                              </a:cubicBezTo>
                              <a:cubicBezTo>
                                <a:pt x="157" y="3"/>
                                <a:pt x="154" y="0"/>
                                <a:pt x="150" y="0"/>
                              </a:cubicBezTo>
                              <a:cubicBezTo>
                                <a:pt x="150" y="0"/>
                                <a:pt x="150" y="0"/>
                                <a:pt x="149" y="0"/>
                              </a:cubicBezTo>
                              <a:cubicBezTo>
                                <a:pt x="6" y="15"/>
                                <a:pt x="6" y="15"/>
                                <a:pt x="6" y="15"/>
                              </a:cubicBezTo>
                              <a:cubicBezTo>
                                <a:pt x="2" y="16"/>
                                <a:pt x="0" y="19"/>
                                <a:pt x="0" y="23"/>
                              </a:cubicBezTo>
                              <a:cubicBezTo>
                                <a:pt x="12" y="131"/>
                                <a:pt x="12" y="131"/>
                                <a:pt x="12" y="131"/>
                              </a:cubicBezTo>
                              <a:cubicBezTo>
                                <a:pt x="12" y="135"/>
                                <a:pt x="15" y="138"/>
                                <a:pt x="19" y="138"/>
                              </a:cubicBezTo>
                              <a:cubicBezTo>
                                <a:pt x="19" y="138"/>
                                <a:pt x="19" y="138"/>
                                <a:pt x="19" y="138"/>
                              </a:cubicBezTo>
                              <a:cubicBezTo>
                                <a:pt x="21" y="137"/>
                                <a:pt x="21" y="137"/>
                                <a:pt x="21" y="137"/>
                              </a:cubicBezTo>
                              <a:cubicBezTo>
                                <a:pt x="20" y="138"/>
                                <a:pt x="20" y="139"/>
                                <a:pt x="20" y="140"/>
                              </a:cubicBezTo>
                              <a:cubicBezTo>
                                <a:pt x="20" y="142"/>
                                <a:pt x="20" y="142"/>
                                <a:pt x="20" y="142"/>
                              </a:cubicBezTo>
                              <a:cubicBezTo>
                                <a:pt x="21" y="148"/>
                                <a:pt x="26" y="153"/>
                                <a:pt x="32" y="153"/>
                              </a:cubicBezTo>
                              <a:cubicBezTo>
                                <a:pt x="32" y="153"/>
                                <a:pt x="32" y="152"/>
                                <a:pt x="33" y="152"/>
                              </a:cubicBezTo>
                              <a:cubicBezTo>
                                <a:pt x="176" y="137"/>
                                <a:pt x="176" y="137"/>
                                <a:pt x="176" y="137"/>
                              </a:cubicBezTo>
                              <a:cubicBezTo>
                                <a:pt x="179" y="137"/>
                                <a:pt x="182" y="135"/>
                                <a:pt x="184" y="133"/>
                              </a:cubicBezTo>
                              <a:cubicBezTo>
                                <a:pt x="186" y="130"/>
                                <a:pt x="187" y="127"/>
                                <a:pt x="186" y="124"/>
                              </a:cubicBezTo>
                              <a:close/>
                              <a:moveTo>
                                <a:pt x="19" y="132"/>
                              </a:moveTo>
                              <a:cubicBezTo>
                                <a:pt x="19" y="135"/>
                                <a:pt x="19" y="135"/>
                                <a:pt x="19" y="135"/>
                              </a:cubicBezTo>
                              <a:cubicBezTo>
                                <a:pt x="19" y="132"/>
                                <a:pt x="19" y="132"/>
                                <a:pt x="19" y="132"/>
                              </a:cubicBezTo>
                              <a:cubicBezTo>
                                <a:pt x="18" y="132"/>
                                <a:pt x="18" y="131"/>
                                <a:pt x="18" y="131"/>
                              </a:cubicBezTo>
                              <a:cubicBezTo>
                                <a:pt x="6" y="22"/>
                                <a:pt x="6" y="22"/>
                                <a:pt x="6" y="22"/>
                              </a:cubicBezTo>
                              <a:cubicBezTo>
                                <a:pt x="6" y="22"/>
                                <a:pt x="6" y="21"/>
                                <a:pt x="7" y="21"/>
                              </a:cubicBezTo>
                              <a:cubicBezTo>
                                <a:pt x="150" y="6"/>
                                <a:pt x="150" y="6"/>
                                <a:pt x="150" y="6"/>
                              </a:cubicBezTo>
                              <a:cubicBezTo>
                                <a:pt x="151" y="6"/>
                                <a:pt x="151" y="6"/>
                                <a:pt x="151" y="7"/>
                              </a:cubicBezTo>
                              <a:cubicBezTo>
                                <a:pt x="163" y="115"/>
                                <a:pt x="163" y="115"/>
                                <a:pt x="163" y="115"/>
                              </a:cubicBezTo>
                              <a:cubicBezTo>
                                <a:pt x="163" y="115"/>
                                <a:pt x="163" y="116"/>
                                <a:pt x="163" y="116"/>
                              </a:cubicBezTo>
                              <a:cubicBezTo>
                                <a:pt x="162" y="116"/>
                                <a:pt x="162" y="116"/>
                                <a:pt x="162" y="116"/>
                              </a:cubicBezTo>
                              <a:lnTo>
                                <a:pt x="19" y="132"/>
                              </a:lnTo>
                              <a:close/>
                              <a:moveTo>
                                <a:pt x="179" y="129"/>
                              </a:moveTo>
                              <a:cubicBezTo>
                                <a:pt x="178" y="130"/>
                                <a:pt x="177" y="131"/>
                                <a:pt x="175" y="131"/>
                              </a:cubicBezTo>
                              <a:cubicBezTo>
                                <a:pt x="32" y="146"/>
                                <a:pt x="32" y="146"/>
                                <a:pt x="32" y="146"/>
                              </a:cubicBezTo>
                              <a:cubicBezTo>
                                <a:pt x="29" y="147"/>
                                <a:pt x="26" y="145"/>
                                <a:pt x="26" y="142"/>
                              </a:cubicBezTo>
                              <a:cubicBezTo>
                                <a:pt x="26" y="140"/>
                                <a:pt x="26" y="140"/>
                                <a:pt x="26" y="140"/>
                              </a:cubicBezTo>
                              <a:cubicBezTo>
                                <a:pt x="26" y="138"/>
                                <a:pt x="25" y="137"/>
                                <a:pt x="24" y="137"/>
                              </a:cubicBezTo>
                              <a:cubicBezTo>
                                <a:pt x="163" y="122"/>
                                <a:pt x="163" y="122"/>
                                <a:pt x="163" y="122"/>
                              </a:cubicBezTo>
                              <a:cubicBezTo>
                                <a:pt x="165" y="122"/>
                                <a:pt x="166" y="121"/>
                                <a:pt x="167" y="120"/>
                              </a:cubicBezTo>
                              <a:cubicBezTo>
                                <a:pt x="168" y="118"/>
                                <a:pt x="169" y="116"/>
                                <a:pt x="169" y="114"/>
                              </a:cubicBezTo>
                              <a:cubicBezTo>
                                <a:pt x="158" y="9"/>
                                <a:pt x="158" y="9"/>
                                <a:pt x="158" y="9"/>
                              </a:cubicBezTo>
                              <a:cubicBezTo>
                                <a:pt x="158" y="11"/>
                                <a:pt x="159" y="12"/>
                                <a:pt x="161" y="12"/>
                              </a:cubicBezTo>
                              <a:cubicBezTo>
                                <a:pt x="163" y="12"/>
                                <a:pt x="163" y="12"/>
                                <a:pt x="163" y="12"/>
                              </a:cubicBezTo>
                              <a:cubicBezTo>
                                <a:pt x="164" y="12"/>
                                <a:pt x="165" y="12"/>
                                <a:pt x="167" y="13"/>
                              </a:cubicBezTo>
                              <a:cubicBezTo>
                                <a:pt x="168" y="14"/>
                                <a:pt x="168" y="15"/>
                                <a:pt x="169" y="17"/>
                              </a:cubicBezTo>
                              <a:cubicBezTo>
                                <a:pt x="180" y="125"/>
                                <a:pt x="180" y="125"/>
                                <a:pt x="180" y="125"/>
                              </a:cubicBezTo>
                              <a:cubicBezTo>
                                <a:pt x="180" y="126"/>
                                <a:pt x="180" y="128"/>
                                <a:pt x="179" y="129"/>
                              </a:cubicBezTo>
                              <a:close/>
                              <a:moveTo>
                                <a:pt x="68" y="70"/>
                              </a:moveTo>
                              <a:cubicBezTo>
                                <a:pt x="68" y="72"/>
                                <a:pt x="69" y="73"/>
                                <a:pt x="71" y="73"/>
                              </a:cubicBezTo>
                              <a:cubicBezTo>
                                <a:pt x="71" y="73"/>
                                <a:pt x="71" y="73"/>
                                <a:pt x="71" y="73"/>
                              </a:cubicBezTo>
                              <a:cubicBezTo>
                                <a:pt x="137" y="66"/>
                                <a:pt x="137" y="66"/>
                                <a:pt x="137" y="66"/>
                              </a:cubicBezTo>
                              <a:cubicBezTo>
                                <a:pt x="138" y="66"/>
                                <a:pt x="140" y="64"/>
                                <a:pt x="139" y="63"/>
                              </a:cubicBezTo>
                              <a:cubicBezTo>
                                <a:pt x="139" y="61"/>
                                <a:pt x="138" y="60"/>
                                <a:pt x="136" y="60"/>
                              </a:cubicBezTo>
                              <a:cubicBezTo>
                                <a:pt x="70" y="67"/>
                                <a:pt x="70" y="67"/>
                                <a:pt x="70" y="67"/>
                              </a:cubicBezTo>
                              <a:cubicBezTo>
                                <a:pt x="69" y="67"/>
                                <a:pt x="67" y="69"/>
                                <a:pt x="68" y="70"/>
                              </a:cubicBezTo>
                              <a:close/>
                              <a:moveTo>
                                <a:pt x="73" y="86"/>
                              </a:moveTo>
                              <a:cubicBezTo>
                                <a:pt x="71" y="86"/>
                                <a:pt x="70" y="88"/>
                                <a:pt x="70" y="89"/>
                              </a:cubicBezTo>
                              <a:cubicBezTo>
                                <a:pt x="70" y="91"/>
                                <a:pt x="72" y="92"/>
                                <a:pt x="73" y="92"/>
                              </a:cubicBezTo>
                              <a:cubicBezTo>
                                <a:pt x="73" y="92"/>
                                <a:pt x="73" y="92"/>
                                <a:pt x="73" y="92"/>
                              </a:cubicBezTo>
                              <a:cubicBezTo>
                                <a:pt x="139" y="85"/>
                                <a:pt x="139" y="85"/>
                                <a:pt x="139" y="85"/>
                              </a:cubicBezTo>
                              <a:cubicBezTo>
                                <a:pt x="141" y="85"/>
                                <a:pt x="142" y="83"/>
                                <a:pt x="142" y="82"/>
                              </a:cubicBezTo>
                              <a:cubicBezTo>
                                <a:pt x="142" y="80"/>
                                <a:pt x="140" y="79"/>
                                <a:pt x="139" y="79"/>
                              </a:cubicBezTo>
                              <a:lnTo>
                                <a:pt x="73" y="86"/>
                              </a:lnTo>
                              <a:close/>
                              <a:moveTo>
                                <a:pt x="86" y="56"/>
                              </a:moveTo>
                              <a:cubicBezTo>
                                <a:pt x="87" y="57"/>
                                <a:pt x="88" y="57"/>
                                <a:pt x="89" y="57"/>
                              </a:cubicBezTo>
                              <a:cubicBezTo>
                                <a:pt x="89" y="57"/>
                                <a:pt x="89" y="57"/>
                                <a:pt x="89" y="57"/>
                              </a:cubicBezTo>
                              <a:cubicBezTo>
                                <a:pt x="91" y="57"/>
                                <a:pt x="91" y="57"/>
                                <a:pt x="91" y="57"/>
                              </a:cubicBezTo>
                              <a:cubicBezTo>
                                <a:pt x="92" y="57"/>
                                <a:pt x="93" y="56"/>
                                <a:pt x="93" y="55"/>
                              </a:cubicBezTo>
                              <a:cubicBezTo>
                                <a:pt x="96" y="45"/>
                                <a:pt x="96" y="45"/>
                                <a:pt x="96" y="45"/>
                              </a:cubicBezTo>
                              <a:cubicBezTo>
                                <a:pt x="101" y="54"/>
                                <a:pt x="101" y="54"/>
                                <a:pt x="101" y="54"/>
                              </a:cubicBezTo>
                              <a:cubicBezTo>
                                <a:pt x="102" y="55"/>
                                <a:pt x="103" y="56"/>
                                <a:pt x="104" y="56"/>
                              </a:cubicBezTo>
                              <a:cubicBezTo>
                                <a:pt x="106" y="56"/>
                                <a:pt x="106" y="56"/>
                                <a:pt x="106" y="56"/>
                              </a:cubicBezTo>
                              <a:cubicBezTo>
                                <a:pt x="107" y="55"/>
                                <a:pt x="108" y="54"/>
                                <a:pt x="108" y="53"/>
                              </a:cubicBezTo>
                              <a:cubicBezTo>
                                <a:pt x="113" y="25"/>
                                <a:pt x="113" y="25"/>
                                <a:pt x="113" y="25"/>
                              </a:cubicBezTo>
                              <a:cubicBezTo>
                                <a:pt x="113" y="24"/>
                                <a:pt x="112" y="23"/>
                                <a:pt x="112" y="23"/>
                              </a:cubicBezTo>
                              <a:cubicBezTo>
                                <a:pt x="111" y="22"/>
                                <a:pt x="110" y="22"/>
                                <a:pt x="109" y="22"/>
                              </a:cubicBezTo>
                              <a:cubicBezTo>
                                <a:pt x="108" y="22"/>
                                <a:pt x="108" y="22"/>
                                <a:pt x="108" y="22"/>
                              </a:cubicBezTo>
                              <a:cubicBezTo>
                                <a:pt x="106" y="22"/>
                                <a:pt x="105" y="23"/>
                                <a:pt x="105" y="24"/>
                              </a:cubicBezTo>
                              <a:cubicBezTo>
                                <a:pt x="103" y="41"/>
                                <a:pt x="103" y="41"/>
                                <a:pt x="103" y="41"/>
                              </a:cubicBezTo>
                              <a:cubicBezTo>
                                <a:pt x="98" y="32"/>
                                <a:pt x="98" y="32"/>
                                <a:pt x="98" y="32"/>
                              </a:cubicBezTo>
                              <a:cubicBezTo>
                                <a:pt x="97" y="31"/>
                                <a:pt x="96" y="30"/>
                                <a:pt x="95" y="30"/>
                              </a:cubicBezTo>
                              <a:cubicBezTo>
                                <a:pt x="94" y="31"/>
                                <a:pt x="94" y="31"/>
                                <a:pt x="94" y="31"/>
                              </a:cubicBezTo>
                              <a:cubicBezTo>
                                <a:pt x="93" y="31"/>
                                <a:pt x="92" y="32"/>
                                <a:pt x="92" y="33"/>
                              </a:cubicBezTo>
                              <a:cubicBezTo>
                                <a:pt x="89" y="42"/>
                                <a:pt x="89" y="42"/>
                                <a:pt x="89" y="42"/>
                              </a:cubicBezTo>
                              <a:cubicBezTo>
                                <a:pt x="83" y="27"/>
                                <a:pt x="83" y="27"/>
                                <a:pt x="83" y="27"/>
                              </a:cubicBezTo>
                              <a:cubicBezTo>
                                <a:pt x="83" y="25"/>
                                <a:pt x="81" y="25"/>
                                <a:pt x="80" y="25"/>
                              </a:cubicBezTo>
                              <a:cubicBezTo>
                                <a:pt x="78" y="25"/>
                                <a:pt x="78" y="25"/>
                                <a:pt x="78" y="25"/>
                              </a:cubicBezTo>
                              <a:cubicBezTo>
                                <a:pt x="77" y="25"/>
                                <a:pt x="77" y="26"/>
                                <a:pt x="76" y="26"/>
                              </a:cubicBezTo>
                              <a:cubicBezTo>
                                <a:pt x="76" y="27"/>
                                <a:pt x="76" y="28"/>
                                <a:pt x="76" y="29"/>
                              </a:cubicBezTo>
                              <a:lnTo>
                                <a:pt x="86" y="56"/>
                              </a:lnTo>
                              <a:close/>
                              <a:moveTo>
                                <a:pt x="125" y="46"/>
                              </a:moveTo>
                              <a:cubicBezTo>
                                <a:pt x="124" y="46"/>
                                <a:pt x="123" y="46"/>
                                <a:pt x="122" y="45"/>
                              </a:cubicBezTo>
                              <a:cubicBezTo>
                                <a:pt x="122" y="45"/>
                                <a:pt x="121" y="44"/>
                                <a:pt x="121" y="44"/>
                              </a:cubicBezTo>
                              <a:cubicBezTo>
                                <a:pt x="121" y="43"/>
                                <a:pt x="120" y="42"/>
                                <a:pt x="120" y="41"/>
                              </a:cubicBezTo>
                              <a:cubicBezTo>
                                <a:pt x="119" y="41"/>
                                <a:pt x="118" y="41"/>
                                <a:pt x="117" y="41"/>
                              </a:cubicBezTo>
                              <a:cubicBezTo>
                                <a:pt x="116" y="42"/>
                                <a:pt x="116" y="42"/>
                                <a:pt x="116" y="42"/>
                              </a:cubicBezTo>
                              <a:cubicBezTo>
                                <a:pt x="114" y="43"/>
                                <a:pt x="114" y="44"/>
                                <a:pt x="114" y="46"/>
                              </a:cubicBezTo>
                              <a:cubicBezTo>
                                <a:pt x="115" y="48"/>
                                <a:pt x="116" y="50"/>
                                <a:pt x="118" y="51"/>
                              </a:cubicBezTo>
                              <a:cubicBezTo>
                                <a:pt x="120" y="53"/>
                                <a:pt x="122" y="54"/>
                                <a:pt x="125" y="54"/>
                              </a:cubicBezTo>
                              <a:cubicBezTo>
                                <a:pt x="125" y="54"/>
                                <a:pt x="125" y="54"/>
                                <a:pt x="126" y="54"/>
                              </a:cubicBezTo>
                              <a:cubicBezTo>
                                <a:pt x="129" y="53"/>
                                <a:pt x="131" y="52"/>
                                <a:pt x="133" y="50"/>
                              </a:cubicBezTo>
                              <a:cubicBezTo>
                                <a:pt x="135" y="47"/>
                                <a:pt x="136" y="44"/>
                                <a:pt x="136" y="41"/>
                              </a:cubicBezTo>
                              <a:cubicBezTo>
                                <a:pt x="135" y="38"/>
                                <a:pt x="134" y="36"/>
                                <a:pt x="132" y="34"/>
                              </a:cubicBezTo>
                              <a:cubicBezTo>
                                <a:pt x="130" y="32"/>
                                <a:pt x="127" y="31"/>
                                <a:pt x="125" y="31"/>
                              </a:cubicBezTo>
                              <a:cubicBezTo>
                                <a:pt x="123" y="30"/>
                                <a:pt x="123" y="30"/>
                                <a:pt x="122" y="30"/>
                              </a:cubicBezTo>
                              <a:cubicBezTo>
                                <a:pt x="122" y="29"/>
                                <a:pt x="122" y="29"/>
                                <a:pt x="122" y="29"/>
                              </a:cubicBezTo>
                              <a:cubicBezTo>
                                <a:pt x="122" y="28"/>
                                <a:pt x="122" y="28"/>
                                <a:pt x="122" y="28"/>
                              </a:cubicBezTo>
                              <a:cubicBezTo>
                                <a:pt x="122" y="28"/>
                                <a:pt x="123" y="27"/>
                                <a:pt x="123" y="27"/>
                              </a:cubicBezTo>
                              <a:cubicBezTo>
                                <a:pt x="123" y="27"/>
                                <a:pt x="124" y="27"/>
                                <a:pt x="124" y="28"/>
                              </a:cubicBezTo>
                              <a:cubicBezTo>
                                <a:pt x="124" y="28"/>
                                <a:pt x="124" y="28"/>
                                <a:pt x="124" y="28"/>
                              </a:cubicBezTo>
                              <a:cubicBezTo>
                                <a:pt x="125" y="29"/>
                                <a:pt x="125" y="29"/>
                                <a:pt x="126" y="30"/>
                              </a:cubicBezTo>
                              <a:cubicBezTo>
                                <a:pt x="127" y="30"/>
                                <a:pt x="128" y="30"/>
                                <a:pt x="128" y="29"/>
                              </a:cubicBezTo>
                              <a:cubicBezTo>
                                <a:pt x="130" y="29"/>
                                <a:pt x="130" y="29"/>
                                <a:pt x="130" y="29"/>
                              </a:cubicBezTo>
                              <a:cubicBezTo>
                                <a:pt x="131" y="28"/>
                                <a:pt x="132" y="26"/>
                                <a:pt x="131" y="25"/>
                              </a:cubicBezTo>
                              <a:cubicBezTo>
                                <a:pt x="130" y="24"/>
                                <a:pt x="130" y="23"/>
                                <a:pt x="129" y="22"/>
                              </a:cubicBezTo>
                              <a:cubicBezTo>
                                <a:pt x="127" y="20"/>
                                <a:pt x="125" y="20"/>
                                <a:pt x="122" y="20"/>
                              </a:cubicBezTo>
                              <a:cubicBezTo>
                                <a:pt x="120" y="20"/>
                                <a:pt x="118" y="21"/>
                                <a:pt x="116" y="23"/>
                              </a:cubicBezTo>
                              <a:cubicBezTo>
                                <a:pt x="115" y="25"/>
                                <a:pt x="114" y="27"/>
                                <a:pt x="114" y="30"/>
                              </a:cubicBezTo>
                              <a:cubicBezTo>
                                <a:pt x="115" y="32"/>
                                <a:pt x="116" y="34"/>
                                <a:pt x="118" y="35"/>
                              </a:cubicBezTo>
                              <a:cubicBezTo>
                                <a:pt x="119" y="37"/>
                                <a:pt x="121" y="38"/>
                                <a:pt x="124" y="38"/>
                              </a:cubicBezTo>
                              <a:cubicBezTo>
                                <a:pt x="125" y="39"/>
                                <a:pt x="126" y="39"/>
                                <a:pt x="127" y="40"/>
                              </a:cubicBezTo>
                              <a:cubicBezTo>
                                <a:pt x="128" y="40"/>
                                <a:pt x="128" y="41"/>
                                <a:pt x="128" y="42"/>
                              </a:cubicBezTo>
                              <a:cubicBezTo>
                                <a:pt x="128" y="43"/>
                                <a:pt x="128" y="44"/>
                                <a:pt x="127" y="45"/>
                              </a:cubicBezTo>
                              <a:cubicBezTo>
                                <a:pt x="127" y="46"/>
                                <a:pt x="126" y="46"/>
                                <a:pt x="125" y="46"/>
                              </a:cubicBezTo>
                              <a:close/>
                              <a:moveTo>
                                <a:pt x="60" y="60"/>
                              </a:moveTo>
                              <a:cubicBezTo>
                                <a:pt x="61" y="60"/>
                                <a:pt x="61" y="60"/>
                                <a:pt x="62" y="60"/>
                              </a:cubicBezTo>
                              <a:cubicBezTo>
                                <a:pt x="62" y="60"/>
                                <a:pt x="62" y="60"/>
                                <a:pt x="62" y="60"/>
                              </a:cubicBezTo>
                              <a:cubicBezTo>
                                <a:pt x="76" y="59"/>
                                <a:pt x="76" y="59"/>
                                <a:pt x="76" y="59"/>
                              </a:cubicBezTo>
                              <a:cubicBezTo>
                                <a:pt x="77" y="59"/>
                                <a:pt x="77" y="58"/>
                                <a:pt x="78" y="58"/>
                              </a:cubicBezTo>
                              <a:cubicBezTo>
                                <a:pt x="78" y="57"/>
                                <a:pt x="79" y="56"/>
                                <a:pt x="79" y="56"/>
                              </a:cubicBezTo>
                              <a:cubicBezTo>
                                <a:pt x="78" y="54"/>
                                <a:pt x="78" y="54"/>
                                <a:pt x="78" y="54"/>
                              </a:cubicBezTo>
                              <a:cubicBezTo>
                                <a:pt x="78" y="52"/>
                                <a:pt x="77" y="51"/>
                                <a:pt x="75" y="51"/>
                              </a:cubicBezTo>
                              <a:cubicBezTo>
                                <a:pt x="66" y="52"/>
                                <a:pt x="66" y="52"/>
                                <a:pt x="66" y="52"/>
                              </a:cubicBezTo>
                              <a:cubicBezTo>
                                <a:pt x="65" y="47"/>
                                <a:pt x="65" y="47"/>
                                <a:pt x="65" y="47"/>
                              </a:cubicBezTo>
                              <a:cubicBezTo>
                                <a:pt x="75" y="46"/>
                                <a:pt x="75" y="46"/>
                                <a:pt x="75" y="46"/>
                              </a:cubicBezTo>
                              <a:cubicBezTo>
                                <a:pt x="76" y="46"/>
                                <a:pt x="77" y="44"/>
                                <a:pt x="77" y="43"/>
                              </a:cubicBezTo>
                              <a:cubicBezTo>
                                <a:pt x="77" y="41"/>
                                <a:pt x="77" y="41"/>
                                <a:pt x="77" y="41"/>
                              </a:cubicBezTo>
                              <a:cubicBezTo>
                                <a:pt x="77" y="40"/>
                                <a:pt x="77" y="40"/>
                                <a:pt x="76" y="39"/>
                              </a:cubicBezTo>
                              <a:cubicBezTo>
                                <a:pt x="75" y="39"/>
                                <a:pt x="75" y="38"/>
                                <a:pt x="74" y="39"/>
                              </a:cubicBezTo>
                              <a:cubicBezTo>
                                <a:pt x="65" y="40"/>
                                <a:pt x="65" y="40"/>
                                <a:pt x="65" y="40"/>
                              </a:cubicBezTo>
                              <a:cubicBezTo>
                                <a:pt x="64" y="34"/>
                                <a:pt x="64" y="34"/>
                                <a:pt x="64" y="34"/>
                              </a:cubicBezTo>
                              <a:cubicBezTo>
                                <a:pt x="73" y="33"/>
                                <a:pt x="73" y="33"/>
                                <a:pt x="73" y="33"/>
                              </a:cubicBezTo>
                              <a:cubicBezTo>
                                <a:pt x="74" y="33"/>
                                <a:pt x="75" y="33"/>
                                <a:pt x="75" y="32"/>
                              </a:cubicBezTo>
                              <a:cubicBezTo>
                                <a:pt x="76" y="31"/>
                                <a:pt x="76" y="31"/>
                                <a:pt x="76" y="30"/>
                              </a:cubicBezTo>
                              <a:cubicBezTo>
                                <a:pt x="76" y="28"/>
                                <a:pt x="76" y="28"/>
                                <a:pt x="76" y="28"/>
                              </a:cubicBezTo>
                              <a:cubicBezTo>
                                <a:pt x="75" y="27"/>
                                <a:pt x="74" y="26"/>
                                <a:pt x="72" y="26"/>
                              </a:cubicBezTo>
                              <a:cubicBezTo>
                                <a:pt x="59" y="27"/>
                                <a:pt x="59" y="27"/>
                                <a:pt x="59" y="27"/>
                              </a:cubicBezTo>
                              <a:cubicBezTo>
                                <a:pt x="57" y="27"/>
                                <a:pt x="56" y="29"/>
                                <a:pt x="56" y="31"/>
                              </a:cubicBezTo>
                              <a:cubicBezTo>
                                <a:pt x="59" y="58"/>
                                <a:pt x="59" y="58"/>
                                <a:pt x="59" y="58"/>
                              </a:cubicBezTo>
                              <a:cubicBezTo>
                                <a:pt x="59" y="59"/>
                                <a:pt x="60" y="59"/>
                                <a:pt x="60" y="60"/>
                              </a:cubicBezTo>
                              <a:close/>
                              <a:moveTo>
                                <a:pt x="36" y="104"/>
                              </a:moveTo>
                              <a:cubicBezTo>
                                <a:pt x="64" y="101"/>
                                <a:pt x="64" y="101"/>
                                <a:pt x="64" y="101"/>
                              </a:cubicBezTo>
                              <a:cubicBezTo>
                                <a:pt x="66" y="101"/>
                                <a:pt x="67" y="99"/>
                                <a:pt x="67" y="98"/>
                              </a:cubicBezTo>
                              <a:cubicBezTo>
                                <a:pt x="64" y="70"/>
                                <a:pt x="64" y="70"/>
                                <a:pt x="64" y="70"/>
                              </a:cubicBezTo>
                              <a:cubicBezTo>
                                <a:pt x="64" y="68"/>
                                <a:pt x="62" y="67"/>
                                <a:pt x="60" y="67"/>
                              </a:cubicBezTo>
                              <a:cubicBezTo>
                                <a:pt x="32" y="70"/>
                                <a:pt x="32" y="70"/>
                                <a:pt x="32" y="70"/>
                              </a:cubicBezTo>
                              <a:cubicBezTo>
                                <a:pt x="31" y="70"/>
                                <a:pt x="29" y="72"/>
                                <a:pt x="30" y="73"/>
                              </a:cubicBezTo>
                              <a:cubicBezTo>
                                <a:pt x="33" y="101"/>
                                <a:pt x="33" y="101"/>
                                <a:pt x="33" y="101"/>
                              </a:cubicBezTo>
                              <a:cubicBezTo>
                                <a:pt x="33" y="102"/>
                                <a:pt x="33" y="103"/>
                                <a:pt x="34" y="103"/>
                              </a:cubicBezTo>
                              <a:cubicBezTo>
                                <a:pt x="34" y="104"/>
                                <a:pt x="35" y="104"/>
                                <a:pt x="36" y="104"/>
                              </a:cubicBezTo>
                              <a:cubicBezTo>
                                <a:pt x="36" y="104"/>
                                <a:pt x="36" y="104"/>
                                <a:pt x="36" y="104"/>
                              </a:cubicBezTo>
                              <a:close/>
                              <a:moveTo>
                                <a:pt x="58" y="73"/>
                              </a:moveTo>
                              <a:cubicBezTo>
                                <a:pt x="60" y="95"/>
                                <a:pt x="60" y="95"/>
                                <a:pt x="60" y="95"/>
                              </a:cubicBezTo>
                              <a:cubicBezTo>
                                <a:pt x="38" y="98"/>
                                <a:pt x="38" y="98"/>
                                <a:pt x="38" y="98"/>
                              </a:cubicBezTo>
                              <a:cubicBezTo>
                                <a:pt x="36" y="76"/>
                                <a:pt x="36" y="76"/>
                                <a:pt x="36" y="76"/>
                              </a:cubicBezTo>
                              <a:lnTo>
                                <a:pt x="58" y="73"/>
                              </a:lnTo>
                              <a:close/>
                              <a:moveTo>
                                <a:pt x="141" y="98"/>
                              </a:moveTo>
                              <a:cubicBezTo>
                                <a:pt x="37" y="109"/>
                                <a:pt x="37" y="109"/>
                                <a:pt x="37" y="109"/>
                              </a:cubicBezTo>
                              <a:cubicBezTo>
                                <a:pt x="35" y="110"/>
                                <a:pt x="34" y="111"/>
                                <a:pt x="34" y="113"/>
                              </a:cubicBezTo>
                              <a:cubicBezTo>
                                <a:pt x="35" y="114"/>
                                <a:pt x="36" y="115"/>
                                <a:pt x="37" y="115"/>
                              </a:cubicBezTo>
                              <a:cubicBezTo>
                                <a:pt x="37" y="115"/>
                                <a:pt x="38" y="115"/>
                                <a:pt x="38" y="115"/>
                              </a:cubicBezTo>
                              <a:cubicBezTo>
                                <a:pt x="141" y="104"/>
                                <a:pt x="141" y="104"/>
                                <a:pt x="141" y="104"/>
                              </a:cubicBezTo>
                              <a:cubicBezTo>
                                <a:pt x="143" y="104"/>
                                <a:pt x="144" y="103"/>
                                <a:pt x="144" y="101"/>
                              </a:cubicBezTo>
                              <a:cubicBezTo>
                                <a:pt x="144" y="99"/>
                                <a:pt x="142" y="98"/>
                                <a:pt x="141" y="98"/>
                              </a:cubicBezTo>
                              <a:close/>
                              <a:moveTo>
                                <a:pt x="32" y="64"/>
                              </a:moveTo>
                              <a:cubicBezTo>
                                <a:pt x="32" y="64"/>
                                <a:pt x="32" y="64"/>
                                <a:pt x="33" y="64"/>
                              </a:cubicBezTo>
                              <a:cubicBezTo>
                                <a:pt x="34" y="64"/>
                                <a:pt x="34" y="64"/>
                                <a:pt x="34" y="64"/>
                              </a:cubicBezTo>
                              <a:cubicBezTo>
                                <a:pt x="36" y="63"/>
                                <a:pt x="37" y="62"/>
                                <a:pt x="37" y="60"/>
                              </a:cubicBezTo>
                              <a:cubicBezTo>
                                <a:pt x="35" y="45"/>
                                <a:pt x="35" y="45"/>
                                <a:pt x="35" y="45"/>
                              </a:cubicBezTo>
                              <a:cubicBezTo>
                                <a:pt x="49" y="61"/>
                                <a:pt x="49" y="61"/>
                                <a:pt x="49" y="61"/>
                              </a:cubicBezTo>
                              <a:cubicBezTo>
                                <a:pt x="50" y="61"/>
                                <a:pt x="51" y="62"/>
                                <a:pt x="52" y="62"/>
                              </a:cubicBezTo>
                              <a:cubicBezTo>
                                <a:pt x="54" y="61"/>
                                <a:pt x="54" y="61"/>
                                <a:pt x="54" y="61"/>
                              </a:cubicBezTo>
                              <a:cubicBezTo>
                                <a:pt x="55" y="61"/>
                                <a:pt x="56" y="61"/>
                                <a:pt x="56" y="60"/>
                              </a:cubicBezTo>
                              <a:cubicBezTo>
                                <a:pt x="57" y="60"/>
                                <a:pt x="57" y="59"/>
                                <a:pt x="57" y="58"/>
                              </a:cubicBezTo>
                              <a:cubicBezTo>
                                <a:pt x="54" y="31"/>
                                <a:pt x="54" y="31"/>
                                <a:pt x="54" y="31"/>
                              </a:cubicBezTo>
                              <a:cubicBezTo>
                                <a:pt x="54" y="30"/>
                                <a:pt x="53" y="29"/>
                                <a:pt x="53" y="29"/>
                              </a:cubicBezTo>
                              <a:cubicBezTo>
                                <a:pt x="52" y="28"/>
                                <a:pt x="51" y="28"/>
                                <a:pt x="50" y="28"/>
                              </a:cubicBezTo>
                              <a:cubicBezTo>
                                <a:pt x="49" y="28"/>
                                <a:pt x="49" y="28"/>
                                <a:pt x="49" y="28"/>
                              </a:cubicBezTo>
                              <a:cubicBezTo>
                                <a:pt x="47" y="28"/>
                                <a:pt x="46" y="30"/>
                                <a:pt x="46" y="32"/>
                              </a:cubicBezTo>
                              <a:cubicBezTo>
                                <a:pt x="48" y="48"/>
                                <a:pt x="48" y="48"/>
                                <a:pt x="48" y="48"/>
                              </a:cubicBezTo>
                              <a:cubicBezTo>
                                <a:pt x="33" y="31"/>
                                <a:pt x="33" y="31"/>
                                <a:pt x="33" y="31"/>
                              </a:cubicBezTo>
                              <a:cubicBezTo>
                                <a:pt x="33" y="31"/>
                                <a:pt x="32" y="30"/>
                                <a:pt x="31" y="30"/>
                              </a:cubicBezTo>
                              <a:cubicBezTo>
                                <a:pt x="29" y="30"/>
                                <a:pt x="29" y="30"/>
                                <a:pt x="29" y="30"/>
                              </a:cubicBezTo>
                              <a:cubicBezTo>
                                <a:pt x="27" y="31"/>
                                <a:pt x="26" y="32"/>
                                <a:pt x="26" y="34"/>
                              </a:cubicBezTo>
                              <a:cubicBezTo>
                                <a:pt x="29" y="61"/>
                                <a:pt x="29" y="61"/>
                                <a:pt x="29" y="61"/>
                              </a:cubicBezTo>
                              <a:cubicBezTo>
                                <a:pt x="29" y="62"/>
                                <a:pt x="30" y="63"/>
                                <a:pt x="30" y="63"/>
                              </a:cubicBezTo>
                              <a:cubicBezTo>
                                <a:pt x="31" y="63"/>
                                <a:pt x="32" y="64"/>
                                <a:pt x="32" y="6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0" o:spid="_x0000_s1026" o:spt="100" style="position:absolute;left:0pt;margin-left:37.25pt;margin-top:41.5pt;height:16.95pt;width:20.7pt;z-index:251719680;mso-width-relative:page;mso-height-relative:page;" fillcolor="#626262" filled="t" stroked="f" coordsize="187,153" o:gfxdata="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" path="m186,124c175,16,175,16,175,16c174,13,173,10,170,8c168,6,165,6,162,6c160,6,160,6,160,6c159,6,157,8,158,9c157,6,157,6,157,6c157,3,154,0,150,0c150,0,150,0,149,0c6,15,6,15,6,15c2,16,0,19,0,23c12,131,12,131,12,131c12,135,15,138,19,138c19,138,19,138,19,138c21,137,21,137,21,137c20,138,20,139,20,140c20,142,20,142,20,142c21,148,26,153,32,153c32,153,32,152,33,152c176,137,176,137,176,137c179,137,182,135,184,133c186,130,187,127,186,124xm19,132c19,135,19,135,19,135c19,132,19,132,19,132c18,132,18,131,18,131c6,22,6,22,6,22c6,22,6,21,7,21c150,6,150,6,150,6c151,6,151,6,151,7c163,115,163,115,163,115c163,115,163,116,163,116c162,116,162,116,162,116l19,132xm179,129c178,130,177,131,175,131c32,146,32,146,32,146c29,147,26,145,26,142c26,140,26,140,26,140c26,138,25,137,24,137c163,122,163,122,163,122c165,122,166,121,167,120c168,118,169,116,169,114c158,9,158,9,158,9c158,11,159,12,161,12c163,12,163,12,163,12c164,12,165,12,167,13c168,14,168,15,169,17c180,125,180,125,180,125c180,126,180,128,179,129xm68,70c68,72,69,73,71,73c71,73,71,73,71,73c137,66,137,66,137,66c138,66,140,64,139,63c139,61,138,60,136,60c70,67,70,67,70,67c69,67,67,69,68,70xm73,86c71,86,70,88,70,89c70,91,72,92,73,92c73,92,73,92,73,92c139,85,139,85,139,85c141,85,142,83,142,82c142,80,140,79,139,79l73,86xm86,56c87,57,88,57,89,57c89,57,89,57,89,57c91,57,91,57,91,57c92,57,93,56,93,55c96,45,96,45,96,45c101,54,101,54,101,54c102,55,103,56,104,56c106,56,106,56,106,56c107,55,108,54,108,53c113,25,113,25,113,25c113,24,112,23,112,23c111,22,110,22,109,22c108,22,108,22,108,22c106,22,105,23,105,24c103,41,103,41,103,41c98,32,98,32,98,32c97,31,96,30,95,30c94,31,94,31,94,31c93,31,92,32,92,33c89,42,89,42,89,42c83,27,83,27,83,27c83,25,81,25,80,25c78,25,78,25,78,25c77,25,77,26,76,26c76,27,76,28,76,29l86,56xm125,46c124,46,123,46,122,45c122,45,121,44,121,44c121,43,120,42,120,41c119,41,118,41,117,41c116,42,116,42,116,42c114,43,114,44,114,46c115,48,116,50,118,51c120,53,122,54,125,54c125,54,125,54,126,54c129,53,131,52,133,50c135,47,136,44,136,41c135,38,134,36,132,34c130,32,127,31,125,31c123,30,123,30,122,30c122,29,122,29,122,29c122,28,122,28,122,28c122,28,123,27,123,27c123,27,124,27,124,28c124,28,124,28,124,28c125,29,125,29,126,30c127,30,128,30,128,29c130,29,130,29,130,29c131,28,132,26,131,25c130,24,130,23,129,22c127,20,125,20,122,20c120,20,118,21,116,23c115,25,114,27,114,30c115,32,116,34,118,35c119,37,121,38,124,38c125,39,126,39,127,40c128,40,128,41,128,42c128,43,128,44,127,45c127,46,126,46,125,46xm60,60c61,60,61,60,62,60c62,60,62,60,62,60c76,59,76,59,76,59c77,59,77,58,78,58c78,57,79,56,79,56c78,54,78,54,78,54c78,52,77,51,75,51c66,52,66,52,66,52c65,47,65,47,65,47c75,46,75,46,75,46c76,46,77,44,77,43c77,41,77,41,77,41c77,40,77,40,76,39c75,39,75,38,74,39c65,40,65,40,65,40c64,34,64,34,64,34c73,33,73,33,73,33c74,33,75,33,75,32c76,31,76,31,76,30c76,28,76,28,76,28c75,27,74,26,72,26c59,27,59,27,59,27c57,27,56,29,56,31c59,58,59,58,59,58c59,59,60,59,60,60xm36,104c64,101,64,101,64,101c66,101,67,99,67,98c64,70,64,70,64,70c64,68,62,67,60,67c32,70,32,70,32,70c31,70,29,72,30,73c33,101,33,101,33,101c33,102,33,103,34,103c34,104,35,104,36,104c36,104,36,104,36,104xm58,73c60,95,60,95,60,95c38,98,38,98,38,98c36,76,36,76,36,76l58,73xm141,98c37,109,37,109,37,109c35,110,34,111,34,113c35,114,36,115,37,115c37,115,38,115,38,115c141,104,141,104,141,104c143,104,144,103,144,101c144,99,142,98,141,98xm32,64c32,64,32,64,33,64c34,64,34,64,34,64c36,63,37,62,37,60c35,45,35,45,35,45c49,61,49,61,49,61c50,61,51,62,52,62c54,61,54,61,54,61c55,61,56,61,56,60c57,60,57,59,57,58c54,31,54,31,54,31c54,30,53,29,53,29c52,28,51,28,50,28c49,28,49,28,49,28c47,28,46,30,46,32c48,48,48,48,48,48c33,31,33,31,33,31c33,31,32,30,31,30c29,30,29,30,29,30c27,31,26,32,26,34c29,61,29,61,29,61c29,62,30,63,30,63c31,63,32,64,32,64xe">
                <v:path o:connectlocs="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87630</wp:posOffset>
                </wp:positionH>
                <wp:positionV relativeFrom="paragraph">
                  <wp:posOffset>487680</wp:posOffset>
                </wp:positionV>
                <wp:extent cx="142240" cy="255905"/>
                <wp:effectExtent l="0" t="0" r="10795" b="10795"/>
                <wp:wrapNone/>
                <wp:docPr id="5217" name="Freeform 151"/>
                <wp:cNvGraphicFramePr/>
                <a:graphic xmlns:a="http://schemas.openxmlformats.org/drawingml/2006/main">
                  <a:graphicData uri="http://schemas.microsoft.com/office/word/2010/wordprocessingShape">
                    <wps:wsp>
                      <wps:cNvSpPr>
                        <a:spLocks noEditPoints="1"/>
                      </wps:cNvSpPr>
                      <wps:spPr bwMode="auto">
                        <a:xfrm>
                          <a:off x="0" y="0"/>
                          <a:ext cx="142258" cy="255939"/>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0" h="182">
                              <a:moveTo>
                                <a:pt x="65" y="61"/>
                              </a:moveTo>
                              <a:cubicBezTo>
                                <a:pt x="61" y="57"/>
                                <a:pt x="56" y="55"/>
                                <a:pt x="52" y="55"/>
                              </a:cubicBezTo>
                              <a:cubicBezTo>
                                <a:pt x="39" y="55"/>
                                <a:pt x="27" y="70"/>
                                <a:pt x="15" y="86"/>
                              </a:cubicBezTo>
                              <a:cubicBezTo>
                                <a:pt x="14" y="87"/>
                                <a:pt x="14" y="89"/>
                                <a:pt x="15" y="90"/>
                              </a:cubicBezTo>
                              <a:cubicBezTo>
                                <a:pt x="16" y="91"/>
                                <a:pt x="18" y="91"/>
                                <a:pt x="19" y="90"/>
                              </a:cubicBezTo>
                              <a:cubicBezTo>
                                <a:pt x="25" y="85"/>
                                <a:pt x="33" y="80"/>
                                <a:pt x="37" y="79"/>
                              </a:cubicBezTo>
                              <a:cubicBezTo>
                                <a:pt x="35" y="86"/>
                                <a:pt x="26" y="104"/>
                                <a:pt x="18" y="120"/>
                              </a:cubicBezTo>
                              <a:cubicBezTo>
                                <a:pt x="8" y="140"/>
                                <a:pt x="2" y="151"/>
                                <a:pt x="1" y="155"/>
                              </a:cubicBezTo>
                              <a:cubicBezTo>
                                <a:pt x="0" y="160"/>
                                <a:pt x="0" y="169"/>
                                <a:pt x="5" y="175"/>
                              </a:cubicBezTo>
                              <a:cubicBezTo>
                                <a:pt x="9" y="180"/>
                                <a:pt x="14" y="182"/>
                                <a:pt x="20" y="182"/>
                              </a:cubicBezTo>
                              <a:cubicBezTo>
                                <a:pt x="31" y="182"/>
                                <a:pt x="43" y="176"/>
                                <a:pt x="59" y="164"/>
                              </a:cubicBezTo>
                              <a:cubicBezTo>
                                <a:pt x="60" y="163"/>
                                <a:pt x="60" y="161"/>
                                <a:pt x="59" y="160"/>
                              </a:cubicBezTo>
                              <a:cubicBezTo>
                                <a:pt x="59" y="159"/>
                                <a:pt x="57" y="158"/>
                                <a:pt x="56" y="158"/>
                              </a:cubicBezTo>
                              <a:cubicBezTo>
                                <a:pt x="56" y="158"/>
                                <a:pt x="48" y="160"/>
                                <a:pt x="39" y="160"/>
                              </a:cubicBezTo>
                              <a:cubicBezTo>
                                <a:pt x="39" y="160"/>
                                <a:pt x="38" y="160"/>
                                <a:pt x="38" y="160"/>
                              </a:cubicBezTo>
                              <a:cubicBezTo>
                                <a:pt x="38" y="159"/>
                                <a:pt x="36" y="154"/>
                                <a:pt x="51" y="129"/>
                              </a:cubicBezTo>
                              <a:cubicBezTo>
                                <a:pt x="65" y="104"/>
                                <a:pt x="80" y="73"/>
                                <a:pt x="65" y="61"/>
                              </a:cubicBezTo>
                              <a:close/>
                              <a:moveTo>
                                <a:pt x="33" y="163"/>
                              </a:moveTo>
                              <a:cubicBezTo>
                                <a:pt x="34" y="164"/>
                                <a:pt x="35" y="166"/>
                                <a:pt x="39" y="166"/>
                              </a:cubicBezTo>
                              <a:cubicBezTo>
                                <a:pt x="42" y="166"/>
                                <a:pt x="44" y="166"/>
                                <a:pt x="46" y="166"/>
                              </a:cubicBezTo>
                              <a:cubicBezTo>
                                <a:pt x="33" y="174"/>
                                <a:pt x="25" y="176"/>
                                <a:pt x="20" y="176"/>
                              </a:cubicBezTo>
                              <a:cubicBezTo>
                                <a:pt x="16" y="176"/>
                                <a:pt x="12" y="175"/>
                                <a:pt x="10" y="171"/>
                              </a:cubicBezTo>
                              <a:cubicBezTo>
                                <a:pt x="6" y="167"/>
                                <a:pt x="6" y="160"/>
                                <a:pt x="7" y="157"/>
                              </a:cubicBezTo>
                              <a:cubicBezTo>
                                <a:pt x="8" y="153"/>
                                <a:pt x="15" y="138"/>
                                <a:pt x="23" y="123"/>
                              </a:cubicBezTo>
                              <a:cubicBezTo>
                                <a:pt x="32" y="105"/>
                                <a:pt x="41" y="87"/>
                                <a:pt x="43" y="81"/>
                              </a:cubicBezTo>
                              <a:cubicBezTo>
                                <a:pt x="44" y="80"/>
                                <a:pt x="44" y="77"/>
                                <a:pt x="43" y="75"/>
                              </a:cubicBezTo>
                              <a:cubicBezTo>
                                <a:pt x="42" y="74"/>
                                <a:pt x="41" y="73"/>
                                <a:pt x="39" y="73"/>
                              </a:cubicBezTo>
                              <a:cubicBezTo>
                                <a:pt x="37" y="73"/>
                                <a:pt x="34" y="74"/>
                                <a:pt x="31" y="76"/>
                              </a:cubicBezTo>
                              <a:cubicBezTo>
                                <a:pt x="38" y="67"/>
                                <a:pt x="45" y="61"/>
                                <a:pt x="52" y="61"/>
                              </a:cubicBezTo>
                              <a:cubicBezTo>
                                <a:pt x="55" y="61"/>
                                <a:pt x="58" y="63"/>
                                <a:pt x="61" y="65"/>
                              </a:cubicBezTo>
                              <a:cubicBezTo>
                                <a:pt x="74" y="76"/>
                                <a:pt x="53" y="113"/>
                                <a:pt x="46" y="126"/>
                              </a:cubicBezTo>
                              <a:cubicBezTo>
                                <a:pt x="30" y="152"/>
                                <a:pt x="31" y="159"/>
                                <a:pt x="33" y="163"/>
                              </a:cubicBezTo>
                              <a:close/>
                              <a:moveTo>
                                <a:pt x="76" y="0"/>
                              </a:moveTo>
                              <a:cubicBezTo>
                                <a:pt x="62" y="0"/>
                                <a:pt x="50" y="12"/>
                                <a:pt x="50" y="26"/>
                              </a:cubicBezTo>
                              <a:cubicBezTo>
                                <a:pt x="50" y="40"/>
                                <a:pt x="62" y="51"/>
                                <a:pt x="76" y="51"/>
                              </a:cubicBezTo>
                              <a:cubicBezTo>
                                <a:pt x="90" y="51"/>
                                <a:pt x="101" y="40"/>
                                <a:pt x="101" y="26"/>
                              </a:cubicBezTo>
                              <a:cubicBezTo>
                                <a:pt x="101" y="12"/>
                                <a:pt x="90" y="0"/>
                                <a:pt x="76" y="0"/>
                              </a:cubicBezTo>
                              <a:close/>
                              <a:moveTo>
                                <a:pt x="76" y="45"/>
                              </a:moveTo>
                              <a:cubicBezTo>
                                <a:pt x="65" y="45"/>
                                <a:pt x="56" y="37"/>
                                <a:pt x="56" y="26"/>
                              </a:cubicBezTo>
                              <a:cubicBezTo>
                                <a:pt x="56" y="15"/>
                                <a:pt x="65" y="6"/>
                                <a:pt x="76" y="6"/>
                              </a:cubicBezTo>
                              <a:cubicBezTo>
                                <a:pt x="87" y="6"/>
                                <a:pt x="95" y="15"/>
                                <a:pt x="95" y="26"/>
                              </a:cubicBezTo>
                              <a:cubicBezTo>
                                <a:pt x="95" y="37"/>
                                <a:pt x="87" y="45"/>
                                <a:pt x="76" y="4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1" o:spid="_x0000_s1026" o:spt="100" style="position:absolute;left:0pt;margin-left:6.9pt;margin-top:38.4pt;height:20.15pt;width:11.2pt;z-index:251718656;mso-width-relative:page;mso-height-relative:page;" fillcolor="#626262" filled="t" stroked="f" coordsize="100,182" o:gfxdata="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" path="m65,61c61,57,56,55,52,55c39,55,27,70,15,86c14,87,14,89,15,90c16,91,18,91,19,90c25,85,33,80,37,79c35,86,26,104,18,120c8,140,2,151,1,155c0,160,0,169,5,175c9,180,14,182,20,182c31,182,43,176,59,164c60,163,60,161,59,160c59,159,57,158,56,158c56,158,48,160,39,160c39,160,38,160,38,160c38,159,36,154,51,129c65,104,80,73,65,61xm33,163c34,164,35,166,39,166c42,166,44,166,46,166c33,174,25,176,20,176c16,176,12,175,10,171c6,167,6,160,7,157c8,153,15,138,23,123c32,105,41,87,43,81c44,80,44,77,43,75c42,74,41,73,39,73c37,73,34,74,31,76c38,67,45,61,52,61c55,61,58,63,61,65c74,76,53,113,46,126c30,152,31,159,33,163xm76,0c62,0,50,12,50,26c50,40,62,51,76,51c90,51,101,40,101,26c101,12,90,0,76,0xm76,45c65,45,56,37,56,26c56,15,65,6,76,6c87,6,95,15,95,26c95,37,87,45,76,45xe">
                <v:path o:connectlocs="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251171"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4827270</wp:posOffset>
                </wp:positionH>
                <wp:positionV relativeFrom="paragraph">
                  <wp:posOffset>181610</wp:posOffset>
                </wp:positionV>
                <wp:extent cx="203835" cy="239395"/>
                <wp:effectExtent l="0" t="0" r="5715" b="8255"/>
                <wp:wrapNone/>
                <wp:docPr id="5219" name="Freeform 153"/>
                <wp:cNvGraphicFramePr/>
                <a:graphic xmlns:a="http://schemas.openxmlformats.org/drawingml/2006/main">
                  <a:graphicData uri="http://schemas.microsoft.com/office/word/2010/wordprocessingShape">
                    <wps:wsp>
                      <wps:cNvSpPr>
                        <a:spLocks noEditPoints="1"/>
                      </wps:cNvSpPr>
                      <wps:spPr bwMode="auto">
                        <a:xfrm>
                          <a:off x="0" y="0"/>
                          <a:ext cx="203566" cy="23927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5" h="170">
                              <a:moveTo>
                                <a:pt x="137" y="11"/>
                              </a:moveTo>
                              <a:cubicBezTo>
                                <a:pt x="119" y="11"/>
                                <a:pt x="119" y="11"/>
                                <a:pt x="119" y="11"/>
                              </a:cubicBezTo>
                              <a:cubicBezTo>
                                <a:pt x="119" y="3"/>
                                <a:pt x="119" y="3"/>
                                <a:pt x="119" y="3"/>
                              </a:cubicBezTo>
                              <a:cubicBezTo>
                                <a:pt x="119" y="1"/>
                                <a:pt x="117" y="0"/>
                                <a:pt x="116" y="0"/>
                              </a:cubicBezTo>
                              <a:cubicBezTo>
                                <a:pt x="114" y="0"/>
                                <a:pt x="113" y="1"/>
                                <a:pt x="113" y="3"/>
                              </a:cubicBezTo>
                              <a:cubicBezTo>
                                <a:pt x="113" y="11"/>
                                <a:pt x="113" y="11"/>
                                <a:pt x="113" y="11"/>
                              </a:cubicBezTo>
                              <a:cubicBezTo>
                                <a:pt x="76" y="11"/>
                                <a:pt x="76" y="11"/>
                                <a:pt x="76" y="11"/>
                              </a:cubicBezTo>
                              <a:cubicBezTo>
                                <a:pt x="76" y="3"/>
                                <a:pt x="76" y="3"/>
                                <a:pt x="76" y="3"/>
                              </a:cubicBezTo>
                              <a:cubicBezTo>
                                <a:pt x="76" y="1"/>
                                <a:pt x="74" y="0"/>
                                <a:pt x="73" y="0"/>
                              </a:cubicBezTo>
                              <a:cubicBezTo>
                                <a:pt x="71" y="0"/>
                                <a:pt x="70" y="1"/>
                                <a:pt x="70" y="3"/>
                              </a:cubicBezTo>
                              <a:cubicBezTo>
                                <a:pt x="70" y="11"/>
                                <a:pt x="70" y="11"/>
                                <a:pt x="70" y="11"/>
                              </a:cubicBezTo>
                              <a:cubicBezTo>
                                <a:pt x="33" y="11"/>
                                <a:pt x="33" y="11"/>
                                <a:pt x="33" y="11"/>
                              </a:cubicBezTo>
                              <a:cubicBezTo>
                                <a:pt x="33" y="3"/>
                                <a:pt x="33" y="3"/>
                                <a:pt x="33" y="3"/>
                              </a:cubicBezTo>
                              <a:cubicBezTo>
                                <a:pt x="33" y="1"/>
                                <a:pt x="31" y="0"/>
                                <a:pt x="30" y="0"/>
                              </a:cubicBezTo>
                              <a:cubicBezTo>
                                <a:pt x="28" y="0"/>
                                <a:pt x="27" y="1"/>
                                <a:pt x="27" y="3"/>
                              </a:cubicBezTo>
                              <a:cubicBezTo>
                                <a:pt x="27" y="11"/>
                                <a:pt x="27" y="11"/>
                                <a:pt x="27" y="11"/>
                              </a:cubicBezTo>
                              <a:cubicBezTo>
                                <a:pt x="8" y="11"/>
                                <a:pt x="8" y="11"/>
                                <a:pt x="8" y="11"/>
                              </a:cubicBezTo>
                              <a:cubicBezTo>
                                <a:pt x="3" y="11"/>
                                <a:pt x="0" y="14"/>
                                <a:pt x="0" y="19"/>
                              </a:cubicBezTo>
                              <a:cubicBezTo>
                                <a:pt x="0" y="163"/>
                                <a:pt x="0" y="163"/>
                                <a:pt x="0" y="163"/>
                              </a:cubicBezTo>
                              <a:cubicBezTo>
                                <a:pt x="0" y="167"/>
                                <a:pt x="3" y="170"/>
                                <a:pt x="8" y="170"/>
                              </a:cubicBezTo>
                              <a:cubicBezTo>
                                <a:pt x="137" y="170"/>
                                <a:pt x="137" y="170"/>
                                <a:pt x="137" y="170"/>
                              </a:cubicBezTo>
                              <a:cubicBezTo>
                                <a:pt x="142" y="170"/>
                                <a:pt x="145" y="167"/>
                                <a:pt x="145" y="163"/>
                              </a:cubicBezTo>
                              <a:cubicBezTo>
                                <a:pt x="145" y="19"/>
                                <a:pt x="145" y="19"/>
                                <a:pt x="145" y="19"/>
                              </a:cubicBezTo>
                              <a:cubicBezTo>
                                <a:pt x="145" y="14"/>
                                <a:pt x="142" y="11"/>
                                <a:pt x="137" y="11"/>
                              </a:cubicBezTo>
                              <a:close/>
                              <a:moveTo>
                                <a:pt x="116" y="32"/>
                              </a:moveTo>
                              <a:cubicBezTo>
                                <a:pt x="116" y="32"/>
                                <a:pt x="117" y="32"/>
                                <a:pt x="117" y="31"/>
                              </a:cubicBezTo>
                              <a:cubicBezTo>
                                <a:pt x="117" y="32"/>
                                <a:pt x="116" y="32"/>
                                <a:pt x="116" y="32"/>
                              </a:cubicBezTo>
                              <a:cubicBezTo>
                                <a:pt x="115" y="32"/>
                                <a:pt x="115" y="32"/>
                                <a:pt x="114" y="32"/>
                              </a:cubicBezTo>
                              <a:cubicBezTo>
                                <a:pt x="115" y="32"/>
                                <a:pt x="115" y="32"/>
                                <a:pt x="116" y="32"/>
                              </a:cubicBezTo>
                              <a:close/>
                              <a:moveTo>
                                <a:pt x="73" y="32"/>
                              </a:moveTo>
                              <a:cubicBezTo>
                                <a:pt x="73" y="32"/>
                                <a:pt x="73" y="32"/>
                                <a:pt x="74" y="32"/>
                              </a:cubicBezTo>
                              <a:cubicBezTo>
                                <a:pt x="73" y="32"/>
                                <a:pt x="73" y="32"/>
                                <a:pt x="73" y="32"/>
                              </a:cubicBezTo>
                              <a:cubicBezTo>
                                <a:pt x="72" y="32"/>
                                <a:pt x="72" y="32"/>
                                <a:pt x="71" y="32"/>
                              </a:cubicBezTo>
                              <a:cubicBezTo>
                                <a:pt x="72" y="32"/>
                                <a:pt x="72" y="32"/>
                                <a:pt x="73" y="32"/>
                              </a:cubicBezTo>
                              <a:close/>
                              <a:moveTo>
                                <a:pt x="30" y="32"/>
                              </a:moveTo>
                              <a:cubicBezTo>
                                <a:pt x="30" y="32"/>
                                <a:pt x="30" y="32"/>
                                <a:pt x="31" y="32"/>
                              </a:cubicBezTo>
                              <a:cubicBezTo>
                                <a:pt x="30" y="32"/>
                                <a:pt x="30" y="32"/>
                                <a:pt x="30" y="32"/>
                              </a:cubicBezTo>
                              <a:cubicBezTo>
                                <a:pt x="29" y="32"/>
                                <a:pt x="29" y="32"/>
                                <a:pt x="28" y="32"/>
                              </a:cubicBezTo>
                              <a:cubicBezTo>
                                <a:pt x="29" y="32"/>
                                <a:pt x="29" y="32"/>
                                <a:pt x="30" y="32"/>
                              </a:cubicBezTo>
                              <a:close/>
                              <a:moveTo>
                                <a:pt x="139" y="163"/>
                              </a:moveTo>
                              <a:cubicBezTo>
                                <a:pt x="139" y="164"/>
                                <a:pt x="138" y="164"/>
                                <a:pt x="137" y="164"/>
                              </a:cubicBezTo>
                              <a:cubicBezTo>
                                <a:pt x="8" y="164"/>
                                <a:pt x="8" y="164"/>
                                <a:pt x="8" y="164"/>
                              </a:cubicBezTo>
                              <a:cubicBezTo>
                                <a:pt x="7" y="164"/>
                                <a:pt x="6" y="164"/>
                                <a:pt x="6" y="163"/>
                              </a:cubicBezTo>
                              <a:cubicBezTo>
                                <a:pt x="6" y="19"/>
                                <a:pt x="6" y="19"/>
                                <a:pt x="6" y="19"/>
                              </a:cubicBezTo>
                              <a:cubicBezTo>
                                <a:pt x="6" y="18"/>
                                <a:pt x="7" y="17"/>
                                <a:pt x="8" y="17"/>
                              </a:cubicBezTo>
                              <a:cubicBezTo>
                                <a:pt x="27" y="17"/>
                                <a:pt x="27" y="17"/>
                                <a:pt x="27" y="17"/>
                              </a:cubicBezTo>
                              <a:cubicBezTo>
                                <a:pt x="27" y="22"/>
                                <a:pt x="27" y="22"/>
                                <a:pt x="27" y="22"/>
                              </a:cubicBezTo>
                              <a:cubicBezTo>
                                <a:pt x="23" y="23"/>
                                <a:pt x="21" y="26"/>
                                <a:pt x="21" y="30"/>
                              </a:cubicBezTo>
                              <a:cubicBezTo>
                                <a:pt x="21" y="34"/>
                                <a:pt x="25" y="38"/>
                                <a:pt x="30" y="38"/>
                              </a:cubicBezTo>
                              <a:cubicBezTo>
                                <a:pt x="34" y="38"/>
                                <a:pt x="38" y="34"/>
                                <a:pt x="38" y="30"/>
                              </a:cubicBezTo>
                              <a:cubicBezTo>
                                <a:pt x="38" y="26"/>
                                <a:pt x="36" y="23"/>
                                <a:pt x="33" y="22"/>
                              </a:cubicBezTo>
                              <a:cubicBezTo>
                                <a:pt x="33" y="17"/>
                                <a:pt x="33" y="17"/>
                                <a:pt x="33" y="17"/>
                              </a:cubicBezTo>
                              <a:cubicBezTo>
                                <a:pt x="70" y="17"/>
                                <a:pt x="70" y="17"/>
                                <a:pt x="70" y="17"/>
                              </a:cubicBezTo>
                              <a:cubicBezTo>
                                <a:pt x="70" y="22"/>
                                <a:pt x="70" y="22"/>
                                <a:pt x="70" y="22"/>
                              </a:cubicBezTo>
                              <a:cubicBezTo>
                                <a:pt x="66" y="23"/>
                                <a:pt x="64" y="26"/>
                                <a:pt x="64" y="30"/>
                              </a:cubicBezTo>
                              <a:cubicBezTo>
                                <a:pt x="64" y="34"/>
                                <a:pt x="68" y="38"/>
                                <a:pt x="73" y="38"/>
                              </a:cubicBezTo>
                              <a:cubicBezTo>
                                <a:pt x="77" y="38"/>
                                <a:pt x="81" y="34"/>
                                <a:pt x="81" y="30"/>
                              </a:cubicBezTo>
                              <a:cubicBezTo>
                                <a:pt x="81" y="26"/>
                                <a:pt x="79" y="23"/>
                                <a:pt x="76" y="22"/>
                              </a:cubicBezTo>
                              <a:cubicBezTo>
                                <a:pt x="76" y="17"/>
                                <a:pt x="76" y="17"/>
                                <a:pt x="76" y="17"/>
                              </a:cubicBezTo>
                              <a:cubicBezTo>
                                <a:pt x="113" y="17"/>
                                <a:pt x="113" y="17"/>
                                <a:pt x="113" y="17"/>
                              </a:cubicBezTo>
                              <a:cubicBezTo>
                                <a:pt x="113" y="22"/>
                                <a:pt x="113" y="22"/>
                                <a:pt x="113" y="22"/>
                              </a:cubicBezTo>
                              <a:cubicBezTo>
                                <a:pt x="109" y="23"/>
                                <a:pt x="107" y="26"/>
                                <a:pt x="107" y="30"/>
                              </a:cubicBezTo>
                              <a:cubicBezTo>
                                <a:pt x="107" y="34"/>
                                <a:pt x="111" y="38"/>
                                <a:pt x="116" y="38"/>
                              </a:cubicBezTo>
                              <a:cubicBezTo>
                                <a:pt x="120" y="38"/>
                                <a:pt x="124" y="34"/>
                                <a:pt x="124" y="30"/>
                              </a:cubicBezTo>
                              <a:cubicBezTo>
                                <a:pt x="124" y="26"/>
                                <a:pt x="122" y="23"/>
                                <a:pt x="119" y="22"/>
                              </a:cubicBezTo>
                              <a:cubicBezTo>
                                <a:pt x="119" y="17"/>
                                <a:pt x="119" y="17"/>
                                <a:pt x="119" y="17"/>
                              </a:cubicBezTo>
                              <a:cubicBezTo>
                                <a:pt x="137" y="17"/>
                                <a:pt x="137" y="17"/>
                                <a:pt x="137" y="17"/>
                              </a:cubicBezTo>
                              <a:cubicBezTo>
                                <a:pt x="138" y="17"/>
                                <a:pt x="139" y="18"/>
                                <a:pt x="139" y="19"/>
                              </a:cubicBezTo>
                              <a:lnTo>
                                <a:pt x="139" y="163"/>
                              </a:lnTo>
                              <a:close/>
                              <a:moveTo>
                                <a:pt x="90" y="102"/>
                              </a:moveTo>
                              <a:cubicBezTo>
                                <a:pt x="89" y="101"/>
                                <a:pt x="88" y="100"/>
                                <a:pt x="87" y="99"/>
                              </a:cubicBezTo>
                              <a:cubicBezTo>
                                <a:pt x="88" y="99"/>
                                <a:pt x="88" y="98"/>
                                <a:pt x="89" y="97"/>
                              </a:cubicBezTo>
                              <a:cubicBezTo>
                                <a:pt x="90" y="96"/>
                                <a:pt x="91" y="94"/>
                                <a:pt x="92" y="93"/>
                              </a:cubicBezTo>
                              <a:cubicBezTo>
                                <a:pt x="92" y="91"/>
                                <a:pt x="93" y="89"/>
                                <a:pt x="93" y="87"/>
                              </a:cubicBezTo>
                              <a:cubicBezTo>
                                <a:pt x="93" y="84"/>
                                <a:pt x="92" y="82"/>
                                <a:pt x="91" y="80"/>
                              </a:cubicBezTo>
                              <a:cubicBezTo>
                                <a:pt x="90" y="78"/>
                                <a:pt x="88" y="76"/>
                                <a:pt x="86" y="74"/>
                              </a:cubicBezTo>
                              <a:cubicBezTo>
                                <a:pt x="84" y="73"/>
                                <a:pt x="82" y="72"/>
                                <a:pt x="80" y="72"/>
                              </a:cubicBezTo>
                              <a:cubicBezTo>
                                <a:pt x="75" y="70"/>
                                <a:pt x="69" y="70"/>
                                <a:pt x="64" y="72"/>
                              </a:cubicBezTo>
                              <a:cubicBezTo>
                                <a:pt x="62" y="73"/>
                                <a:pt x="60" y="75"/>
                                <a:pt x="58" y="77"/>
                              </a:cubicBezTo>
                              <a:cubicBezTo>
                                <a:pt x="56" y="78"/>
                                <a:pt x="55" y="81"/>
                                <a:pt x="54" y="83"/>
                              </a:cubicBezTo>
                              <a:cubicBezTo>
                                <a:pt x="53" y="86"/>
                                <a:pt x="53" y="89"/>
                                <a:pt x="53" y="91"/>
                              </a:cubicBezTo>
                              <a:cubicBezTo>
                                <a:pt x="53" y="93"/>
                                <a:pt x="54" y="94"/>
                                <a:pt x="56" y="94"/>
                              </a:cubicBezTo>
                              <a:cubicBezTo>
                                <a:pt x="59" y="94"/>
                                <a:pt x="59" y="94"/>
                                <a:pt x="59" y="94"/>
                              </a:cubicBezTo>
                              <a:cubicBezTo>
                                <a:pt x="60" y="94"/>
                                <a:pt x="61" y="93"/>
                                <a:pt x="61" y="92"/>
                              </a:cubicBezTo>
                              <a:cubicBezTo>
                                <a:pt x="62" y="90"/>
                                <a:pt x="62" y="88"/>
                                <a:pt x="62" y="86"/>
                              </a:cubicBezTo>
                              <a:cubicBezTo>
                                <a:pt x="63" y="85"/>
                                <a:pt x="64" y="84"/>
                                <a:pt x="64" y="83"/>
                              </a:cubicBezTo>
                              <a:cubicBezTo>
                                <a:pt x="65" y="82"/>
                                <a:pt x="66" y="81"/>
                                <a:pt x="68" y="80"/>
                              </a:cubicBezTo>
                              <a:cubicBezTo>
                                <a:pt x="70" y="79"/>
                                <a:pt x="73" y="79"/>
                                <a:pt x="77" y="80"/>
                              </a:cubicBezTo>
                              <a:cubicBezTo>
                                <a:pt x="78" y="80"/>
                                <a:pt x="79" y="81"/>
                                <a:pt x="80" y="81"/>
                              </a:cubicBezTo>
                              <a:cubicBezTo>
                                <a:pt x="81" y="82"/>
                                <a:pt x="82" y="83"/>
                                <a:pt x="83" y="84"/>
                              </a:cubicBezTo>
                              <a:cubicBezTo>
                                <a:pt x="83" y="85"/>
                                <a:pt x="84" y="86"/>
                                <a:pt x="84" y="87"/>
                              </a:cubicBezTo>
                              <a:cubicBezTo>
                                <a:pt x="84" y="89"/>
                                <a:pt x="83" y="90"/>
                                <a:pt x="83" y="91"/>
                              </a:cubicBezTo>
                              <a:cubicBezTo>
                                <a:pt x="82" y="92"/>
                                <a:pt x="81" y="93"/>
                                <a:pt x="80" y="94"/>
                              </a:cubicBezTo>
                              <a:cubicBezTo>
                                <a:pt x="79" y="94"/>
                                <a:pt x="77" y="95"/>
                                <a:pt x="76" y="95"/>
                              </a:cubicBezTo>
                              <a:cubicBezTo>
                                <a:pt x="74" y="95"/>
                                <a:pt x="72" y="95"/>
                                <a:pt x="70" y="95"/>
                              </a:cubicBezTo>
                              <a:cubicBezTo>
                                <a:pt x="69" y="95"/>
                                <a:pt x="69" y="96"/>
                                <a:pt x="68" y="96"/>
                              </a:cubicBezTo>
                              <a:cubicBezTo>
                                <a:pt x="67" y="97"/>
                                <a:pt x="67" y="98"/>
                                <a:pt x="67" y="98"/>
                              </a:cubicBezTo>
                              <a:cubicBezTo>
                                <a:pt x="67" y="101"/>
                                <a:pt x="67" y="101"/>
                                <a:pt x="67" y="101"/>
                              </a:cubicBezTo>
                              <a:cubicBezTo>
                                <a:pt x="67" y="102"/>
                                <a:pt x="67" y="103"/>
                                <a:pt x="68" y="103"/>
                              </a:cubicBezTo>
                              <a:cubicBezTo>
                                <a:pt x="69" y="104"/>
                                <a:pt x="69" y="104"/>
                                <a:pt x="70" y="104"/>
                              </a:cubicBezTo>
                              <a:cubicBezTo>
                                <a:pt x="72" y="104"/>
                                <a:pt x="74" y="104"/>
                                <a:pt x="76" y="104"/>
                              </a:cubicBezTo>
                              <a:cubicBezTo>
                                <a:pt x="78" y="104"/>
                                <a:pt x="79" y="105"/>
                                <a:pt x="81" y="106"/>
                              </a:cubicBezTo>
                              <a:cubicBezTo>
                                <a:pt x="82" y="106"/>
                                <a:pt x="83" y="107"/>
                                <a:pt x="84" y="108"/>
                              </a:cubicBezTo>
                              <a:cubicBezTo>
                                <a:pt x="85" y="110"/>
                                <a:pt x="85" y="111"/>
                                <a:pt x="85" y="113"/>
                              </a:cubicBezTo>
                              <a:cubicBezTo>
                                <a:pt x="85" y="115"/>
                                <a:pt x="85" y="116"/>
                                <a:pt x="84" y="117"/>
                              </a:cubicBezTo>
                              <a:cubicBezTo>
                                <a:pt x="83" y="119"/>
                                <a:pt x="82" y="120"/>
                                <a:pt x="81" y="121"/>
                              </a:cubicBezTo>
                              <a:cubicBezTo>
                                <a:pt x="80" y="121"/>
                                <a:pt x="79" y="122"/>
                                <a:pt x="77" y="123"/>
                              </a:cubicBezTo>
                              <a:cubicBezTo>
                                <a:pt x="74" y="124"/>
                                <a:pt x="70" y="123"/>
                                <a:pt x="67" y="122"/>
                              </a:cubicBezTo>
                              <a:cubicBezTo>
                                <a:pt x="66" y="122"/>
                                <a:pt x="64" y="121"/>
                                <a:pt x="63" y="120"/>
                              </a:cubicBezTo>
                              <a:cubicBezTo>
                                <a:pt x="62" y="119"/>
                                <a:pt x="61" y="118"/>
                                <a:pt x="61" y="116"/>
                              </a:cubicBezTo>
                              <a:cubicBezTo>
                                <a:pt x="60" y="114"/>
                                <a:pt x="60" y="112"/>
                                <a:pt x="60" y="110"/>
                              </a:cubicBezTo>
                              <a:cubicBezTo>
                                <a:pt x="60" y="110"/>
                                <a:pt x="60" y="109"/>
                                <a:pt x="59" y="108"/>
                              </a:cubicBezTo>
                              <a:cubicBezTo>
                                <a:pt x="59" y="108"/>
                                <a:pt x="58" y="107"/>
                                <a:pt x="57" y="107"/>
                              </a:cubicBezTo>
                              <a:cubicBezTo>
                                <a:pt x="54" y="107"/>
                                <a:pt x="54" y="107"/>
                                <a:pt x="54" y="107"/>
                              </a:cubicBezTo>
                              <a:cubicBezTo>
                                <a:pt x="53" y="107"/>
                                <a:pt x="51" y="109"/>
                                <a:pt x="51" y="110"/>
                              </a:cubicBezTo>
                              <a:cubicBezTo>
                                <a:pt x="51" y="113"/>
                                <a:pt x="51" y="116"/>
                                <a:pt x="52" y="119"/>
                              </a:cubicBezTo>
                              <a:cubicBezTo>
                                <a:pt x="53" y="122"/>
                                <a:pt x="55" y="124"/>
                                <a:pt x="57" y="126"/>
                              </a:cubicBezTo>
                              <a:cubicBezTo>
                                <a:pt x="59" y="128"/>
                                <a:pt x="61" y="129"/>
                                <a:pt x="64" y="130"/>
                              </a:cubicBezTo>
                              <a:cubicBezTo>
                                <a:pt x="66" y="131"/>
                                <a:pt x="69" y="132"/>
                                <a:pt x="73" y="132"/>
                              </a:cubicBezTo>
                              <a:cubicBezTo>
                                <a:pt x="75" y="132"/>
                                <a:pt x="78" y="131"/>
                                <a:pt x="81" y="131"/>
                              </a:cubicBezTo>
                              <a:cubicBezTo>
                                <a:pt x="83" y="130"/>
                                <a:pt x="85" y="129"/>
                                <a:pt x="87" y="127"/>
                              </a:cubicBezTo>
                              <a:cubicBezTo>
                                <a:pt x="89" y="126"/>
                                <a:pt x="91" y="124"/>
                                <a:pt x="92" y="121"/>
                              </a:cubicBezTo>
                              <a:cubicBezTo>
                                <a:pt x="93" y="119"/>
                                <a:pt x="94" y="116"/>
                                <a:pt x="94" y="113"/>
                              </a:cubicBezTo>
                              <a:cubicBezTo>
                                <a:pt x="94" y="111"/>
                                <a:pt x="93" y="109"/>
                                <a:pt x="93" y="107"/>
                              </a:cubicBezTo>
                              <a:cubicBezTo>
                                <a:pt x="92" y="105"/>
                                <a:pt x="91" y="104"/>
                                <a:pt x="90" y="102"/>
                              </a:cubicBezTo>
                              <a:close/>
                              <a:moveTo>
                                <a:pt x="120" y="49"/>
                              </a:moveTo>
                              <a:cubicBezTo>
                                <a:pt x="25" y="49"/>
                                <a:pt x="25" y="49"/>
                                <a:pt x="25" y="49"/>
                              </a:cubicBezTo>
                              <a:cubicBezTo>
                                <a:pt x="20" y="49"/>
                                <a:pt x="17" y="53"/>
                                <a:pt x="17" y="57"/>
                              </a:cubicBezTo>
                              <a:cubicBezTo>
                                <a:pt x="17" y="144"/>
                                <a:pt x="17" y="144"/>
                                <a:pt x="17" y="144"/>
                              </a:cubicBezTo>
                              <a:cubicBezTo>
                                <a:pt x="17" y="148"/>
                                <a:pt x="20" y="151"/>
                                <a:pt x="25" y="151"/>
                              </a:cubicBezTo>
                              <a:cubicBezTo>
                                <a:pt x="120" y="151"/>
                                <a:pt x="120" y="151"/>
                                <a:pt x="120" y="151"/>
                              </a:cubicBezTo>
                              <a:cubicBezTo>
                                <a:pt x="125" y="151"/>
                                <a:pt x="128" y="148"/>
                                <a:pt x="128" y="144"/>
                              </a:cubicBezTo>
                              <a:cubicBezTo>
                                <a:pt x="128" y="57"/>
                                <a:pt x="128" y="57"/>
                                <a:pt x="128" y="57"/>
                              </a:cubicBezTo>
                              <a:cubicBezTo>
                                <a:pt x="128" y="53"/>
                                <a:pt x="125" y="49"/>
                                <a:pt x="120" y="49"/>
                              </a:cubicBezTo>
                              <a:close/>
                              <a:moveTo>
                                <a:pt x="122" y="144"/>
                              </a:moveTo>
                              <a:cubicBezTo>
                                <a:pt x="122" y="145"/>
                                <a:pt x="121" y="145"/>
                                <a:pt x="120" y="145"/>
                              </a:cubicBezTo>
                              <a:cubicBezTo>
                                <a:pt x="25" y="145"/>
                                <a:pt x="25" y="145"/>
                                <a:pt x="25" y="145"/>
                              </a:cubicBezTo>
                              <a:cubicBezTo>
                                <a:pt x="24" y="145"/>
                                <a:pt x="23" y="145"/>
                                <a:pt x="23" y="144"/>
                              </a:cubicBezTo>
                              <a:cubicBezTo>
                                <a:pt x="23" y="57"/>
                                <a:pt x="23" y="57"/>
                                <a:pt x="23" y="57"/>
                              </a:cubicBezTo>
                              <a:cubicBezTo>
                                <a:pt x="23" y="56"/>
                                <a:pt x="24" y="55"/>
                                <a:pt x="25" y="55"/>
                              </a:cubicBezTo>
                              <a:cubicBezTo>
                                <a:pt x="120" y="55"/>
                                <a:pt x="120" y="55"/>
                                <a:pt x="120" y="55"/>
                              </a:cubicBezTo>
                              <a:cubicBezTo>
                                <a:pt x="121" y="55"/>
                                <a:pt x="122" y="56"/>
                                <a:pt x="122" y="57"/>
                              </a:cubicBezTo>
                              <a:lnTo>
                                <a:pt x="122" y="144"/>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3" o:spid="_x0000_s1026" o:spt="100" style="position:absolute;left:0pt;margin-left:380.1pt;margin-top:14.3pt;height:18.85pt;width:16.05pt;z-index:251717632;mso-width-relative:page;mso-height-relative:page;" fillcolor="#626262" filled="t" stroked="f" coordsize="145,170" o:gfxdata="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" path="m137,11c119,11,119,11,119,11c119,3,119,3,119,3c119,1,117,0,116,0c114,0,113,1,113,3c113,11,113,11,113,11c76,11,76,11,76,11c76,3,76,3,76,3c76,1,74,0,73,0c71,0,70,1,70,3c70,11,70,11,70,11c33,11,33,11,33,11c33,3,33,3,33,3c33,1,31,0,30,0c28,0,27,1,27,3c27,11,27,11,27,11c8,11,8,11,8,11c3,11,0,14,0,19c0,163,0,163,0,163c0,167,3,170,8,170c137,170,137,170,137,170c142,170,145,167,145,163c145,19,145,19,145,19c145,14,142,11,137,11xm116,32c116,32,117,32,117,31c117,32,116,32,116,32c115,32,115,32,114,32c115,32,115,32,116,32xm73,32c73,32,73,32,74,32c73,32,73,32,73,32c72,32,72,32,71,32c72,32,72,32,73,32xm30,32c30,32,30,32,31,32c30,32,30,32,30,32c29,32,29,32,28,32c29,32,29,32,30,32xm139,163c139,164,138,164,137,164c8,164,8,164,8,164c7,164,6,164,6,163c6,19,6,19,6,19c6,18,7,17,8,17c27,17,27,17,27,17c27,22,27,22,27,22c23,23,21,26,21,30c21,34,25,38,30,38c34,38,38,34,38,30c38,26,36,23,33,22c33,17,33,17,33,17c70,17,70,17,70,17c70,22,70,22,70,22c66,23,64,26,64,30c64,34,68,38,73,38c77,38,81,34,81,30c81,26,79,23,76,22c76,17,76,17,76,17c113,17,113,17,113,17c113,22,113,22,113,22c109,23,107,26,107,30c107,34,111,38,116,38c120,38,124,34,124,30c124,26,122,23,119,22c119,17,119,17,119,17c137,17,137,17,137,17c138,17,139,18,139,19l139,163xm90,102c89,101,88,100,87,99c88,99,88,98,89,97c90,96,91,94,92,93c92,91,93,89,93,87c93,84,92,82,91,80c90,78,88,76,86,74c84,73,82,72,80,72c75,70,69,70,64,72c62,73,60,75,58,77c56,78,55,81,54,83c53,86,53,89,53,91c53,93,54,94,56,94c59,94,59,94,59,94c60,94,61,93,61,92c62,90,62,88,62,86c63,85,64,84,64,83c65,82,66,81,68,80c70,79,73,79,77,80c78,80,79,81,80,81c81,82,82,83,83,84c83,85,84,86,84,87c84,89,83,90,83,91c82,92,81,93,80,94c79,94,77,95,76,95c74,95,72,95,70,95c69,95,69,96,68,96c67,97,67,98,67,98c67,101,67,101,67,101c67,102,67,103,68,103c69,104,69,104,70,104c72,104,74,104,76,104c78,104,79,105,81,106c82,106,83,107,84,108c85,110,85,111,85,113c85,115,85,116,84,117c83,119,82,120,81,121c80,121,79,122,77,123c74,124,70,123,67,122c66,122,64,121,63,120c62,119,61,118,61,116c60,114,60,112,60,110c60,110,60,109,59,108c59,108,58,107,57,107c54,107,54,107,54,107c53,107,51,109,51,110c51,113,51,116,52,119c53,122,55,124,57,126c59,128,61,129,64,130c66,131,69,132,73,132c75,132,78,131,81,131c83,130,85,129,87,127c89,126,91,124,92,121c93,119,94,116,94,113c94,111,93,109,93,107c92,105,91,104,90,102xm120,49c25,49,25,49,25,49c20,49,17,53,17,57c17,144,17,144,17,144c17,148,20,151,25,151c120,151,120,151,120,151c125,151,128,148,128,144c128,57,128,57,128,57c128,53,125,49,120,49xm122,144c122,145,121,145,120,145c25,145,25,145,25,145c24,145,23,145,23,144c23,57,23,57,23,57c23,56,24,55,25,55c120,55,120,55,120,55c121,55,122,56,122,57l122,144xe">
                <v:path o:connectlocs="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4457065</wp:posOffset>
                </wp:positionH>
                <wp:positionV relativeFrom="paragraph">
                  <wp:posOffset>193675</wp:posOffset>
                </wp:positionV>
                <wp:extent cx="264160" cy="213995"/>
                <wp:effectExtent l="0" t="0" r="5080" b="14605"/>
                <wp:wrapNone/>
                <wp:docPr id="5220" name="Freeform 154"/>
                <wp:cNvGraphicFramePr/>
                <a:graphic xmlns:a="http://schemas.openxmlformats.org/drawingml/2006/main">
                  <a:graphicData uri="http://schemas.microsoft.com/office/word/2010/wordprocessingShape">
                    <wps:wsp>
                      <wps:cNvSpPr>
                        <a:spLocks noEditPoints="1"/>
                      </wps:cNvSpPr>
                      <wps:spPr bwMode="auto">
                        <a:xfrm>
                          <a:off x="0" y="0"/>
                          <a:ext cx="264279" cy="21368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8" h="152">
                              <a:moveTo>
                                <a:pt x="183" y="45"/>
                              </a:moveTo>
                              <a:cubicBezTo>
                                <a:pt x="180" y="40"/>
                                <a:pt x="175" y="36"/>
                                <a:pt x="169" y="36"/>
                              </a:cubicBezTo>
                              <a:cubicBezTo>
                                <a:pt x="170" y="31"/>
                                <a:pt x="169" y="26"/>
                                <a:pt x="167" y="22"/>
                              </a:cubicBezTo>
                              <a:cubicBezTo>
                                <a:pt x="160" y="12"/>
                                <a:pt x="144" y="5"/>
                                <a:pt x="128" y="5"/>
                              </a:cubicBezTo>
                              <a:cubicBezTo>
                                <a:pt x="117" y="5"/>
                                <a:pt x="108" y="8"/>
                                <a:pt x="103" y="14"/>
                              </a:cubicBezTo>
                              <a:cubicBezTo>
                                <a:pt x="96" y="5"/>
                                <a:pt x="81" y="0"/>
                                <a:pt x="68" y="0"/>
                              </a:cubicBezTo>
                              <a:cubicBezTo>
                                <a:pt x="57" y="0"/>
                                <a:pt x="48" y="3"/>
                                <a:pt x="44" y="9"/>
                              </a:cubicBezTo>
                              <a:cubicBezTo>
                                <a:pt x="42" y="11"/>
                                <a:pt x="41" y="12"/>
                                <a:pt x="41" y="15"/>
                              </a:cubicBezTo>
                              <a:cubicBezTo>
                                <a:pt x="38" y="13"/>
                                <a:pt x="35" y="13"/>
                                <a:pt x="32" y="13"/>
                              </a:cubicBezTo>
                              <a:cubicBezTo>
                                <a:pt x="22" y="13"/>
                                <a:pt x="12" y="18"/>
                                <a:pt x="7" y="27"/>
                              </a:cubicBezTo>
                              <a:cubicBezTo>
                                <a:pt x="3" y="35"/>
                                <a:pt x="3" y="45"/>
                                <a:pt x="7" y="54"/>
                              </a:cubicBezTo>
                              <a:cubicBezTo>
                                <a:pt x="1" y="61"/>
                                <a:pt x="0" y="72"/>
                                <a:pt x="4" y="81"/>
                              </a:cubicBezTo>
                              <a:cubicBezTo>
                                <a:pt x="8" y="92"/>
                                <a:pt x="17" y="98"/>
                                <a:pt x="27" y="98"/>
                              </a:cubicBezTo>
                              <a:cubicBezTo>
                                <a:pt x="30" y="98"/>
                                <a:pt x="33" y="98"/>
                                <a:pt x="35" y="97"/>
                              </a:cubicBezTo>
                              <a:cubicBezTo>
                                <a:pt x="43" y="114"/>
                                <a:pt x="66" y="122"/>
                                <a:pt x="86" y="122"/>
                              </a:cubicBezTo>
                              <a:cubicBezTo>
                                <a:pt x="93" y="122"/>
                                <a:pt x="100" y="121"/>
                                <a:pt x="105" y="119"/>
                              </a:cubicBezTo>
                              <a:cubicBezTo>
                                <a:pt x="105" y="119"/>
                                <a:pt x="105" y="120"/>
                                <a:pt x="104" y="121"/>
                              </a:cubicBezTo>
                              <a:cubicBezTo>
                                <a:pt x="103" y="129"/>
                                <a:pt x="91" y="142"/>
                                <a:pt x="83" y="146"/>
                              </a:cubicBezTo>
                              <a:cubicBezTo>
                                <a:pt x="82" y="147"/>
                                <a:pt x="82" y="148"/>
                                <a:pt x="82" y="150"/>
                              </a:cubicBezTo>
                              <a:cubicBezTo>
                                <a:pt x="82" y="151"/>
                                <a:pt x="83" y="152"/>
                                <a:pt x="85" y="152"/>
                              </a:cubicBezTo>
                              <a:cubicBezTo>
                                <a:pt x="85" y="152"/>
                                <a:pt x="85" y="152"/>
                                <a:pt x="86" y="152"/>
                              </a:cubicBezTo>
                              <a:cubicBezTo>
                                <a:pt x="103" y="152"/>
                                <a:pt x="124" y="131"/>
                                <a:pt x="132" y="118"/>
                              </a:cubicBezTo>
                              <a:cubicBezTo>
                                <a:pt x="145" y="117"/>
                                <a:pt x="154" y="114"/>
                                <a:pt x="160" y="107"/>
                              </a:cubicBezTo>
                              <a:cubicBezTo>
                                <a:pt x="163" y="103"/>
                                <a:pt x="165" y="98"/>
                                <a:pt x="165" y="92"/>
                              </a:cubicBezTo>
                              <a:cubicBezTo>
                                <a:pt x="172" y="91"/>
                                <a:pt x="178" y="87"/>
                                <a:pt x="182" y="80"/>
                              </a:cubicBezTo>
                              <a:cubicBezTo>
                                <a:pt x="188" y="70"/>
                                <a:pt x="188" y="55"/>
                                <a:pt x="183" y="45"/>
                              </a:cubicBezTo>
                              <a:close/>
                              <a:moveTo>
                                <a:pt x="177" y="77"/>
                              </a:moveTo>
                              <a:cubicBezTo>
                                <a:pt x="175" y="81"/>
                                <a:pt x="170" y="86"/>
                                <a:pt x="162" y="86"/>
                              </a:cubicBezTo>
                              <a:cubicBezTo>
                                <a:pt x="162" y="86"/>
                                <a:pt x="162" y="86"/>
                                <a:pt x="162" y="86"/>
                              </a:cubicBezTo>
                              <a:cubicBezTo>
                                <a:pt x="162" y="86"/>
                                <a:pt x="162" y="86"/>
                                <a:pt x="162" y="86"/>
                              </a:cubicBezTo>
                              <a:cubicBezTo>
                                <a:pt x="161" y="86"/>
                                <a:pt x="160" y="87"/>
                                <a:pt x="159" y="87"/>
                              </a:cubicBezTo>
                              <a:cubicBezTo>
                                <a:pt x="159" y="88"/>
                                <a:pt x="159" y="89"/>
                                <a:pt x="159" y="90"/>
                              </a:cubicBezTo>
                              <a:cubicBezTo>
                                <a:pt x="159" y="95"/>
                                <a:pt x="158" y="100"/>
                                <a:pt x="155" y="103"/>
                              </a:cubicBezTo>
                              <a:cubicBezTo>
                                <a:pt x="151" y="109"/>
                                <a:pt x="142" y="112"/>
                                <a:pt x="131" y="112"/>
                              </a:cubicBezTo>
                              <a:cubicBezTo>
                                <a:pt x="129" y="112"/>
                                <a:pt x="129" y="112"/>
                                <a:pt x="128" y="113"/>
                              </a:cubicBezTo>
                              <a:cubicBezTo>
                                <a:pt x="122" y="123"/>
                                <a:pt x="109" y="137"/>
                                <a:pt x="97" y="143"/>
                              </a:cubicBezTo>
                              <a:cubicBezTo>
                                <a:pt x="103" y="137"/>
                                <a:pt x="109" y="129"/>
                                <a:pt x="110" y="122"/>
                              </a:cubicBezTo>
                              <a:cubicBezTo>
                                <a:pt x="111" y="118"/>
                                <a:pt x="110" y="115"/>
                                <a:pt x="109" y="112"/>
                              </a:cubicBezTo>
                              <a:cubicBezTo>
                                <a:pt x="108" y="112"/>
                                <a:pt x="107" y="111"/>
                                <a:pt x="107" y="111"/>
                              </a:cubicBezTo>
                              <a:cubicBezTo>
                                <a:pt x="106" y="111"/>
                                <a:pt x="106" y="111"/>
                                <a:pt x="106" y="111"/>
                              </a:cubicBezTo>
                              <a:cubicBezTo>
                                <a:pt x="105" y="111"/>
                                <a:pt x="105" y="111"/>
                                <a:pt x="104" y="112"/>
                              </a:cubicBezTo>
                              <a:cubicBezTo>
                                <a:pt x="101" y="115"/>
                                <a:pt x="94" y="116"/>
                                <a:pt x="86" y="116"/>
                              </a:cubicBezTo>
                              <a:cubicBezTo>
                                <a:pt x="67" y="116"/>
                                <a:pt x="45" y="109"/>
                                <a:pt x="40" y="92"/>
                              </a:cubicBezTo>
                              <a:cubicBezTo>
                                <a:pt x="40" y="91"/>
                                <a:pt x="39" y="91"/>
                                <a:pt x="39" y="90"/>
                              </a:cubicBezTo>
                              <a:cubicBezTo>
                                <a:pt x="38" y="90"/>
                                <a:pt x="37" y="90"/>
                                <a:pt x="36" y="90"/>
                              </a:cubicBezTo>
                              <a:cubicBezTo>
                                <a:pt x="25" y="95"/>
                                <a:pt x="14" y="90"/>
                                <a:pt x="10" y="79"/>
                              </a:cubicBezTo>
                              <a:cubicBezTo>
                                <a:pt x="7" y="72"/>
                                <a:pt x="7" y="62"/>
                                <a:pt x="13" y="56"/>
                              </a:cubicBezTo>
                              <a:cubicBezTo>
                                <a:pt x="14" y="55"/>
                                <a:pt x="14" y="54"/>
                                <a:pt x="14" y="53"/>
                              </a:cubicBezTo>
                              <a:cubicBezTo>
                                <a:pt x="9" y="45"/>
                                <a:pt x="9" y="37"/>
                                <a:pt x="13" y="30"/>
                              </a:cubicBezTo>
                              <a:cubicBezTo>
                                <a:pt x="17" y="23"/>
                                <a:pt x="24" y="19"/>
                                <a:pt x="32" y="19"/>
                              </a:cubicBezTo>
                              <a:cubicBezTo>
                                <a:pt x="36" y="19"/>
                                <a:pt x="39" y="20"/>
                                <a:pt x="42" y="22"/>
                              </a:cubicBezTo>
                              <a:cubicBezTo>
                                <a:pt x="43" y="23"/>
                                <a:pt x="45" y="23"/>
                                <a:pt x="46" y="22"/>
                              </a:cubicBezTo>
                              <a:cubicBezTo>
                                <a:pt x="47" y="22"/>
                                <a:pt x="47" y="20"/>
                                <a:pt x="47" y="19"/>
                              </a:cubicBezTo>
                              <a:cubicBezTo>
                                <a:pt x="46" y="17"/>
                                <a:pt x="47" y="14"/>
                                <a:pt x="48" y="13"/>
                              </a:cubicBezTo>
                              <a:cubicBezTo>
                                <a:pt x="51" y="9"/>
                                <a:pt x="59" y="6"/>
                                <a:pt x="68" y="6"/>
                              </a:cubicBezTo>
                              <a:cubicBezTo>
                                <a:pt x="81" y="6"/>
                                <a:pt x="96" y="11"/>
                                <a:pt x="100" y="21"/>
                              </a:cubicBezTo>
                              <a:cubicBezTo>
                                <a:pt x="100" y="22"/>
                                <a:pt x="101" y="23"/>
                                <a:pt x="102" y="23"/>
                              </a:cubicBezTo>
                              <a:cubicBezTo>
                                <a:pt x="104" y="23"/>
                                <a:pt x="105" y="22"/>
                                <a:pt x="105" y="21"/>
                              </a:cubicBezTo>
                              <a:cubicBezTo>
                                <a:pt x="110" y="12"/>
                                <a:pt x="122" y="11"/>
                                <a:pt x="128" y="11"/>
                              </a:cubicBezTo>
                              <a:cubicBezTo>
                                <a:pt x="142" y="11"/>
                                <a:pt x="156" y="17"/>
                                <a:pt x="162" y="25"/>
                              </a:cubicBezTo>
                              <a:cubicBezTo>
                                <a:pt x="164" y="29"/>
                                <a:pt x="164" y="33"/>
                                <a:pt x="162" y="37"/>
                              </a:cubicBezTo>
                              <a:cubicBezTo>
                                <a:pt x="162" y="38"/>
                                <a:pt x="162" y="39"/>
                                <a:pt x="162" y="40"/>
                              </a:cubicBezTo>
                              <a:cubicBezTo>
                                <a:pt x="163" y="41"/>
                                <a:pt x="164" y="42"/>
                                <a:pt x="165" y="42"/>
                              </a:cubicBezTo>
                              <a:cubicBezTo>
                                <a:pt x="171" y="41"/>
                                <a:pt x="175" y="43"/>
                                <a:pt x="178" y="48"/>
                              </a:cubicBezTo>
                              <a:cubicBezTo>
                                <a:pt x="182" y="56"/>
                                <a:pt x="182" y="69"/>
                                <a:pt x="177" y="77"/>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4" o:spid="_x0000_s1026" o:spt="100" style="position:absolute;left:0pt;margin-left:350.95pt;margin-top:15.25pt;height:16.85pt;width:20.8pt;z-index:251716608;mso-width-relative:page;mso-height-relative:page;" fillcolor="#626262" filled="t" stroked="f" coordsize="188,152" o:gfxdata="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" path="m183,45c180,40,175,36,169,36c170,31,169,26,167,22c160,12,144,5,128,5c117,5,108,8,103,14c96,5,81,0,68,0c57,0,48,3,44,9c42,11,41,12,41,15c38,13,35,13,32,13c22,13,12,18,7,27c3,35,3,45,7,54c1,61,0,72,4,81c8,92,17,98,27,98c30,98,33,98,35,97c43,114,66,122,86,122c93,122,100,121,105,119c105,119,105,120,104,121c103,129,91,142,83,146c82,147,82,148,82,150c82,151,83,152,85,152c85,152,85,152,86,152c103,152,124,131,132,118c145,117,154,114,160,107c163,103,165,98,165,92c172,91,178,87,182,80c188,70,188,55,183,45xm177,77c175,81,170,86,162,86c162,86,162,86,162,86c162,86,162,86,162,86c161,86,160,87,159,87c159,88,159,89,159,90c159,95,158,100,155,103c151,109,142,112,131,112c129,112,129,112,128,113c122,123,109,137,97,143c103,137,109,129,110,122c111,118,110,115,109,112c108,112,107,111,107,111c106,111,106,111,106,111c105,111,105,111,104,112c101,115,94,116,86,116c67,116,45,109,40,92c40,91,39,91,39,90c38,90,37,90,36,90c25,95,14,90,10,79c7,72,7,62,13,56c14,55,14,54,14,53c9,45,9,37,13,30c17,23,24,19,32,19c36,19,39,20,42,22c43,23,45,23,46,22c47,22,47,20,47,19c46,17,47,14,48,13c51,9,59,6,68,6c81,6,96,11,100,21c100,22,101,23,102,23c104,23,105,22,105,21c110,12,122,11,128,11c142,11,156,17,162,25c164,29,164,33,162,37c162,38,162,39,162,40c163,41,164,42,165,42c171,41,175,43,178,48c182,56,182,69,177,77xe">
                <v:path o:connectlocs="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209699"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4143375</wp:posOffset>
                </wp:positionH>
                <wp:positionV relativeFrom="paragraph">
                  <wp:posOffset>200025</wp:posOffset>
                </wp:positionV>
                <wp:extent cx="213995" cy="203835"/>
                <wp:effectExtent l="0" t="0" r="14605" b="5715"/>
                <wp:wrapNone/>
                <wp:docPr id="5221" name="Freeform 155"/>
                <wp:cNvGraphicFramePr/>
                <a:graphic xmlns:a="http://schemas.openxmlformats.org/drawingml/2006/main">
                  <a:graphicData uri="http://schemas.microsoft.com/office/word/2010/wordprocessingShape">
                    <wps:wsp>
                      <wps:cNvSpPr>
                        <a:spLocks noEditPoints="1"/>
                      </wps:cNvSpPr>
                      <wps:spPr bwMode="auto">
                        <a:xfrm>
                          <a:off x="0" y="0"/>
                          <a:ext cx="213685" cy="203561"/>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 name="T112" fmla="*/ 2318 h 2362"/>
                            <a:gd name="T113" fmla="*/ 2318 h 2362"/>
                            <a:gd name="T114" fmla="*/ 2318 h 2362"/>
                            <a:gd name="T115" fmla="*/ 2318 h 2362"/>
                            <a:gd name="T116" fmla="*/ 2318 h 2362"/>
                            <a:gd name="T117" fmla="*/ 2318 h 2362"/>
                            <a:gd name="T118" fmla="*/ 2318 h 2362"/>
                            <a:gd name="T119" fmla="*/ 2318 h 2362"/>
                            <a:gd name="T120" fmla="*/ 2318 h 2362"/>
                            <a:gd name="T12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 h="145">
                              <a:moveTo>
                                <a:pt x="106" y="49"/>
                              </a:moveTo>
                              <a:cubicBezTo>
                                <a:pt x="102" y="49"/>
                                <a:pt x="99" y="53"/>
                                <a:pt x="99" y="56"/>
                              </a:cubicBezTo>
                              <a:cubicBezTo>
                                <a:pt x="99" y="60"/>
                                <a:pt x="102" y="63"/>
                                <a:pt x="106" y="63"/>
                              </a:cubicBezTo>
                              <a:cubicBezTo>
                                <a:pt x="109" y="63"/>
                                <a:pt x="113" y="60"/>
                                <a:pt x="113" y="56"/>
                              </a:cubicBezTo>
                              <a:cubicBezTo>
                                <a:pt x="113" y="53"/>
                                <a:pt x="109" y="49"/>
                                <a:pt x="106" y="49"/>
                              </a:cubicBezTo>
                              <a:close/>
                              <a:moveTo>
                                <a:pt x="105" y="56"/>
                              </a:moveTo>
                              <a:cubicBezTo>
                                <a:pt x="105" y="56"/>
                                <a:pt x="105" y="55"/>
                                <a:pt x="106" y="55"/>
                              </a:cubicBezTo>
                              <a:cubicBezTo>
                                <a:pt x="106" y="55"/>
                                <a:pt x="107" y="56"/>
                                <a:pt x="107" y="56"/>
                              </a:cubicBezTo>
                              <a:cubicBezTo>
                                <a:pt x="107" y="57"/>
                                <a:pt x="105" y="57"/>
                                <a:pt x="105" y="56"/>
                              </a:cubicBezTo>
                              <a:close/>
                              <a:moveTo>
                                <a:pt x="46" y="49"/>
                              </a:moveTo>
                              <a:cubicBezTo>
                                <a:pt x="42" y="49"/>
                                <a:pt x="39" y="53"/>
                                <a:pt x="39" y="56"/>
                              </a:cubicBezTo>
                              <a:cubicBezTo>
                                <a:pt x="39" y="60"/>
                                <a:pt x="42" y="63"/>
                                <a:pt x="46" y="63"/>
                              </a:cubicBezTo>
                              <a:cubicBezTo>
                                <a:pt x="50" y="63"/>
                                <a:pt x="53" y="60"/>
                                <a:pt x="53" y="56"/>
                              </a:cubicBezTo>
                              <a:cubicBezTo>
                                <a:pt x="53" y="53"/>
                                <a:pt x="50" y="49"/>
                                <a:pt x="46" y="49"/>
                              </a:cubicBezTo>
                              <a:close/>
                              <a:moveTo>
                                <a:pt x="45" y="56"/>
                              </a:moveTo>
                              <a:cubicBezTo>
                                <a:pt x="45" y="56"/>
                                <a:pt x="46" y="55"/>
                                <a:pt x="46" y="55"/>
                              </a:cubicBezTo>
                              <a:cubicBezTo>
                                <a:pt x="47" y="55"/>
                                <a:pt x="47" y="56"/>
                                <a:pt x="47" y="56"/>
                              </a:cubicBezTo>
                              <a:cubicBezTo>
                                <a:pt x="47" y="57"/>
                                <a:pt x="45" y="57"/>
                                <a:pt x="45" y="56"/>
                              </a:cubicBezTo>
                              <a:close/>
                              <a:moveTo>
                                <a:pt x="141" y="0"/>
                              </a:moveTo>
                              <a:cubicBezTo>
                                <a:pt x="11" y="0"/>
                                <a:pt x="11" y="0"/>
                                <a:pt x="11" y="0"/>
                              </a:cubicBezTo>
                              <a:cubicBezTo>
                                <a:pt x="5" y="0"/>
                                <a:pt x="0" y="5"/>
                                <a:pt x="0" y="11"/>
                              </a:cubicBezTo>
                              <a:cubicBezTo>
                                <a:pt x="0" y="99"/>
                                <a:pt x="0" y="99"/>
                                <a:pt x="0" y="99"/>
                              </a:cubicBezTo>
                              <a:cubicBezTo>
                                <a:pt x="0" y="105"/>
                                <a:pt x="5" y="110"/>
                                <a:pt x="11" y="110"/>
                              </a:cubicBezTo>
                              <a:cubicBezTo>
                                <a:pt x="53" y="110"/>
                                <a:pt x="53" y="110"/>
                                <a:pt x="53" y="110"/>
                              </a:cubicBezTo>
                              <a:cubicBezTo>
                                <a:pt x="74" y="143"/>
                                <a:pt x="74" y="143"/>
                                <a:pt x="74" y="143"/>
                              </a:cubicBezTo>
                              <a:cubicBezTo>
                                <a:pt x="74" y="144"/>
                                <a:pt x="75" y="145"/>
                                <a:pt x="76" y="145"/>
                              </a:cubicBezTo>
                              <a:cubicBezTo>
                                <a:pt x="77" y="145"/>
                                <a:pt x="78" y="144"/>
                                <a:pt x="79" y="143"/>
                              </a:cubicBezTo>
                              <a:cubicBezTo>
                                <a:pt x="100" y="110"/>
                                <a:pt x="100" y="110"/>
                                <a:pt x="100" y="110"/>
                              </a:cubicBezTo>
                              <a:cubicBezTo>
                                <a:pt x="141" y="110"/>
                                <a:pt x="141" y="110"/>
                                <a:pt x="141" y="110"/>
                              </a:cubicBezTo>
                              <a:cubicBezTo>
                                <a:pt x="147" y="110"/>
                                <a:pt x="152" y="105"/>
                                <a:pt x="152" y="99"/>
                              </a:cubicBezTo>
                              <a:cubicBezTo>
                                <a:pt x="152" y="11"/>
                                <a:pt x="152" y="11"/>
                                <a:pt x="152" y="11"/>
                              </a:cubicBezTo>
                              <a:cubicBezTo>
                                <a:pt x="152" y="5"/>
                                <a:pt x="147" y="0"/>
                                <a:pt x="141" y="0"/>
                              </a:cubicBezTo>
                              <a:close/>
                              <a:moveTo>
                                <a:pt x="146" y="99"/>
                              </a:moveTo>
                              <a:cubicBezTo>
                                <a:pt x="146" y="101"/>
                                <a:pt x="144" y="104"/>
                                <a:pt x="141" y="104"/>
                              </a:cubicBezTo>
                              <a:cubicBezTo>
                                <a:pt x="98" y="104"/>
                                <a:pt x="98" y="104"/>
                                <a:pt x="98" y="104"/>
                              </a:cubicBezTo>
                              <a:cubicBezTo>
                                <a:pt x="98" y="104"/>
                                <a:pt x="97" y="104"/>
                                <a:pt x="97" y="104"/>
                              </a:cubicBezTo>
                              <a:cubicBezTo>
                                <a:pt x="97" y="104"/>
                                <a:pt x="97" y="104"/>
                                <a:pt x="97" y="104"/>
                              </a:cubicBezTo>
                              <a:cubicBezTo>
                                <a:pt x="97" y="104"/>
                                <a:pt x="97" y="104"/>
                                <a:pt x="97" y="104"/>
                              </a:cubicBezTo>
                              <a:cubicBezTo>
                                <a:pt x="96" y="104"/>
                                <a:pt x="96" y="105"/>
                                <a:pt x="95" y="105"/>
                              </a:cubicBezTo>
                              <a:cubicBezTo>
                                <a:pt x="76" y="136"/>
                                <a:pt x="76" y="136"/>
                                <a:pt x="76" y="136"/>
                              </a:cubicBezTo>
                              <a:cubicBezTo>
                                <a:pt x="57" y="105"/>
                                <a:pt x="57" y="105"/>
                                <a:pt x="57" y="105"/>
                              </a:cubicBezTo>
                              <a:cubicBezTo>
                                <a:pt x="57" y="105"/>
                                <a:pt x="56" y="104"/>
                                <a:pt x="55" y="104"/>
                              </a:cubicBezTo>
                              <a:cubicBezTo>
                                <a:pt x="55" y="104"/>
                                <a:pt x="55" y="104"/>
                                <a:pt x="55" y="104"/>
                              </a:cubicBezTo>
                              <a:cubicBezTo>
                                <a:pt x="55" y="104"/>
                                <a:pt x="55" y="104"/>
                                <a:pt x="55" y="104"/>
                              </a:cubicBezTo>
                              <a:cubicBezTo>
                                <a:pt x="55" y="104"/>
                                <a:pt x="54" y="104"/>
                                <a:pt x="54" y="104"/>
                              </a:cubicBezTo>
                              <a:cubicBezTo>
                                <a:pt x="11" y="104"/>
                                <a:pt x="11" y="104"/>
                                <a:pt x="11" y="104"/>
                              </a:cubicBezTo>
                              <a:cubicBezTo>
                                <a:pt x="9" y="104"/>
                                <a:pt x="6" y="101"/>
                                <a:pt x="6" y="99"/>
                              </a:cubicBezTo>
                              <a:cubicBezTo>
                                <a:pt x="6" y="11"/>
                                <a:pt x="6" y="11"/>
                                <a:pt x="6" y="11"/>
                              </a:cubicBezTo>
                              <a:cubicBezTo>
                                <a:pt x="6" y="8"/>
                                <a:pt x="9" y="6"/>
                                <a:pt x="11" y="6"/>
                              </a:cubicBezTo>
                              <a:cubicBezTo>
                                <a:pt x="141" y="6"/>
                                <a:pt x="141" y="6"/>
                                <a:pt x="141" y="6"/>
                              </a:cubicBezTo>
                              <a:cubicBezTo>
                                <a:pt x="144" y="6"/>
                                <a:pt x="146" y="8"/>
                                <a:pt x="146" y="11"/>
                              </a:cubicBezTo>
                              <a:lnTo>
                                <a:pt x="146" y="99"/>
                              </a:lnTo>
                              <a:close/>
                              <a:moveTo>
                                <a:pt x="76" y="49"/>
                              </a:moveTo>
                              <a:cubicBezTo>
                                <a:pt x="72" y="49"/>
                                <a:pt x="69" y="53"/>
                                <a:pt x="69" y="56"/>
                              </a:cubicBezTo>
                              <a:cubicBezTo>
                                <a:pt x="69" y="60"/>
                                <a:pt x="72" y="63"/>
                                <a:pt x="76" y="63"/>
                              </a:cubicBezTo>
                              <a:cubicBezTo>
                                <a:pt x="80" y="63"/>
                                <a:pt x="83" y="60"/>
                                <a:pt x="83" y="56"/>
                              </a:cubicBezTo>
                              <a:cubicBezTo>
                                <a:pt x="83" y="53"/>
                                <a:pt x="80" y="49"/>
                                <a:pt x="76" y="49"/>
                              </a:cubicBezTo>
                              <a:close/>
                              <a:moveTo>
                                <a:pt x="75" y="56"/>
                              </a:moveTo>
                              <a:cubicBezTo>
                                <a:pt x="75" y="56"/>
                                <a:pt x="75" y="55"/>
                                <a:pt x="76" y="55"/>
                              </a:cubicBezTo>
                              <a:cubicBezTo>
                                <a:pt x="76" y="55"/>
                                <a:pt x="77" y="56"/>
                                <a:pt x="77" y="56"/>
                              </a:cubicBezTo>
                              <a:cubicBezTo>
                                <a:pt x="77" y="57"/>
                                <a:pt x="75" y="57"/>
                                <a:pt x="75" y="56"/>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5" o:spid="_x0000_s1026" o:spt="100" style="position:absolute;left:0pt;margin-left:326.25pt;margin-top:15.75pt;height:16.05pt;width:16.85pt;z-index:251715584;mso-width-relative:page;mso-height-relative:page;" fillcolor="#626262" filled="t" stroked="f" coordsize="152,145" o:gfxdata="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" path="m106,49c102,49,99,53,99,56c99,60,102,63,106,63c109,63,113,60,113,56c113,53,109,49,106,49xm105,56c105,56,105,55,106,55c106,55,107,56,107,56c107,57,105,57,105,56xm46,49c42,49,39,53,39,56c39,60,42,63,46,63c50,63,53,60,53,56c53,53,50,49,46,49xm45,56c45,56,46,55,46,55c47,55,47,56,47,56c47,57,45,57,45,56xm141,0c11,0,11,0,11,0c5,0,0,5,0,11c0,99,0,99,0,99c0,105,5,110,11,110c53,110,53,110,53,110c74,143,74,143,74,143c74,144,75,145,76,145c77,145,78,144,79,143c100,110,100,110,100,110c141,110,141,110,141,110c147,110,152,105,152,99c152,11,152,11,152,11c152,5,147,0,141,0xm146,99c146,101,144,104,141,104c98,104,98,104,98,104c98,104,97,104,97,104c97,104,97,104,97,104c97,104,97,104,97,104c96,104,96,105,95,105c76,136,76,136,76,136c57,105,57,105,57,105c57,105,56,104,55,104c55,104,55,104,55,104c55,104,55,104,55,104c55,104,54,104,54,104c11,104,11,104,11,104c9,104,6,101,6,99c6,11,6,11,6,11c6,8,9,6,11,6c141,6,141,6,141,6c144,6,146,8,146,11l146,99xm76,49c72,49,69,53,69,56c69,60,72,63,76,63c80,63,83,60,83,56c83,53,80,49,76,49xm75,56c75,56,75,55,76,55c76,55,77,56,77,56c77,57,75,57,75,56xe">
                <v:path o:connectlocs="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199769"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3756660</wp:posOffset>
                </wp:positionH>
                <wp:positionV relativeFrom="paragraph">
                  <wp:posOffset>184150</wp:posOffset>
                </wp:positionV>
                <wp:extent cx="250825" cy="252730"/>
                <wp:effectExtent l="0" t="0" r="15875" b="13970"/>
                <wp:wrapNone/>
                <wp:docPr id="5222" name="Freeform 156"/>
                <wp:cNvGraphicFramePr/>
                <a:graphic xmlns:a="http://schemas.openxmlformats.org/drawingml/2006/main">
                  <a:graphicData uri="http://schemas.microsoft.com/office/word/2010/wordprocessingShape">
                    <wps:wsp>
                      <wps:cNvSpPr>
                        <a:spLocks noEditPoints="1"/>
                      </wps:cNvSpPr>
                      <wps:spPr bwMode="auto">
                        <a:xfrm>
                          <a:off x="0" y="0"/>
                          <a:ext cx="250589" cy="252963"/>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 h="180">
                              <a:moveTo>
                                <a:pt x="46" y="50"/>
                              </a:moveTo>
                              <a:cubicBezTo>
                                <a:pt x="42" y="50"/>
                                <a:pt x="39" y="53"/>
                                <a:pt x="39" y="57"/>
                              </a:cubicBezTo>
                              <a:cubicBezTo>
                                <a:pt x="39" y="60"/>
                                <a:pt x="42" y="63"/>
                                <a:pt x="46" y="63"/>
                              </a:cubicBezTo>
                              <a:cubicBezTo>
                                <a:pt x="49" y="63"/>
                                <a:pt x="53" y="60"/>
                                <a:pt x="53" y="57"/>
                              </a:cubicBezTo>
                              <a:cubicBezTo>
                                <a:pt x="53" y="53"/>
                                <a:pt x="49" y="50"/>
                                <a:pt x="46" y="50"/>
                              </a:cubicBezTo>
                              <a:close/>
                              <a:moveTo>
                                <a:pt x="45" y="57"/>
                              </a:moveTo>
                              <a:cubicBezTo>
                                <a:pt x="45" y="56"/>
                                <a:pt x="45" y="56"/>
                                <a:pt x="46" y="56"/>
                              </a:cubicBezTo>
                              <a:cubicBezTo>
                                <a:pt x="46" y="56"/>
                                <a:pt x="47" y="56"/>
                                <a:pt x="47" y="57"/>
                              </a:cubicBezTo>
                              <a:cubicBezTo>
                                <a:pt x="47" y="58"/>
                                <a:pt x="45" y="58"/>
                                <a:pt x="45" y="57"/>
                              </a:cubicBezTo>
                              <a:close/>
                              <a:moveTo>
                                <a:pt x="105" y="50"/>
                              </a:moveTo>
                              <a:cubicBezTo>
                                <a:pt x="102" y="50"/>
                                <a:pt x="98" y="53"/>
                                <a:pt x="98" y="57"/>
                              </a:cubicBezTo>
                              <a:cubicBezTo>
                                <a:pt x="98" y="60"/>
                                <a:pt x="102" y="63"/>
                                <a:pt x="105" y="63"/>
                              </a:cubicBezTo>
                              <a:cubicBezTo>
                                <a:pt x="109" y="63"/>
                                <a:pt x="112" y="60"/>
                                <a:pt x="112" y="57"/>
                              </a:cubicBezTo>
                              <a:cubicBezTo>
                                <a:pt x="112" y="53"/>
                                <a:pt x="109" y="50"/>
                                <a:pt x="105" y="50"/>
                              </a:cubicBezTo>
                              <a:close/>
                              <a:moveTo>
                                <a:pt x="104" y="57"/>
                              </a:moveTo>
                              <a:cubicBezTo>
                                <a:pt x="104" y="56"/>
                                <a:pt x="105" y="56"/>
                                <a:pt x="105" y="56"/>
                              </a:cubicBezTo>
                              <a:cubicBezTo>
                                <a:pt x="106" y="56"/>
                                <a:pt x="106" y="56"/>
                                <a:pt x="106" y="57"/>
                              </a:cubicBezTo>
                              <a:cubicBezTo>
                                <a:pt x="106" y="58"/>
                                <a:pt x="104" y="58"/>
                                <a:pt x="104" y="57"/>
                              </a:cubicBezTo>
                              <a:close/>
                              <a:moveTo>
                                <a:pt x="167" y="26"/>
                              </a:moveTo>
                              <a:cubicBezTo>
                                <a:pt x="159" y="26"/>
                                <a:pt x="159" y="26"/>
                                <a:pt x="159" y="26"/>
                              </a:cubicBezTo>
                              <a:cubicBezTo>
                                <a:pt x="158" y="26"/>
                                <a:pt x="156" y="27"/>
                                <a:pt x="156" y="29"/>
                              </a:cubicBezTo>
                              <a:cubicBezTo>
                                <a:pt x="156" y="31"/>
                                <a:pt x="158" y="32"/>
                                <a:pt x="159" y="32"/>
                              </a:cubicBezTo>
                              <a:cubicBezTo>
                                <a:pt x="167" y="32"/>
                                <a:pt x="167" y="32"/>
                                <a:pt x="167" y="32"/>
                              </a:cubicBezTo>
                              <a:cubicBezTo>
                                <a:pt x="170" y="32"/>
                                <a:pt x="172" y="34"/>
                                <a:pt x="172" y="37"/>
                              </a:cubicBezTo>
                              <a:cubicBezTo>
                                <a:pt x="172" y="125"/>
                                <a:pt x="172" y="125"/>
                                <a:pt x="172" y="125"/>
                              </a:cubicBezTo>
                              <a:cubicBezTo>
                                <a:pt x="172" y="128"/>
                                <a:pt x="170" y="130"/>
                                <a:pt x="167" y="130"/>
                              </a:cubicBezTo>
                              <a:cubicBezTo>
                                <a:pt x="148" y="130"/>
                                <a:pt x="148" y="130"/>
                                <a:pt x="148" y="130"/>
                              </a:cubicBezTo>
                              <a:cubicBezTo>
                                <a:pt x="146" y="130"/>
                                <a:pt x="145" y="131"/>
                                <a:pt x="145" y="133"/>
                              </a:cubicBezTo>
                              <a:cubicBezTo>
                                <a:pt x="145" y="171"/>
                                <a:pt x="145" y="171"/>
                                <a:pt x="145" y="171"/>
                              </a:cubicBezTo>
                              <a:cubicBezTo>
                                <a:pt x="100" y="131"/>
                                <a:pt x="100" y="131"/>
                                <a:pt x="100" y="131"/>
                              </a:cubicBezTo>
                              <a:cubicBezTo>
                                <a:pt x="100" y="130"/>
                                <a:pt x="99" y="130"/>
                                <a:pt x="98" y="130"/>
                              </a:cubicBezTo>
                              <a:cubicBezTo>
                                <a:pt x="75" y="130"/>
                                <a:pt x="75" y="130"/>
                                <a:pt x="75" y="130"/>
                              </a:cubicBezTo>
                              <a:cubicBezTo>
                                <a:pt x="75" y="130"/>
                                <a:pt x="75" y="130"/>
                                <a:pt x="75" y="130"/>
                              </a:cubicBezTo>
                              <a:cubicBezTo>
                                <a:pt x="73" y="130"/>
                                <a:pt x="72" y="131"/>
                                <a:pt x="72" y="133"/>
                              </a:cubicBezTo>
                              <a:cubicBezTo>
                                <a:pt x="72" y="135"/>
                                <a:pt x="73" y="136"/>
                                <a:pt x="75" y="136"/>
                              </a:cubicBezTo>
                              <a:cubicBezTo>
                                <a:pt x="97" y="136"/>
                                <a:pt x="97" y="136"/>
                                <a:pt x="97" y="136"/>
                              </a:cubicBezTo>
                              <a:cubicBezTo>
                                <a:pt x="146" y="179"/>
                                <a:pt x="146" y="179"/>
                                <a:pt x="146" y="179"/>
                              </a:cubicBezTo>
                              <a:cubicBezTo>
                                <a:pt x="146" y="180"/>
                                <a:pt x="147" y="180"/>
                                <a:pt x="148" y="180"/>
                              </a:cubicBezTo>
                              <a:cubicBezTo>
                                <a:pt x="148" y="180"/>
                                <a:pt x="149" y="180"/>
                                <a:pt x="149" y="180"/>
                              </a:cubicBezTo>
                              <a:cubicBezTo>
                                <a:pt x="150" y="179"/>
                                <a:pt x="151" y="178"/>
                                <a:pt x="151" y="177"/>
                              </a:cubicBezTo>
                              <a:cubicBezTo>
                                <a:pt x="151" y="136"/>
                                <a:pt x="151" y="136"/>
                                <a:pt x="151" y="136"/>
                              </a:cubicBezTo>
                              <a:cubicBezTo>
                                <a:pt x="167" y="136"/>
                                <a:pt x="167" y="136"/>
                                <a:pt x="167" y="136"/>
                              </a:cubicBezTo>
                              <a:cubicBezTo>
                                <a:pt x="173" y="136"/>
                                <a:pt x="178" y="131"/>
                                <a:pt x="178" y="125"/>
                              </a:cubicBezTo>
                              <a:cubicBezTo>
                                <a:pt x="178" y="37"/>
                                <a:pt x="178" y="37"/>
                                <a:pt x="178" y="37"/>
                              </a:cubicBezTo>
                              <a:cubicBezTo>
                                <a:pt x="178" y="31"/>
                                <a:pt x="173" y="26"/>
                                <a:pt x="167" y="26"/>
                              </a:cubicBezTo>
                              <a:close/>
                              <a:moveTo>
                                <a:pt x="75" y="50"/>
                              </a:moveTo>
                              <a:cubicBezTo>
                                <a:pt x="72" y="50"/>
                                <a:pt x="69" y="53"/>
                                <a:pt x="69" y="57"/>
                              </a:cubicBezTo>
                              <a:cubicBezTo>
                                <a:pt x="69" y="60"/>
                                <a:pt x="72" y="63"/>
                                <a:pt x="75" y="63"/>
                              </a:cubicBezTo>
                              <a:cubicBezTo>
                                <a:pt x="79" y="63"/>
                                <a:pt x="82" y="60"/>
                                <a:pt x="82" y="57"/>
                              </a:cubicBezTo>
                              <a:cubicBezTo>
                                <a:pt x="82" y="53"/>
                                <a:pt x="79" y="50"/>
                                <a:pt x="75" y="50"/>
                              </a:cubicBezTo>
                              <a:close/>
                              <a:moveTo>
                                <a:pt x="75" y="57"/>
                              </a:moveTo>
                              <a:cubicBezTo>
                                <a:pt x="75" y="56"/>
                                <a:pt x="75" y="56"/>
                                <a:pt x="75" y="56"/>
                              </a:cubicBezTo>
                              <a:cubicBezTo>
                                <a:pt x="76" y="56"/>
                                <a:pt x="76" y="56"/>
                                <a:pt x="76" y="57"/>
                              </a:cubicBezTo>
                              <a:cubicBezTo>
                                <a:pt x="76" y="58"/>
                                <a:pt x="75" y="58"/>
                                <a:pt x="75" y="57"/>
                              </a:cubicBezTo>
                              <a:close/>
                              <a:moveTo>
                                <a:pt x="140" y="110"/>
                              </a:moveTo>
                              <a:cubicBezTo>
                                <a:pt x="147" y="110"/>
                                <a:pt x="152" y="105"/>
                                <a:pt x="152" y="99"/>
                              </a:cubicBezTo>
                              <a:cubicBezTo>
                                <a:pt x="152" y="11"/>
                                <a:pt x="152" y="11"/>
                                <a:pt x="152" y="11"/>
                              </a:cubicBezTo>
                              <a:cubicBezTo>
                                <a:pt x="152" y="5"/>
                                <a:pt x="147" y="0"/>
                                <a:pt x="140" y="0"/>
                              </a:cubicBezTo>
                              <a:cubicBezTo>
                                <a:pt x="11" y="0"/>
                                <a:pt x="11" y="0"/>
                                <a:pt x="11" y="0"/>
                              </a:cubicBezTo>
                              <a:cubicBezTo>
                                <a:pt x="5" y="0"/>
                                <a:pt x="0" y="5"/>
                                <a:pt x="0" y="11"/>
                              </a:cubicBezTo>
                              <a:cubicBezTo>
                                <a:pt x="0" y="99"/>
                                <a:pt x="0" y="99"/>
                                <a:pt x="0" y="99"/>
                              </a:cubicBezTo>
                              <a:cubicBezTo>
                                <a:pt x="0" y="105"/>
                                <a:pt x="5" y="110"/>
                                <a:pt x="11" y="110"/>
                              </a:cubicBezTo>
                              <a:cubicBezTo>
                                <a:pt x="27" y="110"/>
                                <a:pt x="27" y="110"/>
                                <a:pt x="27" y="110"/>
                              </a:cubicBezTo>
                              <a:cubicBezTo>
                                <a:pt x="27" y="151"/>
                                <a:pt x="27" y="151"/>
                                <a:pt x="27" y="151"/>
                              </a:cubicBezTo>
                              <a:cubicBezTo>
                                <a:pt x="27" y="153"/>
                                <a:pt x="28" y="154"/>
                                <a:pt x="29" y="154"/>
                              </a:cubicBezTo>
                              <a:cubicBezTo>
                                <a:pt x="29" y="154"/>
                                <a:pt x="30" y="154"/>
                                <a:pt x="30" y="154"/>
                              </a:cubicBezTo>
                              <a:cubicBezTo>
                                <a:pt x="31" y="154"/>
                                <a:pt x="31" y="154"/>
                                <a:pt x="32" y="154"/>
                              </a:cubicBezTo>
                              <a:cubicBezTo>
                                <a:pt x="81" y="110"/>
                                <a:pt x="81" y="110"/>
                                <a:pt x="81" y="110"/>
                              </a:cubicBezTo>
                              <a:lnTo>
                                <a:pt x="140" y="110"/>
                              </a:lnTo>
                              <a:close/>
                              <a:moveTo>
                                <a:pt x="78" y="105"/>
                              </a:moveTo>
                              <a:cubicBezTo>
                                <a:pt x="33" y="145"/>
                                <a:pt x="33" y="145"/>
                                <a:pt x="33" y="145"/>
                              </a:cubicBezTo>
                              <a:cubicBezTo>
                                <a:pt x="33" y="107"/>
                                <a:pt x="33" y="107"/>
                                <a:pt x="33" y="107"/>
                              </a:cubicBezTo>
                              <a:cubicBezTo>
                                <a:pt x="33" y="105"/>
                                <a:pt x="32" y="104"/>
                                <a:pt x="30" y="104"/>
                              </a:cubicBezTo>
                              <a:cubicBezTo>
                                <a:pt x="11" y="104"/>
                                <a:pt x="11" y="104"/>
                                <a:pt x="11" y="104"/>
                              </a:cubicBezTo>
                              <a:cubicBezTo>
                                <a:pt x="8" y="104"/>
                                <a:pt x="6" y="102"/>
                                <a:pt x="6" y="99"/>
                              </a:cubicBezTo>
                              <a:cubicBezTo>
                                <a:pt x="6" y="11"/>
                                <a:pt x="6" y="11"/>
                                <a:pt x="6" y="11"/>
                              </a:cubicBezTo>
                              <a:cubicBezTo>
                                <a:pt x="6" y="9"/>
                                <a:pt x="8" y="6"/>
                                <a:pt x="11" y="6"/>
                              </a:cubicBezTo>
                              <a:cubicBezTo>
                                <a:pt x="140" y="6"/>
                                <a:pt x="140" y="6"/>
                                <a:pt x="140" y="6"/>
                              </a:cubicBezTo>
                              <a:cubicBezTo>
                                <a:pt x="143" y="6"/>
                                <a:pt x="146" y="9"/>
                                <a:pt x="146" y="11"/>
                              </a:cubicBezTo>
                              <a:cubicBezTo>
                                <a:pt x="146" y="99"/>
                                <a:pt x="146" y="99"/>
                                <a:pt x="146" y="99"/>
                              </a:cubicBezTo>
                              <a:cubicBezTo>
                                <a:pt x="146" y="102"/>
                                <a:pt x="143" y="104"/>
                                <a:pt x="140" y="104"/>
                              </a:cubicBezTo>
                              <a:cubicBezTo>
                                <a:pt x="80" y="104"/>
                                <a:pt x="80" y="104"/>
                                <a:pt x="80" y="104"/>
                              </a:cubicBezTo>
                              <a:cubicBezTo>
                                <a:pt x="79" y="104"/>
                                <a:pt x="78" y="104"/>
                                <a:pt x="78" y="10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6" o:spid="_x0000_s1026" o:spt="100" style="position:absolute;left:0pt;margin-left:295.8pt;margin-top:14.5pt;height:19.9pt;width:19.75pt;z-index:251714560;mso-width-relative:page;mso-height-relative:page;" fillcolor="#626262" filled="t" stroked="f" coordsize="178,180" o:gfxdata="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" path="m46,50c42,50,39,53,39,57c39,60,42,63,46,63c49,63,53,60,53,57c53,53,49,50,46,50xm45,57c45,56,45,56,46,56c46,56,47,56,47,57c47,58,45,58,45,57xm105,50c102,50,98,53,98,57c98,60,102,63,105,63c109,63,112,60,112,57c112,53,109,50,105,50xm104,57c104,56,105,56,105,56c106,56,106,56,106,57c106,58,104,58,104,57xm167,26c159,26,159,26,159,26c158,26,156,27,156,29c156,31,158,32,159,32c167,32,167,32,167,32c170,32,172,34,172,37c172,125,172,125,172,125c172,128,170,130,167,130c148,130,148,130,148,130c146,130,145,131,145,133c145,171,145,171,145,171c100,131,100,131,100,131c100,130,99,130,98,130c75,130,75,130,75,130c75,130,75,130,75,130c73,130,72,131,72,133c72,135,73,136,75,136c97,136,97,136,97,136c146,179,146,179,146,179c146,180,147,180,148,180c148,180,149,180,149,180c150,179,151,178,151,177c151,136,151,136,151,136c167,136,167,136,167,136c173,136,178,131,178,125c178,37,178,37,178,37c178,31,173,26,167,26xm75,50c72,50,69,53,69,57c69,60,72,63,75,63c79,63,82,60,82,57c82,53,79,50,75,50xm75,57c75,56,75,56,75,56c76,56,76,56,76,57c76,58,75,58,75,57xm140,110c147,110,152,105,152,99c152,11,152,11,152,11c152,5,147,0,140,0c11,0,11,0,11,0c5,0,0,5,0,11c0,99,0,99,0,99c0,105,5,110,11,110c27,110,27,110,27,110c27,151,27,151,27,151c27,153,28,154,29,154c29,154,30,154,30,154c31,154,31,154,32,154c81,110,81,110,81,110l140,110xm78,105c33,145,33,145,33,145c33,107,33,107,33,107c33,105,32,104,30,104c11,104,11,104,11,104c8,104,6,102,6,99c6,11,6,11,6,11c6,9,8,6,11,6c140,6,140,6,140,6c143,6,146,9,146,11c146,99,146,99,146,99c146,102,143,104,140,104c80,104,80,104,80,104c79,104,78,104,78,105xe">
                <v:path o:connectlocs="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248250"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3407410</wp:posOffset>
                </wp:positionH>
                <wp:positionV relativeFrom="paragraph">
                  <wp:posOffset>173990</wp:posOffset>
                </wp:positionV>
                <wp:extent cx="213995" cy="216535"/>
                <wp:effectExtent l="0" t="0" r="14605" b="12065"/>
                <wp:wrapNone/>
                <wp:docPr id="5223" name="Freeform 157"/>
                <wp:cNvGraphicFramePr/>
                <a:graphic xmlns:a="http://schemas.openxmlformats.org/drawingml/2006/main">
                  <a:graphicData uri="http://schemas.microsoft.com/office/word/2010/wordprocessingShape">
                    <wps:wsp>
                      <wps:cNvSpPr>
                        <a:spLocks noEditPoints="1"/>
                      </wps:cNvSpPr>
                      <wps:spPr bwMode="auto">
                        <a:xfrm>
                          <a:off x="0" y="0"/>
                          <a:ext cx="213685"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 name="T100" fmla="*/ 2318 h 2362"/>
                            <a:gd name="T101" fmla="*/ 2318 h 2362"/>
                            <a:gd name="T102" fmla="*/ 2318 h 2362"/>
                            <a:gd name="T103" fmla="*/ 2318 h 2362"/>
                            <a:gd name="T104" fmla="*/ 2318 h 2362"/>
                            <a:gd name="T105" fmla="*/ 2318 h 2362"/>
                            <a:gd name="T106" fmla="*/ 2318 h 2362"/>
                            <a:gd name="T107" fmla="*/ 2318 h 2362"/>
                            <a:gd name="T108" fmla="*/ 2318 h 2362"/>
                            <a:gd name="T109" fmla="*/ 2318 h 2362"/>
                            <a:gd name="T110" fmla="*/ 2318 h 2362"/>
                            <a:gd name="T11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2" h="154">
                              <a:moveTo>
                                <a:pt x="46" y="50"/>
                              </a:moveTo>
                              <a:cubicBezTo>
                                <a:pt x="42" y="50"/>
                                <a:pt x="39" y="53"/>
                                <a:pt x="39" y="57"/>
                              </a:cubicBezTo>
                              <a:cubicBezTo>
                                <a:pt x="39" y="60"/>
                                <a:pt x="42" y="63"/>
                                <a:pt x="46" y="63"/>
                              </a:cubicBezTo>
                              <a:cubicBezTo>
                                <a:pt x="49" y="63"/>
                                <a:pt x="53" y="60"/>
                                <a:pt x="53" y="57"/>
                              </a:cubicBezTo>
                              <a:cubicBezTo>
                                <a:pt x="53" y="53"/>
                                <a:pt x="49" y="50"/>
                                <a:pt x="46" y="50"/>
                              </a:cubicBezTo>
                              <a:close/>
                              <a:moveTo>
                                <a:pt x="45" y="57"/>
                              </a:moveTo>
                              <a:cubicBezTo>
                                <a:pt x="45" y="56"/>
                                <a:pt x="45" y="56"/>
                                <a:pt x="46" y="56"/>
                              </a:cubicBezTo>
                              <a:cubicBezTo>
                                <a:pt x="46" y="56"/>
                                <a:pt x="47" y="56"/>
                                <a:pt x="47" y="57"/>
                              </a:cubicBezTo>
                              <a:cubicBezTo>
                                <a:pt x="47" y="57"/>
                                <a:pt x="45" y="57"/>
                                <a:pt x="45" y="57"/>
                              </a:cubicBezTo>
                              <a:close/>
                              <a:moveTo>
                                <a:pt x="105" y="50"/>
                              </a:moveTo>
                              <a:cubicBezTo>
                                <a:pt x="102" y="50"/>
                                <a:pt x="98" y="53"/>
                                <a:pt x="98" y="57"/>
                              </a:cubicBezTo>
                              <a:cubicBezTo>
                                <a:pt x="98" y="60"/>
                                <a:pt x="102" y="63"/>
                                <a:pt x="105" y="63"/>
                              </a:cubicBezTo>
                              <a:cubicBezTo>
                                <a:pt x="109" y="63"/>
                                <a:pt x="112" y="60"/>
                                <a:pt x="112" y="57"/>
                              </a:cubicBezTo>
                              <a:cubicBezTo>
                                <a:pt x="112" y="53"/>
                                <a:pt x="109" y="50"/>
                                <a:pt x="105" y="50"/>
                              </a:cubicBezTo>
                              <a:close/>
                              <a:moveTo>
                                <a:pt x="104" y="57"/>
                              </a:moveTo>
                              <a:cubicBezTo>
                                <a:pt x="104" y="56"/>
                                <a:pt x="105" y="56"/>
                                <a:pt x="105" y="56"/>
                              </a:cubicBezTo>
                              <a:cubicBezTo>
                                <a:pt x="106" y="56"/>
                                <a:pt x="106" y="56"/>
                                <a:pt x="106" y="57"/>
                              </a:cubicBezTo>
                              <a:cubicBezTo>
                                <a:pt x="106" y="57"/>
                                <a:pt x="104" y="57"/>
                                <a:pt x="104" y="57"/>
                              </a:cubicBezTo>
                              <a:close/>
                              <a:moveTo>
                                <a:pt x="75" y="50"/>
                              </a:moveTo>
                              <a:cubicBezTo>
                                <a:pt x="72" y="50"/>
                                <a:pt x="69" y="53"/>
                                <a:pt x="69" y="57"/>
                              </a:cubicBezTo>
                              <a:cubicBezTo>
                                <a:pt x="69" y="60"/>
                                <a:pt x="72" y="63"/>
                                <a:pt x="75" y="63"/>
                              </a:cubicBezTo>
                              <a:cubicBezTo>
                                <a:pt x="79" y="63"/>
                                <a:pt x="82" y="60"/>
                                <a:pt x="82" y="57"/>
                              </a:cubicBezTo>
                              <a:cubicBezTo>
                                <a:pt x="82" y="53"/>
                                <a:pt x="79" y="50"/>
                                <a:pt x="75" y="50"/>
                              </a:cubicBezTo>
                              <a:close/>
                              <a:moveTo>
                                <a:pt x="75" y="57"/>
                              </a:moveTo>
                              <a:cubicBezTo>
                                <a:pt x="75" y="56"/>
                                <a:pt x="75" y="56"/>
                                <a:pt x="75" y="56"/>
                              </a:cubicBezTo>
                              <a:cubicBezTo>
                                <a:pt x="76" y="56"/>
                                <a:pt x="76" y="56"/>
                                <a:pt x="76" y="57"/>
                              </a:cubicBezTo>
                              <a:cubicBezTo>
                                <a:pt x="76" y="58"/>
                                <a:pt x="75" y="57"/>
                                <a:pt x="75" y="57"/>
                              </a:cubicBezTo>
                              <a:close/>
                              <a:moveTo>
                                <a:pt x="140" y="0"/>
                              </a:moveTo>
                              <a:cubicBezTo>
                                <a:pt x="11" y="0"/>
                                <a:pt x="11" y="0"/>
                                <a:pt x="11" y="0"/>
                              </a:cubicBezTo>
                              <a:cubicBezTo>
                                <a:pt x="5" y="0"/>
                                <a:pt x="0" y="5"/>
                                <a:pt x="0" y="11"/>
                              </a:cubicBezTo>
                              <a:cubicBezTo>
                                <a:pt x="0" y="99"/>
                                <a:pt x="0" y="99"/>
                                <a:pt x="0" y="99"/>
                              </a:cubicBezTo>
                              <a:cubicBezTo>
                                <a:pt x="0" y="105"/>
                                <a:pt x="5" y="110"/>
                                <a:pt x="11" y="110"/>
                              </a:cubicBezTo>
                              <a:cubicBezTo>
                                <a:pt x="27" y="110"/>
                                <a:pt x="27" y="110"/>
                                <a:pt x="27" y="110"/>
                              </a:cubicBezTo>
                              <a:cubicBezTo>
                                <a:pt x="27" y="151"/>
                                <a:pt x="27" y="151"/>
                                <a:pt x="27" y="151"/>
                              </a:cubicBezTo>
                              <a:cubicBezTo>
                                <a:pt x="27" y="152"/>
                                <a:pt x="28" y="154"/>
                                <a:pt x="29" y="154"/>
                              </a:cubicBezTo>
                              <a:cubicBezTo>
                                <a:pt x="29" y="154"/>
                                <a:pt x="30" y="154"/>
                                <a:pt x="30" y="154"/>
                              </a:cubicBezTo>
                              <a:cubicBezTo>
                                <a:pt x="31" y="154"/>
                                <a:pt x="31" y="154"/>
                                <a:pt x="32" y="154"/>
                              </a:cubicBezTo>
                              <a:cubicBezTo>
                                <a:pt x="81" y="110"/>
                                <a:pt x="81" y="110"/>
                                <a:pt x="81" y="110"/>
                              </a:cubicBezTo>
                              <a:cubicBezTo>
                                <a:pt x="140" y="110"/>
                                <a:pt x="140" y="110"/>
                                <a:pt x="140" y="110"/>
                              </a:cubicBezTo>
                              <a:cubicBezTo>
                                <a:pt x="147" y="110"/>
                                <a:pt x="152" y="105"/>
                                <a:pt x="152" y="99"/>
                              </a:cubicBezTo>
                              <a:cubicBezTo>
                                <a:pt x="152" y="11"/>
                                <a:pt x="152" y="11"/>
                                <a:pt x="152" y="11"/>
                              </a:cubicBezTo>
                              <a:cubicBezTo>
                                <a:pt x="152" y="5"/>
                                <a:pt x="147" y="0"/>
                                <a:pt x="140" y="0"/>
                              </a:cubicBezTo>
                              <a:close/>
                              <a:moveTo>
                                <a:pt x="146" y="99"/>
                              </a:moveTo>
                              <a:cubicBezTo>
                                <a:pt x="146" y="102"/>
                                <a:pt x="143" y="104"/>
                                <a:pt x="140" y="104"/>
                              </a:cubicBezTo>
                              <a:cubicBezTo>
                                <a:pt x="80" y="104"/>
                                <a:pt x="80" y="104"/>
                                <a:pt x="80" y="104"/>
                              </a:cubicBezTo>
                              <a:cubicBezTo>
                                <a:pt x="79" y="104"/>
                                <a:pt x="78" y="104"/>
                                <a:pt x="78" y="105"/>
                              </a:cubicBezTo>
                              <a:cubicBezTo>
                                <a:pt x="33" y="145"/>
                                <a:pt x="33" y="145"/>
                                <a:pt x="33" y="145"/>
                              </a:cubicBezTo>
                              <a:cubicBezTo>
                                <a:pt x="33" y="107"/>
                                <a:pt x="33" y="107"/>
                                <a:pt x="33" y="107"/>
                              </a:cubicBezTo>
                              <a:cubicBezTo>
                                <a:pt x="33" y="105"/>
                                <a:pt x="32" y="104"/>
                                <a:pt x="30" y="104"/>
                              </a:cubicBezTo>
                              <a:cubicBezTo>
                                <a:pt x="11" y="104"/>
                                <a:pt x="11" y="104"/>
                                <a:pt x="11" y="104"/>
                              </a:cubicBezTo>
                              <a:cubicBezTo>
                                <a:pt x="8" y="104"/>
                                <a:pt x="6" y="102"/>
                                <a:pt x="6" y="99"/>
                              </a:cubicBezTo>
                              <a:cubicBezTo>
                                <a:pt x="6" y="11"/>
                                <a:pt x="6" y="11"/>
                                <a:pt x="6" y="11"/>
                              </a:cubicBezTo>
                              <a:cubicBezTo>
                                <a:pt x="6" y="8"/>
                                <a:pt x="8" y="6"/>
                                <a:pt x="11" y="6"/>
                              </a:cubicBezTo>
                              <a:cubicBezTo>
                                <a:pt x="140" y="6"/>
                                <a:pt x="140" y="6"/>
                                <a:pt x="140" y="6"/>
                              </a:cubicBezTo>
                              <a:cubicBezTo>
                                <a:pt x="143" y="6"/>
                                <a:pt x="146" y="8"/>
                                <a:pt x="146" y="11"/>
                              </a:cubicBezTo>
                              <a:lnTo>
                                <a:pt x="146" y="9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7" o:spid="_x0000_s1026" o:spt="100" style="position:absolute;left:0pt;margin-left:268.3pt;margin-top:13.7pt;height:17.05pt;width:16.85pt;z-index:251713536;mso-width-relative:page;mso-height-relative:page;" fillcolor="#626262" filled="t" stroked="f" coordsize="152,154" o:gfxdata="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" path="m46,50c42,50,39,53,39,57c39,60,42,63,46,63c49,63,53,60,53,57c53,53,49,50,46,50xm45,57c45,56,45,56,46,56c46,56,47,56,47,57c47,57,45,57,45,57xm105,50c102,50,98,53,98,57c98,60,102,63,105,63c109,63,112,60,112,57c112,53,109,50,105,50xm104,57c104,56,105,56,105,56c106,56,106,56,106,57c106,57,104,57,104,57xm75,50c72,50,69,53,69,57c69,60,72,63,75,63c79,63,82,60,82,57c82,53,79,50,75,50xm75,57c75,56,75,56,75,56c76,56,76,56,76,57c76,58,75,57,75,57xm140,0c11,0,11,0,11,0c5,0,0,5,0,11c0,99,0,99,0,99c0,105,5,110,11,110c27,110,27,110,27,110c27,151,27,151,27,151c27,152,28,154,29,154c29,154,30,154,30,154c31,154,31,154,32,154c81,110,81,110,81,110c140,110,140,110,140,110c147,110,152,105,152,99c152,11,152,11,152,11c152,5,147,0,140,0xm146,99c146,102,143,104,140,104c80,104,80,104,80,104c79,104,78,104,78,105c33,145,33,145,33,145c33,107,33,107,33,107c33,105,32,104,30,104c11,104,11,104,11,104c8,104,6,102,6,99c6,11,6,11,6,11c6,8,8,6,11,6c140,6,140,6,140,6c143,6,146,8,146,11l146,99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3049270</wp:posOffset>
                </wp:positionH>
                <wp:positionV relativeFrom="paragraph">
                  <wp:posOffset>183515</wp:posOffset>
                </wp:positionV>
                <wp:extent cx="212725" cy="216535"/>
                <wp:effectExtent l="0" t="0" r="15875" b="12065"/>
                <wp:wrapNone/>
                <wp:docPr id="5224" name="Freeform 158"/>
                <wp:cNvGraphicFramePr/>
                <a:graphic xmlns:a="http://schemas.openxmlformats.org/drawingml/2006/main">
                  <a:graphicData uri="http://schemas.microsoft.com/office/word/2010/wordprocessingShape">
                    <wps:wsp>
                      <wps:cNvSpPr>
                        <a:spLocks noEditPoints="1"/>
                      </wps:cNvSpPr>
                      <wps:spPr bwMode="auto">
                        <a:xfrm>
                          <a:off x="0" y="0"/>
                          <a:ext cx="212494" cy="21665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1" h="154">
                              <a:moveTo>
                                <a:pt x="140" y="0"/>
                              </a:moveTo>
                              <a:cubicBezTo>
                                <a:pt x="11" y="0"/>
                                <a:pt x="11" y="0"/>
                                <a:pt x="11" y="0"/>
                              </a:cubicBezTo>
                              <a:cubicBezTo>
                                <a:pt x="4" y="0"/>
                                <a:pt x="0" y="5"/>
                                <a:pt x="0" y="11"/>
                              </a:cubicBezTo>
                              <a:cubicBezTo>
                                <a:pt x="0" y="99"/>
                                <a:pt x="0" y="99"/>
                                <a:pt x="0" y="99"/>
                              </a:cubicBezTo>
                              <a:cubicBezTo>
                                <a:pt x="0" y="105"/>
                                <a:pt x="4" y="110"/>
                                <a:pt x="11" y="110"/>
                              </a:cubicBezTo>
                              <a:cubicBezTo>
                                <a:pt x="27" y="110"/>
                                <a:pt x="27" y="110"/>
                                <a:pt x="27" y="110"/>
                              </a:cubicBezTo>
                              <a:cubicBezTo>
                                <a:pt x="27" y="151"/>
                                <a:pt x="27" y="151"/>
                                <a:pt x="27" y="151"/>
                              </a:cubicBezTo>
                              <a:cubicBezTo>
                                <a:pt x="27" y="152"/>
                                <a:pt x="28" y="154"/>
                                <a:pt x="29" y="154"/>
                              </a:cubicBezTo>
                              <a:cubicBezTo>
                                <a:pt x="29" y="154"/>
                                <a:pt x="29" y="154"/>
                                <a:pt x="30" y="154"/>
                              </a:cubicBezTo>
                              <a:cubicBezTo>
                                <a:pt x="31" y="154"/>
                                <a:pt x="31" y="154"/>
                                <a:pt x="32" y="154"/>
                              </a:cubicBezTo>
                              <a:cubicBezTo>
                                <a:pt x="81" y="110"/>
                                <a:pt x="81" y="110"/>
                                <a:pt x="81" y="110"/>
                              </a:cubicBezTo>
                              <a:cubicBezTo>
                                <a:pt x="140" y="110"/>
                                <a:pt x="140" y="110"/>
                                <a:pt x="140" y="110"/>
                              </a:cubicBezTo>
                              <a:cubicBezTo>
                                <a:pt x="146" y="110"/>
                                <a:pt x="151" y="105"/>
                                <a:pt x="151" y="99"/>
                              </a:cubicBezTo>
                              <a:cubicBezTo>
                                <a:pt x="151" y="11"/>
                                <a:pt x="151" y="11"/>
                                <a:pt x="151" y="11"/>
                              </a:cubicBezTo>
                              <a:cubicBezTo>
                                <a:pt x="151" y="5"/>
                                <a:pt x="146" y="0"/>
                                <a:pt x="140" y="0"/>
                              </a:cubicBezTo>
                              <a:close/>
                              <a:moveTo>
                                <a:pt x="145" y="99"/>
                              </a:moveTo>
                              <a:cubicBezTo>
                                <a:pt x="145" y="102"/>
                                <a:pt x="143" y="104"/>
                                <a:pt x="140" y="104"/>
                              </a:cubicBezTo>
                              <a:cubicBezTo>
                                <a:pt x="80" y="104"/>
                                <a:pt x="80" y="104"/>
                                <a:pt x="80" y="104"/>
                              </a:cubicBezTo>
                              <a:cubicBezTo>
                                <a:pt x="79" y="104"/>
                                <a:pt x="78" y="104"/>
                                <a:pt x="78" y="105"/>
                              </a:cubicBezTo>
                              <a:cubicBezTo>
                                <a:pt x="33" y="145"/>
                                <a:pt x="33" y="145"/>
                                <a:pt x="33" y="145"/>
                              </a:cubicBezTo>
                              <a:cubicBezTo>
                                <a:pt x="33" y="107"/>
                                <a:pt x="33" y="107"/>
                                <a:pt x="33" y="107"/>
                              </a:cubicBezTo>
                              <a:cubicBezTo>
                                <a:pt x="33" y="105"/>
                                <a:pt x="31" y="104"/>
                                <a:pt x="30" y="104"/>
                              </a:cubicBezTo>
                              <a:cubicBezTo>
                                <a:pt x="11" y="104"/>
                                <a:pt x="11" y="104"/>
                                <a:pt x="11" y="104"/>
                              </a:cubicBezTo>
                              <a:cubicBezTo>
                                <a:pt x="8" y="104"/>
                                <a:pt x="6" y="102"/>
                                <a:pt x="6" y="99"/>
                              </a:cubicBezTo>
                              <a:cubicBezTo>
                                <a:pt x="6" y="11"/>
                                <a:pt x="6" y="11"/>
                                <a:pt x="6" y="11"/>
                              </a:cubicBezTo>
                              <a:cubicBezTo>
                                <a:pt x="6" y="8"/>
                                <a:pt x="8" y="6"/>
                                <a:pt x="11" y="6"/>
                              </a:cubicBezTo>
                              <a:cubicBezTo>
                                <a:pt x="140" y="6"/>
                                <a:pt x="140" y="6"/>
                                <a:pt x="140" y="6"/>
                              </a:cubicBezTo>
                              <a:cubicBezTo>
                                <a:pt x="143" y="6"/>
                                <a:pt x="145" y="8"/>
                                <a:pt x="145" y="11"/>
                              </a:cubicBezTo>
                              <a:lnTo>
                                <a:pt x="145" y="99"/>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8" o:spid="_x0000_s1026" o:spt="100" style="position:absolute;left:0pt;margin-left:240.1pt;margin-top:14.45pt;height:17.05pt;width:16.75pt;z-index:251712512;mso-width-relative:page;mso-height-relative:page;" fillcolor="#626262" filled="t" stroked="f" coordsize="151,154" o:gfxdata="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bi7hNNUAAAAJAQAADwAAAAAAAAABACAAAAAiAAAAZHJz&#10;L2Rvd25yZXYueG1sUEsBAhQAFAAAAAgAh07iQMGBuUWXBQAA/RwAAA4AAAAAAAAAAQAgAAAAJAEA&#10;AGRycy9lMm9Eb2MueG1sUEsFBgAAAAAGAAYAWQEAAC0JAAAAAA==&#10;" path="m140,0c11,0,11,0,11,0c4,0,0,5,0,11c0,99,0,99,0,99c0,105,4,110,11,110c27,110,27,110,27,110c27,151,27,151,27,151c27,152,28,154,29,154c29,154,29,154,30,154c31,154,31,154,32,154c81,110,81,110,81,110c140,110,140,110,140,110c146,110,151,105,151,99c151,11,151,11,151,11c151,5,146,0,140,0xm145,99c145,102,143,104,140,104c80,104,80,104,80,104c79,104,78,104,78,105c33,145,33,145,33,145c33,107,33,107,33,107c33,105,31,104,30,104c11,104,11,104,11,104c8,104,6,102,6,99c6,11,6,11,6,11c6,8,8,6,11,6c140,6,140,6,140,6c143,6,145,8,145,11l145,99xe">
                <v:path o:connectlocs="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212620"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2567305</wp:posOffset>
                </wp:positionH>
                <wp:positionV relativeFrom="paragraph">
                  <wp:posOffset>157480</wp:posOffset>
                </wp:positionV>
                <wp:extent cx="306705" cy="193040"/>
                <wp:effectExtent l="0" t="0" r="17145" b="16510"/>
                <wp:wrapNone/>
                <wp:docPr id="5225" name="Freeform 159"/>
                <wp:cNvGraphicFramePr/>
                <a:graphic xmlns:a="http://schemas.openxmlformats.org/drawingml/2006/main">
                  <a:graphicData uri="http://schemas.microsoft.com/office/word/2010/wordprocessingShape">
                    <wps:wsp>
                      <wps:cNvSpPr>
                        <a:spLocks noEditPoints="1"/>
                      </wps:cNvSpPr>
                      <wps:spPr bwMode="auto">
                        <a:xfrm>
                          <a:off x="0" y="0"/>
                          <a:ext cx="306539" cy="192847"/>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 name="T96" fmla="*/ 2318 h 2362"/>
                            <a:gd name="T97" fmla="*/ 2318 h 2362"/>
                            <a:gd name="T98" fmla="*/ 2318 h 2362"/>
                            <a:gd name="T9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8" h="137">
                              <a:moveTo>
                                <a:pt x="153" y="59"/>
                              </a:moveTo>
                              <a:cubicBezTo>
                                <a:pt x="153" y="24"/>
                                <a:pt x="123" y="0"/>
                                <a:pt x="80" y="0"/>
                              </a:cubicBezTo>
                              <a:cubicBezTo>
                                <a:pt x="35" y="0"/>
                                <a:pt x="0" y="26"/>
                                <a:pt x="0" y="59"/>
                              </a:cubicBezTo>
                              <a:cubicBezTo>
                                <a:pt x="0" y="77"/>
                                <a:pt x="11" y="94"/>
                                <a:pt x="30" y="105"/>
                              </a:cubicBezTo>
                              <a:cubicBezTo>
                                <a:pt x="30" y="105"/>
                                <a:pt x="31" y="107"/>
                                <a:pt x="30" y="110"/>
                              </a:cubicBezTo>
                              <a:cubicBezTo>
                                <a:pt x="29" y="114"/>
                                <a:pt x="26" y="123"/>
                                <a:pt x="12" y="130"/>
                              </a:cubicBezTo>
                              <a:cubicBezTo>
                                <a:pt x="11" y="131"/>
                                <a:pt x="10" y="132"/>
                                <a:pt x="10" y="133"/>
                              </a:cubicBezTo>
                              <a:cubicBezTo>
                                <a:pt x="11" y="134"/>
                                <a:pt x="12" y="135"/>
                                <a:pt x="13" y="136"/>
                              </a:cubicBezTo>
                              <a:cubicBezTo>
                                <a:pt x="13" y="136"/>
                                <a:pt x="16" y="136"/>
                                <a:pt x="20" y="136"/>
                              </a:cubicBezTo>
                              <a:cubicBezTo>
                                <a:pt x="31" y="136"/>
                                <a:pt x="51" y="133"/>
                                <a:pt x="66" y="116"/>
                              </a:cubicBezTo>
                              <a:cubicBezTo>
                                <a:pt x="67" y="116"/>
                                <a:pt x="68" y="116"/>
                                <a:pt x="69" y="116"/>
                              </a:cubicBezTo>
                              <a:cubicBezTo>
                                <a:pt x="73" y="117"/>
                                <a:pt x="76" y="118"/>
                                <a:pt x="80" y="118"/>
                              </a:cubicBezTo>
                              <a:cubicBezTo>
                                <a:pt x="123" y="118"/>
                                <a:pt x="153" y="93"/>
                                <a:pt x="153" y="59"/>
                              </a:cubicBezTo>
                              <a:close/>
                              <a:moveTo>
                                <a:pt x="80" y="112"/>
                              </a:moveTo>
                              <a:cubicBezTo>
                                <a:pt x="77" y="112"/>
                                <a:pt x="74" y="111"/>
                                <a:pt x="70" y="110"/>
                              </a:cubicBezTo>
                              <a:cubicBezTo>
                                <a:pt x="69" y="110"/>
                                <a:pt x="67" y="110"/>
                                <a:pt x="65" y="109"/>
                              </a:cubicBezTo>
                              <a:cubicBezTo>
                                <a:pt x="64" y="109"/>
                                <a:pt x="63" y="110"/>
                                <a:pt x="63" y="111"/>
                              </a:cubicBezTo>
                              <a:cubicBezTo>
                                <a:pt x="51" y="126"/>
                                <a:pt x="34" y="129"/>
                                <a:pt x="24" y="130"/>
                              </a:cubicBezTo>
                              <a:cubicBezTo>
                                <a:pt x="35" y="122"/>
                                <a:pt x="36" y="112"/>
                                <a:pt x="36" y="109"/>
                              </a:cubicBezTo>
                              <a:cubicBezTo>
                                <a:pt x="36" y="105"/>
                                <a:pt x="35" y="101"/>
                                <a:pt x="33" y="100"/>
                              </a:cubicBezTo>
                              <a:cubicBezTo>
                                <a:pt x="16" y="90"/>
                                <a:pt x="6" y="75"/>
                                <a:pt x="6" y="59"/>
                              </a:cubicBezTo>
                              <a:cubicBezTo>
                                <a:pt x="6" y="30"/>
                                <a:pt x="39" y="6"/>
                                <a:pt x="80" y="6"/>
                              </a:cubicBezTo>
                              <a:cubicBezTo>
                                <a:pt x="119" y="6"/>
                                <a:pt x="147" y="28"/>
                                <a:pt x="147" y="59"/>
                              </a:cubicBezTo>
                              <a:cubicBezTo>
                                <a:pt x="147" y="90"/>
                                <a:pt x="119" y="112"/>
                                <a:pt x="80" y="112"/>
                              </a:cubicBezTo>
                              <a:close/>
                              <a:moveTo>
                                <a:pt x="208" y="131"/>
                              </a:moveTo>
                              <a:cubicBezTo>
                                <a:pt x="196" y="125"/>
                                <a:pt x="193" y="118"/>
                                <a:pt x="193" y="115"/>
                              </a:cubicBezTo>
                              <a:cubicBezTo>
                                <a:pt x="192" y="112"/>
                                <a:pt x="193" y="110"/>
                                <a:pt x="193" y="110"/>
                              </a:cubicBezTo>
                              <a:cubicBezTo>
                                <a:pt x="209" y="100"/>
                                <a:pt x="218" y="86"/>
                                <a:pt x="218" y="70"/>
                              </a:cubicBezTo>
                              <a:cubicBezTo>
                                <a:pt x="218" y="41"/>
                                <a:pt x="188" y="19"/>
                                <a:pt x="149" y="19"/>
                              </a:cubicBezTo>
                              <a:cubicBezTo>
                                <a:pt x="149" y="19"/>
                                <a:pt x="149" y="19"/>
                                <a:pt x="149" y="19"/>
                              </a:cubicBezTo>
                              <a:cubicBezTo>
                                <a:pt x="147" y="19"/>
                                <a:pt x="146" y="20"/>
                                <a:pt x="146" y="22"/>
                              </a:cubicBezTo>
                              <a:cubicBezTo>
                                <a:pt x="146" y="23"/>
                                <a:pt x="148" y="25"/>
                                <a:pt x="149" y="25"/>
                              </a:cubicBezTo>
                              <a:cubicBezTo>
                                <a:pt x="184" y="25"/>
                                <a:pt x="212" y="45"/>
                                <a:pt x="212" y="70"/>
                              </a:cubicBezTo>
                              <a:cubicBezTo>
                                <a:pt x="212" y="84"/>
                                <a:pt x="204" y="96"/>
                                <a:pt x="190" y="105"/>
                              </a:cubicBezTo>
                              <a:cubicBezTo>
                                <a:pt x="188" y="106"/>
                                <a:pt x="186" y="109"/>
                                <a:pt x="187" y="113"/>
                              </a:cubicBezTo>
                              <a:cubicBezTo>
                                <a:pt x="187" y="116"/>
                                <a:pt x="188" y="123"/>
                                <a:pt x="196" y="131"/>
                              </a:cubicBezTo>
                              <a:cubicBezTo>
                                <a:pt x="188" y="130"/>
                                <a:pt x="174" y="126"/>
                                <a:pt x="165" y="114"/>
                              </a:cubicBezTo>
                              <a:cubicBezTo>
                                <a:pt x="164" y="113"/>
                                <a:pt x="163" y="113"/>
                                <a:pt x="162" y="113"/>
                              </a:cubicBezTo>
                              <a:cubicBezTo>
                                <a:pt x="160" y="113"/>
                                <a:pt x="159" y="113"/>
                                <a:pt x="157" y="114"/>
                              </a:cubicBezTo>
                              <a:cubicBezTo>
                                <a:pt x="155" y="114"/>
                                <a:pt x="152" y="115"/>
                                <a:pt x="149" y="115"/>
                              </a:cubicBezTo>
                              <a:cubicBezTo>
                                <a:pt x="142" y="115"/>
                                <a:pt x="134" y="114"/>
                                <a:pt x="127" y="112"/>
                              </a:cubicBezTo>
                              <a:cubicBezTo>
                                <a:pt x="126" y="111"/>
                                <a:pt x="124" y="112"/>
                                <a:pt x="124" y="114"/>
                              </a:cubicBezTo>
                              <a:cubicBezTo>
                                <a:pt x="123" y="115"/>
                                <a:pt x="124" y="117"/>
                                <a:pt x="126" y="118"/>
                              </a:cubicBezTo>
                              <a:cubicBezTo>
                                <a:pt x="133" y="120"/>
                                <a:pt x="141" y="121"/>
                                <a:pt x="149" y="121"/>
                              </a:cubicBezTo>
                              <a:cubicBezTo>
                                <a:pt x="153" y="121"/>
                                <a:pt x="156" y="120"/>
                                <a:pt x="159" y="120"/>
                              </a:cubicBezTo>
                              <a:cubicBezTo>
                                <a:pt x="159" y="119"/>
                                <a:pt x="160" y="119"/>
                                <a:pt x="161" y="119"/>
                              </a:cubicBezTo>
                              <a:cubicBezTo>
                                <a:pt x="174" y="134"/>
                                <a:pt x="192" y="137"/>
                                <a:pt x="201" y="137"/>
                              </a:cubicBezTo>
                              <a:cubicBezTo>
                                <a:pt x="205" y="137"/>
                                <a:pt x="207" y="136"/>
                                <a:pt x="207" y="136"/>
                              </a:cubicBezTo>
                              <a:cubicBezTo>
                                <a:pt x="209" y="136"/>
                                <a:pt x="210" y="135"/>
                                <a:pt x="210" y="134"/>
                              </a:cubicBezTo>
                              <a:cubicBezTo>
                                <a:pt x="210" y="133"/>
                                <a:pt x="209" y="131"/>
                                <a:pt x="208" y="131"/>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59" o:spid="_x0000_s1026" o:spt="100" style="position:absolute;left:0pt;margin-left:202.15pt;margin-top:12.4pt;height:15.2pt;width:24.15pt;z-index:251711488;mso-width-relative:page;mso-height-relative:page;" fillcolor="#626262" filled="t" stroked="f" coordsize="218,137" o:gfxdata="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" path="m153,59c153,24,123,0,80,0c35,0,0,26,0,59c0,77,11,94,30,105c30,105,31,107,30,110c29,114,26,123,12,130c11,131,10,132,10,133c11,134,12,135,13,136c13,136,16,136,20,136c31,136,51,133,66,116c67,116,68,116,69,116c73,117,76,118,80,118c123,118,153,93,153,59xm80,112c77,112,74,111,70,110c69,110,67,110,65,109c64,109,63,110,63,111c51,126,34,129,24,130c35,122,36,112,36,109c36,105,35,101,33,100c16,90,6,75,6,59c6,30,39,6,80,6c119,6,147,28,147,59c147,90,119,112,80,112xm208,131c196,125,193,118,193,115c192,112,193,110,193,110c209,100,218,86,218,70c218,41,188,19,149,19c149,19,149,19,149,19c147,19,146,20,146,22c146,23,148,25,149,25c184,25,212,45,212,70c212,84,204,96,190,105c188,106,186,109,187,113c187,116,188,123,196,131c188,130,174,126,165,114c164,113,163,113,162,113c160,113,159,113,157,114c155,114,152,115,149,115c142,115,134,114,127,112c126,111,124,112,124,114c123,115,124,117,126,118c133,120,141,121,149,121c153,121,156,120,159,120c159,119,160,119,161,119c174,134,192,137,201,137c205,137,207,136,207,136c209,136,210,135,210,134c210,133,209,131,208,131xe">
                <v:path o:connectlocs="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189254"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2145665</wp:posOffset>
                </wp:positionH>
                <wp:positionV relativeFrom="paragraph">
                  <wp:posOffset>146050</wp:posOffset>
                </wp:positionV>
                <wp:extent cx="261620" cy="234315"/>
                <wp:effectExtent l="0" t="0" r="5080" b="13335"/>
                <wp:wrapNone/>
                <wp:docPr id="5226" name="Freeform 160"/>
                <wp:cNvGraphicFramePr/>
                <a:graphic xmlns:a="http://schemas.openxmlformats.org/drawingml/2006/main">
                  <a:graphicData uri="http://schemas.microsoft.com/office/word/2010/wordprocessingShape">
                    <wps:wsp>
                      <wps:cNvSpPr>
                        <a:spLocks noEditPoints="1"/>
                      </wps:cNvSpPr>
                      <wps:spPr bwMode="auto">
                        <a:xfrm>
                          <a:off x="0" y="0"/>
                          <a:ext cx="261303" cy="23451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6" h="167">
                              <a:moveTo>
                                <a:pt x="51" y="62"/>
                              </a:moveTo>
                              <a:cubicBezTo>
                                <a:pt x="45" y="62"/>
                                <a:pt x="40" y="67"/>
                                <a:pt x="40" y="73"/>
                              </a:cubicBezTo>
                              <a:cubicBezTo>
                                <a:pt x="40" y="80"/>
                                <a:pt x="45" y="85"/>
                                <a:pt x="51" y="85"/>
                              </a:cubicBezTo>
                              <a:cubicBezTo>
                                <a:pt x="57" y="85"/>
                                <a:pt x="62" y="80"/>
                                <a:pt x="62" y="73"/>
                              </a:cubicBezTo>
                              <a:cubicBezTo>
                                <a:pt x="62" y="67"/>
                                <a:pt x="57" y="62"/>
                                <a:pt x="51" y="62"/>
                              </a:cubicBezTo>
                              <a:close/>
                              <a:moveTo>
                                <a:pt x="93" y="62"/>
                              </a:moveTo>
                              <a:cubicBezTo>
                                <a:pt x="87" y="62"/>
                                <a:pt x="82" y="67"/>
                                <a:pt x="82" y="73"/>
                              </a:cubicBezTo>
                              <a:cubicBezTo>
                                <a:pt x="82" y="80"/>
                                <a:pt x="87" y="85"/>
                                <a:pt x="93" y="85"/>
                              </a:cubicBezTo>
                              <a:cubicBezTo>
                                <a:pt x="99" y="85"/>
                                <a:pt x="104" y="80"/>
                                <a:pt x="104" y="73"/>
                              </a:cubicBezTo>
                              <a:cubicBezTo>
                                <a:pt x="104" y="67"/>
                                <a:pt x="99" y="62"/>
                                <a:pt x="93" y="62"/>
                              </a:cubicBezTo>
                              <a:close/>
                              <a:moveTo>
                                <a:pt x="135" y="62"/>
                              </a:moveTo>
                              <a:cubicBezTo>
                                <a:pt x="129" y="62"/>
                                <a:pt x="124" y="67"/>
                                <a:pt x="124" y="73"/>
                              </a:cubicBezTo>
                              <a:cubicBezTo>
                                <a:pt x="124" y="80"/>
                                <a:pt x="129" y="85"/>
                                <a:pt x="135" y="85"/>
                              </a:cubicBezTo>
                              <a:cubicBezTo>
                                <a:pt x="142" y="85"/>
                                <a:pt x="147" y="80"/>
                                <a:pt x="147" y="73"/>
                              </a:cubicBezTo>
                              <a:cubicBezTo>
                                <a:pt x="147" y="67"/>
                                <a:pt x="142" y="62"/>
                                <a:pt x="135" y="62"/>
                              </a:cubicBezTo>
                              <a:close/>
                              <a:moveTo>
                                <a:pt x="98" y="0"/>
                              </a:moveTo>
                              <a:cubicBezTo>
                                <a:pt x="44" y="0"/>
                                <a:pt x="0" y="32"/>
                                <a:pt x="0" y="72"/>
                              </a:cubicBezTo>
                              <a:cubicBezTo>
                                <a:pt x="0" y="94"/>
                                <a:pt x="13" y="115"/>
                                <a:pt x="36" y="128"/>
                              </a:cubicBezTo>
                              <a:cubicBezTo>
                                <a:pt x="36" y="129"/>
                                <a:pt x="37" y="131"/>
                                <a:pt x="37" y="134"/>
                              </a:cubicBezTo>
                              <a:cubicBezTo>
                                <a:pt x="37" y="138"/>
                                <a:pt x="34" y="151"/>
                                <a:pt x="14" y="160"/>
                              </a:cubicBezTo>
                              <a:cubicBezTo>
                                <a:pt x="13" y="161"/>
                                <a:pt x="12" y="162"/>
                                <a:pt x="12" y="163"/>
                              </a:cubicBezTo>
                              <a:cubicBezTo>
                                <a:pt x="13" y="165"/>
                                <a:pt x="14" y="166"/>
                                <a:pt x="15" y="166"/>
                              </a:cubicBezTo>
                              <a:cubicBezTo>
                                <a:pt x="15" y="166"/>
                                <a:pt x="18" y="167"/>
                                <a:pt x="24" y="167"/>
                              </a:cubicBezTo>
                              <a:cubicBezTo>
                                <a:pt x="37" y="167"/>
                                <a:pt x="62" y="163"/>
                                <a:pt x="80" y="141"/>
                              </a:cubicBezTo>
                              <a:cubicBezTo>
                                <a:pt x="82" y="141"/>
                                <a:pt x="83" y="142"/>
                                <a:pt x="85" y="142"/>
                              </a:cubicBezTo>
                              <a:cubicBezTo>
                                <a:pt x="89" y="143"/>
                                <a:pt x="93" y="144"/>
                                <a:pt x="98" y="144"/>
                              </a:cubicBezTo>
                              <a:cubicBezTo>
                                <a:pt x="150" y="144"/>
                                <a:pt x="186" y="114"/>
                                <a:pt x="186" y="72"/>
                              </a:cubicBezTo>
                              <a:cubicBezTo>
                                <a:pt x="186" y="30"/>
                                <a:pt x="150" y="0"/>
                                <a:pt x="98" y="0"/>
                              </a:cubicBezTo>
                              <a:close/>
                              <a:moveTo>
                                <a:pt x="98" y="138"/>
                              </a:moveTo>
                              <a:cubicBezTo>
                                <a:pt x="94" y="138"/>
                                <a:pt x="90" y="137"/>
                                <a:pt x="86" y="136"/>
                              </a:cubicBezTo>
                              <a:cubicBezTo>
                                <a:pt x="84" y="136"/>
                                <a:pt x="82" y="135"/>
                                <a:pt x="79" y="135"/>
                              </a:cubicBezTo>
                              <a:cubicBezTo>
                                <a:pt x="78" y="135"/>
                                <a:pt x="77" y="135"/>
                                <a:pt x="77" y="136"/>
                              </a:cubicBezTo>
                              <a:cubicBezTo>
                                <a:pt x="61" y="156"/>
                                <a:pt x="39" y="160"/>
                                <a:pt x="26" y="160"/>
                              </a:cubicBezTo>
                              <a:cubicBezTo>
                                <a:pt x="41" y="150"/>
                                <a:pt x="43" y="138"/>
                                <a:pt x="43" y="134"/>
                              </a:cubicBezTo>
                              <a:cubicBezTo>
                                <a:pt x="43" y="129"/>
                                <a:pt x="42" y="125"/>
                                <a:pt x="39" y="123"/>
                              </a:cubicBezTo>
                              <a:cubicBezTo>
                                <a:pt x="18" y="111"/>
                                <a:pt x="6" y="92"/>
                                <a:pt x="6" y="72"/>
                              </a:cubicBezTo>
                              <a:cubicBezTo>
                                <a:pt x="6" y="36"/>
                                <a:pt x="47" y="6"/>
                                <a:pt x="98" y="6"/>
                              </a:cubicBezTo>
                              <a:cubicBezTo>
                                <a:pt x="146" y="6"/>
                                <a:pt x="180" y="33"/>
                                <a:pt x="180" y="72"/>
                              </a:cubicBezTo>
                              <a:cubicBezTo>
                                <a:pt x="180" y="111"/>
                                <a:pt x="146" y="138"/>
                                <a:pt x="98" y="13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0" o:spid="_x0000_s1026" o:spt="100" style="position:absolute;left:0pt;margin-left:168.95pt;margin-top:11.5pt;height:18.45pt;width:20.6pt;z-index:251710464;mso-width-relative:page;mso-height-relative:page;" fillcolor="#626262" filled="t" stroked="f" coordsize="186,167" o:gfxdata="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&#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" path="m51,62c45,62,40,67,40,73c40,80,45,85,51,85c57,85,62,80,62,73c62,67,57,62,51,62xm93,62c87,62,82,67,82,73c82,80,87,85,93,85c99,85,104,80,104,73c104,67,99,62,93,62xm135,62c129,62,124,67,124,73c124,80,129,85,135,85c142,85,147,80,147,73c147,67,142,62,135,62xm98,0c44,0,0,32,0,72c0,94,13,115,36,128c36,129,37,131,37,134c37,138,34,151,14,160c13,161,12,162,12,163c13,165,14,166,15,166c15,166,18,167,24,167c37,167,62,163,80,141c82,141,83,142,85,142c89,143,93,144,98,144c150,144,186,114,186,72c186,30,150,0,98,0xm98,138c94,138,90,137,86,136c84,136,82,135,79,135c78,135,77,135,77,136c61,156,39,160,26,160c41,150,43,138,43,134c43,129,42,125,39,123c18,111,6,92,6,72c6,36,47,6,98,6c146,6,180,33,180,72c180,111,146,138,98,138xe">
                <v:path o:connectlocs="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1730375</wp:posOffset>
                </wp:positionH>
                <wp:positionV relativeFrom="paragraph">
                  <wp:posOffset>146050</wp:posOffset>
                </wp:positionV>
                <wp:extent cx="261620" cy="234315"/>
                <wp:effectExtent l="0" t="0" r="5080" b="13335"/>
                <wp:wrapNone/>
                <wp:docPr id="5227" name="Freeform 161"/>
                <wp:cNvGraphicFramePr/>
                <a:graphic xmlns:a="http://schemas.openxmlformats.org/drawingml/2006/main">
                  <a:graphicData uri="http://schemas.microsoft.com/office/word/2010/wordprocessingShape">
                    <wps:wsp>
                      <wps:cNvSpPr>
                        <a:spLocks noEditPoints="1"/>
                      </wps:cNvSpPr>
                      <wps:spPr bwMode="auto">
                        <a:xfrm>
                          <a:off x="0" y="0"/>
                          <a:ext cx="261303" cy="234512"/>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6" h="167">
                              <a:moveTo>
                                <a:pt x="98" y="0"/>
                              </a:moveTo>
                              <a:cubicBezTo>
                                <a:pt x="44" y="0"/>
                                <a:pt x="0" y="32"/>
                                <a:pt x="0" y="72"/>
                              </a:cubicBezTo>
                              <a:cubicBezTo>
                                <a:pt x="0" y="94"/>
                                <a:pt x="13" y="115"/>
                                <a:pt x="36" y="128"/>
                              </a:cubicBezTo>
                              <a:cubicBezTo>
                                <a:pt x="36" y="128"/>
                                <a:pt x="37" y="131"/>
                                <a:pt x="37" y="134"/>
                              </a:cubicBezTo>
                              <a:cubicBezTo>
                                <a:pt x="36" y="138"/>
                                <a:pt x="34" y="151"/>
                                <a:pt x="14" y="160"/>
                              </a:cubicBezTo>
                              <a:cubicBezTo>
                                <a:pt x="13" y="161"/>
                                <a:pt x="12" y="162"/>
                                <a:pt x="12" y="163"/>
                              </a:cubicBezTo>
                              <a:cubicBezTo>
                                <a:pt x="12" y="165"/>
                                <a:pt x="13" y="166"/>
                                <a:pt x="15" y="166"/>
                              </a:cubicBezTo>
                              <a:cubicBezTo>
                                <a:pt x="15" y="166"/>
                                <a:pt x="18" y="167"/>
                                <a:pt x="23" y="167"/>
                              </a:cubicBezTo>
                              <a:cubicBezTo>
                                <a:pt x="37" y="167"/>
                                <a:pt x="62" y="163"/>
                                <a:pt x="80" y="141"/>
                              </a:cubicBezTo>
                              <a:cubicBezTo>
                                <a:pt x="82" y="141"/>
                                <a:pt x="83" y="142"/>
                                <a:pt x="84" y="142"/>
                              </a:cubicBezTo>
                              <a:cubicBezTo>
                                <a:pt x="89" y="143"/>
                                <a:pt x="93" y="144"/>
                                <a:pt x="98" y="144"/>
                              </a:cubicBezTo>
                              <a:cubicBezTo>
                                <a:pt x="150" y="144"/>
                                <a:pt x="186" y="114"/>
                                <a:pt x="186" y="72"/>
                              </a:cubicBezTo>
                              <a:cubicBezTo>
                                <a:pt x="186" y="30"/>
                                <a:pt x="150" y="0"/>
                                <a:pt x="98" y="0"/>
                              </a:cubicBezTo>
                              <a:close/>
                              <a:moveTo>
                                <a:pt x="98" y="138"/>
                              </a:moveTo>
                              <a:cubicBezTo>
                                <a:pt x="94" y="138"/>
                                <a:pt x="90" y="137"/>
                                <a:pt x="86" y="136"/>
                              </a:cubicBezTo>
                              <a:cubicBezTo>
                                <a:pt x="83" y="136"/>
                                <a:pt x="81" y="135"/>
                                <a:pt x="79" y="135"/>
                              </a:cubicBezTo>
                              <a:cubicBezTo>
                                <a:pt x="78" y="135"/>
                                <a:pt x="77" y="135"/>
                                <a:pt x="76" y="136"/>
                              </a:cubicBezTo>
                              <a:cubicBezTo>
                                <a:pt x="61" y="156"/>
                                <a:pt x="39" y="160"/>
                                <a:pt x="26" y="160"/>
                              </a:cubicBezTo>
                              <a:cubicBezTo>
                                <a:pt x="41" y="150"/>
                                <a:pt x="43" y="138"/>
                                <a:pt x="43" y="134"/>
                              </a:cubicBezTo>
                              <a:cubicBezTo>
                                <a:pt x="43" y="129"/>
                                <a:pt x="42" y="125"/>
                                <a:pt x="39" y="123"/>
                              </a:cubicBezTo>
                              <a:cubicBezTo>
                                <a:pt x="18" y="111"/>
                                <a:pt x="6" y="92"/>
                                <a:pt x="6" y="72"/>
                              </a:cubicBezTo>
                              <a:cubicBezTo>
                                <a:pt x="6" y="36"/>
                                <a:pt x="47" y="6"/>
                                <a:pt x="98" y="6"/>
                              </a:cubicBezTo>
                              <a:cubicBezTo>
                                <a:pt x="146" y="6"/>
                                <a:pt x="180" y="33"/>
                                <a:pt x="180" y="72"/>
                              </a:cubicBezTo>
                              <a:cubicBezTo>
                                <a:pt x="180" y="111"/>
                                <a:pt x="146" y="138"/>
                                <a:pt x="98" y="13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1" o:spid="_x0000_s1026" o:spt="100" style="position:absolute;left:0pt;margin-left:136.25pt;margin-top:11.5pt;height:18.45pt;width:20.6pt;z-index:251709440;mso-width-relative:page;mso-height-relative:page;" fillcolor="#626262" filled="t" stroked="f" coordsize="186,167" o:gfxdata="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K9iKCPaAAAACQEAAA8AAAAAAAAAAQAg&#10;AAAAIgAAAGRycy9kb3ducmV2LnhtbFBLAQIUABQAAAAIAIdO4kC55ZJxnAUAAPQYAAAOAAAAAAAA&#10;AAEAIAAAACkBAABkcnMvZTJvRG9jLnhtbFBLBQYAAAAABgAGAFkBAAA3CQAAAAA=&#10;" path="m98,0c44,0,0,32,0,72c0,94,13,115,36,128c36,128,37,131,37,134c36,138,34,151,14,160c13,161,12,162,12,163c12,165,13,166,15,166c15,166,18,167,23,167c37,167,62,163,80,141c82,141,83,142,84,142c89,143,93,144,98,144c150,144,186,114,186,72c186,30,150,0,98,0xm98,138c94,138,90,137,86,136c83,136,81,135,79,135c78,135,77,135,76,136c61,156,39,160,26,160c41,150,43,138,43,134c43,129,42,125,39,123c18,111,6,92,6,72c6,36,47,6,98,6c146,6,180,33,180,72c180,111,146,138,98,138xe">
                <v:path o:connectlocs="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230143" o:connectangles="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1318895</wp:posOffset>
                </wp:positionH>
                <wp:positionV relativeFrom="paragraph">
                  <wp:posOffset>141605</wp:posOffset>
                </wp:positionV>
                <wp:extent cx="239395" cy="239395"/>
                <wp:effectExtent l="0" t="0" r="8255" b="8255"/>
                <wp:wrapNone/>
                <wp:docPr id="5228" name="Freeform 162"/>
                <wp:cNvGraphicFramePr/>
                <a:graphic xmlns:a="http://schemas.openxmlformats.org/drawingml/2006/main">
                  <a:graphicData uri="http://schemas.microsoft.com/office/word/2010/wordprocessingShape">
                    <wps:wsp>
                      <wps:cNvSpPr>
                        <a:spLocks noEditPoints="1"/>
                      </wps:cNvSpPr>
                      <wps:spPr bwMode="auto">
                        <a:xfrm>
                          <a:off x="0" y="0"/>
                          <a:ext cx="239279" cy="239274"/>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 name="T82" fmla="*/ 2318 h 2362"/>
                            <a:gd name="T83" fmla="*/ 2318 h 2362"/>
                            <a:gd name="T84" fmla="*/ 2318 h 2362"/>
                            <a:gd name="T85" fmla="*/ 2318 h 2362"/>
                            <a:gd name="T86" fmla="*/ 2318 h 2362"/>
                            <a:gd name="T87" fmla="*/ 2318 h 2362"/>
                            <a:gd name="T88" fmla="*/ 2318 h 2362"/>
                            <a:gd name="T89" fmla="*/ 2318 h 2362"/>
                            <a:gd name="T90" fmla="*/ 2318 h 2362"/>
                            <a:gd name="T91" fmla="*/ 2318 h 2362"/>
                            <a:gd name="T92" fmla="*/ 2318 h 2362"/>
                            <a:gd name="T93" fmla="*/ 2318 h 2362"/>
                            <a:gd name="T94" fmla="*/ 2318 h 2362"/>
                            <a:gd name="T95"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0" h="170">
                              <a:moveTo>
                                <a:pt x="118" y="59"/>
                              </a:moveTo>
                              <a:cubicBezTo>
                                <a:pt x="91" y="78"/>
                                <a:pt x="91" y="78"/>
                                <a:pt x="91" y="78"/>
                              </a:cubicBezTo>
                              <a:cubicBezTo>
                                <a:pt x="89" y="77"/>
                                <a:pt x="87" y="76"/>
                                <a:pt x="85" y="76"/>
                              </a:cubicBezTo>
                              <a:cubicBezTo>
                                <a:pt x="84" y="76"/>
                                <a:pt x="83" y="76"/>
                                <a:pt x="82" y="76"/>
                              </a:cubicBezTo>
                              <a:cubicBezTo>
                                <a:pt x="58" y="42"/>
                                <a:pt x="58" y="42"/>
                                <a:pt x="58" y="42"/>
                              </a:cubicBezTo>
                              <a:cubicBezTo>
                                <a:pt x="57" y="41"/>
                                <a:pt x="55" y="40"/>
                                <a:pt x="54" y="41"/>
                              </a:cubicBezTo>
                              <a:cubicBezTo>
                                <a:pt x="52" y="42"/>
                                <a:pt x="52" y="44"/>
                                <a:pt x="53" y="45"/>
                              </a:cubicBezTo>
                              <a:cubicBezTo>
                                <a:pt x="77" y="80"/>
                                <a:pt x="77" y="80"/>
                                <a:pt x="77" y="80"/>
                              </a:cubicBezTo>
                              <a:cubicBezTo>
                                <a:pt x="76" y="82"/>
                                <a:pt x="75" y="83"/>
                                <a:pt x="75" y="85"/>
                              </a:cubicBezTo>
                              <a:cubicBezTo>
                                <a:pt x="75" y="91"/>
                                <a:pt x="80" y="95"/>
                                <a:pt x="85" y="95"/>
                              </a:cubicBezTo>
                              <a:cubicBezTo>
                                <a:pt x="90" y="95"/>
                                <a:pt x="95" y="91"/>
                                <a:pt x="95" y="85"/>
                              </a:cubicBezTo>
                              <a:cubicBezTo>
                                <a:pt x="95" y="85"/>
                                <a:pt x="94" y="84"/>
                                <a:pt x="94" y="83"/>
                              </a:cubicBezTo>
                              <a:cubicBezTo>
                                <a:pt x="122" y="64"/>
                                <a:pt x="122" y="64"/>
                                <a:pt x="122" y="64"/>
                              </a:cubicBezTo>
                              <a:cubicBezTo>
                                <a:pt x="123" y="63"/>
                                <a:pt x="123" y="61"/>
                                <a:pt x="122" y="60"/>
                              </a:cubicBezTo>
                              <a:cubicBezTo>
                                <a:pt x="121" y="58"/>
                                <a:pt x="119" y="58"/>
                                <a:pt x="118" y="59"/>
                              </a:cubicBezTo>
                              <a:close/>
                              <a:moveTo>
                                <a:pt x="85" y="89"/>
                              </a:moveTo>
                              <a:cubicBezTo>
                                <a:pt x="83" y="89"/>
                                <a:pt x="81" y="87"/>
                                <a:pt x="81" y="85"/>
                              </a:cubicBezTo>
                              <a:cubicBezTo>
                                <a:pt x="81" y="84"/>
                                <a:pt x="83" y="82"/>
                                <a:pt x="85" y="82"/>
                              </a:cubicBezTo>
                              <a:cubicBezTo>
                                <a:pt x="87" y="82"/>
                                <a:pt x="89" y="84"/>
                                <a:pt x="89" y="85"/>
                              </a:cubicBezTo>
                              <a:cubicBezTo>
                                <a:pt x="89" y="87"/>
                                <a:pt x="87" y="89"/>
                                <a:pt x="85" y="89"/>
                              </a:cubicBezTo>
                              <a:close/>
                              <a:moveTo>
                                <a:pt x="85" y="0"/>
                              </a:moveTo>
                              <a:cubicBezTo>
                                <a:pt x="39" y="0"/>
                                <a:pt x="0" y="38"/>
                                <a:pt x="0" y="85"/>
                              </a:cubicBezTo>
                              <a:cubicBezTo>
                                <a:pt x="0" y="132"/>
                                <a:pt x="39" y="170"/>
                                <a:pt x="85" y="170"/>
                              </a:cubicBezTo>
                              <a:cubicBezTo>
                                <a:pt x="132" y="170"/>
                                <a:pt x="170" y="132"/>
                                <a:pt x="170" y="85"/>
                              </a:cubicBezTo>
                              <a:cubicBezTo>
                                <a:pt x="170" y="38"/>
                                <a:pt x="132" y="0"/>
                                <a:pt x="85" y="0"/>
                              </a:cubicBezTo>
                              <a:close/>
                              <a:moveTo>
                                <a:pt x="88" y="164"/>
                              </a:moveTo>
                              <a:cubicBezTo>
                                <a:pt x="88" y="151"/>
                                <a:pt x="88" y="151"/>
                                <a:pt x="88" y="151"/>
                              </a:cubicBezTo>
                              <a:cubicBezTo>
                                <a:pt x="88" y="150"/>
                                <a:pt x="87" y="148"/>
                                <a:pt x="85" y="148"/>
                              </a:cubicBezTo>
                              <a:cubicBezTo>
                                <a:pt x="83" y="148"/>
                                <a:pt x="82" y="150"/>
                                <a:pt x="82" y="151"/>
                              </a:cubicBezTo>
                              <a:cubicBezTo>
                                <a:pt x="82" y="164"/>
                                <a:pt x="82" y="164"/>
                                <a:pt x="82" y="164"/>
                              </a:cubicBezTo>
                              <a:cubicBezTo>
                                <a:pt x="41" y="162"/>
                                <a:pt x="8" y="129"/>
                                <a:pt x="7" y="88"/>
                              </a:cubicBezTo>
                              <a:cubicBezTo>
                                <a:pt x="20" y="88"/>
                                <a:pt x="20" y="88"/>
                                <a:pt x="20" y="88"/>
                              </a:cubicBezTo>
                              <a:cubicBezTo>
                                <a:pt x="22" y="88"/>
                                <a:pt x="23" y="87"/>
                                <a:pt x="23" y="85"/>
                              </a:cubicBezTo>
                              <a:cubicBezTo>
                                <a:pt x="23" y="83"/>
                                <a:pt x="22" y="82"/>
                                <a:pt x="20" y="82"/>
                              </a:cubicBezTo>
                              <a:cubicBezTo>
                                <a:pt x="7" y="82"/>
                                <a:pt x="7" y="82"/>
                                <a:pt x="7" y="82"/>
                              </a:cubicBezTo>
                              <a:cubicBezTo>
                                <a:pt x="8" y="41"/>
                                <a:pt x="41" y="8"/>
                                <a:pt x="82" y="7"/>
                              </a:cubicBezTo>
                              <a:cubicBezTo>
                                <a:pt x="82" y="7"/>
                                <a:pt x="82" y="7"/>
                                <a:pt x="82" y="7"/>
                              </a:cubicBezTo>
                              <a:cubicBezTo>
                                <a:pt x="82" y="20"/>
                                <a:pt x="82" y="20"/>
                                <a:pt x="82" y="20"/>
                              </a:cubicBezTo>
                              <a:cubicBezTo>
                                <a:pt x="82" y="22"/>
                                <a:pt x="83" y="23"/>
                                <a:pt x="85" y="23"/>
                              </a:cubicBezTo>
                              <a:cubicBezTo>
                                <a:pt x="87" y="23"/>
                                <a:pt x="88" y="22"/>
                                <a:pt x="88" y="20"/>
                              </a:cubicBezTo>
                              <a:cubicBezTo>
                                <a:pt x="88" y="7"/>
                                <a:pt x="88" y="7"/>
                                <a:pt x="88" y="7"/>
                              </a:cubicBezTo>
                              <a:cubicBezTo>
                                <a:pt x="88" y="7"/>
                                <a:pt x="88" y="7"/>
                                <a:pt x="88" y="6"/>
                              </a:cubicBezTo>
                              <a:cubicBezTo>
                                <a:pt x="129" y="8"/>
                                <a:pt x="162" y="41"/>
                                <a:pt x="164" y="82"/>
                              </a:cubicBezTo>
                              <a:cubicBezTo>
                                <a:pt x="151" y="82"/>
                                <a:pt x="151" y="82"/>
                                <a:pt x="151" y="82"/>
                              </a:cubicBezTo>
                              <a:cubicBezTo>
                                <a:pt x="149" y="82"/>
                                <a:pt x="148" y="83"/>
                                <a:pt x="148" y="85"/>
                              </a:cubicBezTo>
                              <a:cubicBezTo>
                                <a:pt x="148" y="87"/>
                                <a:pt x="149" y="88"/>
                                <a:pt x="151" y="88"/>
                              </a:cubicBezTo>
                              <a:cubicBezTo>
                                <a:pt x="164" y="88"/>
                                <a:pt x="164" y="88"/>
                                <a:pt x="164" y="88"/>
                              </a:cubicBezTo>
                              <a:cubicBezTo>
                                <a:pt x="163" y="129"/>
                                <a:pt x="129" y="163"/>
                                <a:pt x="88" y="164"/>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2" o:spid="_x0000_s1026" o:spt="100" style="position:absolute;left:0pt;margin-left:103.85pt;margin-top:11.15pt;height:18.85pt;width:18.85pt;z-index:251708416;mso-width-relative:page;mso-height-relative:page;" fillcolor="#626262" filled="t" stroked="f" coordsize="170,170" o:gfxdata="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DpWxAPXAAAACQEAAA8AAAAAAAAAAQAgAAAAIgAAAGRycy9kb3ducmV2Lnht&#10;bFBLAQIUABQAAAAIAIdO4kCN9txVxAcAABotAAAOAAAAAAAAAAEAIAAAACYBAABkcnMvZTJvRG9j&#10;LnhtbFBLBQYAAAAABgAGAFkBAABcCwAAAAA=&#10;" path="m118,59c91,78,91,78,91,78c89,77,87,76,85,76c84,76,83,76,82,76c58,42,58,42,58,42c57,41,55,40,54,41c52,42,52,44,53,45c77,80,77,80,77,80c76,82,75,83,75,85c75,91,80,95,85,95c90,95,95,91,95,85c95,85,94,84,94,83c122,64,122,64,122,64c123,63,123,61,122,60c121,58,119,58,118,59xm85,89c83,89,81,87,81,85c81,84,83,82,85,82c87,82,89,84,89,85c89,87,87,89,85,89xm85,0c39,0,0,38,0,85c0,132,39,170,85,170c132,170,170,132,170,85c170,38,132,0,85,0xm88,164c88,151,88,151,88,151c88,150,87,148,85,148c83,148,82,150,82,151c82,164,82,164,82,164c41,162,8,129,7,88c20,88,20,88,20,88c22,88,23,87,23,85c23,83,22,82,20,82c7,82,7,82,7,82c8,41,41,8,82,7c82,7,82,7,82,7c82,20,82,20,82,20c82,22,83,23,85,23c87,23,88,22,88,20c88,7,88,7,88,7c88,7,88,7,88,6c129,8,162,41,164,82c151,82,151,82,151,82c149,82,148,83,148,85c148,87,149,88,151,88c164,88,164,88,164,88c163,129,129,163,88,164xe">
                <v:path o:connectlocs="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234816"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893445</wp:posOffset>
                </wp:positionH>
                <wp:positionV relativeFrom="paragraph">
                  <wp:posOffset>132080</wp:posOffset>
                </wp:positionV>
                <wp:extent cx="239395" cy="258445"/>
                <wp:effectExtent l="0" t="0" r="8255" b="8890"/>
                <wp:wrapNone/>
                <wp:docPr id="5229" name="Freeform 163"/>
                <wp:cNvGraphicFramePr/>
                <a:graphic xmlns:a="http://schemas.openxmlformats.org/drawingml/2006/main">
                  <a:graphicData uri="http://schemas.microsoft.com/office/word/2010/wordprocessingShape">
                    <wps:wsp>
                      <wps:cNvSpPr>
                        <a:spLocks noEditPoints="1"/>
                      </wps:cNvSpPr>
                      <wps:spPr bwMode="auto">
                        <a:xfrm>
                          <a:off x="0" y="0"/>
                          <a:ext cx="239279" cy="258320"/>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0" h="184">
                              <a:moveTo>
                                <a:pt x="88" y="89"/>
                              </a:moveTo>
                              <a:cubicBezTo>
                                <a:pt x="88" y="48"/>
                                <a:pt x="88" y="48"/>
                                <a:pt x="88" y="48"/>
                              </a:cubicBezTo>
                              <a:cubicBezTo>
                                <a:pt x="88" y="46"/>
                                <a:pt x="86" y="45"/>
                                <a:pt x="85" y="45"/>
                              </a:cubicBezTo>
                              <a:cubicBezTo>
                                <a:pt x="83" y="45"/>
                                <a:pt x="82" y="46"/>
                                <a:pt x="82" y="48"/>
                              </a:cubicBezTo>
                              <a:cubicBezTo>
                                <a:pt x="82" y="89"/>
                                <a:pt x="82" y="89"/>
                                <a:pt x="82" y="89"/>
                              </a:cubicBezTo>
                              <a:cubicBezTo>
                                <a:pt x="78" y="90"/>
                                <a:pt x="75" y="94"/>
                                <a:pt x="75" y="98"/>
                              </a:cubicBezTo>
                              <a:cubicBezTo>
                                <a:pt x="75" y="102"/>
                                <a:pt x="78" y="106"/>
                                <a:pt x="82" y="107"/>
                              </a:cubicBezTo>
                              <a:cubicBezTo>
                                <a:pt x="82" y="116"/>
                                <a:pt x="82" y="116"/>
                                <a:pt x="82" y="116"/>
                              </a:cubicBezTo>
                              <a:cubicBezTo>
                                <a:pt x="82" y="118"/>
                                <a:pt x="83" y="119"/>
                                <a:pt x="85" y="119"/>
                              </a:cubicBezTo>
                              <a:cubicBezTo>
                                <a:pt x="86" y="119"/>
                                <a:pt x="88" y="118"/>
                                <a:pt x="88" y="116"/>
                              </a:cubicBezTo>
                              <a:cubicBezTo>
                                <a:pt x="88" y="107"/>
                                <a:pt x="88" y="107"/>
                                <a:pt x="88" y="107"/>
                              </a:cubicBezTo>
                              <a:cubicBezTo>
                                <a:pt x="91" y="106"/>
                                <a:pt x="94" y="102"/>
                                <a:pt x="94" y="98"/>
                              </a:cubicBezTo>
                              <a:cubicBezTo>
                                <a:pt x="94" y="94"/>
                                <a:pt x="91" y="90"/>
                                <a:pt x="88" y="89"/>
                              </a:cubicBezTo>
                              <a:close/>
                              <a:moveTo>
                                <a:pt x="85" y="102"/>
                              </a:moveTo>
                              <a:cubicBezTo>
                                <a:pt x="83" y="102"/>
                                <a:pt x="81" y="100"/>
                                <a:pt x="81" y="98"/>
                              </a:cubicBezTo>
                              <a:cubicBezTo>
                                <a:pt x="81" y="96"/>
                                <a:pt x="83" y="94"/>
                                <a:pt x="85" y="94"/>
                              </a:cubicBezTo>
                              <a:cubicBezTo>
                                <a:pt x="87" y="94"/>
                                <a:pt x="88" y="96"/>
                                <a:pt x="88" y="98"/>
                              </a:cubicBezTo>
                              <a:cubicBezTo>
                                <a:pt x="88" y="100"/>
                                <a:pt x="87" y="102"/>
                                <a:pt x="85" y="102"/>
                              </a:cubicBezTo>
                              <a:close/>
                              <a:moveTo>
                                <a:pt x="128" y="26"/>
                              </a:moveTo>
                              <a:cubicBezTo>
                                <a:pt x="134" y="20"/>
                                <a:pt x="134" y="20"/>
                                <a:pt x="134" y="20"/>
                              </a:cubicBezTo>
                              <a:cubicBezTo>
                                <a:pt x="137" y="24"/>
                                <a:pt x="137" y="24"/>
                                <a:pt x="137" y="24"/>
                              </a:cubicBezTo>
                              <a:cubicBezTo>
                                <a:pt x="138" y="25"/>
                                <a:pt x="139" y="26"/>
                                <a:pt x="141" y="26"/>
                              </a:cubicBezTo>
                              <a:cubicBezTo>
                                <a:pt x="142" y="26"/>
                                <a:pt x="144" y="25"/>
                                <a:pt x="145" y="24"/>
                              </a:cubicBezTo>
                              <a:cubicBezTo>
                                <a:pt x="148" y="21"/>
                                <a:pt x="148" y="21"/>
                                <a:pt x="148" y="21"/>
                              </a:cubicBezTo>
                              <a:cubicBezTo>
                                <a:pt x="149" y="20"/>
                                <a:pt x="149" y="19"/>
                                <a:pt x="149" y="17"/>
                              </a:cubicBezTo>
                              <a:cubicBezTo>
                                <a:pt x="149" y="16"/>
                                <a:pt x="149" y="14"/>
                                <a:pt x="148" y="13"/>
                              </a:cubicBezTo>
                              <a:cubicBezTo>
                                <a:pt x="136" y="2"/>
                                <a:pt x="136" y="2"/>
                                <a:pt x="136" y="2"/>
                              </a:cubicBezTo>
                              <a:cubicBezTo>
                                <a:pt x="134" y="0"/>
                                <a:pt x="131" y="0"/>
                                <a:pt x="129" y="2"/>
                              </a:cubicBezTo>
                              <a:cubicBezTo>
                                <a:pt x="126" y="5"/>
                                <a:pt x="126" y="5"/>
                                <a:pt x="126" y="5"/>
                              </a:cubicBezTo>
                              <a:cubicBezTo>
                                <a:pt x="124" y="7"/>
                                <a:pt x="124" y="11"/>
                                <a:pt x="126" y="13"/>
                              </a:cubicBezTo>
                              <a:cubicBezTo>
                                <a:pt x="129" y="16"/>
                                <a:pt x="129" y="16"/>
                                <a:pt x="129" y="16"/>
                              </a:cubicBezTo>
                              <a:cubicBezTo>
                                <a:pt x="123" y="23"/>
                                <a:pt x="123" y="23"/>
                                <a:pt x="123" y="23"/>
                              </a:cubicBezTo>
                              <a:cubicBezTo>
                                <a:pt x="112" y="18"/>
                                <a:pt x="100" y="15"/>
                                <a:pt x="88" y="14"/>
                              </a:cubicBezTo>
                              <a:cubicBezTo>
                                <a:pt x="88" y="5"/>
                                <a:pt x="88" y="5"/>
                                <a:pt x="88" y="5"/>
                              </a:cubicBezTo>
                              <a:cubicBezTo>
                                <a:pt x="88" y="4"/>
                                <a:pt x="86" y="2"/>
                                <a:pt x="85" y="2"/>
                              </a:cubicBezTo>
                              <a:cubicBezTo>
                                <a:pt x="83" y="2"/>
                                <a:pt x="82" y="4"/>
                                <a:pt x="82" y="5"/>
                              </a:cubicBezTo>
                              <a:cubicBezTo>
                                <a:pt x="82" y="14"/>
                                <a:pt x="82" y="14"/>
                                <a:pt x="82" y="14"/>
                              </a:cubicBezTo>
                              <a:cubicBezTo>
                                <a:pt x="70" y="15"/>
                                <a:pt x="58" y="18"/>
                                <a:pt x="48" y="23"/>
                              </a:cubicBezTo>
                              <a:cubicBezTo>
                                <a:pt x="41" y="16"/>
                                <a:pt x="41" y="16"/>
                                <a:pt x="41" y="16"/>
                              </a:cubicBezTo>
                              <a:cubicBezTo>
                                <a:pt x="44" y="13"/>
                                <a:pt x="44" y="13"/>
                                <a:pt x="44" y="13"/>
                              </a:cubicBezTo>
                              <a:cubicBezTo>
                                <a:pt x="47" y="11"/>
                                <a:pt x="47" y="7"/>
                                <a:pt x="44" y="5"/>
                              </a:cubicBezTo>
                              <a:cubicBezTo>
                                <a:pt x="42" y="2"/>
                                <a:pt x="42" y="2"/>
                                <a:pt x="42" y="2"/>
                              </a:cubicBezTo>
                              <a:cubicBezTo>
                                <a:pt x="40" y="0"/>
                                <a:pt x="36" y="0"/>
                                <a:pt x="34" y="2"/>
                              </a:cubicBezTo>
                              <a:cubicBezTo>
                                <a:pt x="23" y="13"/>
                                <a:pt x="23" y="13"/>
                                <a:pt x="23" y="13"/>
                              </a:cubicBezTo>
                              <a:cubicBezTo>
                                <a:pt x="22" y="14"/>
                                <a:pt x="21" y="16"/>
                                <a:pt x="21" y="17"/>
                              </a:cubicBezTo>
                              <a:cubicBezTo>
                                <a:pt x="21" y="19"/>
                                <a:pt x="22" y="20"/>
                                <a:pt x="23" y="21"/>
                              </a:cubicBezTo>
                              <a:cubicBezTo>
                                <a:pt x="25" y="24"/>
                                <a:pt x="25" y="24"/>
                                <a:pt x="25" y="24"/>
                              </a:cubicBezTo>
                              <a:cubicBezTo>
                                <a:pt x="26" y="25"/>
                                <a:pt x="28" y="26"/>
                                <a:pt x="29" y="26"/>
                              </a:cubicBezTo>
                              <a:cubicBezTo>
                                <a:pt x="31" y="26"/>
                                <a:pt x="32" y="25"/>
                                <a:pt x="33" y="24"/>
                              </a:cubicBezTo>
                              <a:cubicBezTo>
                                <a:pt x="37" y="20"/>
                                <a:pt x="37" y="20"/>
                                <a:pt x="37" y="20"/>
                              </a:cubicBezTo>
                              <a:cubicBezTo>
                                <a:pt x="42" y="26"/>
                                <a:pt x="42" y="26"/>
                                <a:pt x="42" y="26"/>
                              </a:cubicBezTo>
                              <a:cubicBezTo>
                                <a:pt x="17" y="41"/>
                                <a:pt x="0" y="68"/>
                                <a:pt x="0" y="99"/>
                              </a:cubicBezTo>
                              <a:cubicBezTo>
                                <a:pt x="0" y="146"/>
                                <a:pt x="38" y="184"/>
                                <a:pt x="85" y="184"/>
                              </a:cubicBezTo>
                              <a:cubicBezTo>
                                <a:pt x="132" y="184"/>
                                <a:pt x="170" y="146"/>
                                <a:pt x="170" y="99"/>
                              </a:cubicBezTo>
                              <a:cubicBezTo>
                                <a:pt x="170" y="68"/>
                                <a:pt x="153" y="41"/>
                                <a:pt x="128" y="26"/>
                              </a:cubicBezTo>
                              <a:close/>
                              <a:moveTo>
                                <a:pt x="132" y="7"/>
                              </a:moveTo>
                              <a:cubicBezTo>
                                <a:pt x="143" y="17"/>
                                <a:pt x="143" y="17"/>
                                <a:pt x="143" y="17"/>
                              </a:cubicBezTo>
                              <a:cubicBezTo>
                                <a:pt x="141" y="19"/>
                                <a:pt x="141" y="19"/>
                                <a:pt x="141" y="19"/>
                              </a:cubicBezTo>
                              <a:cubicBezTo>
                                <a:pt x="130" y="9"/>
                                <a:pt x="130" y="9"/>
                                <a:pt x="130" y="9"/>
                              </a:cubicBezTo>
                              <a:lnTo>
                                <a:pt x="132" y="7"/>
                              </a:lnTo>
                              <a:close/>
                              <a:moveTo>
                                <a:pt x="29" y="19"/>
                              </a:moveTo>
                              <a:cubicBezTo>
                                <a:pt x="27" y="17"/>
                                <a:pt x="27" y="17"/>
                                <a:pt x="27" y="17"/>
                              </a:cubicBezTo>
                              <a:cubicBezTo>
                                <a:pt x="38" y="7"/>
                                <a:pt x="38" y="7"/>
                                <a:pt x="38" y="7"/>
                              </a:cubicBezTo>
                              <a:cubicBezTo>
                                <a:pt x="40" y="9"/>
                                <a:pt x="40" y="9"/>
                                <a:pt x="40" y="9"/>
                              </a:cubicBezTo>
                              <a:lnTo>
                                <a:pt x="29" y="19"/>
                              </a:lnTo>
                              <a:close/>
                              <a:moveTo>
                                <a:pt x="85" y="178"/>
                              </a:moveTo>
                              <a:cubicBezTo>
                                <a:pt x="42" y="178"/>
                                <a:pt x="6" y="143"/>
                                <a:pt x="6" y="99"/>
                              </a:cubicBezTo>
                              <a:cubicBezTo>
                                <a:pt x="6" y="56"/>
                                <a:pt x="42" y="20"/>
                                <a:pt x="85" y="20"/>
                              </a:cubicBezTo>
                              <a:cubicBezTo>
                                <a:pt x="129" y="20"/>
                                <a:pt x="164" y="56"/>
                                <a:pt x="164" y="99"/>
                              </a:cubicBezTo>
                              <a:cubicBezTo>
                                <a:pt x="164" y="143"/>
                                <a:pt x="129" y="178"/>
                                <a:pt x="85" y="178"/>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3" o:spid="_x0000_s1026" o:spt="100" style="position:absolute;left:0pt;margin-left:70.35pt;margin-top:10.4pt;height:20.35pt;width:18.85pt;z-index:251707392;mso-width-relative:page;mso-height-relative:page;" fillcolor="#626262" filled="t" stroked="f" coordsize="170,184" o:gfxdata="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L09VO7ZAAAACQEAAA8AAAAAAAAAAQAgAAAAIgAAAGRy&#10;cy9kb3ducmV2LnhtbFBLAQIUABQAAAAIAIdO4kADLz4MQAgAAOstAAAOAAAAAAAAAAEAIAAAACgB&#10;AABkcnMvZTJvRG9jLnhtbFBLBQYAAAAABgAGAFkBAADaCwAAAAA=&#10;" path="m88,89c88,48,88,48,88,48c88,46,86,45,85,45c83,45,82,46,82,48c82,89,82,89,82,89c78,90,75,94,75,98c75,102,78,106,82,107c82,116,82,116,82,116c82,118,83,119,85,119c86,119,88,118,88,116c88,107,88,107,88,107c91,106,94,102,94,98c94,94,91,90,88,89xm85,102c83,102,81,100,81,98c81,96,83,94,85,94c87,94,88,96,88,98c88,100,87,102,85,102xm128,26c134,20,134,20,134,20c137,24,137,24,137,24c138,25,139,26,141,26c142,26,144,25,145,24c148,21,148,21,148,21c149,20,149,19,149,17c149,16,149,14,148,13c136,2,136,2,136,2c134,0,131,0,129,2c126,5,126,5,126,5c124,7,124,11,126,13c129,16,129,16,129,16c123,23,123,23,123,23c112,18,100,15,88,14c88,5,88,5,88,5c88,4,86,2,85,2c83,2,82,4,82,5c82,14,82,14,82,14c70,15,58,18,48,23c41,16,41,16,41,16c44,13,44,13,44,13c47,11,47,7,44,5c42,2,42,2,42,2c40,0,36,0,34,2c23,13,23,13,23,13c22,14,21,16,21,17c21,19,22,20,23,21c25,24,25,24,25,24c26,25,28,26,29,26c31,26,32,25,33,24c37,20,37,20,37,20c42,26,42,26,42,26c17,41,0,68,0,99c0,146,38,184,85,184c132,184,170,146,170,99c170,68,153,41,128,26xm132,7c143,17,143,17,143,17c141,19,141,19,141,19c130,9,130,9,130,9l132,7xm29,19c27,17,27,17,27,17c38,7,38,7,38,7c40,9,40,9,40,9l29,19xm85,178c42,178,6,143,6,99c6,56,42,20,85,20c129,20,164,56,164,99c164,143,129,178,85,178xe">
                <v:path o:connectlocs="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253507"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500380</wp:posOffset>
                </wp:positionH>
                <wp:positionV relativeFrom="paragraph">
                  <wp:posOffset>139700</wp:posOffset>
                </wp:positionV>
                <wp:extent cx="213995" cy="260350"/>
                <wp:effectExtent l="0" t="0" r="14605" b="9525"/>
                <wp:wrapNone/>
                <wp:docPr id="5230" name="Freeform 164"/>
                <wp:cNvGraphicFramePr/>
                <a:graphic xmlns:a="http://schemas.openxmlformats.org/drawingml/2006/main">
                  <a:graphicData uri="http://schemas.microsoft.com/office/word/2010/wordprocessingShape">
                    <wps:wsp>
                      <wps:cNvSpPr>
                        <a:spLocks noEditPoints="1"/>
                      </wps:cNvSpPr>
                      <wps:spPr bwMode="auto">
                        <a:xfrm>
                          <a:off x="0" y="0"/>
                          <a:ext cx="214280" cy="260106"/>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2" h="185">
                              <a:moveTo>
                                <a:pt x="93" y="14"/>
                              </a:moveTo>
                              <a:cubicBezTo>
                                <a:pt x="143" y="42"/>
                                <a:pt x="143" y="42"/>
                                <a:pt x="143" y="42"/>
                              </a:cubicBezTo>
                              <a:cubicBezTo>
                                <a:pt x="143" y="42"/>
                                <a:pt x="144" y="42"/>
                                <a:pt x="144" y="42"/>
                              </a:cubicBezTo>
                              <a:cubicBezTo>
                                <a:pt x="145" y="42"/>
                                <a:pt x="145" y="42"/>
                                <a:pt x="146" y="42"/>
                              </a:cubicBezTo>
                              <a:cubicBezTo>
                                <a:pt x="146" y="41"/>
                                <a:pt x="147" y="40"/>
                                <a:pt x="147" y="39"/>
                              </a:cubicBezTo>
                              <a:cubicBezTo>
                                <a:pt x="147" y="25"/>
                                <a:pt x="141" y="12"/>
                                <a:pt x="130" y="6"/>
                              </a:cubicBezTo>
                              <a:cubicBezTo>
                                <a:pt x="119" y="0"/>
                                <a:pt x="105" y="1"/>
                                <a:pt x="93" y="9"/>
                              </a:cubicBezTo>
                              <a:cubicBezTo>
                                <a:pt x="92" y="10"/>
                                <a:pt x="91" y="11"/>
                                <a:pt x="91" y="12"/>
                              </a:cubicBezTo>
                              <a:cubicBezTo>
                                <a:pt x="91" y="13"/>
                                <a:pt x="92" y="14"/>
                                <a:pt x="93" y="14"/>
                              </a:cubicBezTo>
                              <a:close/>
                              <a:moveTo>
                                <a:pt x="127" y="11"/>
                              </a:moveTo>
                              <a:cubicBezTo>
                                <a:pt x="135" y="15"/>
                                <a:pt x="140" y="24"/>
                                <a:pt x="141" y="34"/>
                              </a:cubicBezTo>
                              <a:cubicBezTo>
                                <a:pt x="100" y="11"/>
                                <a:pt x="100" y="11"/>
                                <a:pt x="100" y="11"/>
                              </a:cubicBezTo>
                              <a:cubicBezTo>
                                <a:pt x="110" y="7"/>
                                <a:pt x="119" y="7"/>
                                <a:pt x="127" y="11"/>
                              </a:cubicBezTo>
                              <a:close/>
                              <a:moveTo>
                                <a:pt x="6" y="42"/>
                              </a:moveTo>
                              <a:cubicBezTo>
                                <a:pt x="7" y="42"/>
                                <a:pt x="7" y="42"/>
                                <a:pt x="8" y="42"/>
                              </a:cubicBezTo>
                              <a:cubicBezTo>
                                <a:pt x="8" y="42"/>
                                <a:pt x="9" y="42"/>
                                <a:pt x="9" y="42"/>
                              </a:cubicBezTo>
                              <a:cubicBezTo>
                                <a:pt x="59" y="14"/>
                                <a:pt x="59" y="14"/>
                                <a:pt x="59" y="14"/>
                              </a:cubicBezTo>
                              <a:cubicBezTo>
                                <a:pt x="60" y="14"/>
                                <a:pt x="61" y="13"/>
                                <a:pt x="61" y="12"/>
                              </a:cubicBezTo>
                              <a:cubicBezTo>
                                <a:pt x="61" y="11"/>
                                <a:pt x="60" y="10"/>
                                <a:pt x="59" y="9"/>
                              </a:cubicBezTo>
                              <a:cubicBezTo>
                                <a:pt x="47" y="1"/>
                                <a:pt x="33" y="0"/>
                                <a:pt x="22" y="6"/>
                              </a:cubicBezTo>
                              <a:cubicBezTo>
                                <a:pt x="11" y="12"/>
                                <a:pt x="4" y="25"/>
                                <a:pt x="5" y="39"/>
                              </a:cubicBezTo>
                              <a:cubicBezTo>
                                <a:pt x="5" y="40"/>
                                <a:pt x="5" y="41"/>
                                <a:pt x="6" y="42"/>
                              </a:cubicBezTo>
                              <a:close/>
                              <a:moveTo>
                                <a:pt x="25" y="11"/>
                              </a:moveTo>
                              <a:cubicBezTo>
                                <a:pt x="28" y="9"/>
                                <a:pt x="33" y="8"/>
                                <a:pt x="37" y="8"/>
                              </a:cubicBezTo>
                              <a:cubicBezTo>
                                <a:pt x="42" y="8"/>
                                <a:pt x="47" y="9"/>
                                <a:pt x="52" y="11"/>
                              </a:cubicBezTo>
                              <a:cubicBezTo>
                                <a:pt x="11" y="34"/>
                                <a:pt x="11" y="34"/>
                                <a:pt x="11" y="34"/>
                              </a:cubicBezTo>
                              <a:cubicBezTo>
                                <a:pt x="12" y="24"/>
                                <a:pt x="17" y="15"/>
                                <a:pt x="25" y="11"/>
                              </a:cubicBezTo>
                              <a:close/>
                              <a:moveTo>
                                <a:pt x="119" y="161"/>
                              </a:moveTo>
                              <a:cubicBezTo>
                                <a:pt x="139" y="147"/>
                                <a:pt x="152" y="125"/>
                                <a:pt x="152" y="99"/>
                              </a:cubicBezTo>
                              <a:cubicBezTo>
                                <a:pt x="152" y="57"/>
                                <a:pt x="118" y="22"/>
                                <a:pt x="76" y="22"/>
                              </a:cubicBezTo>
                              <a:cubicBezTo>
                                <a:pt x="34" y="22"/>
                                <a:pt x="0" y="57"/>
                                <a:pt x="0" y="99"/>
                              </a:cubicBezTo>
                              <a:cubicBezTo>
                                <a:pt x="0" y="125"/>
                                <a:pt x="13" y="147"/>
                                <a:pt x="33" y="161"/>
                              </a:cubicBezTo>
                              <a:cubicBezTo>
                                <a:pt x="20" y="180"/>
                                <a:pt x="20" y="180"/>
                                <a:pt x="20" y="180"/>
                              </a:cubicBezTo>
                              <a:cubicBezTo>
                                <a:pt x="19" y="181"/>
                                <a:pt x="19" y="183"/>
                                <a:pt x="21" y="184"/>
                              </a:cubicBezTo>
                              <a:cubicBezTo>
                                <a:pt x="21" y="184"/>
                                <a:pt x="22" y="185"/>
                                <a:pt x="22" y="185"/>
                              </a:cubicBezTo>
                              <a:cubicBezTo>
                                <a:pt x="23" y="185"/>
                                <a:pt x="24" y="184"/>
                                <a:pt x="25" y="183"/>
                              </a:cubicBezTo>
                              <a:cubicBezTo>
                                <a:pt x="38" y="164"/>
                                <a:pt x="38" y="164"/>
                                <a:pt x="38" y="164"/>
                              </a:cubicBezTo>
                              <a:cubicBezTo>
                                <a:pt x="49" y="171"/>
                                <a:pt x="62" y="175"/>
                                <a:pt x="76" y="175"/>
                              </a:cubicBezTo>
                              <a:cubicBezTo>
                                <a:pt x="90" y="175"/>
                                <a:pt x="103" y="171"/>
                                <a:pt x="114" y="164"/>
                              </a:cubicBezTo>
                              <a:cubicBezTo>
                                <a:pt x="127" y="183"/>
                                <a:pt x="127" y="183"/>
                                <a:pt x="127" y="183"/>
                              </a:cubicBezTo>
                              <a:cubicBezTo>
                                <a:pt x="128" y="184"/>
                                <a:pt x="129" y="185"/>
                                <a:pt x="130" y="185"/>
                              </a:cubicBezTo>
                              <a:cubicBezTo>
                                <a:pt x="130" y="185"/>
                                <a:pt x="131" y="184"/>
                                <a:pt x="131" y="184"/>
                              </a:cubicBezTo>
                              <a:cubicBezTo>
                                <a:pt x="133" y="183"/>
                                <a:pt x="133" y="181"/>
                                <a:pt x="132" y="180"/>
                              </a:cubicBezTo>
                              <a:lnTo>
                                <a:pt x="119" y="161"/>
                              </a:lnTo>
                              <a:close/>
                              <a:moveTo>
                                <a:pt x="79" y="169"/>
                              </a:moveTo>
                              <a:cubicBezTo>
                                <a:pt x="79" y="158"/>
                                <a:pt x="79" y="158"/>
                                <a:pt x="79" y="158"/>
                              </a:cubicBezTo>
                              <a:cubicBezTo>
                                <a:pt x="79" y="156"/>
                                <a:pt x="77" y="155"/>
                                <a:pt x="76" y="155"/>
                              </a:cubicBezTo>
                              <a:cubicBezTo>
                                <a:pt x="74" y="155"/>
                                <a:pt x="73" y="156"/>
                                <a:pt x="73" y="158"/>
                              </a:cubicBezTo>
                              <a:cubicBezTo>
                                <a:pt x="73" y="169"/>
                                <a:pt x="73" y="169"/>
                                <a:pt x="73" y="169"/>
                              </a:cubicBezTo>
                              <a:cubicBezTo>
                                <a:pt x="36" y="167"/>
                                <a:pt x="7" y="138"/>
                                <a:pt x="6" y="101"/>
                              </a:cubicBezTo>
                              <a:cubicBezTo>
                                <a:pt x="17" y="101"/>
                                <a:pt x="17" y="101"/>
                                <a:pt x="17" y="101"/>
                              </a:cubicBezTo>
                              <a:cubicBezTo>
                                <a:pt x="19" y="101"/>
                                <a:pt x="20" y="100"/>
                                <a:pt x="20" y="98"/>
                              </a:cubicBezTo>
                              <a:cubicBezTo>
                                <a:pt x="20" y="97"/>
                                <a:pt x="19" y="95"/>
                                <a:pt x="17" y="95"/>
                              </a:cubicBezTo>
                              <a:cubicBezTo>
                                <a:pt x="6" y="95"/>
                                <a:pt x="6" y="95"/>
                                <a:pt x="6" y="95"/>
                              </a:cubicBezTo>
                              <a:cubicBezTo>
                                <a:pt x="8" y="59"/>
                                <a:pt x="36" y="30"/>
                                <a:pt x="73" y="29"/>
                              </a:cubicBezTo>
                              <a:cubicBezTo>
                                <a:pt x="73" y="41"/>
                                <a:pt x="73" y="41"/>
                                <a:pt x="73" y="41"/>
                              </a:cubicBezTo>
                              <a:cubicBezTo>
                                <a:pt x="73" y="42"/>
                                <a:pt x="74" y="44"/>
                                <a:pt x="76" y="44"/>
                              </a:cubicBezTo>
                              <a:cubicBezTo>
                                <a:pt x="77" y="44"/>
                                <a:pt x="79" y="42"/>
                                <a:pt x="79" y="41"/>
                              </a:cubicBezTo>
                              <a:cubicBezTo>
                                <a:pt x="79" y="29"/>
                                <a:pt x="79" y="29"/>
                                <a:pt x="79" y="29"/>
                              </a:cubicBezTo>
                              <a:cubicBezTo>
                                <a:pt x="79" y="29"/>
                                <a:pt x="79" y="29"/>
                                <a:pt x="79" y="29"/>
                              </a:cubicBezTo>
                              <a:cubicBezTo>
                                <a:pt x="115" y="30"/>
                                <a:pt x="144" y="59"/>
                                <a:pt x="146" y="95"/>
                              </a:cubicBezTo>
                              <a:cubicBezTo>
                                <a:pt x="135" y="95"/>
                                <a:pt x="135" y="95"/>
                                <a:pt x="135" y="95"/>
                              </a:cubicBezTo>
                              <a:cubicBezTo>
                                <a:pt x="133" y="95"/>
                                <a:pt x="132" y="97"/>
                                <a:pt x="132" y="98"/>
                              </a:cubicBezTo>
                              <a:cubicBezTo>
                                <a:pt x="132" y="100"/>
                                <a:pt x="133" y="101"/>
                                <a:pt x="135" y="101"/>
                              </a:cubicBezTo>
                              <a:cubicBezTo>
                                <a:pt x="146" y="101"/>
                                <a:pt x="146" y="101"/>
                                <a:pt x="146" y="101"/>
                              </a:cubicBezTo>
                              <a:cubicBezTo>
                                <a:pt x="145" y="138"/>
                                <a:pt x="115" y="167"/>
                                <a:pt x="79" y="169"/>
                              </a:cubicBezTo>
                              <a:close/>
                              <a:moveTo>
                                <a:pt x="105" y="75"/>
                              </a:moveTo>
                              <a:cubicBezTo>
                                <a:pt x="77" y="95"/>
                                <a:pt x="77" y="95"/>
                                <a:pt x="77" y="95"/>
                              </a:cubicBezTo>
                              <a:cubicBezTo>
                                <a:pt x="52" y="60"/>
                                <a:pt x="52" y="60"/>
                                <a:pt x="52" y="60"/>
                              </a:cubicBezTo>
                              <a:cubicBezTo>
                                <a:pt x="51" y="58"/>
                                <a:pt x="49" y="58"/>
                                <a:pt x="48" y="59"/>
                              </a:cubicBezTo>
                              <a:cubicBezTo>
                                <a:pt x="46" y="60"/>
                                <a:pt x="46" y="62"/>
                                <a:pt x="47" y="63"/>
                              </a:cubicBezTo>
                              <a:cubicBezTo>
                                <a:pt x="74" y="100"/>
                                <a:pt x="74" y="100"/>
                                <a:pt x="74" y="100"/>
                              </a:cubicBezTo>
                              <a:cubicBezTo>
                                <a:pt x="74" y="101"/>
                                <a:pt x="74" y="101"/>
                                <a:pt x="74" y="101"/>
                              </a:cubicBezTo>
                              <a:cubicBezTo>
                                <a:pt x="74" y="101"/>
                                <a:pt x="74" y="101"/>
                                <a:pt x="75" y="101"/>
                              </a:cubicBezTo>
                              <a:cubicBezTo>
                                <a:pt x="75" y="102"/>
                                <a:pt x="75" y="102"/>
                                <a:pt x="76" y="102"/>
                              </a:cubicBezTo>
                              <a:cubicBezTo>
                                <a:pt x="76" y="102"/>
                                <a:pt x="77" y="102"/>
                                <a:pt x="77" y="102"/>
                              </a:cubicBezTo>
                              <a:cubicBezTo>
                                <a:pt x="77" y="101"/>
                                <a:pt x="77" y="101"/>
                                <a:pt x="77" y="101"/>
                              </a:cubicBezTo>
                              <a:cubicBezTo>
                                <a:pt x="77" y="101"/>
                                <a:pt x="77" y="101"/>
                                <a:pt x="78" y="101"/>
                              </a:cubicBezTo>
                              <a:cubicBezTo>
                                <a:pt x="108" y="80"/>
                                <a:pt x="108" y="80"/>
                                <a:pt x="108" y="80"/>
                              </a:cubicBezTo>
                              <a:cubicBezTo>
                                <a:pt x="110" y="79"/>
                                <a:pt x="110" y="77"/>
                                <a:pt x="109" y="76"/>
                              </a:cubicBezTo>
                              <a:cubicBezTo>
                                <a:pt x="108" y="74"/>
                                <a:pt x="106" y="74"/>
                                <a:pt x="105" y="75"/>
                              </a:cubicBez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4" o:spid="_x0000_s1026" o:spt="100" style="position:absolute;left:0pt;margin-left:39.4pt;margin-top:11pt;height:20.5pt;width:16.85pt;z-index:251706368;mso-width-relative:page;mso-height-relative:page;" fillcolor="#626262" filled="t" stroked="f" coordsize="152,185" o:gfxdata="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3Dt5X9gAAAAIAQAADwAA&#10;AAAAAAABACAAAAAiAAAAZHJzL2Rvd25yZXYueG1sUEsBAhQAFAAAAAgAh07iQKnJ8ZQ2CQAAtDQA&#10;AA4AAAAAAAAAAQAgAAAAJwEAAGRycy9lMm9Eb2MueG1sUEsFBgAAAAAGAAYAWQEAAM8MAAAAAA==&#10;" path="m93,14c143,42,143,42,143,42c143,42,144,42,144,42c145,42,145,42,146,42c146,41,147,40,147,39c147,25,141,12,130,6c119,0,105,1,93,9c92,10,91,11,91,12c91,13,92,14,93,14xm127,11c135,15,140,24,141,34c100,11,100,11,100,11c110,7,119,7,127,11xm6,42c7,42,7,42,8,42c8,42,9,42,9,42c59,14,59,14,59,14c60,14,61,13,61,12c61,11,60,10,59,9c47,1,33,0,22,6c11,12,4,25,5,39c5,40,5,41,6,42xm25,11c28,9,33,8,37,8c42,8,47,9,52,11c11,34,11,34,11,34c12,24,17,15,25,11xm119,161c139,147,152,125,152,99c152,57,118,22,76,22c34,22,0,57,0,99c0,125,13,147,33,161c20,180,20,180,20,180c19,181,19,183,21,184c21,184,22,185,22,185c23,185,24,184,25,183c38,164,38,164,38,164c49,171,62,175,76,175c90,175,103,171,114,164c127,183,127,183,127,183c128,184,129,185,130,185c130,185,131,184,131,184c133,183,133,181,132,180l119,161xm79,169c79,158,79,158,79,158c79,156,77,155,76,155c74,155,73,156,73,158c73,169,73,169,73,169c36,167,7,138,6,101c17,101,17,101,17,101c19,101,20,100,20,98c20,97,19,95,17,95c6,95,6,95,6,95c8,59,36,30,73,29c73,41,73,41,73,41c73,42,74,44,76,44c77,44,79,42,79,41c79,29,79,29,79,29c79,29,79,29,79,29c115,30,144,59,146,95c135,95,135,95,135,95c133,95,132,97,132,98c132,100,133,101,135,101c146,101,146,101,146,101c145,138,115,167,79,169xm105,75c77,95,77,95,77,95c52,60,52,60,52,60c51,58,49,58,48,59c46,60,46,62,47,63c74,100,74,100,74,100c74,101,74,101,74,101c74,101,74,101,75,101c75,102,75,102,76,102c76,102,77,102,77,102c77,101,77,101,77,101c77,101,77,101,78,101c108,80,108,80,108,80c110,79,110,77,109,76c108,74,106,74,105,75xe">
                <v:path o:connectlocs="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255260"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55245</wp:posOffset>
                </wp:positionH>
                <wp:positionV relativeFrom="paragraph">
                  <wp:posOffset>163830</wp:posOffset>
                </wp:positionV>
                <wp:extent cx="216535" cy="215265"/>
                <wp:effectExtent l="0" t="0" r="12065" b="13335"/>
                <wp:wrapNone/>
                <wp:docPr id="5231" name="Freeform 165"/>
                <wp:cNvGraphicFramePr/>
                <a:graphic xmlns:a="http://schemas.openxmlformats.org/drawingml/2006/main">
                  <a:graphicData uri="http://schemas.microsoft.com/office/word/2010/wordprocessingShape">
                    <wps:wsp>
                      <wps:cNvSpPr>
                        <a:spLocks noEditPoints="1"/>
                      </wps:cNvSpPr>
                      <wps:spPr bwMode="auto">
                        <a:xfrm>
                          <a:off x="0" y="0"/>
                          <a:ext cx="216661" cy="215465"/>
                        </a:xfrm>
                        <a:custGeom>
                          <a:avLst/>
                          <a:gdLst>
                            <a:gd name="T0" fmla="*/ 2318 h 2362"/>
                            <a:gd name="T1" fmla="*/ 2318 h 2362"/>
                            <a:gd name="T2" fmla="*/ 2318 h 2362"/>
                            <a:gd name="T3" fmla="*/ 2318 h 2362"/>
                            <a:gd name="T4" fmla="*/ 2318 h 2362"/>
                            <a:gd name="T5" fmla="*/ 2318 h 2362"/>
                            <a:gd name="T6" fmla="*/ 2318 h 2362"/>
                            <a:gd name="T7" fmla="*/ 2318 h 2362"/>
                            <a:gd name="T8" fmla="*/ 2318 h 2362"/>
                            <a:gd name="T9" fmla="*/ 2318 h 2362"/>
                            <a:gd name="T10" fmla="*/ 2318 h 2362"/>
                            <a:gd name="T11" fmla="*/ 2318 h 2362"/>
                            <a:gd name="T12" fmla="*/ 2318 h 2362"/>
                            <a:gd name="T13" fmla="*/ 2318 h 2362"/>
                            <a:gd name="T14" fmla="*/ 2318 h 2362"/>
                            <a:gd name="T15" fmla="*/ 2318 h 2362"/>
                            <a:gd name="T16" fmla="*/ 2318 h 2362"/>
                            <a:gd name="T17" fmla="*/ 2318 h 2362"/>
                            <a:gd name="T18" fmla="*/ 2318 h 2362"/>
                            <a:gd name="T19" fmla="*/ 2318 h 2362"/>
                            <a:gd name="T20" fmla="*/ 2318 h 2362"/>
                            <a:gd name="T21" fmla="*/ 2318 h 2362"/>
                            <a:gd name="T22" fmla="*/ 2318 h 2362"/>
                            <a:gd name="T23" fmla="*/ 2318 h 2362"/>
                            <a:gd name="T24" fmla="*/ 2318 h 2362"/>
                            <a:gd name="T25" fmla="*/ 2318 h 2362"/>
                            <a:gd name="T26" fmla="*/ 2318 h 2362"/>
                            <a:gd name="T27" fmla="*/ 2318 h 2362"/>
                            <a:gd name="T28" fmla="*/ 2318 h 2362"/>
                            <a:gd name="T29" fmla="*/ 2318 h 2362"/>
                            <a:gd name="T30" fmla="*/ 2318 h 2362"/>
                            <a:gd name="T31" fmla="*/ 2318 h 2362"/>
                            <a:gd name="T32" fmla="*/ 2318 h 2362"/>
                            <a:gd name="T33" fmla="*/ 2318 h 2362"/>
                            <a:gd name="T34" fmla="*/ 2318 h 2362"/>
                            <a:gd name="T35" fmla="*/ 2318 h 2362"/>
                            <a:gd name="T36" fmla="*/ 2318 h 2362"/>
                            <a:gd name="T37" fmla="*/ 2318 h 2362"/>
                            <a:gd name="T38" fmla="*/ 2318 h 2362"/>
                            <a:gd name="T39" fmla="*/ 2318 h 2362"/>
                            <a:gd name="T40" fmla="*/ 2318 h 2362"/>
                            <a:gd name="T41" fmla="*/ 2318 h 2362"/>
                            <a:gd name="T42" fmla="*/ 2318 h 2362"/>
                            <a:gd name="T43" fmla="*/ 2318 h 2362"/>
                            <a:gd name="T44" fmla="*/ 2318 h 2362"/>
                            <a:gd name="T45" fmla="*/ 2318 h 2362"/>
                            <a:gd name="T46" fmla="*/ 2318 h 2362"/>
                            <a:gd name="T47" fmla="*/ 2318 h 2362"/>
                            <a:gd name="T48" fmla="*/ 2318 h 2362"/>
                            <a:gd name="T49" fmla="*/ 2318 h 2362"/>
                            <a:gd name="T50" fmla="*/ 2318 h 2362"/>
                            <a:gd name="T51" fmla="*/ 2318 h 2362"/>
                            <a:gd name="T52" fmla="*/ 2318 h 2362"/>
                            <a:gd name="T53" fmla="*/ 2318 h 2362"/>
                            <a:gd name="T54" fmla="*/ 2318 h 2362"/>
                            <a:gd name="T55" fmla="*/ 2318 h 2362"/>
                            <a:gd name="T56" fmla="*/ 2318 h 2362"/>
                            <a:gd name="T57" fmla="*/ 2318 h 2362"/>
                            <a:gd name="T58" fmla="*/ 2318 h 2362"/>
                            <a:gd name="T59" fmla="*/ 2318 h 2362"/>
                            <a:gd name="T60" fmla="*/ 2318 h 2362"/>
                            <a:gd name="T61" fmla="*/ 2318 h 2362"/>
                            <a:gd name="T62" fmla="*/ 2318 h 2362"/>
                            <a:gd name="T63" fmla="*/ 2318 h 2362"/>
                            <a:gd name="T64" fmla="*/ 2318 h 2362"/>
                            <a:gd name="T65" fmla="*/ 2318 h 2362"/>
                            <a:gd name="T66" fmla="*/ 2318 h 2362"/>
                            <a:gd name="T67" fmla="*/ 2318 h 2362"/>
                            <a:gd name="T68" fmla="*/ 2318 h 2362"/>
                            <a:gd name="T69" fmla="*/ 2318 h 2362"/>
                            <a:gd name="T70" fmla="*/ 2318 h 2362"/>
                            <a:gd name="T71" fmla="*/ 2318 h 2362"/>
                            <a:gd name="T72" fmla="*/ 2318 h 2362"/>
                            <a:gd name="T73" fmla="*/ 2318 h 2362"/>
                            <a:gd name="T74" fmla="*/ 2318 h 2362"/>
                            <a:gd name="T75" fmla="*/ 2318 h 2362"/>
                            <a:gd name="T76" fmla="*/ 2318 h 2362"/>
                            <a:gd name="T77" fmla="*/ 2318 h 2362"/>
                            <a:gd name="T78" fmla="*/ 2318 h 2362"/>
                            <a:gd name="T79" fmla="*/ 2318 h 2362"/>
                            <a:gd name="T80" fmla="*/ 2318 h 2362"/>
                            <a:gd name="T81" fmla="*/ 2318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4" h="153">
                              <a:moveTo>
                                <a:pt x="85" y="58"/>
                              </a:moveTo>
                              <a:cubicBezTo>
                                <a:pt x="86" y="59"/>
                                <a:pt x="86" y="59"/>
                                <a:pt x="87" y="59"/>
                              </a:cubicBezTo>
                              <a:cubicBezTo>
                                <a:pt x="87" y="59"/>
                                <a:pt x="88" y="58"/>
                                <a:pt x="89" y="58"/>
                              </a:cubicBezTo>
                              <a:cubicBezTo>
                                <a:pt x="125" y="20"/>
                                <a:pt x="125" y="20"/>
                                <a:pt x="125" y="20"/>
                              </a:cubicBezTo>
                              <a:cubicBezTo>
                                <a:pt x="125" y="19"/>
                                <a:pt x="126" y="18"/>
                                <a:pt x="126" y="17"/>
                              </a:cubicBezTo>
                              <a:cubicBezTo>
                                <a:pt x="126" y="17"/>
                                <a:pt x="125" y="16"/>
                                <a:pt x="125" y="15"/>
                              </a:cubicBezTo>
                              <a:cubicBezTo>
                                <a:pt x="114" y="5"/>
                                <a:pt x="101" y="0"/>
                                <a:pt x="87" y="0"/>
                              </a:cubicBezTo>
                              <a:cubicBezTo>
                                <a:pt x="85" y="0"/>
                                <a:pt x="84" y="1"/>
                                <a:pt x="84" y="3"/>
                              </a:cubicBezTo>
                              <a:cubicBezTo>
                                <a:pt x="84" y="56"/>
                                <a:pt x="84" y="56"/>
                                <a:pt x="84" y="56"/>
                              </a:cubicBezTo>
                              <a:cubicBezTo>
                                <a:pt x="84" y="57"/>
                                <a:pt x="84" y="58"/>
                                <a:pt x="85" y="58"/>
                              </a:cubicBezTo>
                              <a:close/>
                              <a:moveTo>
                                <a:pt x="90" y="6"/>
                              </a:moveTo>
                              <a:cubicBezTo>
                                <a:pt x="100" y="7"/>
                                <a:pt x="110" y="11"/>
                                <a:pt x="118" y="18"/>
                              </a:cubicBezTo>
                              <a:cubicBezTo>
                                <a:pt x="90" y="48"/>
                                <a:pt x="90" y="48"/>
                                <a:pt x="90" y="48"/>
                              </a:cubicBezTo>
                              <a:lnTo>
                                <a:pt x="90" y="6"/>
                              </a:lnTo>
                              <a:close/>
                              <a:moveTo>
                                <a:pt x="144" y="76"/>
                              </a:moveTo>
                              <a:cubicBezTo>
                                <a:pt x="76" y="76"/>
                                <a:pt x="76" y="76"/>
                                <a:pt x="76" y="76"/>
                              </a:cubicBezTo>
                              <a:cubicBezTo>
                                <a:pt x="76" y="8"/>
                                <a:pt x="76" y="8"/>
                                <a:pt x="76" y="8"/>
                              </a:cubicBezTo>
                              <a:cubicBezTo>
                                <a:pt x="76" y="7"/>
                                <a:pt x="75" y="5"/>
                                <a:pt x="73" y="5"/>
                              </a:cubicBezTo>
                              <a:cubicBezTo>
                                <a:pt x="33" y="5"/>
                                <a:pt x="0" y="38"/>
                                <a:pt x="0" y="79"/>
                              </a:cubicBezTo>
                              <a:cubicBezTo>
                                <a:pt x="0" y="120"/>
                                <a:pt x="33" y="153"/>
                                <a:pt x="73" y="153"/>
                              </a:cubicBezTo>
                              <a:cubicBezTo>
                                <a:pt x="114" y="153"/>
                                <a:pt x="147" y="120"/>
                                <a:pt x="147" y="79"/>
                              </a:cubicBezTo>
                              <a:cubicBezTo>
                                <a:pt x="147" y="77"/>
                                <a:pt x="145" y="76"/>
                                <a:pt x="144" y="76"/>
                              </a:cubicBezTo>
                              <a:close/>
                              <a:moveTo>
                                <a:pt x="73" y="147"/>
                              </a:moveTo>
                              <a:cubicBezTo>
                                <a:pt x="36" y="147"/>
                                <a:pt x="6" y="116"/>
                                <a:pt x="6" y="79"/>
                              </a:cubicBezTo>
                              <a:cubicBezTo>
                                <a:pt x="6" y="43"/>
                                <a:pt x="34" y="13"/>
                                <a:pt x="70" y="11"/>
                              </a:cubicBezTo>
                              <a:cubicBezTo>
                                <a:pt x="70" y="79"/>
                                <a:pt x="70" y="79"/>
                                <a:pt x="70" y="79"/>
                              </a:cubicBezTo>
                              <a:cubicBezTo>
                                <a:pt x="70" y="81"/>
                                <a:pt x="71" y="82"/>
                                <a:pt x="73" y="82"/>
                              </a:cubicBezTo>
                              <a:cubicBezTo>
                                <a:pt x="141" y="82"/>
                                <a:pt x="141" y="82"/>
                                <a:pt x="141" y="82"/>
                              </a:cubicBezTo>
                              <a:cubicBezTo>
                                <a:pt x="139" y="118"/>
                                <a:pt x="109" y="147"/>
                                <a:pt x="73" y="147"/>
                              </a:cubicBezTo>
                              <a:close/>
                              <a:moveTo>
                                <a:pt x="136" y="24"/>
                              </a:moveTo>
                              <a:cubicBezTo>
                                <a:pt x="135" y="23"/>
                                <a:pt x="133" y="23"/>
                                <a:pt x="132" y="25"/>
                              </a:cubicBezTo>
                              <a:cubicBezTo>
                                <a:pt x="96" y="63"/>
                                <a:pt x="96" y="63"/>
                                <a:pt x="96" y="63"/>
                              </a:cubicBezTo>
                              <a:cubicBezTo>
                                <a:pt x="95" y="63"/>
                                <a:pt x="95" y="64"/>
                                <a:pt x="95" y="65"/>
                              </a:cubicBezTo>
                              <a:cubicBezTo>
                                <a:pt x="95" y="67"/>
                                <a:pt x="96" y="68"/>
                                <a:pt x="98" y="68"/>
                              </a:cubicBezTo>
                              <a:cubicBezTo>
                                <a:pt x="151" y="68"/>
                                <a:pt x="151" y="68"/>
                                <a:pt x="151" y="68"/>
                              </a:cubicBezTo>
                              <a:cubicBezTo>
                                <a:pt x="153" y="68"/>
                                <a:pt x="154" y="67"/>
                                <a:pt x="154" y="65"/>
                              </a:cubicBezTo>
                              <a:cubicBezTo>
                                <a:pt x="154" y="50"/>
                                <a:pt x="148" y="35"/>
                                <a:pt x="136" y="24"/>
                              </a:cubicBezTo>
                              <a:close/>
                              <a:moveTo>
                                <a:pt x="105" y="62"/>
                              </a:moveTo>
                              <a:cubicBezTo>
                                <a:pt x="134" y="31"/>
                                <a:pt x="134" y="31"/>
                                <a:pt x="134" y="31"/>
                              </a:cubicBezTo>
                              <a:cubicBezTo>
                                <a:pt x="142" y="39"/>
                                <a:pt x="147" y="50"/>
                                <a:pt x="148" y="62"/>
                              </a:cubicBezTo>
                              <a:lnTo>
                                <a:pt x="105" y="62"/>
                              </a:lnTo>
                              <a:close/>
                            </a:path>
                          </a:pathLst>
                        </a:custGeom>
                        <a:solidFill>
                          <a:srgbClr val="626262"/>
                        </a:solidFill>
                        <a:ln>
                          <a:noFill/>
                        </a:ln>
                        <a:effectLst/>
                      </wps:spPr>
                      <wps:bodyPr vert="horz" wrap="square" lIns="91440" tIns="45720" rIns="91440" bIns="45720" numCol="1" anchor="t" anchorCtr="0" compatLnSpc="1"/>
                    </wps:wsp>
                  </a:graphicData>
                </a:graphic>
              </wp:anchor>
            </w:drawing>
          </mc:Choice>
          <mc:Fallback>
            <w:pict>
              <v:shape id="Freeform 165" o:spid="_x0000_s1026" o:spt="100" style="position:absolute;left:0pt;margin-left:4.35pt;margin-top:12.9pt;height:16.95pt;width:17.05pt;z-index:251705344;mso-width-relative:page;mso-height-relative:page;" fillcolor="#626262" filled="t" stroked="f" coordsize="154,153" o:gfxdata="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" path="m85,58c86,59,86,59,87,59c87,59,88,58,89,58c125,20,125,20,125,20c125,19,126,18,126,17c126,17,125,16,125,15c114,5,101,0,87,0c85,0,84,1,84,3c84,56,84,56,84,56c84,57,84,58,85,58xm90,6c100,7,110,11,118,18c90,48,90,48,90,48l90,6xm144,76c76,76,76,76,76,76c76,8,76,8,76,8c76,7,75,5,73,5c33,5,0,38,0,79c0,120,33,153,73,153c114,153,147,120,147,79c147,77,145,76,144,76xm73,147c36,147,6,116,6,79c6,43,34,13,70,11c70,79,70,79,70,79c70,81,71,82,73,82c141,82,141,82,141,82c139,118,109,147,73,147xm136,24c135,23,133,23,132,25c96,63,96,63,96,63c95,63,95,64,95,65c95,67,96,68,98,68c151,68,151,68,151,68c153,68,154,67,154,65c154,50,148,35,136,24xm105,62c134,31,134,31,134,31c142,39,147,50,148,62l105,62xe">
                <v:path o:connectlocs="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211451" o:connectangles="0,0,0,0,0,0,0,0,0,0,0,0,0,0,0,0,0,0,0,0,0,0,0,0,0,0,0,0,0,0,0,0,0,0,0,0,0,0,0,0,0"/>
                <v:fill on="t" focussize="0,0"/>
                <v:stroke on="f"/>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18"/>
          <w:szCs w:val="18"/>
          <w:highlight w:val="none"/>
          <w:lang w:val="en-US" w:eastAsia="zh-CN"/>
        </w:rPr>
      </w:pPr>
    </w:p>
    <w:sectPr>
      <w:pgSz w:w="11906" w:h="16838"/>
      <w:pgMar w:top="400" w:right="1066" w:bottom="678" w:left="11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70623"/>
    <w:rsid w:val="00084D51"/>
    <w:rsid w:val="009728A1"/>
    <w:rsid w:val="009E7345"/>
    <w:rsid w:val="00A8020D"/>
    <w:rsid w:val="00E32E37"/>
    <w:rsid w:val="011112F6"/>
    <w:rsid w:val="0176412A"/>
    <w:rsid w:val="01F8141C"/>
    <w:rsid w:val="01F87977"/>
    <w:rsid w:val="021227D4"/>
    <w:rsid w:val="031E6355"/>
    <w:rsid w:val="034C7815"/>
    <w:rsid w:val="04335DAA"/>
    <w:rsid w:val="043714E0"/>
    <w:rsid w:val="044D2540"/>
    <w:rsid w:val="04E34EAE"/>
    <w:rsid w:val="05084054"/>
    <w:rsid w:val="056311CA"/>
    <w:rsid w:val="05EA287E"/>
    <w:rsid w:val="062C33A0"/>
    <w:rsid w:val="065234F0"/>
    <w:rsid w:val="068E4B6D"/>
    <w:rsid w:val="07147DF4"/>
    <w:rsid w:val="07724E5A"/>
    <w:rsid w:val="08121541"/>
    <w:rsid w:val="08637CE6"/>
    <w:rsid w:val="08C31A03"/>
    <w:rsid w:val="08C40377"/>
    <w:rsid w:val="08E9331A"/>
    <w:rsid w:val="0AD07ECB"/>
    <w:rsid w:val="0AF63AC8"/>
    <w:rsid w:val="0B2B3674"/>
    <w:rsid w:val="0C053107"/>
    <w:rsid w:val="0C694E69"/>
    <w:rsid w:val="0C6C0F5F"/>
    <w:rsid w:val="0DC05EEA"/>
    <w:rsid w:val="0E352D03"/>
    <w:rsid w:val="0E812B54"/>
    <w:rsid w:val="0E953CBC"/>
    <w:rsid w:val="0ED57ECF"/>
    <w:rsid w:val="0F1B7DF9"/>
    <w:rsid w:val="10033281"/>
    <w:rsid w:val="10ED07AC"/>
    <w:rsid w:val="115503B4"/>
    <w:rsid w:val="118808E3"/>
    <w:rsid w:val="12137885"/>
    <w:rsid w:val="12430F6B"/>
    <w:rsid w:val="133F591E"/>
    <w:rsid w:val="13523FCB"/>
    <w:rsid w:val="13633B2E"/>
    <w:rsid w:val="143B427C"/>
    <w:rsid w:val="144F6EA8"/>
    <w:rsid w:val="151E0FAF"/>
    <w:rsid w:val="1583092F"/>
    <w:rsid w:val="158959CF"/>
    <w:rsid w:val="15FC5068"/>
    <w:rsid w:val="16234F3C"/>
    <w:rsid w:val="167B154E"/>
    <w:rsid w:val="1683190F"/>
    <w:rsid w:val="173D4CE7"/>
    <w:rsid w:val="17773BF0"/>
    <w:rsid w:val="181960A3"/>
    <w:rsid w:val="18C615C5"/>
    <w:rsid w:val="19201190"/>
    <w:rsid w:val="196B6970"/>
    <w:rsid w:val="1B1E1172"/>
    <w:rsid w:val="1B7C278F"/>
    <w:rsid w:val="1BA27DDB"/>
    <w:rsid w:val="1BD179ED"/>
    <w:rsid w:val="1C01256F"/>
    <w:rsid w:val="1C8A5555"/>
    <w:rsid w:val="1CE06C01"/>
    <w:rsid w:val="1D521077"/>
    <w:rsid w:val="1DBE6430"/>
    <w:rsid w:val="1E65725D"/>
    <w:rsid w:val="1E94388F"/>
    <w:rsid w:val="1EED56A3"/>
    <w:rsid w:val="1F3250C7"/>
    <w:rsid w:val="1FB740DD"/>
    <w:rsid w:val="1FCC40AE"/>
    <w:rsid w:val="1FD04E77"/>
    <w:rsid w:val="20270577"/>
    <w:rsid w:val="203B086C"/>
    <w:rsid w:val="208D170F"/>
    <w:rsid w:val="21505C14"/>
    <w:rsid w:val="22AE48AD"/>
    <w:rsid w:val="23A47254"/>
    <w:rsid w:val="240B68F7"/>
    <w:rsid w:val="240C0076"/>
    <w:rsid w:val="24120929"/>
    <w:rsid w:val="241244A9"/>
    <w:rsid w:val="246B75A4"/>
    <w:rsid w:val="247C2263"/>
    <w:rsid w:val="24840D5C"/>
    <w:rsid w:val="24CA2611"/>
    <w:rsid w:val="24EC4A67"/>
    <w:rsid w:val="24F91047"/>
    <w:rsid w:val="25B953BD"/>
    <w:rsid w:val="267D5AB4"/>
    <w:rsid w:val="26A313FC"/>
    <w:rsid w:val="26C65183"/>
    <w:rsid w:val="26CE6102"/>
    <w:rsid w:val="27022FE3"/>
    <w:rsid w:val="270D0A97"/>
    <w:rsid w:val="27D068D2"/>
    <w:rsid w:val="28222CDA"/>
    <w:rsid w:val="2830209B"/>
    <w:rsid w:val="28F50110"/>
    <w:rsid w:val="2A344FD9"/>
    <w:rsid w:val="2AC5326D"/>
    <w:rsid w:val="2AF57C88"/>
    <w:rsid w:val="2B256490"/>
    <w:rsid w:val="2BA4059E"/>
    <w:rsid w:val="2BDD7C39"/>
    <w:rsid w:val="2CB66D62"/>
    <w:rsid w:val="2CBD59C5"/>
    <w:rsid w:val="2CFA42A2"/>
    <w:rsid w:val="2E590A06"/>
    <w:rsid w:val="2FCE649C"/>
    <w:rsid w:val="2FF02CDE"/>
    <w:rsid w:val="302A577E"/>
    <w:rsid w:val="30521237"/>
    <w:rsid w:val="32957851"/>
    <w:rsid w:val="331B7CC1"/>
    <w:rsid w:val="34A51CA9"/>
    <w:rsid w:val="352033AC"/>
    <w:rsid w:val="356757D8"/>
    <w:rsid w:val="35802CE3"/>
    <w:rsid w:val="35946732"/>
    <w:rsid w:val="35C70B88"/>
    <w:rsid w:val="35E43C5E"/>
    <w:rsid w:val="360057C8"/>
    <w:rsid w:val="3685738B"/>
    <w:rsid w:val="36EA37D0"/>
    <w:rsid w:val="36F05710"/>
    <w:rsid w:val="36F40CF6"/>
    <w:rsid w:val="36F5084B"/>
    <w:rsid w:val="374655C7"/>
    <w:rsid w:val="37471760"/>
    <w:rsid w:val="375E5E12"/>
    <w:rsid w:val="379A3DE2"/>
    <w:rsid w:val="386F0885"/>
    <w:rsid w:val="38AD6C3E"/>
    <w:rsid w:val="38C06E29"/>
    <w:rsid w:val="3969199F"/>
    <w:rsid w:val="399B23C7"/>
    <w:rsid w:val="3A60305C"/>
    <w:rsid w:val="3A913802"/>
    <w:rsid w:val="3AD748AA"/>
    <w:rsid w:val="3AF16531"/>
    <w:rsid w:val="3B2C45DB"/>
    <w:rsid w:val="3C3D414E"/>
    <w:rsid w:val="3CCD22F8"/>
    <w:rsid w:val="3D016F03"/>
    <w:rsid w:val="3E034663"/>
    <w:rsid w:val="3E154E37"/>
    <w:rsid w:val="3E9D273F"/>
    <w:rsid w:val="3EB610B6"/>
    <w:rsid w:val="3EF34036"/>
    <w:rsid w:val="3F215FCA"/>
    <w:rsid w:val="3F281F51"/>
    <w:rsid w:val="3FC44FB9"/>
    <w:rsid w:val="408A6F2C"/>
    <w:rsid w:val="409A4C63"/>
    <w:rsid w:val="40BE17EB"/>
    <w:rsid w:val="40FF3AEB"/>
    <w:rsid w:val="41A91B96"/>
    <w:rsid w:val="41C35760"/>
    <w:rsid w:val="42AB7C9B"/>
    <w:rsid w:val="438C67FA"/>
    <w:rsid w:val="44310105"/>
    <w:rsid w:val="446C2B92"/>
    <w:rsid w:val="44FF3BE5"/>
    <w:rsid w:val="456652C0"/>
    <w:rsid w:val="45A67170"/>
    <w:rsid w:val="45C35CA6"/>
    <w:rsid w:val="46022E9B"/>
    <w:rsid w:val="4682348B"/>
    <w:rsid w:val="46D747E1"/>
    <w:rsid w:val="46FF63CD"/>
    <w:rsid w:val="470A26B3"/>
    <w:rsid w:val="471E0ABC"/>
    <w:rsid w:val="482D5EC6"/>
    <w:rsid w:val="488751E3"/>
    <w:rsid w:val="48D23F2E"/>
    <w:rsid w:val="48D24537"/>
    <w:rsid w:val="48D3563F"/>
    <w:rsid w:val="490B1EF0"/>
    <w:rsid w:val="49CE4186"/>
    <w:rsid w:val="49D52009"/>
    <w:rsid w:val="49DE46E7"/>
    <w:rsid w:val="4AD166BC"/>
    <w:rsid w:val="4C0117D0"/>
    <w:rsid w:val="4C270623"/>
    <w:rsid w:val="4C2C6F5E"/>
    <w:rsid w:val="4D431FED"/>
    <w:rsid w:val="4D49333B"/>
    <w:rsid w:val="4D8A727E"/>
    <w:rsid w:val="4DAB0C38"/>
    <w:rsid w:val="4DF0278E"/>
    <w:rsid w:val="4ECD5041"/>
    <w:rsid w:val="4ED44BE2"/>
    <w:rsid w:val="4F73714F"/>
    <w:rsid w:val="4FD037EC"/>
    <w:rsid w:val="50052BAF"/>
    <w:rsid w:val="502002DB"/>
    <w:rsid w:val="51115E20"/>
    <w:rsid w:val="511E467C"/>
    <w:rsid w:val="517034D1"/>
    <w:rsid w:val="51ED1EBA"/>
    <w:rsid w:val="520E5297"/>
    <w:rsid w:val="523B60A8"/>
    <w:rsid w:val="528008F2"/>
    <w:rsid w:val="538E0AE6"/>
    <w:rsid w:val="53BE5E7A"/>
    <w:rsid w:val="549F3315"/>
    <w:rsid w:val="54A22B32"/>
    <w:rsid w:val="54E83914"/>
    <w:rsid w:val="56434281"/>
    <w:rsid w:val="57551B89"/>
    <w:rsid w:val="57551FE2"/>
    <w:rsid w:val="581B711F"/>
    <w:rsid w:val="58A41C24"/>
    <w:rsid w:val="58B653B0"/>
    <w:rsid w:val="58E35AF4"/>
    <w:rsid w:val="592006E3"/>
    <w:rsid w:val="5A126855"/>
    <w:rsid w:val="5A666430"/>
    <w:rsid w:val="5A857B4D"/>
    <w:rsid w:val="5AC06DE6"/>
    <w:rsid w:val="5B4E428E"/>
    <w:rsid w:val="5BBE67E8"/>
    <w:rsid w:val="5BC30189"/>
    <w:rsid w:val="5BCE2E0E"/>
    <w:rsid w:val="5C0877EE"/>
    <w:rsid w:val="5C2F45A0"/>
    <w:rsid w:val="5CF01732"/>
    <w:rsid w:val="5D3E7AE4"/>
    <w:rsid w:val="5D920E27"/>
    <w:rsid w:val="5DC12B1B"/>
    <w:rsid w:val="5EB776D4"/>
    <w:rsid w:val="5EBA628D"/>
    <w:rsid w:val="5F8B7B63"/>
    <w:rsid w:val="5FA2229E"/>
    <w:rsid w:val="5FB97E31"/>
    <w:rsid w:val="5FBF0474"/>
    <w:rsid w:val="5FC844AA"/>
    <w:rsid w:val="5FE87BFB"/>
    <w:rsid w:val="5FF07452"/>
    <w:rsid w:val="600E5BED"/>
    <w:rsid w:val="603204D8"/>
    <w:rsid w:val="603870B4"/>
    <w:rsid w:val="60644870"/>
    <w:rsid w:val="60F0462A"/>
    <w:rsid w:val="61030EA0"/>
    <w:rsid w:val="61ED0A76"/>
    <w:rsid w:val="621A260B"/>
    <w:rsid w:val="62D965D3"/>
    <w:rsid w:val="63334865"/>
    <w:rsid w:val="637A0C9C"/>
    <w:rsid w:val="63A32682"/>
    <w:rsid w:val="64E32C01"/>
    <w:rsid w:val="64E354F8"/>
    <w:rsid w:val="64EB1632"/>
    <w:rsid w:val="65157E4B"/>
    <w:rsid w:val="65247EFE"/>
    <w:rsid w:val="656A3254"/>
    <w:rsid w:val="65A4170B"/>
    <w:rsid w:val="65EC6E97"/>
    <w:rsid w:val="660E695A"/>
    <w:rsid w:val="66662D02"/>
    <w:rsid w:val="66C63986"/>
    <w:rsid w:val="688D2BBD"/>
    <w:rsid w:val="699C0DCF"/>
    <w:rsid w:val="6A63097A"/>
    <w:rsid w:val="6A9944B3"/>
    <w:rsid w:val="6B2B15B6"/>
    <w:rsid w:val="6B7123D7"/>
    <w:rsid w:val="6DC415B8"/>
    <w:rsid w:val="6E7718A6"/>
    <w:rsid w:val="6EBF310F"/>
    <w:rsid w:val="6EC650B7"/>
    <w:rsid w:val="6FAC178F"/>
    <w:rsid w:val="6FB76EA0"/>
    <w:rsid w:val="6FC67E15"/>
    <w:rsid w:val="6FE7348E"/>
    <w:rsid w:val="6FF758D5"/>
    <w:rsid w:val="706A5C39"/>
    <w:rsid w:val="70D6275B"/>
    <w:rsid w:val="70D74F68"/>
    <w:rsid w:val="71007406"/>
    <w:rsid w:val="716927DD"/>
    <w:rsid w:val="71AB4BB8"/>
    <w:rsid w:val="72546DDF"/>
    <w:rsid w:val="7399317A"/>
    <w:rsid w:val="74AA4D38"/>
    <w:rsid w:val="757509E4"/>
    <w:rsid w:val="75A07359"/>
    <w:rsid w:val="75B969DB"/>
    <w:rsid w:val="75E80999"/>
    <w:rsid w:val="75F869BB"/>
    <w:rsid w:val="7633370F"/>
    <w:rsid w:val="76374C6C"/>
    <w:rsid w:val="767A764E"/>
    <w:rsid w:val="77376E25"/>
    <w:rsid w:val="776A482D"/>
    <w:rsid w:val="78372DDB"/>
    <w:rsid w:val="78A676EA"/>
    <w:rsid w:val="78CC51DF"/>
    <w:rsid w:val="78D142B1"/>
    <w:rsid w:val="7912049E"/>
    <w:rsid w:val="79811C42"/>
    <w:rsid w:val="79FA517B"/>
    <w:rsid w:val="7AA859DE"/>
    <w:rsid w:val="7AB8000D"/>
    <w:rsid w:val="7AE305B4"/>
    <w:rsid w:val="7C4C3698"/>
    <w:rsid w:val="7C657AB4"/>
    <w:rsid w:val="7C7C06B0"/>
    <w:rsid w:val="7C9617F0"/>
    <w:rsid w:val="7D3A7EDE"/>
    <w:rsid w:val="7DF21D6C"/>
    <w:rsid w:val="7E206CCC"/>
    <w:rsid w:val="7E834141"/>
    <w:rsid w:val="7EC5793A"/>
    <w:rsid w:val="7F6A3B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cf81b15c-34b1-fa91-41b0-f2cfed1704a5\&#36130;&#21153;&#32463;&#29702;&#27714;&#32844;&#31616;&#21382;.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财务经理求职简历.docx</Template>
  <Pages>3</Pages>
  <Words>988</Words>
  <Characters>988</Characters>
  <Lines>0</Lines>
  <Paragraphs>0</Paragraphs>
  <TotalTime>16</TotalTime>
  <ScaleCrop>false</ScaleCrop>
  <LinksUpToDate>false</LinksUpToDate>
  <CharactersWithSpaces>1234</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2021-02-11T02:27:00Z</dcterms:created>
  <dc:creator>双子晨</dc:creator>
  <cp:lastModifiedBy>双子晨</cp:lastModifiedBy>
  <dcterms:modified xsi:type="dcterms:W3CDTF">2021-02-11T02:38:25Z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